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9DD4A" w14:textId="745D3AD6" w:rsidR="009F4DF2" w:rsidRDefault="009F4DF2">
      <w:r w:rsidRPr="009F4DF2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AC78FB" wp14:editId="6C4D600E">
                <wp:simplePos x="0" y="0"/>
                <wp:positionH relativeFrom="column">
                  <wp:posOffset>265430</wp:posOffset>
                </wp:positionH>
                <wp:positionV relativeFrom="paragraph">
                  <wp:posOffset>7390130</wp:posOffset>
                </wp:positionV>
                <wp:extent cx="5748655" cy="0"/>
                <wp:effectExtent l="0" t="0" r="0" b="0"/>
                <wp:wrapNone/>
                <wp:docPr id="24" name="Bein tengilín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65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A10B421" id="Bein tengilína 2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9pt,581.9pt" to="473.55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" strokecolor="black [3200]">
                <v:stroke dashstyle="dash"/>
              </v:line>
            </w:pict>
          </mc:Fallback>
        </mc:AlternateContent>
      </w:r>
      <w:r w:rsidRPr="009F4DF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839065" wp14:editId="7F3FE346">
                <wp:simplePos x="0" y="0"/>
                <wp:positionH relativeFrom="column">
                  <wp:posOffset>145415</wp:posOffset>
                </wp:positionH>
                <wp:positionV relativeFrom="page">
                  <wp:posOffset>7458075</wp:posOffset>
                </wp:positionV>
                <wp:extent cx="6033770" cy="2212340"/>
                <wp:effectExtent l="0" t="0" r="0" b="0"/>
                <wp:wrapNone/>
                <wp:docPr id="217" name="Textaramm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221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6E111" w14:textId="48A9922C" w:rsidR="009F4DF2" w:rsidRDefault="009F4DF2" w:rsidP="009F4DF2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9D1EED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 xml:space="preserve">Efnisgæðaritið </w:t>
                            </w:r>
                            <w:r w:rsidRPr="00436DBA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 xml:space="preserve">– </w:t>
                            </w:r>
                            <w:r w:rsidRPr="009F4DF2">
                              <w:rPr>
                                <w:b/>
                                <w:bCs/>
                                <w:sz w:val="36"/>
                                <w:szCs w:val="40"/>
                                <w:lang w:val="is-IS"/>
                              </w:rPr>
                              <w:t>Viðauki 9: Samanburður á eiginleikum steinefna of kröfum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br/>
                            </w:r>
                            <w:r w:rsidRPr="009D1EED"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  <w:t>Leiðbeiningar við hönnun, framleiðslu og framkvæmd</w:t>
                            </w:r>
                          </w:p>
                          <w:p w14:paraId="4175093D" w14:textId="77777777" w:rsidR="009F4DF2" w:rsidRDefault="009F4DF2" w:rsidP="009F4DF2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41F04E9D" w14:textId="77777777" w:rsidR="009F4DF2" w:rsidRDefault="009F4DF2" w:rsidP="009F4DF2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3E9244ED" w14:textId="77777777" w:rsidR="009F4DF2" w:rsidRDefault="009F4DF2" w:rsidP="009F4DF2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0C6B1A08" w14:textId="77777777" w:rsidR="009F4DF2" w:rsidRPr="00685BAA" w:rsidRDefault="009F4DF2" w:rsidP="009F4DF2">
                            <w:pPr>
                              <w:rPr>
                                <w:b/>
                                <w:bCs/>
                                <w:lang w:val="is-IS"/>
                              </w:rPr>
                            </w:pPr>
                            <w:r w:rsidRPr="00685BAA">
                              <w:rPr>
                                <w:b/>
                                <w:bCs/>
                                <w:lang w:val="is-IS"/>
                              </w:rPr>
                              <w:t>Verkefnið er styrkt af Rannsóknasjóði Vegagerðarinnar</w:t>
                            </w:r>
                          </w:p>
                          <w:p w14:paraId="03D267E5" w14:textId="77777777" w:rsidR="009F4DF2" w:rsidRPr="009D1EED" w:rsidRDefault="009F4DF2" w:rsidP="009F4DF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lang w:val="is-IS"/>
                              </w:rPr>
                              <w:t>Janúar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39065" id="_x0000_t202" coordsize="21600,21600" o:spt="202" path="m,l,21600r21600,l21600,xe">
                <v:stroke joinstyle="miter"/>
                <v:path gradientshapeok="t" o:connecttype="rect"/>
              </v:shapetype>
              <v:shape id="Textarammi 2" o:spid="_x0000_s1026" type="#_x0000_t202" style="position:absolute;margin-left:11.45pt;margin-top:587.25pt;width:475.1pt;height:174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" filled="f" stroked="f">
                <v:textbox>
                  <w:txbxContent>
                    <w:p w14:paraId="3086E111" w14:textId="48A9922C" w:rsidR="009F4DF2" w:rsidRDefault="009F4DF2" w:rsidP="009F4DF2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  <w:r w:rsidRPr="009D1EED"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t xml:space="preserve">Efnisgæðaritið </w:t>
                      </w:r>
                      <w:r w:rsidRPr="00436DBA"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t xml:space="preserve">– </w:t>
                      </w:r>
                      <w:r w:rsidRPr="009F4DF2">
                        <w:rPr>
                          <w:b/>
                          <w:bCs/>
                          <w:sz w:val="36"/>
                          <w:szCs w:val="40"/>
                          <w:lang w:val="is-IS"/>
                        </w:rPr>
                        <w:t>Viðauki 9: Samanburður á eiginleikum steinefna of kröfum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br/>
                      </w:r>
                      <w:r w:rsidRPr="009D1EED">
                        <w:rPr>
                          <w:noProof/>
                          <w:sz w:val="36"/>
                          <w:szCs w:val="36"/>
                          <w:lang w:val="is-IS"/>
                        </w:rPr>
                        <w:t>Leiðbeiningar við hönnun, framleiðslu og framkvæmd</w:t>
                      </w:r>
                    </w:p>
                    <w:p w14:paraId="4175093D" w14:textId="77777777" w:rsidR="009F4DF2" w:rsidRDefault="009F4DF2" w:rsidP="009F4DF2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41F04E9D" w14:textId="77777777" w:rsidR="009F4DF2" w:rsidRDefault="009F4DF2" w:rsidP="009F4DF2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3E9244ED" w14:textId="77777777" w:rsidR="009F4DF2" w:rsidRDefault="009F4DF2" w:rsidP="009F4DF2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0C6B1A08" w14:textId="77777777" w:rsidR="009F4DF2" w:rsidRPr="00685BAA" w:rsidRDefault="009F4DF2" w:rsidP="009F4DF2">
                      <w:pPr>
                        <w:rPr>
                          <w:b/>
                          <w:bCs/>
                          <w:lang w:val="is-IS"/>
                        </w:rPr>
                      </w:pPr>
                      <w:r w:rsidRPr="00685BAA">
                        <w:rPr>
                          <w:b/>
                          <w:bCs/>
                          <w:lang w:val="is-IS"/>
                        </w:rPr>
                        <w:t>Verkefnið er styrkt af Rannsóknasjóði Vegagerðarinnar</w:t>
                      </w:r>
                    </w:p>
                    <w:p w14:paraId="03D267E5" w14:textId="77777777" w:rsidR="009F4DF2" w:rsidRPr="009D1EED" w:rsidRDefault="009F4DF2" w:rsidP="009F4DF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lang w:val="is-IS"/>
                        </w:rPr>
                        <w:t>Janúar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F4DF2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6C0E2CF" wp14:editId="3EF95BB4">
                <wp:simplePos x="0" y="0"/>
                <wp:positionH relativeFrom="column">
                  <wp:posOffset>46355</wp:posOffset>
                </wp:positionH>
                <wp:positionV relativeFrom="page">
                  <wp:posOffset>7299325</wp:posOffset>
                </wp:positionV>
                <wp:extent cx="6176645" cy="2315210"/>
                <wp:effectExtent l="0" t="0" r="0" b="8890"/>
                <wp:wrapNone/>
                <wp:docPr id="17" name="Rétthyrningu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2315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01A1D42" id="Rétthyrningur 17" o:spid="_x0000_s1026" style="position:absolute;margin-left:3.65pt;margin-top:574.75pt;width:486.35pt;height:182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" fillcolor="white [3212]" stroked="f" strokeweight="1pt">
                <w10:wrap anchory="page"/>
              </v:rect>
            </w:pict>
          </mc:Fallback>
        </mc:AlternateContent>
      </w:r>
      <w:r w:rsidRPr="009F4DF2">
        <w:rPr>
          <w:b/>
          <w:noProof/>
        </w:rPr>
        <w:drawing>
          <wp:anchor distT="0" distB="0" distL="114300" distR="114300" simplePos="0" relativeHeight="251683840" behindDoc="0" locked="0" layoutInCell="1" allowOverlap="1" wp14:anchorId="28247E87" wp14:editId="3CD7D453">
            <wp:simplePos x="0" y="0"/>
            <wp:positionH relativeFrom="column">
              <wp:posOffset>42545</wp:posOffset>
            </wp:positionH>
            <wp:positionV relativeFrom="paragraph">
              <wp:posOffset>-487045</wp:posOffset>
            </wp:positionV>
            <wp:extent cx="6171565" cy="6340475"/>
            <wp:effectExtent l="0" t="0" r="635" b="3175"/>
            <wp:wrapNone/>
            <wp:docPr id="32" name="Picture 2" descr="Mynd sem inniheldur gras, utandyra, n�tt�ra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ynd sem inniheldur gras, utandyra, n�tt�ra&#10;&#10;Lýsing sjálfkrafa búin 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1" r="24119" b="60"/>
                    <a:stretch/>
                  </pic:blipFill>
                  <pic:spPr bwMode="auto">
                    <a:xfrm>
                      <a:off x="0" y="0"/>
                      <a:ext cx="6171565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F4DF2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F4BD95D" wp14:editId="08519543">
                <wp:simplePos x="0" y="0"/>
                <wp:positionH relativeFrom="column">
                  <wp:posOffset>-1066800</wp:posOffset>
                </wp:positionH>
                <wp:positionV relativeFrom="page">
                  <wp:posOffset>8255</wp:posOffset>
                </wp:positionV>
                <wp:extent cx="7597775" cy="11589385"/>
                <wp:effectExtent l="0" t="0" r="3175" b="0"/>
                <wp:wrapNone/>
                <wp:docPr id="22" name="Rétthyrningu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775" cy="115893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3761979" id="Rétthyrningur 22" o:spid="_x0000_s1026" style="position:absolute;margin-left:-84pt;margin-top:.65pt;width:598.25pt;height:912.5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" fillcolor="#fffaee [3214]" stroked="f" strokeweight="1pt">
                <w10:wrap anchory="page"/>
              </v:rect>
            </w:pict>
          </mc:Fallback>
        </mc:AlternateContent>
      </w:r>
      <w:r w:rsidRPr="009F4DF2"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59D05F7C" wp14:editId="39B1CBF9">
            <wp:simplePos x="0" y="0"/>
            <wp:positionH relativeFrom="column">
              <wp:posOffset>-1061085</wp:posOffset>
            </wp:positionH>
            <wp:positionV relativeFrom="page">
              <wp:posOffset>7285990</wp:posOffset>
            </wp:positionV>
            <wp:extent cx="857250" cy="857250"/>
            <wp:effectExtent l="0" t="0" r="0" b="0"/>
            <wp:wrapNone/>
            <wp:docPr id="30" name="Picture 3" descr="Merki vegagerðarin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erki vegagerðarinn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06F0F7B9" w14:textId="77777777" w:rsidR="00D16D2C" w:rsidRPr="00D06EE7" w:rsidRDefault="00D16D2C" w:rsidP="00175172">
      <w:pPr>
        <w:pStyle w:val="Undirtitill1"/>
        <w:rPr>
          <w:lang w:val="is-IS"/>
        </w:rPr>
      </w:pPr>
      <w:bookmarkStart w:id="0" w:name="_Toc56066702"/>
      <w:bookmarkStart w:id="1" w:name="_Hlk55813647"/>
      <w:r w:rsidRPr="00D06EE7">
        <w:rPr>
          <w:lang w:val="is-IS"/>
        </w:rPr>
        <w:lastRenderedPageBreak/>
        <w:t>Lykilsíða</w:t>
      </w:r>
      <w:bookmarkEnd w:id="0"/>
    </w:p>
    <w:p w14:paraId="655C2A9A" w14:textId="77777777" w:rsidR="00D16D2C" w:rsidRPr="00D06EE7" w:rsidRDefault="00D16D2C" w:rsidP="00D16D2C">
      <w:pPr>
        <w:rPr>
          <w:lang w:val="is-IS"/>
        </w:rPr>
      </w:pPr>
      <w:r w:rsidRPr="00D06EE7">
        <w:rPr>
          <w:lang w:val="is-IS"/>
        </w:rPr>
        <w:t>Höfundar skýrslunnar bera alla ábyrgð.</w:t>
      </w:r>
    </w:p>
    <w:p w14:paraId="1BDB5134" w14:textId="77777777" w:rsidR="00432367" w:rsidRPr="00D06EE7" w:rsidRDefault="00432367" w:rsidP="00D16D2C">
      <w:pPr>
        <w:rPr>
          <w:lang w:val="is-IS"/>
        </w:rPr>
      </w:pPr>
    </w:p>
    <w:p w14:paraId="47C70A03" w14:textId="77777777" w:rsidR="00432367" w:rsidRPr="00D06EE7" w:rsidRDefault="00432367" w:rsidP="00D16D2C">
      <w:pPr>
        <w:rPr>
          <w:lang w:val="is-IS"/>
        </w:rPr>
      </w:pPr>
    </w:p>
    <w:tbl>
      <w:tblPr>
        <w:tblStyle w:val="IRCAcolor"/>
        <w:tblW w:w="0" w:type="auto"/>
        <w:tblCellMar>
          <w:top w:w="40" w:type="dxa"/>
          <w:bottom w:w="40" w:type="dxa"/>
        </w:tblCellMar>
        <w:tblLook w:val="0620" w:firstRow="1" w:lastRow="0" w:firstColumn="0" w:lastColumn="0" w:noHBand="1" w:noVBand="1"/>
      </w:tblPr>
      <w:tblGrid>
        <w:gridCol w:w="3397"/>
        <w:gridCol w:w="1701"/>
        <w:gridCol w:w="1701"/>
        <w:gridCol w:w="1271"/>
      </w:tblGrid>
      <w:tr w:rsidR="00D16D2C" w:rsidRPr="00D06EE7" w14:paraId="68A1C7C3" w14:textId="77777777" w:rsidTr="00F30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97" w:type="dxa"/>
            <w:vAlign w:val="bottom"/>
          </w:tcPr>
          <w:p w14:paraId="39D7F1ED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Númer skýrslu/gerð skýrslu</w:t>
            </w:r>
          </w:p>
        </w:tc>
        <w:tc>
          <w:tcPr>
            <w:tcW w:w="1701" w:type="dxa"/>
            <w:vAlign w:val="bottom"/>
          </w:tcPr>
          <w:p w14:paraId="2C68ECF6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Fjöldi síðna</w:t>
            </w:r>
          </w:p>
        </w:tc>
        <w:tc>
          <w:tcPr>
            <w:tcW w:w="1701" w:type="dxa"/>
            <w:vAlign w:val="bottom"/>
          </w:tcPr>
          <w:p w14:paraId="5057675E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Dagsetning</w:t>
            </w:r>
          </w:p>
        </w:tc>
        <w:tc>
          <w:tcPr>
            <w:tcW w:w="1271" w:type="dxa"/>
            <w:vAlign w:val="bottom"/>
          </w:tcPr>
          <w:p w14:paraId="44255E5C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Dreifing</w:t>
            </w:r>
          </w:p>
        </w:tc>
      </w:tr>
      <w:tr w:rsidR="00D16D2C" w:rsidRPr="00D06EE7" w14:paraId="317D41E8" w14:textId="77777777" w:rsidTr="00F307F6">
        <w:tc>
          <w:tcPr>
            <w:tcW w:w="3397" w:type="dxa"/>
            <w:tcBorders>
              <w:bottom w:val="nil"/>
            </w:tcBorders>
          </w:tcPr>
          <w:p w14:paraId="2179639A" w14:textId="408B4E84" w:rsidR="00D16D2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Efnisgæðarit V</w:t>
            </w:r>
            <w:r w:rsidR="00B47388">
              <w:rPr>
                <w:lang w:val="is-IS"/>
              </w:rPr>
              <w:t>ega</w:t>
            </w:r>
            <w:r>
              <w:rPr>
                <w:lang w:val="is-IS"/>
              </w:rPr>
              <w:t>g</w:t>
            </w:r>
            <w:r w:rsidR="00B47388">
              <w:rPr>
                <w:lang w:val="is-IS"/>
              </w:rPr>
              <w:t>erðarinnar</w:t>
            </w:r>
          </w:p>
        </w:tc>
        <w:tc>
          <w:tcPr>
            <w:tcW w:w="1701" w:type="dxa"/>
            <w:tcBorders>
              <w:bottom w:val="nil"/>
            </w:tcBorders>
          </w:tcPr>
          <w:p w14:paraId="48EEC3AA" w14:textId="6C742604" w:rsidR="00D16D2C" w:rsidRPr="00D06EE7" w:rsidRDefault="00F87773" w:rsidP="00D16D2C">
            <w:pPr>
              <w:rPr>
                <w:lang w:val="is-IS"/>
              </w:rPr>
            </w:pPr>
            <w:r>
              <w:rPr>
                <w:lang w:val="is-IS"/>
              </w:rPr>
              <w:t>26</w:t>
            </w:r>
          </w:p>
        </w:tc>
        <w:tc>
          <w:tcPr>
            <w:tcW w:w="1701" w:type="dxa"/>
            <w:tcBorders>
              <w:bottom w:val="nil"/>
            </w:tcBorders>
          </w:tcPr>
          <w:p w14:paraId="0AD53DDB" w14:textId="61C2E1E8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1.</w:t>
            </w:r>
            <w:r w:rsidR="000F6EAE">
              <w:rPr>
                <w:lang w:val="is-IS"/>
              </w:rPr>
              <w:t>1</w:t>
            </w:r>
            <w:r w:rsidRPr="00D06EE7">
              <w:rPr>
                <w:lang w:val="is-IS"/>
              </w:rPr>
              <w:t>.2</w:t>
            </w:r>
            <w:r w:rsidR="000F6EAE">
              <w:rPr>
                <w:lang w:val="is-IS"/>
              </w:rPr>
              <w:t>2</w:t>
            </w:r>
          </w:p>
        </w:tc>
        <w:tc>
          <w:tcPr>
            <w:tcW w:w="1271" w:type="dxa"/>
            <w:tcBorders>
              <w:bottom w:val="nil"/>
            </w:tcBorders>
          </w:tcPr>
          <w:p w14:paraId="31B2C005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Opin</w:t>
            </w:r>
          </w:p>
        </w:tc>
      </w:tr>
      <w:tr w:rsidR="00432367" w:rsidRPr="00D06EE7" w14:paraId="6BA3EB9A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2D561CB3" w14:textId="2AE8EB1C" w:rsidR="00432367" w:rsidRPr="00D06EE7" w:rsidRDefault="00432367" w:rsidP="00F307F6">
            <w:pPr>
              <w:rPr>
                <w:b/>
                <w:bCs/>
                <w:lang w:val="is-IS"/>
              </w:rPr>
            </w:pPr>
            <w:r w:rsidRPr="00D06EE7">
              <w:rPr>
                <w:b/>
                <w:bCs/>
                <w:lang w:val="is-IS"/>
              </w:rPr>
              <w:t xml:space="preserve">Heiti </w:t>
            </w:r>
            <w:r w:rsidR="00F94D5B">
              <w:rPr>
                <w:b/>
                <w:bCs/>
                <w:lang w:val="is-IS"/>
              </w:rPr>
              <w:t>leiðbeininga</w:t>
            </w:r>
            <w:r w:rsidR="005D3A11">
              <w:rPr>
                <w:b/>
                <w:bCs/>
                <w:lang w:val="is-IS"/>
              </w:rPr>
              <w:t>rits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5B97DA70" w14:textId="77777777" w:rsidR="00432367" w:rsidRPr="00D06EE7" w:rsidRDefault="00432367" w:rsidP="00F307F6">
            <w:pPr>
              <w:rPr>
                <w:b/>
                <w:bCs/>
                <w:lang w:val="is-IS"/>
              </w:rPr>
            </w:pPr>
          </w:p>
        </w:tc>
      </w:tr>
      <w:tr w:rsidR="00432367" w:rsidRPr="00D06EE7" w14:paraId="6585186E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nil"/>
            </w:tcBorders>
          </w:tcPr>
          <w:p w14:paraId="0A9268E3" w14:textId="57EE2305" w:rsidR="00432367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Efnisgæðaritið – </w:t>
            </w:r>
            <w:r w:rsidR="00CC765E">
              <w:rPr>
                <w:lang w:val="is-IS"/>
              </w:rPr>
              <w:t xml:space="preserve">Viðauki </w:t>
            </w:r>
            <w:r w:rsidR="00410823">
              <w:rPr>
                <w:lang w:val="is-IS"/>
              </w:rPr>
              <w:t>9</w:t>
            </w:r>
            <w:r w:rsidR="00415D31">
              <w:rPr>
                <w:lang w:val="is-IS"/>
              </w:rPr>
              <w:t>:</w:t>
            </w:r>
            <w:r w:rsidR="00CC765E">
              <w:rPr>
                <w:lang w:val="is-IS"/>
              </w:rPr>
              <w:t xml:space="preserve"> </w:t>
            </w:r>
            <w:r w:rsidR="00975BE0">
              <w:rPr>
                <w:lang w:val="is-IS"/>
              </w:rPr>
              <w:t>Samanburður á eiginleikum steinefna og kröfum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2DCE7C58" w14:textId="77777777" w:rsidR="00432367" w:rsidRPr="00D06EE7" w:rsidRDefault="00432367" w:rsidP="00D16D2C">
            <w:pPr>
              <w:rPr>
                <w:lang w:val="is-IS"/>
              </w:rPr>
            </w:pPr>
          </w:p>
        </w:tc>
      </w:tr>
      <w:tr w:rsidR="00D16D2C" w:rsidRPr="00D06EE7" w14:paraId="1ECCD668" w14:textId="77777777" w:rsidTr="00F307F6">
        <w:trPr>
          <w:trHeight w:hRule="exact" w:val="120"/>
        </w:trPr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14:paraId="5D424F84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15EAF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A3058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14:paraId="00AD98D5" w14:textId="77777777" w:rsidR="00D16D2C" w:rsidRPr="00D06EE7" w:rsidRDefault="00D16D2C" w:rsidP="00D16D2C">
            <w:pPr>
              <w:rPr>
                <w:lang w:val="is-IS"/>
              </w:rPr>
            </w:pPr>
          </w:p>
        </w:tc>
      </w:tr>
      <w:tr w:rsidR="00154FBC" w:rsidRPr="00D06EE7" w14:paraId="78554674" w14:textId="77777777" w:rsidTr="00F307F6">
        <w:tc>
          <w:tcPr>
            <w:tcW w:w="3397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34A220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Höfundur/</w:t>
            </w:r>
            <w:proofErr w:type="spellStart"/>
            <w:r w:rsidRPr="00D06EE7">
              <w:rPr>
                <w:b/>
                <w:lang w:val="is-IS"/>
              </w:rPr>
              <w:t>ar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E077DF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Verkefnastjóri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078E0CF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Tengiliður Vegagerðarinnar</w:t>
            </w:r>
          </w:p>
        </w:tc>
      </w:tr>
      <w:tr w:rsidR="00154FBC" w:rsidRPr="00D06EE7" w14:paraId="0A83C72A" w14:textId="77777777" w:rsidTr="00F307F6">
        <w:trPr>
          <w:trHeight w:val="851"/>
        </w:trPr>
        <w:tc>
          <w:tcPr>
            <w:tcW w:w="3397" w:type="dxa"/>
            <w:tcBorders>
              <w:top w:val="single" w:sz="8" w:space="0" w:color="auto"/>
              <w:bottom w:val="nil"/>
            </w:tcBorders>
          </w:tcPr>
          <w:p w14:paraId="33857B5E" w14:textId="77777777" w:rsidR="00154FBC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  <w:p w14:paraId="1FFE60FA" w14:textId="11D0470E" w:rsidR="00F87773" w:rsidRPr="00D06EE7" w:rsidRDefault="00F87773" w:rsidP="00154FBC">
            <w:pPr>
              <w:rPr>
                <w:lang w:val="is-IS"/>
              </w:rPr>
            </w:pPr>
            <w:r>
              <w:rPr>
                <w:lang w:val="is-IS"/>
              </w:rPr>
              <w:t>Gunnar Bjarnason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7F065F26" w14:textId="72EDD97C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27D4318" w14:textId="07D6056A" w:rsidR="00154FB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</w:tc>
      </w:tr>
      <w:tr w:rsidR="00154FBC" w:rsidRPr="00D06EE7" w14:paraId="6B8ADCFA" w14:textId="77777777" w:rsidTr="00F307F6">
        <w:tc>
          <w:tcPr>
            <w:tcW w:w="5098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C7C48C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Styrktaraðili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70024A6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Samvinnuaðilar</w:t>
            </w:r>
          </w:p>
        </w:tc>
      </w:tr>
      <w:tr w:rsidR="00154FBC" w:rsidRPr="00D06EE7" w14:paraId="5D7DB8BB" w14:textId="77777777" w:rsidTr="00F307F6">
        <w:trPr>
          <w:trHeight w:hRule="exact" w:val="907"/>
        </w:trPr>
        <w:tc>
          <w:tcPr>
            <w:tcW w:w="5098" w:type="dxa"/>
            <w:gridSpan w:val="2"/>
            <w:tcBorders>
              <w:top w:val="single" w:sz="8" w:space="0" w:color="auto"/>
              <w:bottom w:val="nil"/>
            </w:tcBorders>
          </w:tcPr>
          <w:p w14:paraId="18958A64" w14:textId="77777777" w:rsidR="00154FBC" w:rsidRDefault="00154FB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Rannsóknarsjóður Vegagerðarinnar</w:t>
            </w:r>
          </w:p>
          <w:p w14:paraId="494C5982" w14:textId="63780FFD" w:rsidR="002D39D3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Stoð</w:t>
            </w:r>
            <w:r w:rsidR="00C30B98">
              <w:rPr>
                <w:lang w:val="is-IS"/>
              </w:rPr>
              <w:t>deild</w:t>
            </w:r>
            <w:r>
              <w:rPr>
                <w:lang w:val="is-IS"/>
              </w:rPr>
              <w:t xml:space="preserve"> V</w:t>
            </w:r>
            <w:r w:rsidR="008E7A2F">
              <w:rPr>
                <w:lang w:val="is-IS"/>
              </w:rPr>
              <w:t>egagerðarinnar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51E10F8" w14:textId="684C3F22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785BDD1E" w14:textId="77777777" w:rsidTr="005D3A11">
        <w:trPr>
          <w:trHeight w:val="5505"/>
        </w:trPr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28EF1DED" w14:textId="23434E87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3E83DFB6" w14:textId="77777777" w:rsidTr="00F307F6">
        <w:tc>
          <w:tcPr>
            <w:tcW w:w="8070" w:type="dxa"/>
            <w:gridSpan w:val="4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73EC7CC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Lykilorð</w:t>
            </w:r>
          </w:p>
        </w:tc>
      </w:tr>
      <w:tr w:rsidR="00154FBC" w:rsidRPr="00D06EE7" w14:paraId="3D417D0F" w14:textId="77777777" w:rsidTr="00F307F6"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42A13AB" w14:textId="5A9C9752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Efnisgæði, efnisrannsóknir, efniskröfur</w:t>
            </w:r>
            <w:r w:rsidR="00154FBC" w:rsidRPr="00D06EE7">
              <w:rPr>
                <w:lang w:val="is-IS"/>
              </w:rPr>
              <w:t>.</w:t>
            </w:r>
          </w:p>
        </w:tc>
      </w:tr>
      <w:tr w:rsidR="00154FBC" w:rsidRPr="00D06EE7" w14:paraId="63BFCC71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14677E8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Undirskrift verkefnastjóra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616E6905" w14:textId="77777777" w:rsidR="00154FBC" w:rsidRPr="00D06EE7" w:rsidRDefault="00154FBC" w:rsidP="00F307F6">
            <w:pPr>
              <w:rPr>
                <w:b/>
                <w:spacing w:val="-6"/>
                <w:lang w:val="is-IS"/>
              </w:rPr>
            </w:pPr>
            <w:r w:rsidRPr="00D06EE7">
              <w:rPr>
                <w:b/>
                <w:spacing w:val="-6"/>
                <w:lang w:val="is-IS"/>
              </w:rPr>
              <w:t>Yfirfarið af</w:t>
            </w:r>
          </w:p>
        </w:tc>
      </w:tr>
      <w:tr w:rsidR="00154FBC" w:rsidRPr="00D06EE7" w14:paraId="7930DA30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012ECE8" w14:textId="77777777" w:rsidR="00154FBC" w:rsidRPr="00D06EE7" w:rsidRDefault="00154FBC" w:rsidP="00154FB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</w:tcPr>
          <w:p w14:paraId="011762AB" w14:textId="7895E7D3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BHJ</w:t>
            </w:r>
          </w:p>
        </w:tc>
      </w:tr>
    </w:tbl>
    <w:p w14:paraId="622F59C0" w14:textId="77777777" w:rsidR="00432367" w:rsidRPr="00D06EE7" w:rsidRDefault="00432367" w:rsidP="00D16D2C">
      <w:pPr>
        <w:rPr>
          <w:lang w:val="is-IS"/>
        </w:rPr>
      </w:pPr>
    </w:p>
    <w:bookmarkEnd w:id="1"/>
    <w:p w14:paraId="24AD2A40" w14:textId="77777777" w:rsidR="001A1D3B" w:rsidRDefault="001A1D3B" w:rsidP="002F77E8">
      <w:pPr>
        <w:jc w:val="center"/>
        <w:rPr>
          <w:sz w:val="32"/>
          <w:szCs w:val="32"/>
          <w:lang w:val="is-IS"/>
        </w:rPr>
      </w:pPr>
    </w:p>
    <w:p w14:paraId="28C0F18D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 w:val="32"/>
          <w:szCs w:val="32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 w:val="32"/>
          <w:szCs w:val="32"/>
          <w:lang w:val="is-IS" w:eastAsia="en-US"/>
        </w:rPr>
        <w:t>Efnisgæðaritið</w:t>
      </w:r>
    </w:p>
    <w:p w14:paraId="0CFF6C6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EEEF35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 w:val="28"/>
          <w:szCs w:val="28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 w:val="28"/>
          <w:szCs w:val="28"/>
          <w:lang w:val="is-IS" w:eastAsia="en-US"/>
        </w:rPr>
        <w:t>Efnisrannsóknir og efniskröfur</w:t>
      </w:r>
    </w:p>
    <w:p w14:paraId="125B8FC9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5DA7C91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Leiðbeiningar við hönnun, framleiðslu og framkvæmd</w:t>
      </w:r>
    </w:p>
    <w:p w14:paraId="08DA649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523B5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16BB58D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1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Formáli</w:t>
      </w:r>
    </w:p>
    <w:p w14:paraId="2C4B061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2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Inngangur</w:t>
      </w:r>
    </w:p>
    <w:p w14:paraId="55359B1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3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Fylling</w:t>
      </w:r>
    </w:p>
    <w:p w14:paraId="048B891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4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Styrktarlag</w:t>
      </w:r>
      <w:proofErr w:type="spellEnd"/>
    </w:p>
    <w:p w14:paraId="7815FE2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5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Burðarlag</w:t>
      </w:r>
    </w:p>
    <w:p w14:paraId="7EC3379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6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Slitlag</w:t>
      </w:r>
    </w:p>
    <w:p w14:paraId="2238829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7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Steinsteypa</w:t>
      </w:r>
    </w:p>
    <w:p w14:paraId="6CF6692A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442D64B2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1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 xml:space="preserve">Lýsing á prófunaraðferðum </w:t>
      </w:r>
    </w:p>
    <w:p w14:paraId="1C7CE4FF" w14:textId="77777777" w:rsidR="0040150B" w:rsidRPr="00D530F8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</w:pPr>
      <w:r w:rsidRPr="00D530F8"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  <w:t>Viðauki 2</w:t>
      </w:r>
      <w:r w:rsidRPr="00D530F8"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  <w:tab/>
        <w:t>Efnisgerðir við vega- og gatnagerð (janúar 2022)</w:t>
      </w:r>
    </w:p>
    <w:p w14:paraId="7E69C66D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3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Jarðmyndanir</w:t>
      </w:r>
      <w:proofErr w:type="spellEnd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– byggingarefni við vegagerð</w:t>
      </w:r>
    </w:p>
    <w:p w14:paraId="3AEE41DA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4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Gerðarprófanir, framleiðslueftirlit og frávikskröfur</w:t>
      </w:r>
    </w:p>
    <w:p w14:paraId="61612495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5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Sýnataka</w:t>
      </w:r>
    </w:p>
    <w:p w14:paraId="66C5408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6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Vinnsluaðferðir</w:t>
      </w:r>
    </w:p>
    <w:p w14:paraId="3849FB39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7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Orðalisti – skilgreiningar og skýringar</w:t>
      </w:r>
    </w:p>
    <w:p w14:paraId="093794AC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8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Ýtarefni</w:t>
      </w:r>
      <w:proofErr w:type="spellEnd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um malbik</w:t>
      </w:r>
    </w:p>
    <w:p w14:paraId="344F5198" w14:textId="77777777" w:rsidR="0040150B" w:rsidRPr="00D530F8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</w:pPr>
      <w:r w:rsidRPr="00D530F8"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  <w:t>Viðauki 9</w:t>
      </w:r>
      <w:r w:rsidRPr="00D530F8"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  <w:tab/>
        <w:t>Samanburður á eiginleikum steinefna og kröfum</w:t>
      </w:r>
    </w:p>
    <w:p w14:paraId="61F9F62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10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Berggreining og gæðaflokkun</w:t>
      </w:r>
    </w:p>
    <w:p w14:paraId="4D653060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FDB68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4950493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14F7FAA8" w14:textId="4FEA9D46" w:rsidR="003F341C" w:rsidRPr="009F4DF2" w:rsidRDefault="0040150B" w:rsidP="009F4DF2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Arial"/>
          <w:b/>
          <w:bCs/>
          <w:i/>
          <w:iCs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br w:type="page"/>
      </w:r>
    </w:p>
    <w:p w14:paraId="0857CD56" w14:textId="13A1BA42" w:rsidR="003F341C" w:rsidRPr="00B60CCE" w:rsidRDefault="003F341C" w:rsidP="003F341C"/>
    <w:p w14:paraId="2B6D089A" w14:textId="77777777" w:rsidR="003F341C" w:rsidRPr="00B60CCE" w:rsidRDefault="003F341C" w:rsidP="003F341C"/>
    <w:p w14:paraId="71CB3BE6" w14:textId="77777777" w:rsidR="003F341C" w:rsidRPr="00C3038F" w:rsidRDefault="003F341C" w:rsidP="00C3038F">
      <w:pPr>
        <w:rPr>
          <w:b/>
          <w:bCs/>
          <w:sz w:val="36"/>
          <w:szCs w:val="36"/>
        </w:rPr>
      </w:pPr>
      <w:proofErr w:type="spellStart"/>
      <w:r w:rsidRPr="00C3038F">
        <w:rPr>
          <w:b/>
          <w:bCs/>
          <w:sz w:val="36"/>
          <w:szCs w:val="36"/>
        </w:rPr>
        <w:t>Viðauki</w:t>
      </w:r>
      <w:proofErr w:type="spellEnd"/>
      <w:r w:rsidRPr="00C3038F">
        <w:rPr>
          <w:b/>
          <w:bCs/>
          <w:sz w:val="36"/>
          <w:szCs w:val="36"/>
        </w:rPr>
        <w:t xml:space="preserve"> 9 </w:t>
      </w:r>
    </w:p>
    <w:p w14:paraId="1CC5CCE9" w14:textId="77777777" w:rsidR="003F341C" w:rsidRDefault="003F341C" w:rsidP="003F341C">
      <w:pPr>
        <w:jc w:val="center"/>
        <w:rPr>
          <w:sz w:val="32"/>
          <w:szCs w:val="32"/>
        </w:rPr>
      </w:pPr>
    </w:p>
    <w:p w14:paraId="6B52BEEA" w14:textId="77777777" w:rsidR="003F341C" w:rsidRDefault="003F341C" w:rsidP="00C3038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Samanburður</w:t>
      </w:r>
      <w:proofErr w:type="spellEnd"/>
      <w:r>
        <w:rPr>
          <w:sz w:val="32"/>
          <w:szCs w:val="32"/>
        </w:rPr>
        <w:t xml:space="preserve"> á </w:t>
      </w:r>
      <w:proofErr w:type="spellStart"/>
      <w:r>
        <w:rPr>
          <w:sz w:val="32"/>
          <w:szCs w:val="32"/>
        </w:rPr>
        <w:t>eiginleikum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steinefna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kröfum</w:t>
      </w:r>
      <w:proofErr w:type="spellEnd"/>
    </w:p>
    <w:p w14:paraId="607300A8" w14:textId="77777777" w:rsidR="003F341C" w:rsidRDefault="003F341C" w:rsidP="003F341C">
      <w:pPr>
        <w:rPr>
          <w:sz w:val="32"/>
          <w:szCs w:val="32"/>
        </w:rPr>
      </w:pPr>
    </w:p>
    <w:p w14:paraId="36ED0B5E" w14:textId="77777777" w:rsidR="003F341C" w:rsidRDefault="003F341C" w:rsidP="003F341C">
      <w:pPr>
        <w:jc w:val="center"/>
        <w:rPr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59C3F97E" wp14:editId="4E473FF9">
            <wp:extent cx="5760720" cy="3931348"/>
            <wp:effectExtent l="0" t="0" r="0" b="0"/>
            <wp:docPr id="450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348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9E2ED" w14:textId="77777777" w:rsidR="003F341C" w:rsidRDefault="003F341C" w:rsidP="003F341C">
      <w:pPr>
        <w:jc w:val="center"/>
        <w:rPr>
          <w:sz w:val="32"/>
          <w:szCs w:val="32"/>
        </w:rPr>
      </w:pPr>
    </w:p>
    <w:p w14:paraId="47E36667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 xml:space="preserve">Í </w:t>
      </w:r>
      <w:proofErr w:type="spellStart"/>
      <w:r w:rsidRPr="00C30B98">
        <w:rPr>
          <w:szCs w:val="20"/>
        </w:rPr>
        <w:t>þessum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viðauka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bornar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saman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þær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gerir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vegagerð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sóttar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finna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rannsóknarstofu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auk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þjónustuprófana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gerðar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Nýsköpunarmiðstöð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Íslands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áður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Rannsóknarstofnun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byggingariðnaðarins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frá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árinu</w:t>
      </w:r>
      <w:proofErr w:type="spellEnd"/>
      <w:r w:rsidRPr="00C30B98">
        <w:rPr>
          <w:szCs w:val="20"/>
        </w:rPr>
        <w:t xml:space="preserve"> 1990. </w:t>
      </w:r>
    </w:p>
    <w:p w14:paraId="762E2222" w14:textId="3DBCD0EF" w:rsidR="00C30B98" w:rsidRPr="00C30B98" w:rsidRDefault="003F341C" w:rsidP="00C30B98">
      <w:pPr>
        <w:ind w:firstLine="708"/>
        <w:rPr>
          <w:szCs w:val="20"/>
        </w:rPr>
      </w:pP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birtar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súlurit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nema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brothlutfall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birt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punktasafn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settar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fram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þessu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leiðbeiningariti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lög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yfirbyggingu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vegarins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tilliti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álags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síðan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merktar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bornar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saman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rannsóknarniðurstöðurnar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fjallað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í </w:t>
      </w:r>
      <w:proofErr w:type="spellStart"/>
      <w:r w:rsidRPr="00C30B98">
        <w:rPr>
          <w:szCs w:val="20"/>
        </w:rPr>
        <w:t>viðaukanum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berggæði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(Los Angeles),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veðrunarþol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frostþol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ásýnd</w:t>
      </w:r>
      <w:proofErr w:type="spellEnd"/>
      <w:r w:rsidRPr="00C30B98">
        <w:rPr>
          <w:szCs w:val="20"/>
        </w:rPr>
        <w:t xml:space="preserve"> bergs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kornalögun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kleyfnistuðull</w:t>
      </w:r>
      <w:proofErr w:type="spellEnd"/>
      <w:r w:rsidRPr="00C30B98">
        <w:rPr>
          <w:szCs w:val="20"/>
        </w:rPr>
        <w:t xml:space="preserve">, FI)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brothlutfall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Birtar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myndir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lög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yfirbyggingar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nema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malarslitlag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styrktarlag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burðarlag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slitlag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).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miðast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ársins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slitlögin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þungra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bíla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ÁDU</w:t>
      </w:r>
      <w:r w:rsidRPr="00C30B98">
        <w:rPr>
          <w:szCs w:val="20"/>
          <w:vertAlign w:val="subscript"/>
        </w:rPr>
        <w:t>þ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burðarlag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styrktarlag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bíla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miðast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tveggja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akreina</w:t>
      </w:r>
      <w:proofErr w:type="spellEnd"/>
      <w:r w:rsidRPr="00C30B98">
        <w:rPr>
          <w:szCs w:val="20"/>
        </w:rPr>
        <w:t xml:space="preserve"> veg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þungir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teljast</w:t>
      </w:r>
      <w:proofErr w:type="spellEnd"/>
      <w:r w:rsidRPr="00C30B98">
        <w:rPr>
          <w:szCs w:val="20"/>
        </w:rPr>
        <w:t xml:space="preserve"> vera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heildarþyngd</w:t>
      </w:r>
      <w:proofErr w:type="spellEnd"/>
      <w:r w:rsidRPr="00C30B98">
        <w:rPr>
          <w:szCs w:val="20"/>
        </w:rPr>
        <w:t xml:space="preserve"> &gt; 3,5 </w:t>
      </w:r>
      <w:proofErr w:type="spellStart"/>
      <w:r w:rsidRPr="00C30B98">
        <w:rPr>
          <w:szCs w:val="20"/>
        </w:rPr>
        <w:t>tonn</w:t>
      </w:r>
      <w:proofErr w:type="spellEnd"/>
      <w:r w:rsidRPr="00C30B98">
        <w:rPr>
          <w:szCs w:val="20"/>
        </w:rPr>
        <w:t>.</w:t>
      </w:r>
    </w:p>
    <w:p w14:paraId="0A60C3EB" w14:textId="77777777" w:rsidR="003F341C" w:rsidRPr="00C30B98" w:rsidRDefault="003F341C" w:rsidP="003F341C">
      <w:pPr>
        <w:ind w:firstLine="708"/>
        <w:rPr>
          <w:szCs w:val="20"/>
        </w:rPr>
      </w:pPr>
      <w:r w:rsidRPr="00C30B98">
        <w:rPr>
          <w:szCs w:val="20"/>
        </w:rPr>
        <w:lastRenderedPageBreak/>
        <w:t xml:space="preserve">Á </w:t>
      </w:r>
      <w:proofErr w:type="spellStart"/>
      <w:r w:rsidRPr="00C30B98">
        <w:rPr>
          <w:szCs w:val="20"/>
        </w:rPr>
        <w:t>myndunum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rannsóknarniðurstaðna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skráðar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sig. </w:t>
      </w:r>
      <w:proofErr w:type="spellStart"/>
      <w:r w:rsidRPr="00C30B98">
        <w:rPr>
          <w:szCs w:val="20"/>
        </w:rPr>
        <w:t>Mikilvægt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huga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ræða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kerfinu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rannsóknaraðferð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ekki </w:t>
      </w:r>
      <w:proofErr w:type="spellStart"/>
      <w:r w:rsidRPr="00C30B98">
        <w:rPr>
          <w:szCs w:val="20"/>
        </w:rPr>
        <w:t>hóps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gerðar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tiltekinna</w:t>
      </w:r>
      <w:proofErr w:type="spellEnd"/>
      <w:r w:rsidRPr="00C30B98">
        <w:rPr>
          <w:szCs w:val="20"/>
        </w:rPr>
        <w:t xml:space="preserve"> nota. </w:t>
      </w:r>
    </w:p>
    <w:p w14:paraId="3D48CD29" w14:textId="77777777" w:rsidR="003F341C" w:rsidRDefault="003F341C" w:rsidP="003F341C">
      <w:pPr>
        <w:ind w:firstLine="708"/>
        <w:rPr>
          <w:sz w:val="22"/>
        </w:rPr>
      </w:pPr>
    </w:p>
    <w:p w14:paraId="44837527" w14:textId="77777777" w:rsidR="007F2E49" w:rsidRDefault="007F2E49">
      <w:pPr>
        <w:tabs>
          <w:tab w:val="clear" w:pos="454"/>
          <w:tab w:val="clear" w:pos="1077"/>
          <w:tab w:val="clear" w:pos="2155"/>
        </w:tabs>
        <w:snapToGrid/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p w14:paraId="2CF37FFA" w14:textId="5980FD54" w:rsidR="003F341C" w:rsidRPr="00C30B98" w:rsidRDefault="003F341C" w:rsidP="007F2E49">
      <w:pPr>
        <w:spacing w:after="240"/>
        <w:ind w:firstLine="708"/>
        <w:rPr>
          <w:szCs w:val="20"/>
        </w:rPr>
      </w:pPr>
      <w:r w:rsidRPr="00C30B98">
        <w:rPr>
          <w:szCs w:val="20"/>
        </w:rPr>
        <w:lastRenderedPageBreak/>
        <w:t xml:space="preserve">Á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síðu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birt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ljósmynd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þeim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búnaði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Ýtarleg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lýsing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prófunaraðferðum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viðauka</w:t>
      </w:r>
      <w:proofErr w:type="spellEnd"/>
      <w:r w:rsidRPr="00C30B98">
        <w:rPr>
          <w:szCs w:val="20"/>
        </w:rPr>
        <w:t xml:space="preserve"> 1. </w:t>
      </w:r>
    </w:p>
    <w:p w14:paraId="14816ABF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1E6E0E33" wp14:editId="0DD578FF">
            <wp:extent cx="5888924" cy="3832791"/>
            <wp:effectExtent l="19050" t="19050" r="17145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26" cy="38498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E8DB75" w14:textId="77777777" w:rsidR="003F341C" w:rsidRDefault="003F341C" w:rsidP="003F341C"/>
    <w:p w14:paraId="5737E893" w14:textId="77777777" w:rsidR="003F341C" w:rsidRDefault="003F341C" w:rsidP="003F341C"/>
    <w:p w14:paraId="16E23DC6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D0F103D" wp14:editId="29F07A2E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43040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tromla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Los Angeles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 (LA </w:t>
      </w:r>
      <w:proofErr w:type="spellStart"/>
      <w:r w:rsidRPr="00C30B98">
        <w:rPr>
          <w:szCs w:val="20"/>
        </w:rPr>
        <w:t>próf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00689DC4" w14:textId="77777777" w:rsidR="003F341C" w:rsidRPr="00C30B98" w:rsidRDefault="003F341C" w:rsidP="003F341C">
      <w:pPr>
        <w:rPr>
          <w:szCs w:val="20"/>
        </w:rPr>
      </w:pPr>
    </w:p>
    <w:p w14:paraId="48790A98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styrktarlag</w:t>
      </w:r>
      <w:proofErr w:type="spellEnd"/>
      <w:r w:rsidRPr="00C30B98">
        <w:rPr>
          <w:szCs w:val="20"/>
        </w:rPr>
        <w:t xml:space="preserve">. </w:t>
      </w:r>
    </w:p>
    <w:p w14:paraId="6698515E" w14:textId="77777777" w:rsidR="003F341C" w:rsidRPr="00C30B98" w:rsidRDefault="003F341C" w:rsidP="003F341C">
      <w:pPr>
        <w:rPr>
          <w:szCs w:val="20"/>
        </w:rPr>
      </w:pPr>
    </w:p>
    <w:p w14:paraId="7C767DCD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mikil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þungra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(ÁDU</w:t>
      </w:r>
      <w:r w:rsidRPr="00C30B98">
        <w:rPr>
          <w:szCs w:val="20"/>
          <w:vertAlign w:val="subscript"/>
        </w:rPr>
        <w:t>Þ</w:t>
      </w:r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fer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hvort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í 3. </w:t>
      </w:r>
      <w:proofErr w:type="spellStart"/>
      <w:r w:rsidRPr="00C30B98">
        <w:rPr>
          <w:szCs w:val="20"/>
        </w:rPr>
        <w:t>flokk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berggreiningu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mestu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ferskt</w:t>
      </w:r>
      <w:proofErr w:type="spellEnd"/>
      <w:r w:rsidRPr="00C30B98">
        <w:rPr>
          <w:szCs w:val="20"/>
        </w:rPr>
        <w:t xml:space="preserve"> berg </w:t>
      </w:r>
      <w:proofErr w:type="spellStart"/>
      <w:r w:rsidRPr="00C30B98">
        <w:rPr>
          <w:szCs w:val="20"/>
        </w:rPr>
        <w:t>eða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mjög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ummyndað</w:t>
      </w:r>
      <w:proofErr w:type="spellEnd"/>
      <w:r w:rsidRPr="00C30B98">
        <w:rPr>
          <w:szCs w:val="20"/>
        </w:rPr>
        <w:t xml:space="preserve">. </w:t>
      </w:r>
    </w:p>
    <w:p w14:paraId="68C52EEF" w14:textId="77777777" w:rsidR="003F341C" w:rsidRPr="00214BC0" w:rsidRDefault="003F341C" w:rsidP="003F341C">
      <w:pPr>
        <w:rPr>
          <w:sz w:val="22"/>
        </w:rPr>
      </w:pPr>
    </w:p>
    <w:p w14:paraId="6FA684A0" w14:textId="77777777" w:rsidR="003F341C" w:rsidRDefault="003F341C" w:rsidP="003F341C">
      <w:pPr>
        <w:rPr>
          <w:sz w:val="22"/>
        </w:rPr>
      </w:pPr>
    </w:p>
    <w:p w14:paraId="623AED5A" w14:textId="77777777" w:rsidR="003F341C" w:rsidRDefault="003F341C" w:rsidP="003F341C">
      <w:pPr>
        <w:rPr>
          <w:sz w:val="22"/>
        </w:rPr>
      </w:pPr>
    </w:p>
    <w:p w14:paraId="09B08006" w14:textId="77777777" w:rsidR="003F341C" w:rsidRDefault="003F341C" w:rsidP="003F341C">
      <w:pPr>
        <w:rPr>
          <w:sz w:val="22"/>
        </w:rPr>
      </w:pPr>
      <w:r w:rsidRPr="00214BC0">
        <w:rPr>
          <w:sz w:val="22"/>
        </w:rPr>
        <w:lastRenderedPageBreak/>
        <w:t>Á x-</w:t>
      </w:r>
      <w:proofErr w:type="spellStart"/>
      <w:r w:rsidRPr="00214BC0">
        <w:rPr>
          <w:sz w:val="22"/>
        </w:rPr>
        <w:t>ás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uppsafnaður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heildarfjöldi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mælinga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en</w:t>
      </w:r>
      <w:proofErr w:type="spellEnd"/>
      <w:r w:rsidRPr="00214BC0">
        <w:rPr>
          <w:sz w:val="22"/>
        </w:rPr>
        <w:t xml:space="preserve"> á y-</w:t>
      </w:r>
      <w:proofErr w:type="spellStart"/>
      <w:r w:rsidRPr="00214BC0">
        <w:rPr>
          <w:sz w:val="22"/>
        </w:rPr>
        <w:t>ás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Los Angeles </w:t>
      </w:r>
      <w:proofErr w:type="spellStart"/>
      <w:r w:rsidRPr="00214BC0">
        <w:rPr>
          <w:sz w:val="22"/>
        </w:rPr>
        <w:t>gildið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þ.e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hlutfall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þess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efnis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sem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brotnar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smærra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en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en</w:t>
      </w:r>
      <w:proofErr w:type="spellEnd"/>
      <w:r w:rsidRPr="00214BC0">
        <w:rPr>
          <w:sz w:val="22"/>
        </w:rPr>
        <w:t xml:space="preserve"> 1,6 mm í Los Angeles </w:t>
      </w:r>
      <w:proofErr w:type="spellStart"/>
      <w:r w:rsidRPr="00214BC0">
        <w:rPr>
          <w:sz w:val="22"/>
        </w:rPr>
        <w:t>prófinu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Prófunaraðferðin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notuð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til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að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mæla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styrk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flokkaðs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steinefnis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og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kornastærðin</w:t>
      </w:r>
      <w:proofErr w:type="spellEnd"/>
      <w:r w:rsidRPr="00214BC0">
        <w:rPr>
          <w:sz w:val="22"/>
        </w:rPr>
        <w:t xml:space="preserve"> 10,0 </w:t>
      </w:r>
      <w:proofErr w:type="spellStart"/>
      <w:r w:rsidRPr="00214BC0">
        <w:rPr>
          <w:sz w:val="22"/>
        </w:rPr>
        <w:t>til</w:t>
      </w:r>
      <w:proofErr w:type="spellEnd"/>
      <w:r w:rsidRPr="00214BC0">
        <w:rPr>
          <w:sz w:val="22"/>
        </w:rPr>
        <w:t xml:space="preserve"> 14,0 mm </w:t>
      </w:r>
      <w:proofErr w:type="spellStart"/>
      <w:r w:rsidRPr="00214BC0">
        <w:rPr>
          <w:sz w:val="22"/>
        </w:rPr>
        <w:t>notuð</w:t>
      </w:r>
      <w:proofErr w:type="spellEnd"/>
      <w:r w:rsidRPr="00214BC0">
        <w:rPr>
          <w:sz w:val="22"/>
        </w:rPr>
        <w:t xml:space="preserve"> í </w:t>
      </w:r>
      <w:proofErr w:type="spellStart"/>
      <w:r w:rsidRPr="00214BC0">
        <w:rPr>
          <w:sz w:val="22"/>
        </w:rPr>
        <w:t>prófið</w:t>
      </w:r>
      <w:proofErr w:type="spellEnd"/>
      <w:r w:rsidRPr="00214BC0">
        <w:rPr>
          <w:sz w:val="22"/>
        </w:rPr>
        <w:t xml:space="preserve">. </w:t>
      </w:r>
    </w:p>
    <w:p w14:paraId="532C0FFD" w14:textId="77777777" w:rsidR="003F341C" w:rsidRDefault="003F341C" w:rsidP="003F341C">
      <w:pPr>
        <w:rPr>
          <w:sz w:val="22"/>
        </w:rPr>
      </w:pPr>
    </w:p>
    <w:p w14:paraId="5C6E4462" w14:textId="77777777" w:rsidR="003F341C" w:rsidRPr="00214BC0" w:rsidRDefault="003F341C" w:rsidP="007F2E49">
      <w:pPr>
        <w:spacing w:after="240"/>
        <w:rPr>
          <w:sz w:val="22"/>
        </w:rPr>
      </w:pPr>
      <w:proofErr w:type="spellStart"/>
      <w:r w:rsidRPr="00214BC0">
        <w:rPr>
          <w:sz w:val="22"/>
        </w:rPr>
        <w:t>Textinn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undir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hverri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rauðri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línu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lýsir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nánar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hverjum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kröfuflokki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Þannig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gildir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t.d.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krafan</w:t>
      </w:r>
      <w:proofErr w:type="spellEnd"/>
      <w:r w:rsidRPr="00214BC0">
        <w:rPr>
          <w:sz w:val="22"/>
        </w:rPr>
        <w:t xml:space="preserve"> LA</w:t>
      </w:r>
      <w:r w:rsidRPr="00214BC0">
        <w:rPr>
          <w:sz w:val="22"/>
          <w:vertAlign w:val="subscript"/>
        </w:rPr>
        <w:t>35</w:t>
      </w:r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fyrir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steinefni</w:t>
      </w:r>
      <w:proofErr w:type="spellEnd"/>
      <w:r w:rsidRPr="00214BC0">
        <w:rPr>
          <w:sz w:val="22"/>
        </w:rPr>
        <w:t xml:space="preserve"> í </w:t>
      </w:r>
      <w:proofErr w:type="spellStart"/>
      <w:r w:rsidRPr="00214BC0">
        <w:rPr>
          <w:sz w:val="22"/>
        </w:rPr>
        <w:t>styrktarlag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fyrir</w:t>
      </w:r>
      <w:proofErr w:type="spellEnd"/>
      <w:r w:rsidRPr="00214BC0">
        <w:rPr>
          <w:sz w:val="22"/>
        </w:rPr>
        <w:t xml:space="preserve"> ÁDU</w:t>
      </w:r>
      <w:r w:rsidRPr="00214BC0">
        <w:rPr>
          <w:sz w:val="22"/>
          <w:vertAlign w:val="subscript"/>
        </w:rPr>
        <w:t>Þ</w:t>
      </w:r>
      <w:r w:rsidRPr="00214BC0">
        <w:rPr>
          <w:sz w:val="22"/>
        </w:rPr>
        <w:t xml:space="preserve"> &lt; 10 </w:t>
      </w:r>
      <w:proofErr w:type="spellStart"/>
      <w:r w:rsidRPr="00214BC0">
        <w:rPr>
          <w:sz w:val="22"/>
        </w:rPr>
        <w:t>ef</w:t>
      </w:r>
      <w:proofErr w:type="spellEnd"/>
      <w:r w:rsidRPr="00214BC0">
        <w:rPr>
          <w:sz w:val="22"/>
        </w:rPr>
        <w:t xml:space="preserve"> 3. </w:t>
      </w:r>
      <w:proofErr w:type="spellStart"/>
      <w:r w:rsidRPr="00214BC0">
        <w:rPr>
          <w:sz w:val="22"/>
        </w:rPr>
        <w:t>flokks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steinefnið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mjög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ummyndað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eða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fyrir</w:t>
      </w:r>
      <w:proofErr w:type="spellEnd"/>
      <w:r w:rsidRPr="00214BC0">
        <w:rPr>
          <w:sz w:val="22"/>
        </w:rPr>
        <w:t xml:space="preserve"> ÁDU</w:t>
      </w:r>
      <w:r w:rsidRPr="00214BC0">
        <w:rPr>
          <w:sz w:val="22"/>
          <w:vertAlign w:val="subscript"/>
        </w:rPr>
        <w:t>Þ</w:t>
      </w:r>
      <w:r w:rsidRPr="00214BC0">
        <w:rPr>
          <w:sz w:val="22"/>
        </w:rPr>
        <w:t xml:space="preserve"> ≥ 400 </w:t>
      </w:r>
      <w:proofErr w:type="spellStart"/>
      <w:r w:rsidRPr="00214BC0">
        <w:rPr>
          <w:sz w:val="22"/>
        </w:rPr>
        <w:t>ef</w:t>
      </w:r>
      <w:proofErr w:type="spellEnd"/>
      <w:r w:rsidRPr="00214BC0">
        <w:rPr>
          <w:sz w:val="22"/>
        </w:rPr>
        <w:t xml:space="preserve"> 3. </w:t>
      </w:r>
      <w:proofErr w:type="spellStart"/>
      <w:r w:rsidRPr="00214BC0">
        <w:rPr>
          <w:sz w:val="22"/>
        </w:rPr>
        <w:t>flokks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steinefnið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ferskt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Rauðu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hlutfallstölurnar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sýna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hversu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hátt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hlutfall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allra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prófana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með</w:t>
      </w:r>
      <w:proofErr w:type="spellEnd"/>
      <w:r w:rsidRPr="00214BC0">
        <w:rPr>
          <w:sz w:val="22"/>
        </w:rPr>
        <w:t xml:space="preserve"> LA </w:t>
      </w:r>
      <w:proofErr w:type="spellStart"/>
      <w:r w:rsidRPr="00214BC0">
        <w:rPr>
          <w:sz w:val="22"/>
        </w:rPr>
        <w:t>prófi</w:t>
      </w:r>
      <w:proofErr w:type="spellEnd"/>
      <w:r w:rsidRPr="00214BC0">
        <w:rPr>
          <w:sz w:val="22"/>
        </w:rPr>
        <w:t xml:space="preserve">, </w:t>
      </w:r>
      <w:proofErr w:type="spellStart"/>
      <w:r w:rsidRPr="00214BC0">
        <w:rPr>
          <w:sz w:val="22"/>
        </w:rPr>
        <w:t>sem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eru</w:t>
      </w:r>
      <w:proofErr w:type="spellEnd"/>
      <w:r w:rsidRPr="00214BC0">
        <w:rPr>
          <w:sz w:val="22"/>
        </w:rPr>
        <w:t xml:space="preserve"> í </w:t>
      </w:r>
      <w:proofErr w:type="spellStart"/>
      <w:r w:rsidRPr="00214BC0">
        <w:rPr>
          <w:sz w:val="22"/>
        </w:rPr>
        <w:t>rannsóknarkerfi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Vegagerðarinnar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standast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viðkomandi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kröfu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Þannig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standast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t.d.</w:t>
      </w:r>
      <w:proofErr w:type="spellEnd"/>
      <w:r w:rsidRPr="00214BC0">
        <w:rPr>
          <w:sz w:val="22"/>
        </w:rPr>
        <w:t xml:space="preserve"> 88% </w:t>
      </w:r>
      <w:proofErr w:type="spellStart"/>
      <w:r w:rsidRPr="00214BC0">
        <w:rPr>
          <w:sz w:val="22"/>
        </w:rPr>
        <w:t>allra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gilda</w:t>
      </w:r>
      <w:proofErr w:type="spellEnd"/>
      <w:r w:rsidRPr="00214BC0">
        <w:rPr>
          <w:sz w:val="22"/>
        </w:rPr>
        <w:t xml:space="preserve"> LA</w:t>
      </w:r>
      <w:r w:rsidRPr="00214BC0">
        <w:rPr>
          <w:sz w:val="22"/>
          <w:vertAlign w:val="subscript"/>
        </w:rPr>
        <w:t>35</w:t>
      </w:r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kröfuna</w:t>
      </w:r>
      <w:proofErr w:type="spellEnd"/>
      <w:r w:rsidRPr="00214BC0">
        <w:rPr>
          <w:sz w:val="22"/>
        </w:rPr>
        <w:t xml:space="preserve">. </w:t>
      </w:r>
    </w:p>
    <w:p w14:paraId="0D425DE3" w14:textId="77777777" w:rsidR="003F341C" w:rsidRDefault="003F341C" w:rsidP="003F341C">
      <w:pPr>
        <w:jc w:val="both"/>
      </w:pPr>
      <w:r>
        <w:rPr>
          <w:noProof/>
          <w:lang w:val="en-GB" w:eastAsia="en-GB"/>
        </w:rPr>
        <w:drawing>
          <wp:inline distT="0" distB="0" distL="0" distR="0" wp14:anchorId="7E93B60A" wp14:editId="735D6D56">
            <wp:extent cx="5924811" cy="3834484"/>
            <wp:effectExtent l="19050" t="19050" r="1905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04" cy="38522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1891B9" w14:textId="77777777" w:rsidR="003F341C" w:rsidRDefault="003F341C" w:rsidP="003F341C">
      <w:pPr>
        <w:jc w:val="both"/>
      </w:pPr>
    </w:p>
    <w:p w14:paraId="379B5241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02166CC" wp14:editId="19563BC4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7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tromla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Los Angeles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 (LA </w:t>
      </w:r>
      <w:proofErr w:type="spellStart"/>
      <w:r w:rsidRPr="00C30B98">
        <w:rPr>
          <w:szCs w:val="20"/>
        </w:rPr>
        <w:t>próf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5CAF5E9B" w14:textId="77777777" w:rsidR="003F341C" w:rsidRPr="00C30B98" w:rsidRDefault="003F341C" w:rsidP="003F341C">
      <w:pPr>
        <w:rPr>
          <w:szCs w:val="20"/>
        </w:rPr>
      </w:pPr>
    </w:p>
    <w:p w14:paraId="4ECD35BA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burðarlag</w:t>
      </w:r>
      <w:proofErr w:type="spellEnd"/>
      <w:r w:rsidRPr="00C30B98">
        <w:rPr>
          <w:szCs w:val="20"/>
        </w:rPr>
        <w:t xml:space="preserve">. </w:t>
      </w:r>
    </w:p>
    <w:p w14:paraId="3192FD1C" w14:textId="77777777" w:rsidR="003F341C" w:rsidRPr="00C30B98" w:rsidRDefault="003F341C" w:rsidP="003F341C">
      <w:pPr>
        <w:rPr>
          <w:szCs w:val="20"/>
        </w:rPr>
      </w:pPr>
    </w:p>
    <w:p w14:paraId="6F04DB28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mikil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þungra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(ÁDU</w:t>
      </w:r>
      <w:r w:rsidRPr="00C30B98">
        <w:rPr>
          <w:szCs w:val="20"/>
          <w:vertAlign w:val="subscript"/>
        </w:rPr>
        <w:t>Þ</w:t>
      </w:r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fer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hvort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í 3. </w:t>
      </w:r>
      <w:proofErr w:type="spellStart"/>
      <w:r w:rsidRPr="00C30B98">
        <w:rPr>
          <w:szCs w:val="20"/>
        </w:rPr>
        <w:t>flokk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berggreiningu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mestu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ferskt</w:t>
      </w:r>
      <w:proofErr w:type="spellEnd"/>
      <w:r w:rsidRPr="00C30B98">
        <w:rPr>
          <w:szCs w:val="20"/>
        </w:rPr>
        <w:t xml:space="preserve"> berg </w:t>
      </w:r>
      <w:proofErr w:type="spellStart"/>
      <w:r w:rsidRPr="00C30B98">
        <w:rPr>
          <w:szCs w:val="20"/>
        </w:rPr>
        <w:t>eða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mjög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ummyndað</w:t>
      </w:r>
      <w:proofErr w:type="spellEnd"/>
      <w:r w:rsidRPr="00C30B98">
        <w:rPr>
          <w:szCs w:val="20"/>
        </w:rPr>
        <w:t xml:space="preserve">. </w:t>
      </w:r>
    </w:p>
    <w:p w14:paraId="04542694" w14:textId="77777777" w:rsidR="003F341C" w:rsidRDefault="003F341C" w:rsidP="003F341C">
      <w:pPr>
        <w:rPr>
          <w:sz w:val="22"/>
        </w:rPr>
      </w:pPr>
    </w:p>
    <w:p w14:paraId="523DF1BC" w14:textId="77777777" w:rsidR="0003552F" w:rsidRDefault="0003552F" w:rsidP="003F341C">
      <w:pPr>
        <w:rPr>
          <w:szCs w:val="20"/>
        </w:rPr>
      </w:pPr>
    </w:p>
    <w:p w14:paraId="2CAE946A" w14:textId="77777777" w:rsidR="0003552F" w:rsidRDefault="0003552F" w:rsidP="003F341C">
      <w:pPr>
        <w:rPr>
          <w:szCs w:val="20"/>
        </w:rPr>
      </w:pPr>
    </w:p>
    <w:p w14:paraId="2B58B6BC" w14:textId="2D6F94DC" w:rsidR="003F341C" w:rsidRPr="0003552F" w:rsidRDefault="003F341C" w:rsidP="003F341C">
      <w:pPr>
        <w:rPr>
          <w:szCs w:val="20"/>
        </w:rPr>
      </w:pPr>
      <w:r w:rsidRPr="0003552F">
        <w:rPr>
          <w:szCs w:val="20"/>
        </w:rPr>
        <w:t>Á x-</w:t>
      </w:r>
      <w:proofErr w:type="spellStart"/>
      <w:r w:rsidRPr="0003552F">
        <w:rPr>
          <w:szCs w:val="20"/>
        </w:rPr>
        <w:t>ás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uppsafnaður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heildarfjöldi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mælinga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en</w:t>
      </w:r>
      <w:proofErr w:type="spellEnd"/>
      <w:r w:rsidRPr="0003552F">
        <w:rPr>
          <w:szCs w:val="20"/>
        </w:rPr>
        <w:t xml:space="preserve"> á y-</w:t>
      </w:r>
      <w:proofErr w:type="spellStart"/>
      <w:r w:rsidRPr="0003552F">
        <w:rPr>
          <w:szCs w:val="20"/>
        </w:rPr>
        <w:t>ás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Los Angeles </w:t>
      </w:r>
      <w:proofErr w:type="spellStart"/>
      <w:r w:rsidRPr="0003552F">
        <w:rPr>
          <w:szCs w:val="20"/>
        </w:rPr>
        <w:t>gildið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þ.e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hlutfall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þess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efnis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sem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brotnar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smærra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en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en</w:t>
      </w:r>
      <w:proofErr w:type="spellEnd"/>
      <w:r w:rsidRPr="0003552F">
        <w:rPr>
          <w:szCs w:val="20"/>
        </w:rPr>
        <w:t xml:space="preserve"> 1,6 mm í Los Angeles </w:t>
      </w:r>
      <w:proofErr w:type="spellStart"/>
      <w:r w:rsidRPr="0003552F">
        <w:rPr>
          <w:szCs w:val="20"/>
        </w:rPr>
        <w:t>prófinu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Prófunaraðferðin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notuð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til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að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mæla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styrk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flokkaðs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steinefnis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og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kornastærðin</w:t>
      </w:r>
      <w:proofErr w:type="spellEnd"/>
      <w:r w:rsidRPr="0003552F">
        <w:rPr>
          <w:szCs w:val="20"/>
        </w:rPr>
        <w:t xml:space="preserve"> 10,0 </w:t>
      </w:r>
      <w:proofErr w:type="spellStart"/>
      <w:r w:rsidRPr="0003552F">
        <w:rPr>
          <w:szCs w:val="20"/>
        </w:rPr>
        <w:t>til</w:t>
      </w:r>
      <w:proofErr w:type="spellEnd"/>
      <w:r w:rsidRPr="0003552F">
        <w:rPr>
          <w:szCs w:val="20"/>
        </w:rPr>
        <w:t xml:space="preserve"> 14,0 mm </w:t>
      </w:r>
      <w:proofErr w:type="spellStart"/>
      <w:r w:rsidRPr="0003552F">
        <w:rPr>
          <w:szCs w:val="20"/>
        </w:rPr>
        <w:t>notuð</w:t>
      </w:r>
      <w:proofErr w:type="spellEnd"/>
      <w:r w:rsidRPr="0003552F">
        <w:rPr>
          <w:szCs w:val="20"/>
        </w:rPr>
        <w:t xml:space="preserve"> í </w:t>
      </w:r>
      <w:proofErr w:type="spellStart"/>
      <w:r w:rsidRPr="0003552F">
        <w:rPr>
          <w:szCs w:val="20"/>
        </w:rPr>
        <w:t>prófið</w:t>
      </w:r>
      <w:proofErr w:type="spellEnd"/>
      <w:r w:rsidRPr="0003552F">
        <w:rPr>
          <w:szCs w:val="20"/>
        </w:rPr>
        <w:t xml:space="preserve">. </w:t>
      </w:r>
    </w:p>
    <w:p w14:paraId="05672244" w14:textId="77777777" w:rsidR="003F341C" w:rsidRPr="0003552F" w:rsidRDefault="003F341C" w:rsidP="003F341C">
      <w:pPr>
        <w:rPr>
          <w:szCs w:val="20"/>
        </w:rPr>
      </w:pPr>
    </w:p>
    <w:p w14:paraId="609A479E" w14:textId="77777777" w:rsidR="003F341C" w:rsidRPr="0003552F" w:rsidRDefault="003F341C" w:rsidP="003F341C">
      <w:pPr>
        <w:rPr>
          <w:szCs w:val="20"/>
        </w:rPr>
      </w:pPr>
      <w:proofErr w:type="spellStart"/>
      <w:r w:rsidRPr="0003552F">
        <w:rPr>
          <w:szCs w:val="20"/>
        </w:rPr>
        <w:t>Textinn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undir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hverri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rauðri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línu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lýsir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nánar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hverjum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kröfuflokki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Þannig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gildir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t.d.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krafan</w:t>
      </w:r>
      <w:proofErr w:type="spellEnd"/>
      <w:r w:rsidRPr="0003552F">
        <w:rPr>
          <w:szCs w:val="20"/>
        </w:rPr>
        <w:t xml:space="preserve"> LA</w:t>
      </w:r>
      <w:r w:rsidRPr="0003552F">
        <w:rPr>
          <w:szCs w:val="20"/>
          <w:vertAlign w:val="subscript"/>
        </w:rPr>
        <w:t>25</w:t>
      </w:r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fyrir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steinefni</w:t>
      </w:r>
      <w:proofErr w:type="spellEnd"/>
      <w:r w:rsidRPr="0003552F">
        <w:rPr>
          <w:szCs w:val="20"/>
        </w:rPr>
        <w:t xml:space="preserve"> í </w:t>
      </w:r>
      <w:proofErr w:type="spellStart"/>
      <w:r w:rsidRPr="0003552F">
        <w:rPr>
          <w:szCs w:val="20"/>
        </w:rPr>
        <w:t>burðarlag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fyrir</w:t>
      </w:r>
      <w:proofErr w:type="spellEnd"/>
      <w:r w:rsidRPr="0003552F">
        <w:rPr>
          <w:szCs w:val="20"/>
        </w:rPr>
        <w:t xml:space="preserve"> ÁDU</w:t>
      </w:r>
      <w:r w:rsidRPr="0003552F">
        <w:rPr>
          <w:szCs w:val="20"/>
          <w:vertAlign w:val="subscript"/>
        </w:rPr>
        <w:t>Þ</w:t>
      </w:r>
      <w:r w:rsidRPr="0003552F">
        <w:rPr>
          <w:szCs w:val="20"/>
        </w:rPr>
        <w:t xml:space="preserve"> ≥10 </w:t>
      </w:r>
      <w:proofErr w:type="spellStart"/>
      <w:r w:rsidRPr="0003552F">
        <w:rPr>
          <w:szCs w:val="20"/>
        </w:rPr>
        <w:t>ef</w:t>
      </w:r>
      <w:proofErr w:type="spellEnd"/>
      <w:r w:rsidRPr="0003552F">
        <w:rPr>
          <w:szCs w:val="20"/>
        </w:rPr>
        <w:t xml:space="preserve"> 3. </w:t>
      </w:r>
      <w:proofErr w:type="spellStart"/>
      <w:r w:rsidRPr="0003552F">
        <w:rPr>
          <w:szCs w:val="20"/>
        </w:rPr>
        <w:t>flokks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steinefnið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mjög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ummyndað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eða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fyrir</w:t>
      </w:r>
      <w:proofErr w:type="spellEnd"/>
      <w:r w:rsidRPr="0003552F">
        <w:rPr>
          <w:szCs w:val="20"/>
        </w:rPr>
        <w:t xml:space="preserve"> ÁDU</w:t>
      </w:r>
      <w:r w:rsidRPr="0003552F">
        <w:rPr>
          <w:szCs w:val="20"/>
          <w:vertAlign w:val="subscript"/>
        </w:rPr>
        <w:t>Þ</w:t>
      </w:r>
      <w:r w:rsidRPr="0003552F">
        <w:rPr>
          <w:szCs w:val="20"/>
        </w:rPr>
        <w:t xml:space="preserve"> ≥ 400 </w:t>
      </w:r>
      <w:proofErr w:type="spellStart"/>
      <w:r w:rsidRPr="0003552F">
        <w:rPr>
          <w:szCs w:val="20"/>
        </w:rPr>
        <w:t>ef</w:t>
      </w:r>
      <w:proofErr w:type="spellEnd"/>
      <w:r w:rsidRPr="0003552F">
        <w:rPr>
          <w:szCs w:val="20"/>
        </w:rPr>
        <w:t xml:space="preserve"> 3. </w:t>
      </w:r>
      <w:proofErr w:type="spellStart"/>
      <w:r w:rsidRPr="0003552F">
        <w:rPr>
          <w:szCs w:val="20"/>
        </w:rPr>
        <w:t>flokks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steinefnið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ferskt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Rauðu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hlutfallstölurnar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sýna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hversu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hátt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hlutfall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allra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prófana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með</w:t>
      </w:r>
      <w:proofErr w:type="spellEnd"/>
      <w:r w:rsidRPr="0003552F">
        <w:rPr>
          <w:szCs w:val="20"/>
        </w:rPr>
        <w:t xml:space="preserve"> LA </w:t>
      </w:r>
      <w:proofErr w:type="spellStart"/>
      <w:r w:rsidRPr="0003552F">
        <w:rPr>
          <w:szCs w:val="20"/>
        </w:rPr>
        <w:t>prófi</w:t>
      </w:r>
      <w:proofErr w:type="spellEnd"/>
      <w:r w:rsidRPr="0003552F">
        <w:rPr>
          <w:szCs w:val="20"/>
        </w:rPr>
        <w:t xml:space="preserve">, </w:t>
      </w:r>
      <w:proofErr w:type="spellStart"/>
      <w:r w:rsidRPr="0003552F">
        <w:rPr>
          <w:szCs w:val="20"/>
        </w:rPr>
        <w:t>sem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eru</w:t>
      </w:r>
      <w:proofErr w:type="spellEnd"/>
      <w:r w:rsidRPr="0003552F">
        <w:rPr>
          <w:szCs w:val="20"/>
        </w:rPr>
        <w:t xml:space="preserve"> í </w:t>
      </w:r>
      <w:proofErr w:type="spellStart"/>
      <w:r w:rsidRPr="0003552F">
        <w:rPr>
          <w:szCs w:val="20"/>
        </w:rPr>
        <w:t>rannsóknarkerfi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Vegagerðarinnar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standast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viðkomandi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kröfu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Þannig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standast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t.d.</w:t>
      </w:r>
      <w:proofErr w:type="spellEnd"/>
      <w:r w:rsidRPr="0003552F">
        <w:rPr>
          <w:szCs w:val="20"/>
        </w:rPr>
        <w:t xml:space="preserve"> 71% </w:t>
      </w:r>
      <w:proofErr w:type="spellStart"/>
      <w:r w:rsidRPr="0003552F">
        <w:rPr>
          <w:szCs w:val="20"/>
        </w:rPr>
        <w:t>allra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gilda</w:t>
      </w:r>
      <w:proofErr w:type="spellEnd"/>
      <w:r w:rsidRPr="0003552F">
        <w:rPr>
          <w:szCs w:val="20"/>
        </w:rPr>
        <w:t xml:space="preserve"> LA</w:t>
      </w:r>
      <w:r w:rsidRPr="0003552F">
        <w:rPr>
          <w:szCs w:val="20"/>
          <w:vertAlign w:val="subscript"/>
        </w:rPr>
        <w:t>25</w:t>
      </w:r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kröfuna</w:t>
      </w:r>
      <w:proofErr w:type="spellEnd"/>
      <w:r w:rsidRPr="0003552F">
        <w:rPr>
          <w:szCs w:val="20"/>
        </w:rPr>
        <w:t xml:space="preserve">. </w:t>
      </w:r>
    </w:p>
    <w:p w14:paraId="19BA6C17" w14:textId="77777777" w:rsidR="003F341C" w:rsidRDefault="003F341C" w:rsidP="003F341C">
      <w:r>
        <w:rPr>
          <w:noProof/>
          <w:lang w:val="en-GB" w:eastAsia="en-GB"/>
        </w:rPr>
        <w:lastRenderedPageBreak/>
        <w:drawing>
          <wp:inline distT="0" distB="0" distL="0" distR="0" wp14:anchorId="1AECB398" wp14:editId="76BB6716">
            <wp:extent cx="5943600" cy="3846645"/>
            <wp:effectExtent l="19050" t="19050" r="19050" b="20955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67" cy="38633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D17338" w14:textId="77777777" w:rsidR="003F341C" w:rsidRDefault="003F341C" w:rsidP="003F341C"/>
    <w:p w14:paraId="413DDC0C" w14:textId="77777777" w:rsidR="003F341C" w:rsidRPr="00D27D6A" w:rsidRDefault="003F341C" w:rsidP="003F341C"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F9E9360" wp14:editId="71889BD8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9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94BE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20CFA2BC" wp14:editId="14D52341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10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tromla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Los Angeles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 (LA </w:t>
      </w:r>
      <w:proofErr w:type="spellStart"/>
      <w:r w:rsidRPr="00C30B98">
        <w:rPr>
          <w:szCs w:val="20"/>
        </w:rPr>
        <w:t>próf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256A3BCE" w14:textId="77777777" w:rsidR="003F341C" w:rsidRPr="00C30B98" w:rsidRDefault="003F341C" w:rsidP="003F341C">
      <w:pPr>
        <w:rPr>
          <w:szCs w:val="20"/>
        </w:rPr>
      </w:pPr>
    </w:p>
    <w:p w14:paraId="77850E32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. </w:t>
      </w:r>
    </w:p>
    <w:p w14:paraId="467E957E" w14:textId="77777777" w:rsidR="003F341C" w:rsidRPr="00C30B98" w:rsidRDefault="003F341C" w:rsidP="003F341C">
      <w:pPr>
        <w:rPr>
          <w:szCs w:val="20"/>
        </w:rPr>
      </w:pPr>
    </w:p>
    <w:p w14:paraId="0139CA09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árið</w:t>
      </w:r>
      <w:proofErr w:type="spellEnd"/>
      <w:r w:rsidRPr="00C30B98">
        <w:rPr>
          <w:szCs w:val="20"/>
        </w:rPr>
        <w:t>.</w:t>
      </w:r>
    </w:p>
    <w:p w14:paraId="210864C8" w14:textId="77777777" w:rsidR="003F341C" w:rsidRPr="00C30B98" w:rsidRDefault="003F341C" w:rsidP="003F341C">
      <w:pPr>
        <w:rPr>
          <w:szCs w:val="20"/>
        </w:rPr>
      </w:pPr>
    </w:p>
    <w:p w14:paraId="5A0F1842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 xml:space="preserve"> </w:t>
      </w:r>
    </w:p>
    <w:p w14:paraId="10228BE3" w14:textId="77777777" w:rsidR="003F341C" w:rsidRPr="00C30B98" w:rsidRDefault="003F341C" w:rsidP="003F341C">
      <w:pPr>
        <w:rPr>
          <w:szCs w:val="20"/>
        </w:rPr>
      </w:pPr>
    </w:p>
    <w:p w14:paraId="185D2E7A" w14:textId="77777777" w:rsidR="003F341C" w:rsidRPr="00C30B98" w:rsidRDefault="003F341C" w:rsidP="003F341C">
      <w:pPr>
        <w:rPr>
          <w:szCs w:val="20"/>
        </w:rPr>
      </w:pPr>
    </w:p>
    <w:p w14:paraId="49CCBBD6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>Á x-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uppsafnaður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á y-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gildið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brotnar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smærra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1,6 mm í Los Angeles </w:t>
      </w:r>
      <w:proofErr w:type="spellStart"/>
      <w:r w:rsidRPr="00C30B98">
        <w:rPr>
          <w:szCs w:val="20"/>
        </w:rPr>
        <w:t>prófinu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Prófunaraðferðin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kornastærðin</w:t>
      </w:r>
      <w:proofErr w:type="spellEnd"/>
      <w:r w:rsidRPr="00C30B98">
        <w:rPr>
          <w:szCs w:val="20"/>
        </w:rPr>
        <w:t xml:space="preserve"> 10,0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14,0 mm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prófið</w:t>
      </w:r>
      <w:proofErr w:type="spellEnd"/>
      <w:r w:rsidRPr="00C30B98">
        <w:rPr>
          <w:szCs w:val="20"/>
        </w:rPr>
        <w:t xml:space="preserve">. </w:t>
      </w:r>
    </w:p>
    <w:p w14:paraId="4E4EDF73" w14:textId="77777777" w:rsidR="003F341C" w:rsidRDefault="003F341C" w:rsidP="003F341C">
      <w:pPr>
        <w:rPr>
          <w:sz w:val="22"/>
        </w:rPr>
      </w:pPr>
    </w:p>
    <w:p w14:paraId="42DF2F65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Textinn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rauðri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nánar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kröfuflokki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krafan</w:t>
      </w:r>
      <w:proofErr w:type="spellEnd"/>
      <w:r w:rsidRPr="00C30B98">
        <w:rPr>
          <w:szCs w:val="20"/>
        </w:rPr>
        <w:t xml:space="preserve"> LA</w:t>
      </w:r>
      <w:r w:rsidRPr="00C30B98">
        <w:rPr>
          <w:szCs w:val="20"/>
          <w:vertAlign w:val="subscript"/>
        </w:rPr>
        <w:t>20</w:t>
      </w:r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bilinu</w:t>
      </w:r>
      <w:proofErr w:type="spellEnd"/>
      <w:r w:rsidRPr="00C30B98">
        <w:rPr>
          <w:szCs w:val="20"/>
        </w:rPr>
        <w:t xml:space="preserve"> 1000 – 2000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Rauðu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hlutfallstölurnar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LA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55%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gilda</w:t>
      </w:r>
      <w:proofErr w:type="spellEnd"/>
      <w:r w:rsidRPr="00C30B98">
        <w:rPr>
          <w:szCs w:val="20"/>
        </w:rPr>
        <w:t xml:space="preserve"> LA</w:t>
      </w:r>
      <w:r w:rsidRPr="00C30B98">
        <w:rPr>
          <w:szCs w:val="20"/>
          <w:vertAlign w:val="subscript"/>
        </w:rPr>
        <w:t>20</w:t>
      </w:r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kröfuna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Eins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bent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á í </w:t>
      </w:r>
      <w:proofErr w:type="spellStart"/>
      <w:r w:rsidRPr="00C30B98">
        <w:rPr>
          <w:szCs w:val="20"/>
        </w:rPr>
        <w:t>inngangi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viðauka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einungis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gagnasafninu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gerður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ætlað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nota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>.</w:t>
      </w:r>
    </w:p>
    <w:p w14:paraId="73AB45B0" w14:textId="77777777" w:rsidR="003F341C" w:rsidRDefault="003F341C" w:rsidP="003F341C"/>
    <w:p w14:paraId="0C9D6455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774A60C0" wp14:editId="4DFFA9BD">
            <wp:extent cx="5950119" cy="3720230"/>
            <wp:effectExtent l="19050" t="19050" r="12700" b="13970"/>
            <wp:docPr id="26" name="Picture 26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24" cy="3747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1EB9DE" w14:textId="77777777" w:rsidR="003F341C" w:rsidRDefault="003F341C" w:rsidP="003F341C"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FD2C886" wp14:editId="34639C37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12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D3AD5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6C6CB428" wp14:editId="061F7943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13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tromla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Los Angeles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 (LA </w:t>
      </w:r>
      <w:proofErr w:type="spellStart"/>
      <w:r w:rsidRPr="00C30B98">
        <w:rPr>
          <w:szCs w:val="20"/>
        </w:rPr>
        <w:t>próf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5256FEA1" w14:textId="77777777" w:rsidR="003F341C" w:rsidRPr="00C30B98" w:rsidRDefault="003F341C" w:rsidP="003F341C">
      <w:pPr>
        <w:rPr>
          <w:szCs w:val="20"/>
        </w:rPr>
      </w:pPr>
    </w:p>
    <w:p w14:paraId="6E734D10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stífmalbik</w:t>
      </w:r>
      <w:proofErr w:type="spellEnd"/>
      <w:r w:rsidRPr="00C30B98">
        <w:rPr>
          <w:szCs w:val="20"/>
        </w:rPr>
        <w:t xml:space="preserve"> (AC)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steinríkt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 (SMA). </w:t>
      </w:r>
    </w:p>
    <w:p w14:paraId="58605233" w14:textId="77777777" w:rsidR="003F341C" w:rsidRPr="00C30B98" w:rsidRDefault="003F341C" w:rsidP="003F341C">
      <w:pPr>
        <w:rPr>
          <w:szCs w:val="20"/>
        </w:rPr>
      </w:pPr>
    </w:p>
    <w:p w14:paraId="023E643E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lastRenderedPageBreak/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árið</w:t>
      </w:r>
      <w:proofErr w:type="spellEnd"/>
      <w:r w:rsidRPr="00C30B98">
        <w:rPr>
          <w:szCs w:val="20"/>
        </w:rPr>
        <w:t>.</w:t>
      </w:r>
    </w:p>
    <w:p w14:paraId="624CB7DE" w14:textId="2F2D4450" w:rsidR="003F341C" w:rsidRPr="00C30B98" w:rsidRDefault="003F341C" w:rsidP="003F341C">
      <w:pPr>
        <w:rPr>
          <w:szCs w:val="20"/>
        </w:rPr>
      </w:pPr>
    </w:p>
    <w:p w14:paraId="3436A301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>Á x-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uppsafnaður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á y-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gildið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brotnar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smærra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1,6 mm í Los Angeles </w:t>
      </w:r>
      <w:proofErr w:type="spellStart"/>
      <w:r w:rsidRPr="00C30B98">
        <w:rPr>
          <w:szCs w:val="20"/>
        </w:rPr>
        <w:t>prófinu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Prófunaraðferðin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kornastærðin</w:t>
      </w:r>
      <w:proofErr w:type="spellEnd"/>
      <w:r w:rsidRPr="00C30B98">
        <w:rPr>
          <w:szCs w:val="20"/>
        </w:rPr>
        <w:t xml:space="preserve"> 10,0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14,0 mm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prófið</w:t>
      </w:r>
      <w:proofErr w:type="spellEnd"/>
      <w:r w:rsidRPr="00C30B98">
        <w:rPr>
          <w:szCs w:val="20"/>
        </w:rPr>
        <w:t xml:space="preserve">. </w:t>
      </w:r>
    </w:p>
    <w:p w14:paraId="2F1831A9" w14:textId="77777777" w:rsidR="003F341C" w:rsidRPr="00C30B98" w:rsidRDefault="003F341C" w:rsidP="003F341C">
      <w:pPr>
        <w:rPr>
          <w:szCs w:val="20"/>
        </w:rPr>
      </w:pPr>
    </w:p>
    <w:p w14:paraId="4E35E122" w14:textId="77777777" w:rsidR="003F341C" w:rsidRPr="00C30B98" w:rsidRDefault="003F341C" w:rsidP="007F2E49">
      <w:pPr>
        <w:spacing w:after="240"/>
        <w:rPr>
          <w:szCs w:val="20"/>
        </w:rPr>
      </w:pPr>
      <w:proofErr w:type="spellStart"/>
      <w:r w:rsidRPr="00C30B98">
        <w:rPr>
          <w:szCs w:val="20"/>
        </w:rPr>
        <w:t>Textinn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rauðri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nánar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kröfuflokki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krafan</w:t>
      </w:r>
      <w:proofErr w:type="spellEnd"/>
      <w:r w:rsidRPr="00C30B98">
        <w:rPr>
          <w:szCs w:val="20"/>
        </w:rPr>
        <w:t xml:space="preserve"> LA</w:t>
      </w:r>
      <w:r w:rsidRPr="00C30B98">
        <w:rPr>
          <w:szCs w:val="20"/>
          <w:vertAlign w:val="subscript"/>
        </w:rPr>
        <w:t>15</w:t>
      </w:r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&gt; 8000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Rauðu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hlutfallstölurnar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LA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27%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gilda</w:t>
      </w:r>
      <w:proofErr w:type="spellEnd"/>
      <w:r w:rsidRPr="00C30B98">
        <w:rPr>
          <w:szCs w:val="20"/>
        </w:rPr>
        <w:t xml:space="preserve"> LA</w:t>
      </w:r>
      <w:r w:rsidRPr="00C30B98">
        <w:rPr>
          <w:szCs w:val="20"/>
          <w:vertAlign w:val="subscript"/>
        </w:rPr>
        <w:t>15</w:t>
      </w:r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kröfuna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Einungis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lítill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gagnasafninu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hinsvegar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gerðar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ætlað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nota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>.</w:t>
      </w:r>
    </w:p>
    <w:p w14:paraId="2893C09D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6FFDE3AE" wp14:editId="0ED8EF5E">
            <wp:extent cx="5971279" cy="3713967"/>
            <wp:effectExtent l="19050" t="19050" r="10795" b="20320"/>
            <wp:docPr id="14" name="Picture 1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76" cy="3722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510AD8" w14:textId="77777777" w:rsidR="003F341C" w:rsidRDefault="003F341C" w:rsidP="003F341C"/>
    <w:p w14:paraId="0B19E912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002040EB" wp14:editId="350EBB3A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2657475" cy="3533775"/>
            <wp:effectExtent l="19050" t="19050" r="28575" b="285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3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7C0F20E4" w14:textId="77777777" w:rsidR="003F341C" w:rsidRPr="00C30B98" w:rsidRDefault="003F341C" w:rsidP="003F341C">
      <w:pPr>
        <w:rPr>
          <w:szCs w:val="20"/>
        </w:rPr>
      </w:pPr>
    </w:p>
    <w:p w14:paraId="6B6DC45C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. </w:t>
      </w:r>
    </w:p>
    <w:p w14:paraId="6D12EF3C" w14:textId="77777777" w:rsidR="003F341C" w:rsidRPr="00C30B98" w:rsidRDefault="003F341C" w:rsidP="003F341C">
      <w:pPr>
        <w:rPr>
          <w:szCs w:val="20"/>
        </w:rPr>
      </w:pPr>
    </w:p>
    <w:p w14:paraId="0A70CDB5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árið</w:t>
      </w:r>
      <w:proofErr w:type="spellEnd"/>
      <w:r w:rsidRPr="00C30B98">
        <w:rPr>
          <w:szCs w:val="20"/>
        </w:rPr>
        <w:t>.</w:t>
      </w:r>
    </w:p>
    <w:p w14:paraId="24904470" w14:textId="77777777" w:rsidR="003F341C" w:rsidRPr="00C30B98" w:rsidRDefault="003F341C" w:rsidP="003F341C">
      <w:pPr>
        <w:rPr>
          <w:szCs w:val="20"/>
        </w:rPr>
      </w:pPr>
    </w:p>
    <w:p w14:paraId="4D9E528E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 xml:space="preserve"> </w:t>
      </w:r>
    </w:p>
    <w:p w14:paraId="4DD1F192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>Á x-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uppsafnaður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á y-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kúlnakvarnargildið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molnar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smærra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2,0 mm í </w:t>
      </w:r>
      <w:proofErr w:type="spellStart"/>
      <w:r w:rsidRPr="00C30B98">
        <w:rPr>
          <w:szCs w:val="20"/>
        </w:rPr>
        <w:t>kúlnakvarnarprófinu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Prófunaraðferðin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kornastærðin</w:t>
      </w:r>
      <w:proofErr w:type="spellEnd"/>
      <w:r w:rsidRPr="00C30B98">
        <w:rPr>
          <w:szCs w:val="20"/>
        </w:rPr>
        <w:t xml:space="preserve"> 11,2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16,0 mm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prófið</w:t>
      </w:r>
      <w:proofErr w:type="spellEnd"/>
      <w:r w:rsidRPr="00C30B98">
        <w:rPr>
          <w:szCs w:val="20"/>
        </w:rPr>
        <w:t xml:space="preserve">. </w:t>
      </w:r>
    </w:p>
    <w:p w14:paraId="0A2D3BAB" w14:textId="77777777" w:rsidR="003F341C" w:rsidRPr="00C30B98" w:rsidRDefault="003F341C" w:rsidP="003F341C">
      <w:pPr>
        <w:rPr>
          <w:szCs w:val="20"/>
        </w:rPr>
      </w:pPr>
    </w:p>
    <w:p w14:paraId="0456C97F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Textinn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rauðri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nánar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kröfuflokki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krafan</w:t>
      </w:r>
      <w:proofErr w:type="spellEnd"/>
      <w:r w:rsidRPr="00C30B98">
        <w:rPr>
          <w:szCs w:val="20"/>
        </w:rPr>
        <w:t xml:space="preserve"> A</w:t>
      </w:r>
      <w:r w:rsidRPr="00C30B98">
        <w:rPr>
          <w:szCs w:val="20"/>
          <w:vertAlign w:val="subscript"/>
        </w:rPr>
        <w:t>N</w:t>
      </w:r>
      <w:r w:rsidRPr="00C30B98">
        <w:rPr>
          <w:szCs w:val="20"/>
        </w:rPr>
        <w:t xml:space="preserve">19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bilinu</w:t>
      </w:r>
      <w:proofErr w:type="spellEnd"/>
      <w:r w:rsidRPr="00C30B98">
        <w:rPr>
          <w:szCs w:val="20"/>
        </w:rPr>
        <w:t xml:space="preserve"> 200 – 1000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. </w:t>
      </w:r>
    </w:p>
    <w:p w14:paraId="107CAD5C" w14:textId="77777777" w:rsidR="003F341C" w:rsidRPr="00C30B98" w:rsidRDefault="003F341C" w:rsidP="003F341C">
      <w:pPr>
        <w:rPr>
          <w:szCs w:val="20"/>
        </w:rPr>
      </w:pPr>
    </w:p>
    <w:p w14:paraId="1A1359F2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Rauðu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hlutfallstölurnar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kúlnakvarnarprófi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67%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gilda</w:t>
      </w:r>
      <w:proofErr w:type="spellEnd"/>
      <w:r w:rsidRPr="00C30B98">
        <w:rPr>
          <w:szCs w:val="20"/>
        </w:rPr>
        <w:t xml:space="preserve"> A</w:t>
      </w:r>
      <w:r w:rsidRPr="00C30B98">
        <w:rPr>
          <w:szCs w:val="20"/>
          <w:vertAlign w:val="subscript"/>
        </w:rPr>
        <w:t>N</w:t>
      </w:r>
      <w:r w:rsidRPr="00C30B98">
        <w:rPr>
          <w:szCs w:val="20"/>
        </w:rPr>
        <w:t xml:space="preserve">19 </w:t>
      </w:r>
      <w:proofErr w:type="spellStart"/>
      <w:r w:rsidRPr="00C30B98">
        <w:rPr>
          <w:szCs w:val="20"/>
        </w:rPr>
        <w:t>kröfuna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Kúlnakvarnarprófið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hannað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slitstyrk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gagnvart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áraun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nagladekkja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stór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gagnasafnsins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steinefnum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>.</w:t>
      </w:r>
    </w:p>
    <w:p w14:paraId="736E633D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40599EB7" wp14:editId="4CA454CF">
            <wp:extent cx="5952714" cy="3555985"/>
            <wp:effectExtent l="19050" t="19050" r="10160" b="26035"/>
            <wp:docPr id="45057" name="Picture 4505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49" cy="35634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E2228E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25E7747" wp14:editId="2DCF8F19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2657475" cy="3533775"/>
            <wp:effectExtent l="19050" t="19050" r="28575" b="285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3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3A54841E" w14:textId="77777777" w:rsidR="003F341C" w:rsidRPr="00C30B98" w:rsidRDefault="003F341C" w:rsidP="003F341C">
      <w:pPr>
        <w:rPr>
          <w:szCs w:val="20"/>
        </w:rPr>
      </w:pPr>
    </w:p>
    <w:p w14:paraId="575D4757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stífmalbik</w:t>
      </w:r>
      <w:proofErr w:type="spellEnd"/>
      <w:r w:rsidRPr="00C30B98">
        <w:rPr>
          <w:szCs w:val="20"/>
        </w:rPr>
        <w:t xml:space="preserve"> (AC)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steinríkt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 (SMA).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árið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hvort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umferðarhraði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meiri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eða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70km/</w:t>
      </w:r>
      <w:proofErr w:type="spellStart"/>
      <w:r w:rsidRPr="00C30B98">
        <w:rPr>
          <w:szCs w:val="20"/>
        </w:rPr>
        <w:t>klst</w:t>
      </w:r>
      <w:proofErr w:type="spellEnd"/>
      <w:r w:rsidRPr="00C30B98">
        <w:rPr>
          <w:szCs w:val="20"/>
        </w:rPr>
        <w:t>.</w:t>
      </w:r>
    </w:p>
    <w:p w14:paraId="3086C9A5" w14:textId="77777777" w:rsidR="003F341C" w:rsidRPr="00C30B98" w:rsidRDefault="003F341C" w:rsidP="003F341C">
      <w:pPr>
        <w:rPr>
          <w:szCs w:val="20"/>
        </w:rPr>
      </w:pPr>
    </w:p>
    <w:p w14:paraId="3DF28E24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>Á x-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uppsafnaður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á y-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kúlnakvarnargildið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molnar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smærra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2,0 mm í </w:t>
      </w:r>
      <w:proofErr w:type="spellStart"/>
      <w:r w:rsidRPr="00C30B98">
        <w:rPr>
          <w:szCs w:val="20"/>
        </w:rPr>
        <w:t>kúlnakvarnarprófinu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Prófunaraðferðin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kornastærðin</w:t>
      </w:r>
      <w:proofErr w:type="spellEnd"/>
      <w:r w:rsidRPr="00C30B98">
        <w:rPr>
          <w:szCs w:val="20"/>
        </w:rPr>
        <w:t xml:space="preserve"> 11,2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16,0 mm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prófið</w:t>
      </w:r>
      <w:proofErr w:type="spellEnd"/>
      <w:r w:rsidRPr="00C30B98">
        <w:rPr>
          <w:szCs w:val="20"/>
        </w:rPr>
        <w:t xml:space="preserve">. </w:t>
      </w:r>
    </w:p>
    <w:p w14:paraId="1D43D4B2" w14:textId="77777777" w:rsidR="003F341C" w:rsidRPr="00C30B98" w:rsidRDefault="003F341C" w:rsidP="003F341C">
      <w:pPr>
        <w:rPr>
          <w:szCs w:val="20"/>
        </w:rPr>
      </w:pPr>
    </w:p>
    <w:p w14:paraId="4E436D6E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Textinn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rauðri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nánar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kröfuflokki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krafan</w:t>
      </w:r>
      <w:proofErr w:type="spellEnd"/>
      <w:r w:rsidRPr="00C30B98">
        <w:rPr>
          <w:szCs w:val="20"/>
        </w:rPr>
        <w:t xml:space="preserve"> A</w:t>
      </w:r>
      <w:r w:rsidRPr="00C30B98">
        <w:rPr>
          <w:szCs w:val="20"/>
          <w:vertAlign w:val="subscript"/>
        </w:rPr>
        <w:t>N</w:t>
      </w:r>
      <w:r w:rsidRPr="00C30B98">
        <w:rPr>
          <w:szCs w:val="20"/>
        </w:rPr>
        <w:t xml:space="preserve">14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bilinu</w:t>
      </w:r>
      <w:proofErr w:type="spellEnd"/>
      <w:r w:rsidRPr="00C30B98">
        <w:rPr>
          <w:szCs w:val="20"/>
        </w:rPr>
        <w:t xml:space="preserve"> 3000 – </w:t>
      </w:r>
      <w:r w:rsidRPr="00C30B98">
        <w:rPr>
          <w:szCs w:val="20"/>
        </w:rPr>
        <w:lastRenderedPageBreak/>
        <w:t xml:space="preserve">8000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hraði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&lt; 70km/</w:t>
      </w:r>
      <w:proofErr w:type="spellStart"/>
      <w:r w:rsidRPr="00C30B98">
        <w:rPr>
          <w:szCs w:val="20"/>
        </w:rPr>
        <w:t>klst</w:t>
      </w:r>
      <w:proofErr w:type="spellEnd"/>
      <w:r w:rsidRPr="00C30B98">
        <w:rPr>
          <w:szCs w:val="20"/>
        </w:rPr>
        <w:t xml:space="preserve">. Sama </w:t>
      </w:r>
      <w:proofErr w:type="spellStart"/>
      <w:r w:rsidRPr="00C30B98">
        <w:rPr>
          <w:szCs w:val="20"/>
        </w:rPr>
        <w:t>krafa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ÁDU &lt; 3000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hraði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meiri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70 km/</w:t>
      </w:r>
      <w:proofErr w:type="spellStart"/>
      <w:r w:rsidRPr="00C30B98">
        <w:rPr>
          <w:szCs w:val="20"/>
        </w:rPr>
        <w:t>klst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sjá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skýringar</w:t>
      </w:r>
      <w:proofErr w:type="spellEnd"/>
      <w:r w:rsidRPr="00C30B98">
        <w:rPr>
          <w:szCs w:val="20"/>
        </w:rPr>
        <w:t xml:space="preserve"> á A, B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C á </w:t>
      </w:r>
      <w:proofErr w:type="spellStart"/>
      <w:r w:rsidRPr="00C30B98">
        <w:rPr>
          <w:szCs w:val="20"/>
        </w:rPr>
        <w:t>súluritinu</w:t>
      </w:r>
      <w:proofErr w:type="spellEnd"/>
      <w:r w:rsidRPr="00C30B98">
        <w:rPr>
          <w:szCs w:val="20"/>
        </w:rPr>
        <w:t xml:space="preserve">). </w:t>
      </w:r>
    </w:p>
    <w:p w14:paraId="0BC9FAB8" w14:textId="77777777" w:rsidR="003F341C" w:rsidRPr="00C30B98" w:rsidRDefault="003F341C" w:rsidP="007F2E49">
      <w:pPr>
        <w:spacing w:after="240"/>
        <w:ind w:firstLine="708"/>
        <w:rPr>
          <w:szCs w:val="20"/>
        </w:rPr>
      </w:pPr>
      <w:proofErr w:type="spellStart"/>
      <w:r w:rsidRPr="00C30B98">
        <w:rPr>
          <w:szCs w:val="20"/>
        </w:rPr>
        <w:t>Rauðu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hlutfallstölurnar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kúlnakvarnarprófi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34%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gilda</w:t>
      </w:r>
      <w:proofErr w:type="spellEnd"/>
      <w:r w:rsidRPr="00C30B98">
        <w:rPr>
          <w:szCs w:val="20"/>
        </w:rPr>
        <w:t xml:space="preserve"> A</w:t>
      </w:r>
      <w:r w:rsidRPr="00C30B98">
        <w:rPr>
          <w:szCs w:val="20"/>
          <w:vertAlign w:val="subscript"/>
        </w:rPr>
        <w:t>N</w:t>
      </w:r>
      <w:r w:rsidRPr="00C30B98">
        <w:rPr>
          <w:szCs w:val="20"/>
        </w:rPr>
        <w:t xml:space="preserve">14 </w:t>
      </w:r>
      <w:proofErr w:type="spellStart"/>
      <w:r w:rsidRPr="00C30B98">
        <w:rPr>
          <w:szCs w:val="20"/>
        </w:rPr>
        <w:t>kröfuna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Kúlnakvarnarprófið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hannað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slitstyrk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gagnvart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áraun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nagladekkja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stór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gagnasafnsins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steinefnum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>.</w:t>
      </w:r>
    </w:p>
    <w:p w14:paraId="5EA40B95" w14:textId="5FD3D8F8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inline distT="0" distB="0" distL="0" distR="0" wp14:anchorId="4EE39753" wp14:editId="34E9EF74">
            <wp:extent cx="5906022" cy="3741146"/>
            <wp:effectExtent l="19050" t="19050" r="19050" b="12065"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15" cy="3749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5D2972" w14:textId="77777777" w:rsidR="003F341C" w:rsidRPr="00E06B1A" w:rsidRDefault="003F341C" w:rsidP="003F341C">
      <w:pPr>
        <w:rPr>
          <w:szCs w:val="20"/>
        </w:rPr>
      </w:pPr>
      <w:r w:rsidRPr="00E06B1A">
        <w:rPr>
          <w:noProof/>
          <w:szCs w:val="20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5356C21A" wp14:editId="3E77BC8E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3244215" cy="2257425"/>
            <wp:effectExtent l="57150" t="57150" r="89535" b="104775"/>
            <wp:wrapSquare wrapText="bothSides"/>
            <wp:docPr id="53252" name="Picture 4" descr="A picture containing indoor, open, oven, door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57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B1A">
        <w:rPr>
          <w:szCs w:val="20"/>
        </w:rPr>
        <w:t xml:space="preserve">Á </w:t>
      </w:r>
      <w:proofErr w:type="spellStart"/>
      <w:r w:rsidRPr="00E06B1A">
        <w:rPr>
          <w:szCs w:val="20"/>
        </w:rPr>
        <w:t>ljósmyndinni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frost/</w:t>
      </w:r>
      <w:proofErr w:type="spellStart"/>
      <w:r w:rsidRPr="00E06B1A">
        <w:rPr>
          <w:szCs w:val="20"/>
        </w:rPr>
        <w:t>þíðu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skápur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með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sýnadósum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Sýnið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blandað</w:t>
      </w:r>
      <w:proofErr w:type="spellEnd"/>
      <w:r w:rsidRPr="00E06B1A">
        <w:rPr>
          <w:szCs w:val="20"/>
        </w:rPr>
        <w:t xml:space="preserve"> 1 % </w:t>
      </w:r>
      <w:proofErr w:type="spellStart"/>
      <w:r w:rsidRPr="00E06B1A">
        <w:rPr>
          <w:szCs w:val="20"/>
        </w:rPr>
        <w:t>saltblöndu</w:t>
      </w:r>
      <w:proofErr w:type="spellEnd"/>
      <w:r w:rsidRPr="00E06B1A">
        <w:rPr>
          <w:szCs w:val="20"/>
        </w:rPr>
        <w:t xml:space="preserve"> (NaCl). </w:t>
      </w:r>
      <w:proofErr w:type="spellStart"/>
      <w:r w:rsidRPr="00E06B1A">
        <w:rPr>
          <w:szCs w:val="20"/>
        </w:rPr>
        <w:t>Sýni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verða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fyrir</w:t>
      </w:r>
      <w:proofErr w:type="spellEnd"/>
      <w:r w:rsidRPr="00E06B1A">
        <w:rPr>
          <w:szCs w:val="20"/>
        </w:rPr>
        <w:t xml:space="preserve"> 10 frost/</w:t>
      </w:r>
      <w:proofErr w:type="spellStart"/>
      <w:r w:rsidRPr="00E06B1A">
        <w:rPr>
          <w:szCs w:val="20"/>
        </w:rPr>
        <w:t>þíðu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sveiflum</w:t>
      </w:r>
      <w:proofErr w:type="spellEnd"/>
      <w:r w:rsidRPr="00E06B1A">
        <w:rPr>
          <w:szCs w:val="20"/>
        </w:rPr>
        <w:t xml:space="preserve">, +20/-17,5°C </w:t>
      </w:r>
      <w:proofErr w:type="spellStart"/>
      <w:r w:rsidRPr="00E06B1A">
        <w:rPr>
          <w:szCs w:val="20"/>
        </w:rPr>
        <w:t>og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þannig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mælt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steinefnisins</w:t>
      </w:r>
      <w:proofErr w:type="spellEnd"/>
      <w:r w:rsidRPr="00E06B1A">
        <w:rPr>
          <w:szCs w:val="20"/>
        </w:rPr>
        <w:t>.</w:t>
      </w:r>
    </w:p>
    <w:p w14:paraId="4F0BDDD8" w14:textId="77777777" w:rsidR="003F341C" w:rsidRPr="00E06B1A" w:rsidRDefault="003F341C" w:rsidP="003F341C">
      <w:pPr>
        <w:rPr>
          <w:szCs w:val="20"/>
        </w:rPr>
      </w:pPr>
    </w:p>
    <w:p w14:paraId="154A82BC" w14:textId="77777777" w:rsidR="003F341C" w:rsidRPr="00E06B1A" w:rsidRDefault="003F341C" w:rsidP="003F341C">
      <w:pPr>
        <w:rPr>
          <w:szCs w:val="20"/>
        </w:rPr>
      </w:pPr>
      <w:proofErr w:type="spellStart"/>
      <w:r w:rsidRPr="00E06B1A">
        <w:rPr>
          <w:szCs w:val="20"/>
        </w:rPr>
        <w:t>Súluritið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sýnir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niðurstöður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frostþolsmælinga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og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ein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súla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fyrir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hverja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mælingu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Dregnar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eru</w:t>
      </w:r>
      <w:proofErr w:type="spellEnd"/>
      <w:r w:rsidRPr="00E06B1A">
        <w:rPr>
          <w:szCs w:val="20"/>
        </w:rPr>
        <w:t xml:space="preserve"> inn </w:t>
      </w:r>
      <w:proofErr w:type="spellStart"/>
      <w:r w:rsidRPr="00E06B1A">
        <w:rPr>
          <w:szCs w:val="20"/>
        </w:rPr>
        <w:t>rauðar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línur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sem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sýna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kröfur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til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steinefna</w:t>
      </w:r>
      <w:proofErr w:type="spellEnd"/>
      <w:r w:rsidRPr="00E06B1A">
        <w:rPr>
          <w:szCs w:val="20"/>
        </w:rPr>
        <w:t xml:space="preserve"> í </w:t>
      </w:r>
      <w:proofErr w:type="spellStart"/>
      <w:r w:rsidRPr="00E06B1A">
        <w:rPr>
          <w:szCs w:val="20"/>
        </w:rPr>
        <w:t>burðarlag</w:t>
      </w:r>
      <w:proofErr w:type="spellEnd"/>
      <w:r w:rsidRPr="00E06B1A">
        <w:rPr>
          <w:szCs w:val="20"/>
        </w:rPr>
        <w:t xml:space="preserve">. </w:t>
      </w:r>
    </w:p>
    <w:p w14:paraId="668622E9" w14:textId="77777777" w:rsidR="003F341C" w:rsidRPr="00E06B1A" w:rsidRDefault="003F341C" w:rsidP="003F341C">
      <w:pPr>
        <w:rPr>
          <w:szCs w:val="20"/>
        </w:rPr>
      </w:pPr>
      <w:proofErr w:type="spellStart"/>
      <w:r w:rsidRPr="00E06B1A">
        <w:rPr>
          <w:szCs w:val="20"/>
        </w:rPr>
        <w:t>Kröfurnar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mismiklar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eftir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því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hversu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mikil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umferð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þungra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ökutækja</w:t>
      </w:r>
      <w:proofErr w:type="spellEnd"/>
      <w:r w:rsidRPr="00E06B1A">
        <w:rPr>
          <w:szCs w:val="20"/>
        </w:rPr>
        <w:t xml:space="preserve"> (ÁDU</w:t>
      </w:r>
      <w:r w:rsidRPr="00E06B1A">
        <w:rPr>
          <w:szCs w:val="20"/>
          <w:vertAlign w:val="subscript"/>
        </w:rPr>
        <w:t>Þ</w:t>
      </w:r>
      <w:r w:rsidRPr="00E06B1A">
        <w:rPr>
          <w:szCs w:val="20"/>
        </w:rPr>
        <w:t xml:space="preserve">) </w:t>
      </w:r>
      <w:proofErr w:type="spellStart"/>
      <w:r w:rsidRPr="00E06B1A">
        <w:rPr>
          <w:szCs w:val="20"/>
        </w:rPr>
        <w:t>fer</w:t>
      </w:r>
      <w:proofErr w:type="spellEnd"/>
      <w:r w:rsidRPr="00E06B1A">
        <w:rPr>
          <w:szCs w:val="20"/>
        </w:rPr>
        <w:t xml:space="preserve"> um </w:t>
      </w:r>
      <w:proofErr w:type="spellStart"/>
      <w:r w:rsidRPr="00E06B1A">
        <w:rPr>
          <w:szCs w:val="20"/>
        </w:rPr>
        <w:t>veginn</w:t>
      </w:r>
      <w:proofErr w:type="spellEnd"/>
      <w:r w:rsidRPr="00E06B1A">
        <w:rPr>
          <w:szCs w:val="20"/>
        </w:rPr>
        <w:t xml:space="preserve">. </w:t>
      </w:r>
    </w:p>
    <w:p w14:paraId="1C94A684" w14:textId="77777777" w:rsidR="003F341C" w:rsidRPr="00E06B1A" w:rsidRDefault="003F341C" w:rsidP="003F341C">
      <w:pPr>
        <w:rPr>
          <w:szCs w:val="20"/>
        </w:rPr>
      </w:pPr>
      <w:r w:rsidRPr="00E06B1A">
        <w:rPr>
          <w:szCs w:val="20"/>
        </w:rPr>
        <w:lastRenderedPageBreak/>
        <w:t>Á x-</w:t>
      </w:r>
      <w:proofErr w:type="spellStart"/>
      <w:r w:rsidRPr="00E06B1A">
        <w:rPr>
          <w:szCs w:val="20"/>
        </w:rPr>
        <w:t>ás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uppsafnaður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heildarfjöldi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mælinga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en</w:t>
      </w:r>
      <w:proofErr w:type="spellEnd"/>
      <w:r w:rsidRPr="00E06B1A">
        <w:rPr>
          <w:szCs w:val="20"/>
        </w:rPr>
        <w:t xml:space="preserve"> á y-</w:t>
      </w:r>
      <w:proofErr w:type="spellStart"/>
      <w:r w:rsidRPr="00E06B1A">
        <w:rPr>
          <w:szCs w:val="20"/>
        </w:rPr>
        <w:t>ás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frostþolsgildið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þ.e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hlutfall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þess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efnis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sem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brotnar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smærra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en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en</w:t>
      </w:r>
      <w:proofErr w:type="spellEnd"/>
      <w:r w:rsidRPr="00E06B1A">
        <w:rPr>
          <w:szCs w:val="20"/>
        </w:rPr>
        <w:t xml:space="preserve"> 4 mm í </w:t>
      </w:r>
      <w:proofErr w:type="spellStart"/>
      <w:r w:rsidRPr="00E06B1A">
        <w:rPr>
          <w:szCs w:val="20"/>
        </w:rPr>
        <w:t>frostþolsprófinu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Prófunaraðferðin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notuð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til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að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mæla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flokkaðs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steinefnis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og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kornastærðin</w:t>
      </w:r>
      <w:proofErr w:type="spellEnd"/>
      <w:r w:rsidRPr="00E06B1A">
        <w:rPr>
          <w:szCs w:val="20"/>
        </w:rPr>
        <w:t xml:space="preserve"> 8 </w:t>
      </w:r>
      <w:proofErr w:type="spellStart"/>
      <w:r w:rsidRPr="00E06B1A">
        <w:rPr>
          <w:szCs w:val="20"/>
        </w:rPr>
        <w:t>til</w:t>
      </w:r>
      <w:proofErr w:type="spellEnd"/>
      <w:r w:rsidRPr="00E06B1A">
        <w:rPr>
          <w:szCs w:val="20"/>
        </w:rPr>
        <w:t xml:space="preserve"> 16 mm </w:t>
      </w:r>
      <w:proofErr w:type="spellStart"/>
      <w:r w:rsidRPr="00E06B1A">
        <w:rPr>
          <w:szCs w:val="20"/>
        </w:rPr>
        <w:t>notuð</w:t>
      </w:r>
      <w:proofErr w:type="spellEnd"/>
      <w:r w:rsidRPr="00E06B1A">
        <w:rPr>
          <w:szCs w:val="20"/>
        </w:rPr>
        <w:t xml:space="preserve"> í </w:t>
      </w:r>
      <w:proofErr w:type="spellStart"/>
      <w:r w:rsidRPr="00E06B1A">
        <w:rPr>
          <w:szCs w:val="20"/>
        </w:rPr>
        <w:t>prófið</w:t>
      </w:r>
      <w:proofErr w:type="spellEnd"/>
      <w:r w:rsidRPr="00E06B1A">
        <w:rPr>
          <w:szCs w:val="20"/>
        </w:rPr>
        <w:t xml:space="preserve">. </w:t>
      </w:r>
    </w:p>
    <w:p w14:paraId="0DC4DBA4" w14:textId="77777777" w:rsidR="003F341C" w:rsidRPr="00E06B1A" w:rsidRDefault="003F341C" w:rsidP="003F341C">
      <w:pPr>
        <w:rPr>
          <w:szCs w:val="20"/>
        </w:rPr>
      </w:pPr>
    </w:p>
    <w:p w14:paraId="542AD335" w14:textId="77777777" w:rsidR="003F341C" w:rsidRPr="00E06B1A" w:rsidRDefault="003F341C" w:rsidP="007F2E49">
      <w:pPr>
        <w:spacing w:after="240"/>
        <w:rPr>
          <w:szCs w:val="20"/>
        </w:rPr>
      </w:pPr>
      <w:proofErr w:type="spellStart"/>
      <w:r w:rsidRPr="00E06B1A">
        <w:rPr>
          <w:szCs w:val="20"/>
        </w:rPr>
        <w:t>Textinn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undir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hverri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rauðri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línu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lýsir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nánar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hverjum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kröfuflokki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Þannig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gildir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t.d.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krafan</w:t>
      </w:r>
      <w:proofErr w:type="spellEnd"/>
      <w:r w:rsidRPr="00E06B1A">
        <w:rPr>
          <w:szCs w:val="20"/>
        </w:rPr>
        <w:t xml:space="preserve"> F</w:t>
      </w:r>
      <w:r w:rsidRPr="00E06B1A">
        <w:rPr>
          <w:szCs w:val="20"/>
          <w:vertAlign w:val="subscript"/>
        </w:rPr>
        <w:t>EC</w:t>
      </w:r>
      <w:r w:rsidRPr="00E06B1A">
        <w:rPr>
          <w:szCs w:val="20"/>
        </w:rPr>
        <w:t xml:space="preserve">14 </w:t>
      </w:r>
      <w:proofErr w:type="spellStart"/>
      <w:r w:rsidRPr="00E06B1A">
        <w:rPr>
          <w:szCs w:val="20"/>
        </w:rPr>
        <w:t>fyrir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steinefni</w:t>
      </w:r>
      <w:proofErr w:type="spellEnd"/>
      <w:r w:rsidRPr="00E06B1A">
        <w:rPr>
          <w:szCs w:val="20"/>
        </w:rPr>
        <w:t xml:space="preserve"> í </w:t>
      </w:r>
      <w:proofErr w:type="spellStart"/>
      <w:r w:rsidRPr="00E06B1A">
        <w:rPr>
          <w:szCs w:val="20"/>
        </w:rPr>
        <w:t>burðarlag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fyrir</w:t>
      </w:r>
      <w:proofErr w:type="spellEnd"/>
      <w:r w:rsidRPr="00E06B1A">
        <w:rPr>
          <w:szCs w:val="20"/>
        </w:rPr>
        <w:t xml:space="preserve"> ÁDU</w:t>
      </w:r>
      <w:r w:rsidRPr="00E06B1A">
        <w:rPr>
          <w:szCs w:val="20"/>
          <w:vertAlign w:val="subscript"/>
        </w:rPr>
        <w:t>Þ</w:t>
      </w:r>
      <w:r w:rsidRPr="00E06B1A">
        <w:rPr>
          <w:szCs w:val="20"/>
        </w:rPr>
        <w:t xml:space="preserve"> ≥10 </w:t>
      </w:r>
      <w:proofErr w:type="spellStart"/>
      <w:r w:rsidRPr="00E06B1A">
        <w:rPr>
          <w:szCs w:val="20"/>
        </w:rPr>
        <w:t>Rauðu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hlutfallstölurnar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sýna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hversu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hátt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hlutfall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allra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prófana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með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frostþolsprófi</w:t>
      </w:r>
      <w:proofErr w:type="spellEnd"/>
      <w:r w:rsidRPr="00E06B1A">
        <w:rPr>
          <w:szCs w:val="20"/>
        </w:rPr>
        <w:t xml:space="preserve">, </w:t>
      </w:r>
      <w:proofErr w:type="spellStart"/>
      <w:r w:rsidRPr="00E06B1A">
        <w:rPr>
          <w:szCs w:val="20"/>
        </w:rPr>
        <w:t>sem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eru</w:t>
      </w:r>
      <w:proofErr w:type="spellEnd"/>
      <w:r w:rsidRPr="00E06B1A">
        <w:rPr>
          <w:szCs w:val="20"/>
        </w:rPr>
        <w:t xml:space="preserve"> í </w:t>
      </w:r>
      <w:proofErr w:type="spellStart"/>
      <w:r w:rsidRPr="00E06B1A">
        <w:rPr>
          <w:szCs w:val="20"/>
        </w:rPr>
        <w:t>rannsóknarkerfi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Vegagerðarinnar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standast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viðkomandi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kröfu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Þannig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standast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t.d.</w:t>
      </w:r>
      <w:proofErr w:type="spellEnd"/>
      <w:r w:rsidRPr="00E06B1A">
        <w:rPr>
          <w:szCs w:val="20"/>
        </w:rPr>
        <w:t xml:space="preserve"> 79% </w:t>
      </w:r>
      <w:proofErr w:type="spellStart"/>
      <w:r w:rsidRPr="00E06B1A">
        <w:rPr>
          <w:szCs w:val="20"/>
        </w:rPr>
        <w:t>allra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gilda</w:t>
      </w:r>
      <w:proofErr w:type="spellEnd"/>
      <w:r w:rsidRPr="00E06B1A">
        <w:rPr>
          <w:szCs w:val="20"/>
        </w:rPr>
        <w:t xml:space="preserve"> F</w:t>
      </w:r>
      <w:r w:rsidRPr="00E06B1A">
        <w:rPr>
          <w:szCs w:val="20"/>
          <w:vertAlign w:val="subscript"/>
        </w:rPr>
        <w:t>EC</w:t>
      </w:r>
      <w:r w:rsidRPr="00E06B1A">
        <w:rPr>
          <w:szCs w:val="20"/>
        </w:rPr>
        <w:t xml:space="preserve">14 </w:t>
      </w:r>
      <w:proofErr w:type="spellStart"/>
      <w:r w:rsidRPr="00E06B1A">
        <w:rPr>
          <w:szCs w:val="20"/>
        </w:rPr>
        <w:t>kröfuna</w:t>
      </w:r>
      <w:proofErr w:type="spellEnd"/>
      <w:r w:rsidRPr="00E06B1A">
        <w:rPr>
          <w:szCs w:val="20"/>
        </w:rPr>
        <w:t xml:space="preserve">. </w:t>
      </w:r>
    </w:p>
    <w:p w14:paraId="277D3C06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275DF181" wp14:editId="6D721262">
            <wp:extent cx="5917317" cy="3751545"/>
            <wp:effectExtent l="19050" t="19050" r="26670" b="20955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65" cy="37641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74722C" w14:textId="77777777" w:rsidR="003F341C" w:rsidRDefault="003F341C" w:rsidP="003F341C"/>
    <w:p w14:paraId="304CBA1B" w14:textId="77777777" w:rsidR="003F341C" w:rsidRPr="0006309C" w:rsidRDefault="003F341C" w:rsidP="003F341C">
      <w:pPr>
        <w:rPr>
          <w:szCs w:val="20"/>
        </w:rPr>
      </w:pPr>
      <w:r w:rsidRPr="0006309C">
        <w:rPr>
          <w:noProof/>
          <w:szCs w:val="20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B1D2AF3" wp14:editId="67930B41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3244215" cy="2257425"/>
            <wp:effectExtent l="57150" t="57150" r="89535" b="104775"/>
            <wp:wrapSquare wrapText="bothSides"/>
            <wp:docPr id="21" name="Picture 4" descr="A picture containing indoor, open, oven, door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57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09C">
        <w:rPr>
          <w:szCs w:val="20"/>
        </w:rPr>
        <w:t xml:space="preserve">Á </w:t>
      </w:r>
      <w:proofErr w:type="spellStart"/>
      <w:r w:rsidRPr="0006309C">
        <w:rPr>
          <w:szCs w:val="20"/>
        </w:rPr>
        <w:t>ljósmyndinni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frost/</w:t>
      </w:r>
      <w:proofErr w:type="spellStart"/>
      <w:r w:rsidRPr="0006309C">
        <w:rPr>
          <w:szCs w:val="20"/>
        </w:rPr>
        <w:t>þíðu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skápur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með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sýnadósum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Sýnið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blandað</w:t>
      </w:r>
      <w:proofErr w:type="spellEnd"/>
      <w:r w:rsidRPr="0006309C">
        <w:rPr>
          <w:szCs w:val="20"/>
        </w:rPr>
        <w:t xml:space="preserve"> 1 % </w:t>
      </w:r>
      <w:proofErr w:type="spellStart"/>
      <w:r w:rsidRPr="0006309C">
        <w:rPr>
          <w:szCs w:val="20"/>
        </w:rPr>
        <w:t>saltblöndu</w:t>
      </w:r>
      <w:proofErr w:type="spellEnd"/>
      <w:r w:rsidRPr="0006309C">
        <w:rPr>
          <w:szCs w:val="20"/>
        </w:rPr>
        <w:t xml:space="preserve"> (NaCl). </w:t>
      </w:r>
      <w:proofErr w:type="spellStart"/>
      <w:r w:rsidRPr="0006309C">
        <w:rPr>
          <w:szCs w:val="20"/>
        </w:rPr>
        <w:t>Sýni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verða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fyrir</w:t>
      </w:r>
      <w:proofErr w:type="spellEnd"/>
      <w:r w:rsidRPr="0006309C">
        <w:rPr>
          <w:szCs w:val="20"/>
        </w:rPr>
        <w:t xml:space="preserve"> 10 frost/</w:t>
      </w:r>
      <w:proofErr w:type="spellStart"/>
      <w:r w:rsidRPr="0006309C">
        <w:rPr>
          <w:szCs w:val="20"/>
        </w:rPr>
        <w:t>þíðu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sveiflum</w:t>
      </w:r>
      <w:proofErr w:type="spellEnd"/>
      <w:r w:rsidRPr="0006309C">
        <w:rPr>
          <w:szCs w:val="20"/>
        </w:rPr>
        <w:t xml:space="preserve">, +20/-17,5°C </w:t>
      </w:r>
      <w:proofErr w:type="spellStart"/>
      <w:r w:rsidRPr="0006309C">
        <w:rPr>
          <w:szCs w:val="20"/>
        </w:rPr>
        <w:t>og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þannig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mælt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steinefnisins</w:t>
      </w:r>
      <w:proofErr w:type="spellEnd"/>
      <w:r w:rsidRPr="0006309C">
        <w:rPr>
          <w:szCs w:val="20"/>
        </w:rPr>
        <w:t>.</w:t>
      </w:r>
    </w:p>
    <w:p w14:paraId="0A8C7986" w14:textId="77777777" w:rsidR="003F341C" w:rsidRPr="0006309C" w:rsidRDefault="003F341C" w:rsidP="003F341C">
      <w:pPr>
        <w:rPr>
          <w:szCs w:val="20"/>
        </w:rPr>
      </w:pPr>
    </w:p>
    <w:p w14:paraId="4A1EC9BE" w14:textId="77777777" w:rsidR="003F341C" w:rsidRPr="0006309C" w:rsidRDefault="003F341C" w:rsidP="003F341C">
      <w:pPr>
        <w:rPr>
          <w:szCs w:val="20"/>
        </w:rPr>
      </w:pPr>
      <w:proofErr w:type="spellStart"/>
      <w:r w:rsidRPr="0006309C">
        <w:rPr>
          <w:szCs w:val="20"/>
        </w:rPr>
        <w:t>Súluritið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sýnir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niðurstöður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frostþolsmælinga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og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ein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súla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fyrir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hverja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mælingu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lastRenderedPageBreak/>
        <w:t>Dregnar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eru</w:t>
      </w:r>
      <w:proofErr w:type="spellEnd"/>
      <w:r w:rsidRPr="0006309C">
        <w:rPr>
          <w:szCs w:val="20"/>
        </w:rPr>
        <w:t xml:space="preserve"> inn </w:t>
      </w:r>
      <w:proofErr w:type="spellStart"/>
      <w:r w:rsidRPr="0006309C">
        <w:rPr>
          <w:szCs w:val="20"/>
        </w:rPr>
        <w:t>rauðar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línur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sem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sýna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kröfur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til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steinefna</w:t>
      </w:r>
      <w:proofErr w:type="spellEnd"/>
      <w:r w:rsidRPr="0006309C">
        <w:rPr>
          <w:szCs w:val="20"/>
        </w:rPr>
        <w:t xml:space="preserve"> í </w:t>
      </w:r>
      <w:proofErr w:type="spellStart"/>
      <w:r w:rsidRPr="0006309C">
        <w:rPr>
          <w:szCs w:val="20"/>
        </w:rPr>
        <w:t>klæðingu</w:t>
      </w:r>
      <w:proofErr w:type="spellEnd"/>
      <w:r w:rsidRPr="0006309C">
        <w:rPr>
          <w:szCs w:val="20"/>
        </w:rPr>
        <w:t xml:space="preserve">. </w:t>
      </w:r>
    </w:p>
    <w:p w14:paraId="1A2E637B" w14:textId="77777777" w:rsidR="003F341C" w:rsidRPr="0006309C" w:rsidRDefault="003F341C" w:rsidP="003F341C">
      <w:pPr>
        <w:rPr>
          <w:szCs w:val="20"/>
        </w:rPr>
      </w:pPr>
      <w:proofErr w:type="spellStart"/>
      <w:r w:rsidRPr="0006309C">
        <w:rPr>
          <w:szCs w:val="20"/>
        </w:rPr>
        <w:t>Kröfurnar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mismiklar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eftir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því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hversu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mikil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umferð</w:t>
      </w:r>
      <w:proofErr w:type="spellEnd"/>
      <w:r w:rsidRPr="0006309C">
        <w:rPr>
          <w:szCs w:val="20"/>
        </w:rPr>
        <w:t xml:space="preserve"> (ÁDU) </w:t>
      </w:r>
      <w:proofErr w:type="spellStart"/>
      <w:r w:rsidRPr="0006309C">
        <w:rPr>
          <w:szCs w:val="20"/>
        </w:rPr>
        <w:t>fer</w:t>
      </w:r>
      <w:proofErr w:type="spellEnd"/>
      <w:r w:rsidRPr="0006309C">
        <w:rPr>
          <w:szCs w:val="20"/>
        </w:rPr>
        <w:t xml:space="preserve"> um </w:t>
      </w:r>
      <w:proofErr w:type="spellStart"/>
      <w:r w:rsidRPr="0006309C">
        <w:rPr>
          <w:szCs w:val="20"/>
        </w:rPr>
        <w:t>veginn</w:t>
      </w:r>
      <w:proofErr w:type="spellEnd"/>
      <w:r w:rsidRPr="0006309C">
        <w:rPr>
          <w:szCs w:val="20"/>
        </w:rPr>
        <w:t xml:space="preserve">. </w:t>
      </w:r>
    </w:p>
    <w:p w14:paraId="4B0666C8" w14:textId="77777777" w:rsidR="003F341C" w:rsidRPr="0006309C" w:rsidRDefault="003F341C" w:rsidP="003F341C">
      <w:pPr>
        <w:rPr>
          <w:szCs w:val="20"/>
        </w:rPr>
      </w:pPr>
    </w:p>
    <w:p w14:paraId="4FA1E750" w14:textId="77777777" w:rsidR="003F341C" w:rsidRPr="0006309C" w:rsidRDefault="003F341C" w:rsidP="003F341C">
      <w:pPr>
        <w:rPr>
          <w:szCs w:val="20"/>
        </w:rPr>
      </w:pPr>
      <w:r w:rsidRPr="0006309C">
        <w:rPr>
          <w:szCs w:val="20"/>
        </w:rPr>
        <w:t>Á x-</w:t>
      </w:r>
      <w:proofErr w:type="spellStart"/>
      <w:r w:rsidRPr="0006309C">
        <w:rPr>
          <w:szCs w:val="20"/>
        </w:rPr>
        <w:t>ás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uppsafnaður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heildarfjöldi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mælinga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en</w:t>
      </w:r>
      <w:proofErr w:type="spellEnd"/>
      <w:r w:rsidRPr="0006309C">
        <w:rPr>
          <w:szCs w:val="20"/>
        </w:rPr>
        <w:t xml:space="preserve"> á y-</w:t>
      </w:r>
      <w:proofErr w:type="spellStart"/>
      <w:r w:rsidRPr="0006309C">
        <w:rPr>
          <w:szCs w:val="20"/>
        </w:rPr>
        <w:t>ás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frostþolsgildið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þ.e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hlutfall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þess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efnis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sem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brotnar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smærra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en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en</w:t>
      </w:r>
      <w:proofErr w:type="spellEnd"/>
      <w:r w:rsidRPr="0006309C">
        <w:rPr>
          <w:szCs w:val="20"/>
        </w:rPr>
        <w:t xml:space="preserve"> 4 mm í </w:t>
      </w:r>
      <w:proofErr w:type="spellStart"/>
      <w:r w:rsidRPr="0006309C">
        <w:rPr>
          <w:szCs w:val="20"/>
        </w:rPr>
        <w:t>frostþolsprófinu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Prófunaraðferðin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notuð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til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að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mæla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flokkaðs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steinefnis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og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kornastærðin</w:t>
      </w:r>
      <w:proofErr w:type="spellEnd"/>
      <w:r w:rsidRPr="0006309C">
        <w:rPr>
          <w:szCs w:val="20"/>
        </w:rPr>
        <w:t xml:space="preserve"> 8 </w:t>
      </w:r>
      <w:proofErr w:type="spellStart"/>
      <w:r w:rsidRPr="0006309C">
        <w:rPr>
          <w:szCs w:val="20"/>
        </w:rPr>
        <w:t>til</w:t>
      </w:r>
      <w:proofErr w:type="spellEnd"/>
      <w:r w:rsidRPr="0006309C">
        <w:rPr>
          <w:szCs w:val="20"/>
        </w:rPr>
        <w:t xml:space="preserve"> 16 mm </w:t>
      </w:r>
      <w:proofErr w:type="spellStart"/>
      <w:r w:rsidRPr="0006309C">
        <w:rPr>
          <w:szCs w:val="20"/>
        </w:rPr>
        <w:t>notuð</w:t>
      </w:r>
      <w:proofErr w:type="spellEnd"/>
      <w:r w:rsidRPr="0006309C">
        <w:rPr>
          <w:szCs w:val="20"/>
        </w:rPr>
        <w:t xml:space="preserve"> í </w:t>
      </w:r>
      <w:proofErr w:type="spellStart"/>
      <w:r w:rsidRPr="0006309C">
        <w:rPr>
          <w:szCs w:val="20"/>
        </w:rPr>
        <w:t>prófið</w:t>
      </w:r>
      <w:proofErr w:type="spellEnd"/>
      <w:r w:rsidRPr="0006309C">
        <w:rPr>
          <w:szCs w:val="20"/>
        </w:rPr>
        <w:t xml:space="preserve">. </w:t>
      </w:r>
    </w:p>
    <w:p w14:paraId="1133CE0B" w14:textId="77777777" w:rsidR="003F341C" w:rsidRPr="0006309C" w:rsidRDefault="003F341C" w:rsidP="003F341C">
      <w:pPr>
        <w:rPr>
          <w:szCs w:val="20"/>
        </w:rPr>
      </w:pPr>
    </w:p>
    <w:p w14:paraId="0B7437A4" w14:textId="77777777" w:rsidR="003F341C" w:rsidRPr="0006309C" w:rsidRDefault="003F341C" w:rsidP="003F341C">
      <w:pPr>
        <w:rPr>
          <w:szCs w:val="20"/>
        </w:rPr>
      </w:pPr>
      <w:proofErr w:type="spellStart"/>
      <w:r w:rsidRPr="0006309C">
        <w:rPr>
          <w:szCs w:val="20"/>
        </w:rPr>
        <w:t>Textinn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undir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hverri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rauðri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línu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lýsir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nánar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hverjum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kröfuflokki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Þannig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gildir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t.d.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krafan</w:t>
      </w:r>
      <w:proofErr w:type="spellEnd"/>
      <w:r w:rsidRPr="0006309C">
        <w:rPr>
          <w:szCs w:val="20"/>
        </w:rPr>
        <w:t xml:space="preserve"> F</w:t>
      </w:r>
      <w:r w:rsidRPr="0006309C">
        <w:rPr>
          <w:szCs w:val="20"/>
          <w:vertAlign w:val="subscript"/>
        </w:rPr>
        <w:t>EC</w:t>
      </w:r>
      <w:r w:rsidRPr="0006309C">
        <w:rPr>
          <w:szCs w:val="20"/>
        </w:rPr>
        <w:t xml:space="preserve">8 </w:t>
      </w:r>
      <w:proofErr w:type="spellStart"/>
      <w:r w:rsidRPr="0006309C">
        <w:rPr>
          <w:szCs w:val="20"/>
        </w:rPr>
        <w:t>fyrir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steinefni</w:t>
      </w:r>
      <w:proofErr w:type="spellEnd"/>
      <w:r w:rsidRPr="0006309C">
        <w:rPr>
          <w:szCs w:val="20"/>
        </w:rPr>
        <w:t xml:space="preserve"> í </w:t>
      </w:r>
      <w:proofErr w:type="spellStart"/>
      <w:r w:rsidRPr="0006309C">
        <w:rPr>
          <w:szCs w:val="20"/>
        </w:rPr>
        <w:t>klæðingu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fyrir</w:t>
      </w:r>
      <w:proofErr w:type="spellEnd"/>
      <w:r w:rsidRPr="0006309C">
        <w:rPr>
          <w:szCs w:val="20"/>
        </w:rPr>
        <w:t xml:space="preserve"> ÁDU 1000 – 2000. </w:t>
      </w:r>
      <w:proofErr w:type="spellStart"/>
      <w:r w:rsidRPr="0006309C">
        <w:rPr>
          <w:szCs w:val="20"/>
        </w:rPr>
        <w:t>Rauðu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hlutfallstölurnar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sýna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hversu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hátt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hlutfall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allra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prófana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með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frostþolsprófi</w:t>
      </w:r>
      <w:proofErr w:type="spellEnd"/>
      <w:r w:rsidRPr="0006309C">
        <w:rPr>
          <w:szCs w:val="20"/>
        </w:rPr>
        <w:t xml:space="preserve">, </w:t>
      </w:r>
      <w:proofErr w:type="spellStart"/>
      <w:r w:rsidRPr="0006309C">
        <w:rPr>
          <w:szCs w:val="20"/>
        </w:rPr>
        <w:t>sem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eru</w:t>
      </w:r>
      <w:proofErr w:type="spellEnd"/>
      <w:r w:rsidRPr="0006309C">
        <w:rPr>
          <w:szCs w:val="20"/>
        </w:rPr>
        <w:t xml:space="preserve"> í </w:t>
      </w:r>
      <w:proofErr w:type="spellStart"/>
      <w:r w:rsidRPr="0006309C">
        <w:rPr>
          <w:szCs w:val="20"/>
        </w:rPr>
        <w:t>rannsóknarkerfi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Vegagerðarinnar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standast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viðkomandi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kröfu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Þannig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standast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t.d.</w:t>
      </w:r>
      <w:proofErr w:type="spellEnd"/>
      <w:r w:rsidRPr="0006309C">
        <w:rPr>
          <w:szCs w:val="20"/>
        </w:rPr>
        <w:t xml:space="preserve"> 64% </w:t>
      </w:r>
      <w:proofErr w:type="spellStart"/>
      <w:r w:rsidRPr="0006309C">
        <w:rPr>
          <w:szCs w:val="20"/>
        </w:rPr>
        <w:t>allra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gilda</w:t>
      </w:r>
      <w:proofErr w:type="spellEnd"/>
      <w:r w:rsidRPr="0006309C">
        <w:rPr>
          <w:szCs w:val="20"/>
        </w:rPr>
        <w:t xml:space="preserve"> F</w:t>
      </w:r>
      <w:r w:rsidRPr="0006309C">
        <w:rPr>
          <w:szCs w:val="20"/>
          <w:vertAlign w:val="subscript"/>
        </w:rPr>
        <w:t>EC</w:t>
      </w:r>
      <w:r w:rsidRPr="0006309C">
        <w:rPr>
          <w:szCs w:val="20"/>
        </w:rPr>
        <w:t xml:space="preserve">8 </w:t>
      </w:r>
      <w:proofErr w:type="spellStart"/>
      <w:r w:rsidRPr="0006309C">
        <w:rPr>
          <w:szCs w:val="20"/>
        </w:rPr>
        <w:t>kröfuna</w:t>
      </w:r>
      <w:proofErr w:type="spellEnd"/>
      <w:r w:rsidRPr="0006309C">
        <w:rPr>
          <w:szCs w:val="20"/>
        </w:rPr>
        <w:t xml:space="preserve">. </w:t>
      </w:r>
    </w:p>
    <w:p w14:paraId="04875889" w14:textId="77777777" w:rsidR="003F341C" w:rsidRPr="0006309C" w:rsidRDefault="003F341C" w:rsidP="003F341C">
      <w:pPr>
        <w:spacing w:after="160" w:line="259" w:lineRule="auto"/>
        <w:rPr>
          <w:szCs w:val="20"/>
        </w:rPr>
      </w:pPr>
      <w:r w:rsidRPr="0006309C">
        <w:rPr>
          <w:szCs w:val="20"/>
        </w:rPr>
        <w:br w:type="page"/>
      </w:r>
    </w:p>
    <w:p w14:paraId="08C1D712" w14:textId="77777777" w:rsidR="003F341C" w:rsidRDefault="003F341C" w:rsidP="003F341C">
      <w:r>
        <w:rPr>
          <w:noProof/>
          <w:lang w:val="en-GB" w:eastAsia="en-GB"/>
        </w:rPr>
        <w:lastRenderedPageBreak/>
        <w:drawing>
          <wp:inline distT="0" distB="0" distL="0" distR="0" wp14:anchorId="21A11979" wp14:editId="1563E541">
            <wp:extent cx="5924297" cy="3632548"/>
            <wp:effectExtent l="19050" t="19050" r="19685" b="25400"/>
            <wp:docPr id="45058" name="Picture 4505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85" cy="36514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6472B5" w14:textId="77777777" w:rsidR="003F341C" w:rsidRDefault="003F341C" w:rsidP="003F341C"/>
    <w:p w14:paraId="1B9140D4" w14:textId="77777777" w:rsidR="003F341C" w:rsidRPr="00CD0299" w:rsidRDefault="003F341C" w:rsidP="003F341C">
      <w:pPr>
        <w:rPr>
          <w:szCs w:val="20"/>
        </w:rPr>
      </w:pPr>
      <w:r w:rsidRPr="00CD0299">
        <w:rPr>
          <w:noProof/>
          <w:szCs w:val="20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08C92004" wp14:editId="005BD678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3244215" cy="2257425"/>
            <wp:effectExtent l="57150" t="57150" r="89535" b="104775"/>
            <wp:wrapSquare wrapText="bothSides"/>
            <wp:docPr id="23" name="Picture 4" descr="A picture containing indoor, open, oven, door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57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299">
        <w:rPr>
          <w:szCs w:val="20"/>
        </w:rPr>
        <w:t xml:space="preserve">Á </w:t>
      </w:r>
      <w:proofErr w:type="spellStart"/>
      <w:r w:rsidRPr="00CD0299">
        <w:rPr>
          <w:szCs w:val="20"/>
        </w:rPr>
        <w:t>ljósmyndinni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frost/</w:t>
      </w:r>
      <w:proofErr w:type="spellStart"/>
      <w:r w:rsidRPr="00CD0299">
        <w:rPr>
          <w:szCs w:val="20"/>
        </w:rPr>
        <w:t>þíðu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skápur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með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sýnadósum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Sýnið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blandað</w:t>
      </w:r>
      <w:proofErr w:type="spellEnd"/>
      <w:r w:rsidRPr="00CD0299">
        <w:rPr>
          <w:szCs w:val="20"/>
        </w:rPr>
        <w:t xml:space="preserve"> 1 % </w:t>
      </w:r>
      <w:proofErr w:type="spellStart"/>
      <w:r w:rsidRPr="00CD0299">
        <w:rPr>
          <w:szCs w:val="20"/>
        </w:rPr>
        <w:t>saltblöndu</w:t>
      </w:r>
      <w:proofErr w:type="spellEnd"/>
      <w:r w:rsidRPr="00CD0299">
        <w:rPr>
          <w:szCs w:val="20"/>
        </w:rPr>
        <w:t xml:space="preserve"> (NaCl). </w:t>
      </w:r>
      <w:proofErr w:type="spellStart"/>
      <w:r w:rsidRPr="00CD0299">
        <w:rPr>
          <w:szCs w:val="20"/>
        </w:rPr>
        <w:t>Sýni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verða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10 frost/</w:t>
      </w:r>
      <w:proofErr w:type="spellStart"/>
      <w:r w:rsidRPr="00CD0299">
        <w:rPr>
          <w:szCs w:val="20"/>
        </w:rPr>
        <w:t>þíðu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sveiflum</w:t>
      </w:r>
      <w:proofErr w:type="spellEnd"/>
      <w:r w:rsidRPr="00CD0299">
        <w:rPr>
          <w:szCs w:val="20"/>
        </w:rPr>
        <w:t xml:space="preserve">, +20/-17,5°C </w:t>
      </w:r>
      <w:proofErr w:type="spellStart"/>
      <w:r w:rsidRPr="00CD0299">
        <w:rPr>
          <w:szCs w:val="20"/>
        </w:rPr>
        <w:t>og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þannig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mælt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steinefnisins</w:t>
      </w:r>
      <w:proofErr w:type="spellEnd"/>
      <w:r w:rsidRPr="00CD0299">
        <w:rPr>
          <w:szCs w:val="20"/>
        </w:rPr>
        <w:t>.</w:t>
      </w:r>
    </w:p>
    <w:p w14:paraId="2E70CBE6" w14:textId="77777777" w:rsidR="003F341C" w:rsidRPr="00CD0299" w:rsidRDefault="003F341C" w:rsidP="003F341C">
      <w:pPr>
        <w:rPr>
          <w:szCs w:val="20"/>
        </w:rPr>
      </w:pPr>
    </w:p>
    <w:p w14:paraId="384B09F3" w14:textId="77777777" w:rsidR="003F341C" w:rsidRPr="00CD0299" w:rsidRDefault="003F341C" w:rsidP="003F341C">
      <w:pPr>
        <w:rPr>
          <w:szCs w:val="20"/>
        </w:rPr>
      </w:pPr>
      <w:proofErr w:type="spellStart"/>
      <w:r w:rsidRPr="00CD0299">
        <w:rPr>
          <w:szCs w:val="20"/>
        </w:rPr>
        <w:t>Súluritið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sýnir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niðurstöður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frostþolsmælinga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og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ein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súla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hverja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mælingu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Dregnar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eru</w:t>
      </w:r>
      <w:proofErr w:type="spellEnd"/>
      <w:r w:rsidRPr="00CD0299">
        <w:rPr>
          <w:szCs w:val="20"/>
        </w:rPr>
        <w:t xml:space="preserve"> inn </w:t>
      </w:r>
      <w:proofErr w:type="spellStart"/>
      <w:r w:rsidRPr="00CD0299">
        <w:rPr>
          <w:szCs w:val="20"/>
        </w:rPr>
        <w:t>rauðar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línur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sem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sýna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kröfur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til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steinefna</w:t>
      </w:r>
      <w:proofErr w:type="spellEnd"/>
      <w:r w:rsidRPr="00CD0299">
        <w:rPr>
          <w:szCs w:val="20"/>
        </w:rPr>
        <w:t xml:space="preserve"> í </w:t>
      </w:r>
      <w:proofErr w:type="spellStart"/>
      <w:r w:rsidRPr="00CD0299">
        <w:rPr>
          <w:szCs w:val="20"/>
        </w:rPr>
        <w:t>malbik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Kröfurnar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stífmalbik</w:t>
      </w:r>
      <w:proofErr w:type="spellEnd"/>
      <w:r w:rsidRPr="00CD0299">
        <w:rPr>
          <w:szCs w:val="20"/>
        </w:rPr>
        <w:t xml:space="preserve"> (AC) </w:t>
      </w:r>
      <w:proofErr w:type="spellStart"/>
      <w:r w:rsidRPr="00CD0299">
        <w:rPr>
          <w:szCs w:val="20"/>
        </w:rPr>
        <w:t>og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steinríkt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malbik</w:t>
      </w:r>
      <w:proofErr w:type="spellEnd"/>
      <w:r w:rsidRPr="00CD0299">
        <w:rPr>
          <w:szCs w:val="20"/>
        </w:rPr>
        <w:t xml:space="preserve"> (SMA). </w:t>
      </w:r>
    </w:p>
    <w:p w14:paraId="31C98F7D" w14:textId="77777777" w:rsidR="003F341C" w:rsidRPr="00CD0299" w:rsidRDefault="003F341C" w:rsidP="003F341C">
      <w:pPr>
        <w:rPr>
          <w:szCs w:val="20"/>
        </w:rPr>
      </w:pPr>
      <w:proofErr w:type="spellStart"/>
      <w:r w:rsidRPr="00CD0299">
        <w:rPr>
          <w:szCs w:val="20"/>
        </w:rPr>
        <w:t>Kröfurnar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mismiklar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eftir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því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hversu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mikil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umferð</w:t>
      </w:r>
      <w:proofErr w:type="spellEnd"/>
      <w:r w:rsidRPr="00CD0299">
        <w:rPr>
          <w:szCs w:val="20"/>
        </w:rPr>
        <w:t xml:space="preserve"> (ÁDU) </w:t>
      </w:r>
      <w:proofErr w:type="spellStart"/>
      <w:r w:rsidRPr="00CD0299">
        <w:rPr>
          <w:szCs w:val="20"/>
        </w:rPr>
        <w:t>fer</w:t>
      </w:r>
      <w:proofErr w:type="spellEnd"/>
      <w:r w:rsidRPr="00CD0299">
        <w:rPr>
          <w:szCs w:val="20"/>
        </w:rPr>
        <w:t xml:space="preserve"> um </w:t>
      </w:r>
      <w:proofErr w:type="spellStart"/>
      <w:r w:rsidRPr="00CD0299">
        <w:rPr>
          <w:szCs w:val="20"/>
        </w:rPr>
        <w:t>veginn</w:t>
      </w:r>
      <w:proofErr w:type="spellEnd"/>
      <w:r w:rsidRPr="00CD0299">
        <w:rPr>
          <w:szCs w:val="20"/>
        </w:rPr>
        <w:t xml:space="preserve">. </w:t>
      </w:r>
    </w:p>
    <w:p w14:paraId="1C926A94" w14:textId="77777777" w:rsidR="003F341C" w:rsidRPr="00CD0299" w:rsidRDefault="003F341C" w:rsidP="003F341C">
      <w:pPr>
        <w:rPr>
          <w:szCs w:val="20"/>
        </w:rPr>
      </w:pPr>
    </w:p>
    <w:p w14:paraId="380F8423" w14:textId="77777777" w:rsidR="003F341C" w:rsidRPr="00CD0299" w:rsidRDefault="003F341C" w:rsidP="003F341C">
      <w:pPr>
        <w:rPr>
          <w:szCs w:val="20"/>
        </w:rPr>
      </w:pPr>
    </w:p>
    <w:p w14:paraId="464CFA6C" w14:textId="77777777" w:rsidR="003F341C" w:rsidRPr="00CD0299" w:rsidRDefault="003F341C" w:rsidP="003F341C">
      <w:pPr>
        <w:rPr>
          <w:szCs w:val="20"/>
        </w:rPr>
      </w:pPr>
      <w:r w:rsidRPr="00CD0299">
        <w:rPr>
          <w:szCs w:val="20"/>
        </w:rPr>
        <w:t>Á x-</w:t>
      </w:r>
      <w:proofErr w:type="spellStart"/>
      <w:r w:rsidRPr="00CD0299">
        <w:rPr>
          <w:szCs w:val="20"/>
        </w:rPr>
        <w:t>ás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uppsafnaður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heildarfjöldi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mælinga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en</w:t>
      </w:r>
      <w:proofErr w:type="spellEnd"/>
      <w:r w:rsidRPr="00CD0299">
        <w:rPr>
          <w:szCs w:val="20"/>
        </w:rPr>
        <w:t xml:space="preserve"> á y-</w:t>
      </w:r>
      <w:proofErr w:type="spellStart"/>
      <w:r w:rsidRPr="00CD0299">
        <w:rPr>
          <w:szCs w:val="20"/>
        </w:rPr>
        <w:t>ás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frostþolsgildið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þ.e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hlutfall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þess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efnis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sem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brotnar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smærra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en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en</w:t>
      </w:r>
      <w:proofErr w:type="spellEnd"/>
      <w:r w:rsidRPr="00CD0299">
        <w:rPr>
          <w:szCs w:val="20"/>
        </w:rPr>
        <w:t xml:space="preserve"> 4 mm í </w:t>
      </w:r>
      <w:proofErr w:type="spellStart"/>
      <w:r w:rsidRPr="00CD0299">
        <w:rPr>
          <w:szCs w:val="20"/>
        </w:rPr>
        <w:t>frostþolsprófinu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Prófunaraðferðin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notuð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til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að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mæla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flokkaðs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steinefnis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og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kornastærðin</w:t>
      </w:r>
      <w:proofErr w:type="spellEnd"/>
      <w:r w:rsidRPr="00CD0299">
        <w:rPr>
          <w:szCs w:val="20"/>
        </w:rPr>
        <w:t xml:space="preserve"> 8 </w:t>
      </w:r>
      <w:proofErr w:type="spellStart"/>
      <w:r w:rsidRPr="00CD0299">
        <w:rPr>
          <w:szCs w:val="20"/>
        </w:rPr>
        <w:t>til</w:t>
      </w:r>
      <w:proofErr w:type="spellEnd"/>
      <w:r w:rsidRPr="00CD0299">
        <w:rPr>
          <w:szCs w:val="20"/>
        </w:rPr>
        <w:t xml:space="preserve"> 16 mm </w:t>
      </w:r>
      <w:proofErr w:type="spellStart"/>
      <w:r w:rsidRPr="00CD0299">
        <w:rPr>
          <w:szCs w:val="20"/>
        </w:rPr>
        <w:t>notuð</w:t>
      </w:r>
      <w:proofErr w:type="spellEnd"/>
      <w:r w:rsidRPr="00CD0299">
        <w:rPr>
          <w:szCs w:val="20"/>
        </w:rPr>
        <w:t xml:space="preserve"> í </w:t>
      </w:r>
      <w:proofErr w:type="spellStart"/>
      <w:r w:rsidRPr="00CD0299">
        <w:rPr>
          <w:szCs w:val="20"/>
        </w:rPr>
        <w:t>prófið</w:t>
      </w:r>
      <w:proofErr w:type="spellEnd"/>
      <w:r w:rsidRPr="00CD0299">
        <w:rPr>
          <w:szCs w:val="20"/>
        </w:rPr>
        <w:t xml:space="preserve">. </w:t>
      </w:r>
    </w:p>
    <w:p w14:paraId="122FD48F" w14:textId="77777777" w:rsidR="003F341C" w:rsidRPr="00CD0299" w:rsidRDefault="003F341C" w:rsidP="003F341C">
      <w:pPr>
        <w:rPr>
          <w:szCs w:val="20"/>
        </w:rPr>
      </w:pPr>
    </w:p>
    <w:p w14:paraId="4FFA24D3" w14:textId="77777777" w:rsidR="003F341C" w:rsidRPr="00CD0299" w:rsidRDefault="003F341C" w:rsidP="007F2E49">
      <w:pPr>
        <w:spacing w:after="240"/>
        <w:rPr>
          <w:szCs w:val="20"/>
        </w:rPr>
      </w:pPr>
      <w:proofErr w:type="spellStart"/>
      <w:r w:rsidRPr="00CD0299">
        <w:rPr>
          <w:szCs w:val="20"/>
        </w:rPr>
        <w:t>Textinn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undir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hverri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rauðri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línu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lýsir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nánar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hverjum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kröfuflokki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Þannig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gildir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t.d.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krafan</w:t>
      </w:r>
      <w:proofErr w:type="spellEnd"/>
      <w:r w:rsidRPr="00CD0299">
        <w:rPr>
          <w:szCs w:val="20"/>
        </w:rPr>
        <w:t xml:space="preserve"> F</w:t>
      </w:r>
      <w:r w:rsidRPr="00CD0299">
        <w:rPr>
          <w:szCs w:val="20"/>
          <w:vertAlign w:val="subscript"/>
        </w:rPr>
        <w:t>EC</w:t>
      </w:r>
      <w:r w:rsidRPr="00CD0299">
        <w:rPr>
          <w:szCs w:val="20"/>
        </w:rPr>
        <w:t xml:space="preserve">4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steinefni</w:t>
      </w:r>
      <w:proofErr w:type="spellEnd"/>
      <w:r w:rsidRPr="00CD0299">
        <w:rPr>
          <w:szCs w:val="20"/>
        </w:rPr>
        <w:t xml:space="preserve"> í </w:t>
      </w:r>
      <w:proofErr w:type="spellStart"/>
      <w:r w:rsidRPr="00CD0299">
        <w:rPr>
          <w:szCs w:val="20"/>
        </w:rPr>
        <w:t>malbik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ÁDU &gt;8000. </w:t>
      </w:r>
      <w:proofErr w:type="spellStart"/>
      <w:r w:rsidRPr="00CD0299">
        <w:rPr>
          <w:szCs w:val="20"/>
        </w:rPr>
        <w:t>Rauðu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hlutfallstölurnar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sýna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lastRenderedPageBreak/>
        <w:t>hversu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hátt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hlutfall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allra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prófana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með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frostþolsprófi</w:t>
      </w:r>
      <w:proofErr w:type="spellEnd"/>
      <w:r w:rsidRPr="00CD0299">
        <w:rPr>
          <w:szCs w:val="20"/>
        </w:rPr>
        <w:t xml:space="preserve">, </w:t>
      </w:r>
      <w:proofErr w:type="spellStart"/>
      <w:r w:rsidRPr="00CD0299">
        <w:rPr>
          <w:szCs w:val="20"/>
        </w:rPr>
        <w:t>sem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eru</w:t>
      </w:r>
      <w:proofErr w:type="spellEnd"/>
      <w:r w:rsidRPr="00CD0299">
        <w:rPr>
          <w:szCs w:val="20"/>
        </w:rPr>
        <w:t xml:space="preserve"> í </w:t>
      </w:r>
      <w:proofErr w:type="spellStart"/>
      <w:r w:rsidRPr="00CD0299">
        <w:rPr>
          <w:szCs w:val="20"/>
        </w:rPr>
        <w:t>rannsóknarkerfi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Vegagerðarinnar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standast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viðkomandi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kröfu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Þannig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standast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t.d.</w:t>
      </w:r>
      <w:proofErr w:type="spellEnd"/>
      <w:r w:rsidRPr="00CD0299">
        <w:rPr>
          <w:szCs w:val="20"/>
        </w:rPr>
        <w:t xml:space="preserve"> 64% </w:t>
      </w:r>
      <w:proofErr w:type="spellStart"/>
      <w:r w:rsidRPr="00CD0299">
        <w:rPr>
          <w:szCs w:val="20"/>
        </w:rPr>
        <w:t>allra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gilda</w:t>
      </w:r>
      <w:proofErr w:type="spellEnd"/>
      <w:r w:rsidRPr="00CD0299">
        <w:rPr>
          <w:szCs w:val="20"/>
        </w:rPr>
        <w:t xml:space="preserve"> F</w:t>
      </w:r>
      <w:r w:rsidRPr="00CD0299">
        <w:rPr>
          <w:szCs w:val="20"/>
          <w:vertAlign w:val="subscript"/>
        </w:rPr>
        <w:t>EC</w:t>
      </w:r>
      <w:r w:rsidRPr="00CD0299">
        <w:rPr>
          <w:szCs w:val="20"/>
        </w:rPr>
        <w:t xml:space="preserve">8 </w:t>
      </w:r>
      <w:proofErr w:type="spellStart"/>
      <w:r w:rsidRPr="00CD0299">
        <w:rPr>
          <w:szCs w:val="20"/>
        </w:rPr>
        <w:t>kröfuna</w:t>
      </w:r>
      <w:proofErr w:type="spellEnd"/>
      <w:r w:rsidRPr="00CD0299">
        <w:rPr>
          <w:szCs w:val="20"/>
        </w:rPr>
        <w:t xml:space="preserve">. </w:t>
      </w:r>
    </w:p>
    <w:p w14:paraId="69FD1954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2944CA3D" wp14:editId="63C5F4F1">
            <wp:extent cx="5925787" cy="3790638"/>
            <wp:effectExtent l="19050" t="19050" r="18415" b="19685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29" cy="38011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C19D1C" w14:textId="77777777" w:rsidR="003F341C" w:rsidRDefault="003F341C" w:rsidP="003F341C"/>
    <w:p w14:paraId="77B4FCBB" w14:textId="77777777" w:rsidR="003F341C" w:rsidRPr="00C23BD3" w:rsidRDefault="003F341C" w:rsidP="003F341C">
      <w:pPr>
        <w:rPr>
          <w:szCs w:val="20"/>
        </w:rPr>
      </w:pPr>
      <w:r w:rsidRPr="00C23BD3">
        <w:rPr>
          <w:noProof/>
          <w:szCs w:val="20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1C0AEFDD" wp14:editId="6B7C8BF6">
            <wp:simplePos x="0" y="0"/>
            <wp:positionH relativeFrom="column">
              <wp:posOffset>33020</wp:posOffset>
            </wp:positionH>
            <wp:positionV relativeFrom="paragraph">
              <wp:posOffset>63500</wp:posOffset>
            </wp:positionV>
            <wp:extent cx="3380105" cy="2534285"/>
            <wp:effectExtent l="57150" t="57150" r="86995" b="94615"/>
            <wp:wrapSquare wrapText="bothSides"/>
            <wp:docPr id="4096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BD3">
        <w:rPr>
          <w:szCs w:val="20"/>
        </w:rPr>
        <w:t xml:space="preserve">Á </w:t>
      </w:r>
      <w:proofErr w:type="spellStart"/>
      <w:r w:rsidRPr="00C23BD3">
        <w:rPr>
          <w:szCs w:val="20"/>
        </w:rPr>
        <w:t>ljósmyndinni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mælingar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>.</w:t>
      </w:r>
    </w:p>
    <w:p w14:paraId="75508FA9" w14:textId="77777777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 xml:space="preserve">  </w:t>
      </w:r>
    </w:p>
    <w:p w14:paraId="2EA43ECE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Súluritið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niðurstöður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 xml:space="preserve"> (FI) </w:t>
      </w:r>
      <w:proofErr w:type="spellStart"/>
      <w:r w:rsidRPr="00C23BD3">
        <w:rPr>
          <w:szCs w:val="20"/>
        </w:rPr>
        <w:t>og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ein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súla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hverja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mælingu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Dregnar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inn </w:t>
      </w:r>
      <w:proofErr w:type="spellStart"/>
      <w:r w:rsidRPr="00C23BD3">
        <w:rPr>
          <w:szCs w:val="20"/>
        </w:rPr>
        <w:t>rauðar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línur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steinefna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burðarlag</w:t>
      </w:r>
      <w:proofErr w:type="spellEnd"/>
      <w:r w:rsidRPr="00C23BD3">
        <w:rPr>
          <w:szCs w:val="20"/>
        </w:rPr>
        <w:t xml:space="preserve">. </w:t>
      </w:r>
    </w:p>
    <w:p w14:paraId="6E0A3AC7" w14:textId="77777777" w:rsidR="003F341C" w:rsidRPr="00C23BD3" w:rsidRDefault="003F341C" w:rsidP="003F341C">
      <w:pPr>
        <w:rPr>
          <w:szCs w:val="20"/>
        </w:rPr>
      </w:pPr>
    </w:p>
    <w:p w14:paraId="197DCB3F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Kröfurnar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mismiklar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eftir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hversu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mikil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umferð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þungra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ökutækja</w:t>
      </w:r>
      <w:proofErr w:type="spellEnd"/>
      <w:r w:rsidRPr="00C23BD3">
        <w:rPr>
          <w:szCs w:val="20"/>
        </w:rPr>
        <w:t xml:space="preserve"> (ÁDU</w:t>
      </w:r>
      <w:r w:rsidRPr="00C23BD3">
        <w:rPr>
          <w:szCs w:val="20"/>
          <w:vertAlign w:val="subscript"/>
        </w:rPr>
        <w:t>Þ</w:t>
      </w:r>
      <w:r w:rsidRPr="00C23BD3">
        <w:rPr>
          <w:szCs w:val="20"/>
        </w:rPr>
        <w:t xml:space="preserve">) </w:t>
      </w:r>
      <w:proofErr w:type="spellStart"/>
      <w:r w:rsidRPr="00C23BD3">
        <w:rPr>
          <w:szCs w:val="20"/>
        </w:rPr>
        <w:t>fer</w:t>
      </w:r>
      <w:proofErr w:type="spellEnd"/>
      <w:r w:rsidRPr="00C23BD3">
        <w:rPr>
          <w:szCs w:val="20"/>
        </w:rPr>
        <w:t xml:space="preserve"> um </w:t>
      </w:r>
      <w:proofErr w:type="spellStart"/>
      <w:r w:rsidRPr="00C23BD3">
        <w:rPr>
          <w:szCs w:val="20"/>
        </w:rPr>
        <w:t>veginn</w:t>
      </w:r>
      <w:proofErr w:type="spellEnd"/>
      <w:r w:rsidRPr="00C23BD3">
        <w:rPr>
          <w:szCs w:val="20"/>
        </w:rPr>
        <w:t xml:space="preserve">,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meiri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umferð</w:t>
      </w:r>
      <w:proofErr w:type="spellEnd"/>
      <w:r w:rsidRPr="00C23BD3">
        <w:rPr>
          <w:szCs w:val="20"/>
        </w:rPr>
        <w:t xml:space="preserve">,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lægri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kleyfnistuðull</w:t>
      </w:r>
      <w:proofErr w:type="spellEnd"/>
      <w:r w:rsidRPr="00C23BD3">
        <w:rPr>
          <w:szCs w:val="20"/>
        </w:rPr>
        <w:t>.</w:t>
      </w:r>
    </w:p>
    <w:p w14:paraId="09EAF98B" w14:textId="77777777" w:rsidR="003F341C" w:rsidRPr="00C23BD3" w:rsidRDefault="003F341C" w:rsidP="003F341C">
      <w:pPr>
        <w:rPr>
          <w:szCs w:val="20"/>
        </w:rPr>
      </w:pPr>
    </w:p>
    <w:p w14:paraId="673C1A68" w14:textId="77777777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>Á x-</w:t>
      </w:r>
      <w:proofErr w:type="spellStart"/>
      <w:r w:rsidRPr="00C23BD3">
        <w:rPr>
          <w:szCs w:val="20"/>
        </w:rPr>
        <w:t>ás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uppsafnaður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heildarfjöldi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en</w:t>
      </w:r>
      <w:proofErr w:type="spellEnd"/>
      <w:r w:rsidRPr="00C23BD3">
        <w:rPr>
          <w:szCs w:val="20"/>
        </w:rPr>
        <w:t xml:space="preserve"> á y-</w:t>
      </w:r>
      <w:proofErr w:type="spellStart"/>
      <w:r w:rsidRPr="00C23BD3">
        <w:rPr>
          <w:szCs w:val="20"/>
        </w:rPr>
        <w:t>ás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kleyfnistuðulsgildið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þ.e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vegið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meðaltal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þyngdarhluta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sýnis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smýgur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gegnum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Kornalögunarmælingin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felst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reikna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út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þyngdarhluta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þess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efnis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af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lastRenderedPageBreak/>
        <w:t>heildarsýninu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smýgur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tiltekið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hverju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kornastærðarbili</w:t>
      </w:r>
      <w:proofErr w:type="spellEnd"/>
      <w:r w:rsidRPr="00C23BD3">
        <w:rPr>
          <w:szCs w:val="20"/>
        </w:rPr>
        <w:t xml:space="preserve"> (</w:t>
      </w:r>
      <w:proofErr w:type="spellStart"/>
      <w:r w:rsidRPr="00C23BD3">
        <w:rPr>
          <w:szCs w:val="20"/>
        </w:rPr>
        <w:t>sjá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lýsingu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prófunaraðferð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Viðauka</w:t>
      </w:r>
      <w:proofErr w:type="spellEnd"/>
      <w:r w:rsidRPr="00C23BD3">
        <w:rPr>
          <w:szCs w:val="20"/>
        </w:rPr>
        <w:t xml:space="preserve"> 1).</w:t>
      </w:r>
    </w:p>
    <w:p w14:paraId="07CDFA0D" w14:textId="77777777" w:rsidR="003F341C" w:rsidRPr="00C23BD3" w:rsidRDefault="003F341C" w:rsidP="003F341C">
      <w:pPr>
        <w:rPr>
          <w:szCs w:val="20"/>
        </w:rPr>
      </w:pPr>
    </w:p>
    <w:p w14:paraId="03FE7847" w14:textId="77777777" w:rsidR="003F341C" w:rsidRPr="00C23BD3" w:rsidRDefault="003F341C" w:rsidP="007F2E49">
      <w:pPr>
        <w:spacing w:after="240"/>
        <w:rPr>
          <w:szCs w:val="20"/>
        </w:rPr>
      </w:pPr>
      <w:proofErr w:type="spellStart"/>
      <w:r w:rsidRPr="00C23BD3">
        <w:rPr>
          <w:szCs w:val="20"/>
        </w:rPr>
        <w:t>Textinn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undir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rauðri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línu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lýsir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nánar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hverjum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kröfuflokki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Þannig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gildir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t.d.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krafan</w:t>
      </w:r>
      <w:proofErr w:type="spellEnd"/>
      <w:r w:rsidRPr="00C23BD3">
        <w:rPr>
          <w:szCs w:val="20"/>
        </w:rPr>
        <w:t xml:space="preserve"> FI</w:t>
      </w:r>
      <w:r w:rsidRPr="00C23BD3">
        <w:rPr>
          <w:szCs w:val="20"/>
          <w:vertAlign w:val="subscript"/>
        </w:rPr>
        <w:t>25</w:t>
      </w:r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steinefni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burðarlag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ÁDU</w:t>
      </w:r>
      <w:r w:rsidRPr="00C23BD3">
        <w:rPr>
          <w:szCs w:val="20"/>
          <w:vertAlign w:val="subscript"/>
        </w:rPr>
        <w:t>Þ</w:t>
      </w:r>
      <w:r w:rsidRPr="00C23BD3">
        <w:rPr>
          <w:szCs w:val="20"/>
        </w:rPr>
        <w:t xml:space="preserve"> ≥100. </w:t>
      </w:r>
      <w:proofErr w:type="spellStart"/>
      <w:r w:rsidRPr="00C23BD3">
        <w:rPr>
          <w:szCs w:val="20"/>
        </w:rPr>
        <w:t>Rauðu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hlutfallstölurnar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hversu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hátt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hlutfall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prófana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 xml:space="preserve">,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rannsóknarkerfi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Vegagerðarinnar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standast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viðkomandi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Þannig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standast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t.d.</w:t>
      </w:r>
      <w:proofErr w:type="spellEnd"/>
      <w:r w:rsidRPr="00C23BD3">
        <w:rPr>
          <w:szCs w:val="20"/>
        </w:rPr>
        <w:t xml:space="preserve"> 90%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gilda</w:t>
      </w:r>
      <w:proofErr w:type="spellEnd"/>
      <w:r w:rsidRPr="00C23BD3">
        <w:rPr>
          <w:szCs w:val="20"/>
        </w:rPr>
        <w:t xml:space="preserve"> FI</w:t>
      </w:r>
      <w:r w:rsidRPr="00C23BD3">
        <w:rPr>
          <w:szCs w:val="20"/>
          <w:vertAlign w:val="subscript"/>
        </w:rPr>
        <w:t>25</w:t>
      </w:r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kröfuna</w:t>
      </w:r>
      <w:proofErr w:type="spellEnd"/>
      <w:r w:rsidRPr="00C23BD3">
        <w:rPr>
          <w:szCs w:val="20"/>
        </w:rPr>
        <w:t xml:space="preserve">. </w:t>
      </w:r>
    </w:p>
    <w:p w14:paraId="5458EE12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32A67E71" wp14:editId="5DBCFB1F">
            <wp:extent cx="5924811" cy="3790014"/>
            <wp:effectExtent l="19050" t="19050" r="19050" b="20320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12" cy="38088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B1FDCE" w14:textId="77777777" w:rsidR="003F341C" w:rsidRDefault="003F341C" w:rsidP="003F341C"/>
    <w:p w14:paraId="3162BCCD" w14:textId="77777777" w:rsidR="003F341C" w:rsidRPr="00C23BD3" w:rsidRDefault="003F341C" w:rsidP="003F341C">
      <w:pPr>
        <w:rPr>
          <w:szCs w:val="20"/>
        </w:rPr>
      </w:pPr>
      <w:r w:rsidRPr="00C23BD3">
        <w:rPr>
          <w:noProof/>
          <w:szCs w:val="20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0EAF7DB3" wp14:editId="5FAE3388">
            <wp:simplePos x="0" y="0"/>
            <wp:positionH relativeFrom="column">
              <wp:posOffset>33020</wp:posOffset>
            </wp:positionH>
            <wp:positionV relativeFrom="paragraph">
              <wp:posOffset>63500</wp:posOffset>
            </wp:positionV>
            <wp:extent cx="3380105" cy="2534285"/>
            <wp:effectExtent l="57150" t="57150" r="86995" b="94615"/>
            <wp:wrapSquare wrapText="bothSides"/>
            <wp:docPr id="1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BD3">
        <w:rPr>
          <w:szCs w:val="20"/>
        </w:rPr>
        <w:t xml:space="preserve">Á </w:t>
      </w:r>
      <w:proofErr w:type="spellStart"/>
      <w:r w:rsidRPr="00C23BD3">
        <w:rPr>
          <w:szCs w:val="20"/>
        </w:rPr>
        <w:t>ljósmyndinni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mælingar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>.</w:t>
      </w:r>
    </w:p>
    <w:p w14:paraId="33F1CCC8" w14:textId="77777777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 xml:space="preserve">  </w:t>
      </w:r>
    </w:p>
    <w:p w14:paraId="5E49D2FF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Súluritið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niðurstöður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 xml:space="preserve"> (FI) </w:t>
      </w:r>
      <w:proofErr w:type="spellStart"/>
      <w:r w:rsidRPr="00C23BD3">
        <w:rPr>
          <w:szCs w:val="20"/>
        </w:rPr>
        <w:t>og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ein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súla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hverja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mælingu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Dregnar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inn </w:t>
      </w:r>
      <w:proofErr w:type="spellStart"/>
      <w:r w:rsidRPr="00C23BD3">
        <w:rPr>
          <w:szCs w:val="20"/>
        </w:rPr>
        <w:t>rauðar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línur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steinefna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klæðingu</w:t>
      </w:r>
      <w:proofErr w:type="spellEnd"/>
      <w:r w:rsidRPr="00C23BD3">
        <w:rPr>
          <w:szCs w:val="20"/>
        </w:rPr>
        <w:t xml:space="preserve">. </w:t>
      </w:r>
    </w:p>
    <w:p w14:paraId="51305F45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Kröfurnar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mismiklar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eftir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meðalárdagsumferðin</w:t>
      </w:r>
      <w:proofErr w:type="spellEnd"/>
      <w:r w:rsidRPr="00C23BD3">
        <w:rPr>
          <w:szCs w:val="20"/>
        </w:rPr>
        <w:t xml:space="preserve"> (ÁDU)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um </w:t>
      </w:r>
      <w:proofErr w:type="spellStart"/>
      <w:r w:rsidRPr="00C23BD3">
        <w:rPr>
          <w:szCs w:val="20"/>
        </w:rPr>
        <w:t>veginn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þ.e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meðalumferð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ökutækja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dag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yfir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allt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árið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Kröfurnar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lastRenderedPageBreak/>
        <w:t>miðast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mælingu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kornalögun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kornastærða</w:t>
      </w:r>
      <w:proofErr w:type="spellEnd"/>
      <w:r w:rsidRPr="00C23BD3">
        <w:rPr>
          <w:szCs w:val="20"/>
        </w:rPr>
        <w:t xml:space="preserve"> &gt; 8 mm </w:t>
      </w:r>
      <w:proofErr w:type="spellStart"/>
      <w:r w:rsidRPr="00C23BD3">
        <w:rPr>
          <w:szCs w:val="20"/>
        </w:rPr>
        <w:t>en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heldur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minni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gerðar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smærri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kornastærðir</w:t>
      </w:r>
      <w:proofErr w:type="spellEnd"/>
      <w:r w:rsidRPr="00C23BD3">
        <w:rPr>
          <w:szCs w:val="20"/>
        </w:rPr>
        <w:t>.</w:t>
      </w:r>
    </w:p>
    <w:p w14:paraId="01AB19EB" w14:textId="616462F5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 xml:space="preserve"> </w:t>
      </w:r>
    </w:p>
    <w:p w14:paraId="1C0E09F7" w14:textId="77777777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>Á x-</w:t>
      </w:r>
      <w:proofErr w:type="spellStart"/>
      <w:r w:rsidRPr="00C23BD3">
        <w:rPr>
          <w:szCs w:val="20"/>
        </w:rPr>
        <w:t>ás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uppsafnaður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heildarfjöldi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en</w:t>
      </w:r>
      <w:proofErr w:type="spellEnd"/>
      <w:r w:rsidRPr="00C23BD3">
        <w:rPr>
          <w:szCs w:val="20"/>
        </w:rPr>
        <w:t xml:space="preserve"> á y-</w:t>
      </w:r>
      <w:proofErr w:type="spellStart"/>
      <w:r w:rsidRPr="00C23BD3">
        <w:rPr>
          <w:szCs w:val="20"/>
        </w:rPr>
        <w:t>ás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kleyfnistuðulsgildið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þ.e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vegið</w:t>
      </w:r>
      <w:proofErr w:type="spellEnd"/>
      <w:r w:rsidRPr="00C23BD3">
        <w:rPr>
          <w:szCs w:val="20"/>
        </w:rPr>
        <w:t xml:space="preserve"> </w:t>
      </w:r>
    </w:p>
    <w:p w14:paraId="61A1080C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meðaltal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þyngdarhluta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sýnis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smýgur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gegnum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Kornalögunarmælingin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felst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reikna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út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þyngdarhluta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þess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efnis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af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heildarsýninu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smýgur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tiltekið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hverju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kornastærðarbili</w:t>
      </w:r>
      <w:proofErr w:type="spellEnd"/>
      <w:r w:rsidRPr="00C23BD3">
        <w:rPr>
          <w:szCs w:val="20"/>
        </w:rPr>
        <w:t xml:space="preserve"> (</w:t>
      </w:r>
      <w:proofErr w:type="spellStart"/>
      <w:r w:rsidRPr="00C23BD3">
        <w:rPr>
          <w:szCs w:val="20"/>
        </w:rPr>
        <w:t>sjá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lýsingu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prófunaraðferð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Viðauka</w:t>
      </w:r>
      <w:proofErr w:type="spellEnd"/>
      <w:r w:rsidRPr="00C23BD3">
        <w:rPr>
          <w:szCs w:val="20"/>
        </w:rPr>
        <w:t xml:space="preserve"> 1).</w:t>
      </w:r>
    </w:p>
    <w:p w14:paraId="79BE917E" w14:textId="77777777" w:rsidR="003F341C" w:rsidRPr="00C23BD3" w:rsidRDefault="003F341C" w:rsidP="003F341C">
      <w:pPr>
        <w:rPr>
          <w:szCs w:val="20"/>
        </w:rPr>
      </w:pPr>
    </w:p>
    <w:p w14:paraId="1EE08683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Textinn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undir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rauðri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línu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lýsir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nánar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hverjum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kröfuflokki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Þannig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gildir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t.d.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krafan</w:t>
      </w:r>
      <w:proofErr w:type="spellEnd"/>
      <w:r w:rsidRPr="00C23BD3">
        <w:rPr>
          <w:szCs w:val="20"/>
        </w:rPr>
        <w:t xml:space="preserve"> FI</w:t>
      </w:r>
      <w:r w:rsidRPr="00C23BD3">
        <w:rPr>
          <w:szCs w:val="20"/>
          <w:vertAlign w:val="subscript"/>
        </w:rPr>
        <w:t>20</w:t>
      </w:r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steinefni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klæðingu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ÁDU á </w:t>
      </w:r>
      <w:proofErr w:type="spellStart"/>
      <w:r w:rsidRPr="00C23BD3">
        <w:rPr>
          <w:szCs w:val="20"/>
        </w:rPr>
        <w:t>bilinu</w:t>
      </w:r>
      <w:proofErr w:type="spellEnd"/>
      <w:r w:rsidRPr="00C23BD3">
        <w:rPr>
          <w:szCs w:val="20"/>
        </w:rPr>
        <w:t xml:space="preserve"> 1000 – 2000 </w:t>
      </w:r>
      <w:proofErr w:type="spellStart"/>
      <w:r w:rsidRPr="00C23BD3">
        <w:rPr>
          <w:szCs w:val="20"/>
        </w:rPr>
        <w:t>bíla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umferð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Rauðu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hlutfallstölurnar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hversu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hátt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hlutfall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prófana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 xml:space="preserve">,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rannsóknarkerfi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Vegagerðarinnar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standast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viðkomandi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Þannig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standast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t.d.</w:t>
      </w:r>
      <w:proofErr w:type="spellEnd"/>
      <w:r w:rsidRPr="00C23BD3">
        <w:rPr>
          <w:szCs w:val="20"/>
        </w:rPr>
        <w:t xml:space="preserve"> 78%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gilda</w:t>
      </w:r>
      <w:proofErr w:type="spellEnd"/>
      <w:r w:rsidRPr="00C23BD3">
        <w:rPr>
          <w:szCs w:val="20"/>
        </w:rPr>
        <w:t xml:space="preserve"> FI</w:t>
      </w:r>
      <w:r w:rsidRPr="00C23BD3">
        <w:rPr>
          <w:szCs w:val="20"/>
          <w:vertAlign w:val="subscript"/>
        </w:rPr>
        <w:t>20</w:t>
      </w:r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kröfuna</w:t>
      </w:r>
      <w:proofErr w:type="spellEnd"/>
      <w:r w:rsidRPr="00C23BD3">
        <w:rPr>
          <w:szCs w:val="20"/>
        </w:rPr>
        <w:t xml:space="preserve">. </w:t>
      </w:r>
    </w:p>
    <w:p w14:paraId="26950D42" w14:textId="77777777" w:rsidR="003F341C" w:rsidRPr="00C23BD3" w:rsidRDefault="003F341C" w:rsidP="003F341C">
      <w:pPr>
        <w:rPr>
          <w:szCs w:val="20"/>
        </w:rPr>
      </w:pPr>
    </w:p>
    <w:p w14:paraId="3F2A6342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inline distT="0" distB="0" distL="0" distR="0" wp14:anchorId="2FAE8255" wp14:editId="2BB036FE">
            <wp:extent cx="5918548" cy="3662319"/>
            <wp:effectExtent l="19050" t="19050" r="25400" b="14605"/>
            <wp:docPr id="45059" name="Picture 45059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6" cy="3680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2EC35A" w14:textId="77777777" w:rsidR="003F341C" w:rsidRPr="00783101" w:rsidRDefault="003F341C" w:rsidP="003F341C">
      <w:pPr>
        <w:rPr>
          <w:szCs w:val="20"/>
        </w:rPr>
      </w:pPr>
      <w:r w:rsidRPr="00783101">
        <w:rPr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FAB2312" wp14:editId="0B08BA53">
            <wp:simplePos x="0" y="0"/>
            <wp:positionH relativeFrom="column">
              <wp:posOffset>33020</wp:posOffset>
            </wp:positionH>
            <wp:positionV relativeFrom="paragraph">
              <wp:posOffset>63500</wp:posOffset>
            </wp:positionV>
            <wp:extent cx="3380105" cy="2534285"/>
            <wp:effectExtent l="57150" t="57150" r="86995" b="94615"/>
            <wp:wrapSquare wrapText="bothSides"/>
            <wp:docPr id="25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101">
        <w:rPr>
          <w:szCs w:val="20"/>
        </w:rPr>
        <w:t xml:space="preserve">Á </w:t>
      </w:r>
      <w:proofErr w:type="spellStart"/>
      <w:r w:rsidRPr="00783101">
        <w:rPr>
          <w:szCs w:val="20"/>
        </w:rPr>
        <w:t>ljósmyndinni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stafsigti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mælingar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kleyfnistuðli</w:t>
      </w:r>
      <w:proofErr w:type="spellEnd"/>
      <w:r w:rsidRPr="00783101">
        <w:rPr>
          <w:szCs w:val="20"/>
        </w:rPr>
        <w:t>.</w:t>
      </w:r>
    </w:p>
    <w:p w14:paraId="15092E83" w14:textId="77777777" w:rsidR="003F341C" w:rsidRPr="00783101" w:rsidRDefault="003F341C" w:rsidP="003F341C">
      <w:pPr>
        <w:rPr>
          <w:szCs w:val="20"/>
        </w:rPr>
      </w:pPr>
      <w:r w:rsidRPr="00783101">
        <w:rPr>
          <w:szCs w:val="20"/>
        </w:rPr>
        <w:t xml:space="preserve">  </w:t>
      </w:r>
    </w:p>
    <w:p w14:paraId="1C4A10C3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Súluritið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niðurstöður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Kleyfnistuðli</w:t>
      </w:r>
      <w:proofErr w:type="spellEnd"/>
      <w:r w:rsidRPr="00783101">
        <w:rPr>
          <w:szCs w:val="20"/>
        </w:rPr>
        <w:t xml:space="preserve"> (FI)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súla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Dregnar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inn </w:t>
      </w:r>
      <w:proofErr w:type="spellStart"/>
      <w:r w:rsidRPr="00783101">
        <w:rPr>
          <w:szCs w:val="20"/>
        </w:rPr>
        <w:t>rauðar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. </w:t>
      </w:r>
    </w:p>
    <w:p w14:paraId="6071D304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mismiklar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eftir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meðalárdagsumferðin</w:t>
      </w:r>
      <w:proofErr w:type="spellEnd"/>
      <w:r w:rsidRPr="00783101">
        <w:rPr>
          <w:szCs w:val="20"/>
        </w:rPr>
        <w:t xml:space="preserve"> (ÁDU)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veginn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þ.e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meðalumferð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ökutækja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dag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yfir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árið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stífmalbik</w:t>
      </w:r>
      <w:proofErr w:type="spellEnd"/>
      <w:r w:rsidRPr="00783101">
        <w:rPr>
          <w:szCs w:val="20"/>
        </w:rPr>
        <w:t xml:space="preserve"> (AC)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steinríkt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 (SMA).</w:t>
      </w:r>
    </w:p>
    <w:p w14:paraId="0F9A6AB3" w14:textId="77777777" w:rsidR="003F341C" w:rsidRPr="00783101" w:rsidRDefault="003F341C" w:rsidP="003F341C">
      <w:pPr>
        <w:rPr>
          <w:szCs w:val="20"/>
        </w:rPr>
      </w:pPr>
    </w:p>
    <w:p w14:paraId="3031E842" w14:textId="34860A0C" w:rsidR="003F341C" w:rsidRDefault="003F341C" w:rsidP="003F341C">
      <w:pPr>
        <w:rPr>
          <w:szCs w:val="20"/>
        </w:rPr>
      </w:pPr>
      <w:r w:rsidRPr="00783101">
        <w:rPr>
          <w:szCs w:val="20"/>
        </w:rPr>
        <w:t>Á x-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uppsafnaður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heildarfjöldi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en</w:t>
      </w:r>
      <w:proofErr w:type="spellEnd"/>
      <w:r w:rsidRPr="00783101">
        <w:rPr>
          <w:szCs w:val="20"/>
        </w:rPr>
        <w:t xml:space="preserve"> á y-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kleyfnistuðulsgildið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þ.e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vegið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meðaltal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þyngdarhluta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smýgur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gegnum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stafsigti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Kornalögunarmælingin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felst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reikna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út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þyngdarhluta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þess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efnis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af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heildarsýninu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smýgur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tiltekið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stafsigti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hverju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kornastærðarbili</w:t>
      </w:r>
      <w:proofErr w:type="spellEnd"/>
      <w:r w:rsidRPr="00783101">
        <w:rPr>
          <w:szCs w:val="20"/>
        </w:rPr>
        <w:t xml:space="preserve"> (</w:t>
      </w:r>
      <w:proofErr w:type="spellStart"/>
      <w:r w:rsidRPr="00783101">
        <w:rPr>
          <w:szCs w:val="20"/>
        </w:rPr>
        <w:t>sjá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lýsingu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prófunaraðferð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Viðauka</w:t>
      </w:r>
      <w:proofErr w:type="spellEnd"/>
      <w:r w:rsidRPr="00783101">
        <w:rPr>
          <w:szCs w:val="20"/>
        </w:rPr>
        <w:t xml:space="preserve"> 1).</w:t>
      </w:r>
    </w:p>
    <w:p w14:paraId="05A7E6CD" w14:textId="77777777" w:rsidR="003F341C" w:rsidRPr="00783101" w:rsidRDefault="003F341C" w:rsidP="003F341C">
      <w:pPr>
        <w:rPr>
          <w:szCs w:val="20"/>
        </w:rPr>
      </w:pPr>
    </w:p>
    <w:p w14:paraId="154DEA24" w14:textId="77777777" w:rsidR="003F341C" w:rsidRPr="00783101" w:rsidRDefault="003F341C" w:rsidP="007F2E49">
      <w:pPr>
        <w:spacing w:after="240"/>
        <w:rPr>
          <w:szCs w:val="20"/>
        </w:rPr>
      </w:pPr>
      <w:proofErr w:type="spellStart"/>
      <w:r w:rsidRPr="00783101">
        <w:rPr>
          <w:szCs w:val="20"/>
        </w:rPr>
        <w:t>Textinn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undir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rauðri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kröfuflokki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krafan</w:t>
      </w:r>
      <w:proofErr w:type="spellEnd"/>
      <w:r w:rsidRPr="00783101">
        <w:rPr>
          <w:szCs w:val="20"/>
        </w:rPr>
        <w:t xml:space="preserve"> FI</w:t>
      </w:r>
      <w:r w:rsidRPr="00783101">
        <w:rPr>
          <w:szCs w:val="20"/>
          <w:vertAlign w:val="subscript"/>
        </w:rPr>
        <w:t>15</w:t>
      </w:r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ÁDU &gt; 15000. </w:t>
      </w:r>
      <w:proofErr w:type="spellStart"/>
      <w:r w:rsidRPr="00783101">
        <w:rPr>
          <w:szCs w:val="20"/>
        </w:rPr>
        <w:t>Rauðu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hlutfallstölurnar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hátt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prófana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kleyfnistuðli</w:t>
      </w:r>
      <w:proofErr w:type="spellEnd"/>
      <w:r w:rsidRPr="00783101">
        <w:rPr>
          <w:szCs w:val="20"/>
        </w:rPr>
        <w:t xml:space="preserve">,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rannsóknarkerfi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Vegagerðarinnar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viðkomandi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78%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gilda</w:t>
      </w:r>
      <w:proofErr w:type="spellEnd"/>
      <w:r w:rsidRPr="00783101">
        <w:rPr>
          <w:szCs w:val="20"/>
        </w:rPr>
        <w:t xml:space="preserve"> FI</w:t>
      </w:r>
      <w:r w:rsidRPr="00783101">
        <w:rPr>
          <w:szCs w:val="20"/>
          <w:vertAlign w:val="subscript"/>
        </w:rPr>
        <w:t>20</w:t>
      </w:r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kröfuna</w:t>
      </w:r>
      <w:proofErr w:type="spellEnd"/>
      <w:r w:rsidRPr="00783101">
        <w:rPr>
          <w:szCs w:val="20"/>
        </w:rPr>
        <w:t xml:space="preserve">. </w:t>
      </w:r>
    </w:p>
    <w:p w14:paraId="78D9ECBC" w14:textId="77777777" w:rsidR="003F341C" w:rsidRDefault="003F341C" w:rsidP="003F341C">
      <w:r>
        <w:rPr>
          <w:noProof/>
          <w:lang w:val="en-GB" w:eastAsia="en-GB"/>
        </w:rPr>
        <w:lastRenderedPageBreak/>
        <w:drawing>
          <wp:inline distT="0" distB="0" distL="0" distR="0" wp14:anchorId="758A4645" wp14:editId="1807A198">
            <wp:extent cx="5733164" cy="4509997"/>
            <wp:effectExtent l="19050" t="19050" r="20320" b="24130"/>
            <wp:docPr id="27" name="Picture 2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74" cy="45269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5BDA90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01EEA2ED" wp14:editId="6CAB17A0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3348000" cy="2512800"/>
            <wp:effectExtent l="57150" t="57150" r="100330" b="97155"/>
            <wp:wrapSquare wrapText="bothSides"/>
            <wp:docPr id="44037" name="Picture 5" descr="A picture containing cookie sheet, kitchenware, edible seed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CA04D" w14:textId="77777777" w:rsidR="003F341C" w:rsidRPr="00783101" w:rsidRDefault="003F341C" w:rsidP="003F341C">
      <w:pPr>
        <w:spacing w:after="160" w:line="259" w:lineRule="auto"/>
        <w:rPr>
          <w:szCs w:val="20"/>
        </w:rPr>
      </w:pPr>
      <w:proofErr w:type="spellStart"/>
      <w:r w:rsidRPr="00783101">
        <w:rPr>
          <w:szCs w:val="20"/>
        </w:rPr>
        <w:t>Ljósmyndin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núin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óbrotin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vinstra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hægra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</w:p>
    <w:p w14:paraId="43FE8995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niðurstöður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hlutfalli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(y-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(x-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steinaefnakorna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hverju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Gerðar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tiltekið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lágmark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niðurstaðan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gefin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upp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>X/Y</w:t>
      </w:r>
      <w:r w:rsidRPr="00783101">
        <w:rPr>
          <w:szCs w:val="20"/>
        </w:rPr>
        <w:t xml:space="preserve">. </w:t>
      </w:r>
    </w:p>
    <w:p w14:paraId="16F0EA47" w14:textId="77777777" w:rsidR="003F341C" w:rsidRPr="00783101" w:rsidRDefault="003F341C" w:rsidP="003F341C">
      <w:pPr>
        <w:rPr>
          <w:szCs w:val="20"/>
        </w:rPr>
      </w:pPr>
    </w:p>
    <w:p w14:paraId="335874C5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mismiklar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eftir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mikil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umferð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þungra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ökutækja</w:t>
      </w:r>
      <w:proofErr w:type="spellEnd"/>
      <w:r w:rsidRPr="00783101">
        <w:rPr>
          <w:szCs w:val="20"/>
        </w:rPr>
        <w:t xml:space="preserve"> (ÁDU</w:t>
      </w:r>
      <w:r w:rsidRPr="00783101">
        <w:rPr>
          <w:szCs w:val="20"/>
          <w:vertAlign w:val="subscript"/>
        </w:rPr>
        <w:t>Þ</w:t>
      </w:r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fer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veginn</w:t>
      </w:r>
      <w:proofErr w:type="spellEnd"/>
      <w:r w:rsidRPr="00783101">
        <w:rPr>
          <w:szCs w:val="20"/>
        </w:rPr>
        <w:t>.</w:t>
      </w:r>
    </w:p>
    <w:p w14:paraId="63846E46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Dregnar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inn </w:t>
      </w:r>
      <w:proofErr w:type="spellStart"/>
      <w:r w:rsidRPr="00783101">
        <w:rPr>
          <w:szCs w:val="20"/>
        </w:rPr>
        <w:t>rauðar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burðarlag</w:t>
      </w:r>
      <w:proofErr w:type="spellEnd"/>
      <w:r w:rsidRPr="00783101">
        <w:rPr>
          <w:szCs w:val="20"/>
        </w:rPr>
        <w:t xml:space="preserve">. </w:t>
      </w:r>
    </w:p>
    <w:p w14:paraId="6A8762EC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lastRenderedPageBreak/>
        <w:t>Textinn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undir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rauðri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kröfuflokki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krafan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50/30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burðarlag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ÁDU</w:t>
      </w:r>
      <w:r w:rsidRPr="00783101">
        <w:rPr>
          <w:szCs w:val="20"/>
          <w:vertAlign w:val="subscript"/>
        </w:rPr>
        <w:t>Þ</w:t>
      </w:r>
      <w:r w:rsidRPr="00783101">
        <w:rPr>
          <w:szCs w:val="20"/>
        </w:rPr>
        <w:t xml:space="preserve"> ≥10. </w:t>
      </w:r>
      <w:proofErr w:type="spellStart"/>
      <w:r w:rsidRPr="00783101">
        <w:rPr>
          <w:szCs w:val="20"/>
        </w:rPr>
        <w:t>Rauðu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hlutfallstölurnar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hátt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prófana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brothlutfalli</w:t>
      </w:r>
      <w:proofErr w:type="spellEnd"/>
      <w:r w:rsidRPr="00783101">
        <w:rPr>
          <w:szCs w:val="20"/>
        </w:rPr>
        <w:t xml:space="preserve">,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rannsóknarkerfi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Vegagerðarinnar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viðkomandi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40%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50/30 </w:t>
      </w:r>
      <w:proofErr w:type="spellStart"/>
      <w:r w:rsidRPr="00783101">
        <w:rPr>
          <w:szCs w:val="20"/>
        </w:rPr>
        <w:t>kröfuna</w:t>
      </w:r>
      <w:proofErr w:type="spellEnd"/>
      <w:r w:rsidRPr="00783101">
        <w:rPr>
          <w:szCs w:val="20"/>
        </w:rPr>
        <w:t>.</w:t>
      </w:r>
    </w:p>
    <w:p w14:paraId="66EADC5C" w14:textId="77777777" w:rsidR="003F341C" w:rsidRPr="00783101" w:rsidRDefault="003F341C" w:rsidP="003F341C">
      <w:pPr>
        <w:ind w:firstLine="708"/>
        <w:rPr>
          <w:szCs w:val="20"/>
        </w:rPr>
      </w:pPr>
      <w:proofErr w:type="spellStart"/>
      <w:r w:rsidRPr="00783101">
        <w:rPr>
          <w:szCs w:val="20"/>
        </w:rPr>
        <w:t>Samkvæmt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evrópustaðli</w:t>
      </w:r>
      <w:proofErr w:type="spellEnd"/>
      <w:r w:rsidRPr="00783101">
        <w:rPr>
          <w:szCs w:val="20"/>
        </w:rPr>
        <w:t xml:space="preserve"> ÍST EN 13242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brothlutfalli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einungis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ætluð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möluðu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seti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langmestu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leyti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af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setefnum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örfáar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mælingar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möluðu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bergi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hafa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þó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slæðst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þau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sjálfsögðu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nánast</w:t>
      </w:r>
      <w:proofErr w:type="spellEnd"/>
      <w:r w:rsidRPr="00783101">
        <w:rPr>
          <w:szCs w:val="20"/>
        </w:rPr>
        <w:t xml:space="preserve"> 100%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. </w:t>
      </w:r>
    </w:p>
    <w:p w14:paraId="4435308C" w14:textId="77777777" w:rsidR="003F341C" w:rsidRPr="00783101" w:rsidRDefault="003F341C" w:rsidP="003F341C">
      <w:pPr>
        <w:rPr>
          <w:szCs w:val="20"/>
        </w:rPr>
      </w:pPr>
    </w:p>
    <w:p w14:paraId="479448AB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inline distT="0" distB="0" distL="0" distR="0" wp14:anchorId="3191BF8E" wp14:editId="02DEFC68">
            <wp:extent cx="6040800" cy="4752000"/>
            <wp:effectExtent l="19050" t="19050" r="17145" b="10795"/>
            <wp:docPr id="28" name="Picture 2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0" cy="475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1790A0" w14:textId="0A8D4E56" w:rsidR="003F341C" w:rsidRPr="00783101" w:rsidRDefault="003F341C" w:rsidP="003F341C">
      <w:pPr>
        <w:spacing w:after="160" w:line="259" w:lineRule="auto"/>
        <w:rPr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0C6B2BD4" wp14:editId="45647648">
            <wp:simplePos x="0" y="0"/>
            <wp:positionH relativeFrom="column">
              <wp:posOffset>23495</wp:posOffset>
            </wp:positionH>
            <wp:positionV relativeFrom="paragraph">
              <wp:posOffset>57209</wp:posOffset>
            </wp:positionV>
            <wp:extent cx="3348000" cy="2512800"/>
            <wp:effectExtent l="57150" t="57150" r="100330" b="97155"/>
            <wp:wrapSquare wrapText="bothSides"/>
            <wp:docPr id="29" name="Picture 5" descr="A picture containing cookie sheet, kitchenware, edible seed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3101">
        <w:rPr>
          <w:szCs w:val="20"/>
        </w:rPr>
        <w:t>Ljósmyndin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núin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óbrotin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vinstra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hægra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</w:p>
    <w:p w14:paraId="441405D8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niðurstöður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hlutfalli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(y-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(x-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steinaefnakorna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hverju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Gerðar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tiltekið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lágmark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niðurstaðan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gefin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upp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>X/Y</w:t>
      </w:r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mismiklar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eftir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meðalárdagsumferðin</w:t>
      </w:r>
      <w:proofErr w:type="spellEnd"/>
      <w:r w:rsidRPr="00783101">
        <w:rPr>
          <w:szCs w:val="20"/>
        </w:rPr>
        <w:t xml:space="preserve"> (ÁDU)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veginn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þ.e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meðalumferð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ökutækja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dag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yfir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árið</w:t>
      </w:r>
      <w:proofErr w:type="spellEnd"/>
      <w:r w:rsidRPr="00783101">
        <w:rPr>
          <w:szCs w:val="20"/>
        </w:rPr>
        <w:t>.</w:t>
      </w:r>
    </w:p>
    <w:p w14:paraId="4F310064" w14:textId="77777777" w:rsidR="003F341C" w:rsidRPr="00783101" w:rsidRDefault="003F341C" w:rsidP="003F341C">
      <w:pPr>
        <w:rPr>
          <w:szCs w:val="20"/>
        </w:rPr>
      </w:pPr>
    </w:p>
    <w:p w14:paraId="25E8DCC3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Dregnar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inn </w:t>
      </w:r>
      <w:proofErr w:type="spellStart"/>
      <w:r w:rsidRPr="00783101">
        <w:rPr>
          <w:szCs w:val="20"/>
        </w:rPr>
        <w:t>rauðar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klæðingu</w:t>
      </w:r>
      <w:proofErr w:type="spellEnd"/>
      <w:r w:rsidRPr="00783101">
        <w:rPr>
          <w:szCs w:val="20"/>
        </w:rPr>
        <w:t xml:space="preserve">. </w:t>
      </w:r>
    </w:p>
    <w:p w14:paraId="090BDA05" w14:textId="77777777" w:rsidR="003F341C" w:rsidRPr="00783101" w:rsidRDefault="003F341C" w:rsidP="003F341C">
      <w:pPr>
        <w:rPr>
          <w:szCs w:val="20"/>
        </w:rPr>
      </w:pPr>
    </w:p>
    <w:p w14:paraId="26B7945C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Textinn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undir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rauðri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kröfuflokki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krafan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50/10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klæðingu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ÁDU á </w:t>
      </w:r>
      <w:proofErr w:type="spellStart"/>
      <w:r w:rsidRPr="00783101">
        <w:rPr>
          <w:szCs w:val="20"/>
        </w:rPr>
        <w:t>bilinu</w:t>
      </w:r>
      <w:proofErr w:type="spellEnd"/>
      <w:r w:rsidRPr="00783101">
        <w:rPr>
          <w:szCs w:val="20"/>
        </w:rPr>
        <w:t xml:space="preserve"> 1000 - 2000. </w:t>
      </w:r>
      <w:proofErr w:type="spellStart"/>
      <w:r w:rsidRPr="00783101">
        <w:rPr>
          <w:szCs w:val="20"/>
        </w:rPr>
        <w:t>Rauðu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hlutfallstölurnar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hátt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prófana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brothlutfalli</w:t>
      </w:r>
      <w:proofErr w:type="spellEnd"/>
      <w:r w:rsidRPr="00783101">
        <w:rPr>
          <w:szCs w:val="20"/>
        </w:rPr>
        <w:t xml:space="preserve">,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rannsóknarkerfi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Vegagerðarinnar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viðkomandi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einungis</w:t>
      </w:r>
      <w:proofErr w:type="spellEnd"/>
      <w:r w:rsidRPr="00783101">
        <w:rPr>
          <w:szCs w:val="20"/>
        </w:rPr>
        <w:t xml:space="preserve"> 15%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50/10 </w:t>
      </w:r>
      <w:proofErr w:type="spellStart"/>
      <w:r w:rsidRPr="00783101">
        <w:rPr>
          <w:szCs w:val="20"/>
        </w:rPr>
        <w:t>kröfuna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Eins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áður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sagði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nær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eingöngu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mælingar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seti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klæðingu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miklu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leyti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möluð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úr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sprengdu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bergi</w:t>
      </w:r>
      <w:proofErr w:type="spellEnd"/>
      <w:r w:rsidRPr="00783101">
        <w:rPr>
          <w:szCs w:val="20"/>
        </w:rPr>
        <w:t>.</w:t>
      </w:r>
    </w:p>
    <w:p w14:paraId="6BC35D25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0679DFC7" wp14:editId="0BD20D76">
            <wp:extent cx="5912285" cy="4498802"/>
            <wp:effectExtent l="19050" t="19050" r="12700" b="16510"/>
            <wp:docPr id="45061" name="Picture 4506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40" cy="45130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D93879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3BE125E4" wp14:editId="29230EB5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3348000" cy="2512800"/>
            <wp:effectExtent l="57150" t="57150" r="100330" b="97155"/>
            <wp:wrapSquare wrapText="bothSides"/>
            <wp:docPr id="31" name="Picture 5" descr="A picture containing cookie sheet, kitchenware, edible seed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84050" w14:textId="77777777" w:rsidR="003F341C" w:rsidRPr="00783101" w:rsidRDefault="003F341C" w:rsidP="003F341C">
      <w:pPr>
        <w:spacing w:after="160" w:line="259" w:lineRule="auto"/>
        <w:rPr>
          <w:szCs w:val="20"/>
        </w:rPr>
      </w:pPr>
      <w:proofErr w:type="spellStart"/>
      <w:r w:rsidRPr="00783101">
        <w:rPr>
          <w:szCs w:val="20"/>
        </w:rPr>
        <w:t>Ljósmyndin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núin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óbrotin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vinstra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hægra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</w:p>
    <w:p w14:paraId="1CA82C69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niðurstöður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hlutfalli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(y-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(x-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steinaefnakorna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hverju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Gerðar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tiltekið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lágmark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niðurstaðan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gefin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upp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>X/Y</w:t>
      </w:r>
      <w:r w:rsidRPr="00783101">
        <w:rPr>
          <w:szCs w:val="20"/>
        </w:rPr>
        <w:t xml:space="preserve">. </w:t>
      </w:r>
    </w:p>
    <w:p w14:paraId="7ABC6878" w14:textId="77777777" w:rsidR="003F341C" w:rsidRPr="00783101" w:rsidRDefault="003F341C" w:rsidP="003F341C">
      <w:pPr>
        <w:rPr>
          <w:szCs w:val="20"/>
        </w:rPr>
      </w:pPr>
    </w:p>
    <w:p w14:paraId="2900C9DE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mismiklar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eftir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meðalárdagsumferðin</w:t>
      </w:r>
      <w:proofErr w:type="spellEnd"/>
      <w:r w:rsidRPr="00783101">
        <w:rPr>
          <w:szCs w:val="20"/>
        </w:rPr>
        <w:t xml:space="preserve"> (ÁDU)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veginn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þ.e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meðalumferð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ökutækja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dag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yfir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árið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Dregnar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inn </w:t>
      </w:r>
      <w:proofErr w:type="spellStart"/>
      <w:r w:rsidRPr="00783101">
        <w:rPr>
          <w:szCs w:val="20"/>
        </w:rPr>
        <w:t>rauðar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stífmalbik</w:t>
      </w:r>
      <w:proofErr w:type="spellEnd"/>
      <w:r w:rsidRPr="00783101">
        <w:rPr>
          <w:szCs w:val="20"/>
        </w:rPr>
        <w:t xml:space="preserve"> (</w:t>
      </w:r>
      <w:proofErr w:type="gramStart"/>
      <w:r w:rsidRPr="00783101">
        <w:rPr>
          <w:szCs w:val="20"/>
        </w:rPr>
        <w:t xml:space="preserve">AC)  </w:t>
      </w:r>
      <w:proofErr w:type="spellStart"/>
      <w:r w:rsidRPr="00783101">
        <w:rPr>
          <w:szCs w:val="20"/>
        </w:rPr>
        <w:t>og</w:t>
      </w:r>
      <w:proofErr w:type="spellEnd"/>
      <w:proofErr w:type="gram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steinríkt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 (SMA). </w:t>
      </w:r>
    </w:p>
    <w:p w14:paraId="1E4D104F" w14:textId="77777777" w:rsidR="003F341C" w:rsidRPr="00783101" w:rsidRDefault="003F341C" w:rsidP="003F341C">
      <w:pPr>
        <w:rPr>
          <w:szCs w:val="20"/>
        </w:rPr>
      </w:pPr>
    </w:p>
    <w:p w14:paraId="3871CF02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lastRenderedPageBreak/>
        <w:t>Textinn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undir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rauðri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kröfuflokki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krafan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90/1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klæðingu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ÁDU &gt; 15000. </w:t>
      </w:r>
      <w:proofErr w:type="spellStart"/>
      <w:r w:rsidRPr="00783101">
        <w:rPr>
          <w:szCs w:val="20"/>
        </w:rPr>
        <w:t>Rauðu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hlutfallstölurnar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hátt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prófana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brothlutfalli</w:t>
      </w:r>
      <w:proofErr w:type="spellEnd"/>
      <w:r w:rsidRPr="00783101">
        <w:rPr>
          <w:szCs w:val="20"/>
        </w:rPr>
        <w:t xml:space="preserve">,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rannsóknarkerfi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Vegagerðarinnar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viðkomandi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einungis</w:t>
      </w:r>
      <w:proofErr w:type="spellEnd"/>
      <w:r w:rsidRPr="00783101">
        <w:rPr>
          <w:szCs w:val="20"/>
        </w:rPr>
        <w:t xml:space="preserve"> 5%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90/1 </w:t>
      </w:r>
      <w:proofErr w:type="spellStart"/>
      <w:r w:rsidRPr="00783101">
        <w:rPr>
          <w:szCs w:val="20"/>
        </w:rPr>
        <w:t>kröfuna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Malað</w:t>
      </w:r>
      <w:proofErr w:type="spellEnd"/>
      <w:r w:rsidRPr="00783101">
        <w:rPr>
          <w:szCs w:val="20"/>
        </w:rPr>
        <w:t xml:space="preserve"> set </w:t>
      </w:r>
      <w:proofErr w:type="spellStart"/>
      <w:r w:rsidRPr="00783101">
        <w:rPr>
          <w:szCs w:val="20"/>
        </w:rPr>
        <w:t>stenst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yfirleitt</w:t>
      </w:r>
      <w:proofErr w:type="spellEnd"/>
      <w:r w:rsidRPr="00783101">
        <w:rPr>
          <w:szCs w:val="20"/>
        </w:rPr>
        <w:t xml:space="preserve"> ekki </w:t>
      </w:r>
      <w:proofErr w:type="spellStart"/>
      <w:r w:rsidRPr="00783101">
        <w:rPr>
          <w:szCs w:val="20"/>
        </w:rPr>
        <w:t>þessa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skal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nota </w:t>
      </w:r>
      <w:proofErr w:type="spellStart"/>
      <w:r w:rsidRPr="00783101">
        <w:rPr>
          <w:szCs w:val="20"/>
        </w:rPr>
        <w:t>malað</w:t>
      </w:r>
      <w:proofErr w:type="spellEnd"/>
      <w:r w:rsidRPr="00783101">
        <w:rPr>
          <w:szCs w:val="20"/>
        </w:rPr>
        <w:t xml:space="preserve"> berg í AC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SMA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svo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mikla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umferð</w:t>
      </w:r>
      <w:proofErr w:type="spellEnd"/>
      <w:r w:rsidRPr="00783101">
        <w:rPr>
          <w:szCs w:val="20"/>
        </w:rPr>
        <w:t xml:space="preserve">. </w:t>
      </w:r>
    </w:p>
    <w:p w14:paraId="27B3F0F8" w14:textId="237E5FEA" w:rsidR="00555366" w:rsidRPr="00783101" w:rsidRDefault="00555366" w:rsidP="002D39D3">
      <w:pPr>
        <w:spacing w:after="240"/>
        <w:rPr>
          <w:szCs w:val="20"/>
          <w:lang w:val="is-IS"/>
        </w:rPr>
      </w:pPr>
    </w:p>
    <w:sectPr w:rsidR="00555366" w:rsidRPr="00783101" w:rsidSect="00B75013">
      <w:headerReference w:type="even" r:id="rId35"/>
      <w:headerReference w:type="default" r:id="rId36"/>
      <w:footerReference w:type="default" r:id="rId37"/>
      <w:type w:val="continuous"/>
      <w:pgSz w:w="11907" w:h="16840" w:code="9"/>
      <w:pgMar w:top="1814" w:right="2126" w:bottom="851" w:left="1701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BC4C3" w14:textId="77777777" w:rsidR="00F96ABA" w:rsidRDefault="00F96ABA" w:rsidP="00E937A1">
      <w:r>
        <w:separator/>
      </w:r>
    </w:p>
  </w:endnote>
  <w:endnote w:type="continuationSeparator" w:id="0">
    <w:p w14:paraId="0469DEFE" w14:textId="77777777" w:rsidR="00F96ABA" w:rsidRDefault="00F96ABA" w:rsidP="00E9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2273A" w14:textId="77777777" w:rsidR="006C4D75" w:rsidRDefault="006C4D75"/>
  <w:tbl>
    <w:tblPr>
      <w:tblStyle w:val="TableGrid"/>
      <w:tblW w:w="1838" w:type="dxa"/>
      <w:tblInd w:w="62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38"/>
    </w:tblGrid>
    <w:tr w:rsidR="00602FFF" w14:paraId="7BE125E8" w14:textId="77777777" w:rsidTr="00602FFF">
      <w:tc>
        <w:tcPr>
          <w:tcW w:w="1838" w:type="dxa"/>
        </w:tcPr>
        <w:p w14:paraId="3647CF1C" w14:textId="77777777" w:rsidR="00602FFF" w:rsidRDefault="00602FFF" w:rsidP="00154FBC">
          <w:pPr>
            <w:pStyle w:val="Header"/>
            <w:jc w:val="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  <w:r>
            <w:t>/</w:t>
          </w:r>
          <w:fldSimple w:instr=" NumPages ">
            <w:r>
              <w:rPr>
                <w:noProof/>
              </w:rPr>
              <w:t>3</w:t>
            </w:r>
          </w:fldSimple>
        </w:p>
      </w:tc>
    </w:tr>
  </w:tbl>
  <w:p w14:paraId="07783317" w14:textId="77777777" w:rsidR="006C4D75" w:rsidRDefault="006C4D75" w:rsidP="00154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4DCFB" w14:textId="77777777" w:rsidR="00F96ABA" w:rsidRPr="00F13C40" w:rsidRDefault="00F96ABA" w:rsidP="00A37DA0">
      <w:pPr>
        <w:pStyle w:val="Footer"/>
        <w:rPr>
          <w:sz w:val="60"/>
          <w:szCs w:val="60"/>
          <w:u w:val="thick"/>
        </w:rPr>
      </w:pPr>
      <w:r w:rsidRPr="00F13C40">
        <w:rPr>
          <w:color w:val="FEDD00" w:themeColor="accent1"/>
          <w:sz w:val="60"/>
          <w:szCs w:val="60"/>
          <w:u w:val="thick"/>
        </w:rPr>
        <w:tab/>
      </w:r>
      <w:r w:rsidRPr="00F13C40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Separator" w:id="0">
    <w:p w14:paraId="09D9FB79" w14:textId="77777777" w:rsidR="00F96ABA" w:rsidRPr="000E7C0C" w:rsidRDefault="00F96ABA" w:rsidP="00FF4C29">
      <w:pPr>
        <w:pStyle w:val="Footer"/>
        <w:rPr>
          <w:sz w:val="60"/>
          <w:szCs w:val="60"/>
          <w:u w:val="thick"/>
        </w:rPr>
      </w:pP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14:paraId="767F43CB" w14:textId="77777777" w:rsidTr="00182E69">
      <w:sdt>
        <w:sdtPr>
          <w:rPr>
            <w:b/>
          </w:rPr>
          <w:alias w:val="Title"/>
          <w:tag w:val=""/>
          <w:id w:val="-2110189396"/>
          <w:lock w:val="sdtContentLocked"/>
          <w:placeholder>
            <w:docPart w:val="F14A0CFBF1BE49AC84C5528E5F606E2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2" w:type="dxa"/>
            </w:tcPr>
            <w:p w14:paraId="01040333" w14:textId="77777777" w:rsidR="00526F78" w:rsidRPr="00182E69" w:rsidRDefault="00526F78">
              <w:pPr>
                <w:pStyle w:val="Header"/>
                <w:rPr>
                  <w:b/>
                </w:rPr>
              </w:pPr>
              <w:r>
                <w:rPr>
                  <w:b/>
                </w:rPr>
                <w:t>Heiti verkefnis</w:t>
              </w:r>
            </w:p>
          </w:tc>
        </w:sdtContent>
      </w:sdt>
      <w:tc>
        <w:tcPr>
          <w:tcW w:w="1838" w:type="dxa"/>
        </w:tcPr>
        <w:p w14:paraId="11FB7334" w14:textId="77777777" w:rsidR="00526F78" w:rsidRDefault="00526F78" w:rsidP="00161BAD">
          <w:pPr>
            <w:pStyle w:val="Header"/>
            <w:jc w:val="right"/>
          </w:pPr>
          <w:proofErr w:type="spellStart"/>
          <w:r>
            <w:rPr>
              <w:rFonts w:ascii="VegagerdinFKGrotesk-Regular" w:hAnsi="VegagerdinFKGrotesk-Regular" w:cs="VegagerdinFKGrotesk-Regular"/>
              <w:szCs w:val="20"/>
            </w:rPr>
            <w:t>Júní</w:t>
          </w:r>
          <w:proofErr w:type="spellEnd"/>
          <w:r>
            <w:rPr>
              <w:rFonts w:ascii="VegagerdinFKGrotesk-Regular" w:hAnsi="VegagerdinFKGrotesk-Regular" w:cs="VegagerdinFKGrotesk-Regular"/>
              <w:szCs w:val="20"/>
            </w:rPr>
            <w:t xml:space="preserve"> 2020</w:t>
          </w:r>
        </w:p>
      </w:tc>
    </w:tr>
  </w:tbl>
  <w:p w14:paraId="0B58A70B" w14:textId="77777777" w:rsidR="00526F78" w:rsidRDefault="00526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:rsidRPr="00D06EE7" w14:paraId="5A045370" w14:textId="77777777" w:rsidTr="001F2333">
      <w:tc>
        <w:tcPr>
          <w:tcW w:w="6232" w:type="dxa"/>
        </w:tcPr>
        <w:p w14:paraId="034F4034" w14:textId="30847533" w:rsidR="00526F78" w:rsidRPr="00D06EE7" w:rsidRDefault="002F77E8" w:rsidP="00182E69">
          <w:pPr>
            <w:pStyle w:val="Header"/>
            <w:rPr>
              <w:b/>
              <w:lang w:val="is-IS"/>
            </w:rPr>
          </w:pPr>
          <w:r>
            <w:rPr>
              <w:b/>
              <w:lang w:val="is-IS"/>
            </w:rPr>
            <w:t>Efnisrannsóknir og efniskröfur</w:t>
          </w:r>
        </w:p>
      </w:tc>
      <w:tc>
        <w:tcPr>
          <w:tcW w:w="1838" w:type="dxa"/>
        </w:tcPr>
        <w:p w14:paraId="125ECDA8" w14:textId="62D95FA8" w:rsidR="00526F78" w:rsidRPr="00D06EE7" w:rsidRDefault="0040150B" w:rsidP="00161BAD">
          <w:pPr>
            <w:pStyle w:val="Header"/>
            <w:jc w:val="right"/>
            <w:rPr>
              <w:lang w:val="is-IS"/>
            </w:rPr>
          </w:pPr>
          <w:r>
            <w:rPr>
              <w:lang w:val="is-IS"/>
            </w:rPr>
            <w:t>Efnisgerðir</w:t>
          </w:r>
        </w:p>
      </w:tc>
    </w:tr>
  </w:tbl>
  <w:p w14:paraId="7301E360" w14:textId="77777777" w:rsidR="00526F78" w:rsidRPr="00D06EE7" w:rsidRDefault="00526F78">
    <w:pPr>
      <w:pStyle w:val="Header"/>
      <w:rPr>
        <w:lang w:val="is-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122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6A3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AAB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60A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A23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C46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E7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EA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C2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5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F4D40"/>
    <w:multiLevelType w:val="multilevel"/>
    <w:tmpl w:val="2A2E833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1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1" w15:restartNumberingAfterBreak="0">
    <w:nsid w:val="04E918C6"/>
    <w:multiLevelType w:val="hybridMultilevel"/>
    <w:tmpl w:val="493634A0"/>
    <w:lvl w:ilvl="0" w:tplc="F122327C">
      <w:start w:val="1"/>
      <w:numFmt w:val="bullet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47A60"/>
    <w:multiLevelType w:val="hybridMultilevel"/>
    <w:tmpl w:val="EA7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44C72"/>
    <w:multiLevelType w:val="hybridMultilevel"/>
    <w:tmpl w:val="C7104EF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B56609"/>
    <w:multiLevelType w:val="hybridMultilevel"/>
    <w:tmpl w:val="5988468A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5" w15:restartNumberingAfterBreak="0">
    <w:nsid w:val="28602950"/>
    <w:multiLevelType w:val="multilevel"/>
    <w:tmpl w:val="216CACEA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1701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6" w15:restartNumberingAfterBreak="0">
    <w:nsid w:val="2A1C1E59"/>
    <w:multiLevelType w:val="hybridMultilevel"/>
    <w:tmpl w:val="0AB4F722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EE12E4A4">
      <w:start w:val="1"/>
      <w:numFmt w:val="bullet"/>
      <w:lvlText w:val="→"/>
      <w:lvlJc w:val="left"/>
      <w:pPr>
        <w:ind w:left="6120" w:hanging="360"/>
      </w:pPr>
      <w:rPr>
        <w:rFonts w:ascii="Vegagerdin FK Grotesk" w:hAnsi="Vegagerdin FK Grotesk" w:hint="default"/>
        <w:color w:val="14DC82" w:themeColor="accent2"/>
      </w:rPr>
    </w:lvl>
  </w:abstractNum>
  <w:abstractNum w:abstractNumId="17" w15:restartNumberingAfterBreak="0">
    <w:nsid w:val="2E983790"/>
    <w:multiLevelType w:val="hybridMultilevel"/>
    <w:tmpl w:val="7B26E77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35502B"/>
    <w:multiLevelType w:val="hybridMultilevel"/>
    <w:tmpl w:val="B0E031B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2B58A3"/>
    <w:multiLevelType w:val="hybridMultilevel"/>
    <w:tmpl w:val="6A443C9E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1B4066"/>
    <w:multiLevelType w:val="hybridMultilevel"/>
    <w:tmpl w:val="83583E00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54285F"/>
    <w:multiLevelType w:val="hybridMultilevel"/>
    <w:tmpl w:val="0C74298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B5DC52BC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FB4710"/>
    <w:multiLevelType w:val="hybridMultilevel"/>
    <w:tmpl w:val="4BB02B98"/>
    <w:lvl w:ilvl="0" w:tplc="C5CCA632">
      <w:numFmt w:val="bullet"/>
      <w:lvlText w:val="-"/>
      <w:lvlJc w:val="left"/>
      <w:pPr>
        <w:ind w:left="720" w:hanging="360"/>
      </w:pPr>
      <w:rPr>
        <w:rFonts w:ascii="Vegagerdin FK Grotesk" w:eastAsiaTheme="minorEastAsia" w:hAnsi="Vegagerdin FK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741EB"/>
    <w:multiLevelType w:val="hybridMultilevel"/>
    <w:tmpl w:val="C01ED616"/>
    <w:lvl w:ilvl="0" w:tplc="ACF0FD54">
      <w:start w:val="1"/>
      <w:numFmt w:val="bullet"/>
      <w:pStyle w:val="Tflutexti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418D1"/>
    <w:multiLevelType w:val="hybridMultilevel"/>
    <w:tmpl w:val="74A2CED8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B877B1"/>
    <w:multiLevelType w:val="hybridMultilevel"/>
    <w:tmpl w:val="31BC85A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C1700B"/>
    <w:multiLevelType w:val="multilevel"/>
    <w:tmpl w:val="5EA0B918"/>
    <w:lvl w:ilvl="0">
      <w:start w:val="1"/>
      <w:numFmt w:val="bullet"/>
      <w:pStyle w:val="ListParagraph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2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3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4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5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6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7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8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</w:abstractNum>
  <w:abstractNum w:abstractNumId="27" w15:restartNumberingAfterBreak="0">
    <w:nsid w:val="7D310C40"/>
    <w:multiLevelType w:val="hybridMultilevel"/>
    <w:tmpl w:val="51F809E4"/>
    <w:lvl w:ilvl="0" w:tplc="CF64AC32">
      <w:start w:val="1"/>
      <w:numFmt w:val="bullet"/>
      <w:pStyle w:val="Myndatexti"/>
      <w:lvlText w:val="↑"/>
      <w:lvlJc w:val="left"/>
      <w:pPr>
        <w:ind w:left="709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6"/>
  </w:num>
  <w:num w:numId="4">
    <w:abstractNumId w:val="22"/>
  </w:num>
  <w:num w:numId="5">
    <w:abstractNumId w:val="26"/>
    <w:lvlOverride w:ilvl="0">
      <w:startOverride w:val="1"/>
    </w:lvlOverride>
  </w:num>
  <w:num w:numId="6">
    <w:abstractNumId w:val="13"/>
  </w:num>
  <w:num w:numId="7">
    <w:abstractNumId w:val="24"/>
  </w:num>
  <w:num w:numId="8">
    <w:abstractNumId w:val="17"/>
  </w:num>
  <w:num w:numId="9">
    <w:abstractNumId w:val="25"/>
  </w:num>
  <w:num w:numId="10">
    <w:abstractNumId w:val="20"/>
  </w:num>
  <w:num w:numId="11">
    <w:abstractNumId w:val="19"/>
  </w:num>
  <w:num w:numId="12">
    <w:abstractNumId w:val="16"/>
  </w:num>
  <w:num w:numId="13">
    <w:abstractNumId w:val="18"/>
  </w:num>
  <w:num w:numId="14">
    <w:abstractNumId w:val="21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</w:num>
  <w:num w:numId="29">
    <w:abstractNumId w:val="23"/>
    <w:lvlOverride w:ilvl="0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1"/>
  </w:num>
  <w:num w:numId="33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ind w:left="567" w:hanging="567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.%2.%3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.%2.%3.%4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.%2.%3.%4.%5"/>
        <w:lvlJc w:val="left"/>
        <w:pPr>
          <w:ind w:left="1361" w:hanging="45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suff w:val="space"/>
        <w:lvlText w:val="%1.%2.%3.%4.%5.%6"/>
        <w:lvlJc w:val="left"/>
        <w:pPr>
          <w:ind w:left="1361" w:hanging="454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suff w:val="space"/>
        <w:lvlText w:val="%1.%2.%3.%4.%5.%6.%7"/>
        <w:lvlJc w:val="left"/>
        <w:pPr>
          <w:ind w:left="1361" w:hanging="454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suff w:val="space"/>
        <w:lvlText w:val="%1.%2.%3.%4.%5.%6.%7.%8"/>
        <w:lvlJc w:val="left"/>
        <w:pPr>
          <w:ind w:left="1361" w:hanging="454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suff w:val="space"/>
        <w:lvlText w:val="%1.%2.%3.%4.%5.%6.%7.%8.%9"/>
        <w:lvlJc w:val="left"/>
        <w:pPr>
          <w:ind w:left="1361" w:hanging="454"/>
        </w:pPr>
        <w:rPr>
          <w:rFonts w:hint="default"/>
        </w:rPr>
      </w:lvl>
    </w:lvlOverride>
  </w:num>
  <w:num w:numId="34">
    <w:abstractNumId w:val="14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FD"/>
    <w:rsid w:val="00004592"/>
    <w:rsid w:val="000133F3"/>
    <w:rsid w:val="00016EF7"/>
    <w:rsid w:val="000347E2"/>
    <w:rsid w:val="0003552F"/>
    <w:rsid w:val="00052BE2"/>
    <w:rsid w:val="00053998"/>
    <w:rsid w:val="0006309C"/>
    <w:rsid w:val="00063419"/>
    <w:rsid w:val="00097F32"/>
    <w:rsid w:val="000C3715"/>
    <w:rsid w:val="000D15C9"/>
    <w:rsid w:val="000D7198"/>
    <w:rsid w:val="000E40ED"/>
    <w:rsid w:val="000E6AE5"/>
    <w:rsid w:val="000E7C0C"/>
    <w:rsid w:val="000F43C1"/>
    <w:rsid w:val="000F6EAE"/>
    <w:rsid w:val="001057EC"/>
    <w:rsid w:val="001250F9"/>
    <w:rsid w:val="00154FBC"/>
    <w:rsid w:val="00161BAD"/>
    <w:rsid w:val="0016358C"/>
    <w:rsid w:val="0017433C"/>
    <w:rsid w:val="00175172"/>
    <w:rsid w:val="001773AB"/>
    <w:rsid w:val="00182E69"/>
    <w:rsid w:val="00190604"/>
    <w:rsid w:val="001A1D3B"/>
    <w:rsid w:val="001E68D2"/>
    <w:rsid w:val="001E6AC0"/>
    <w:rsid w:val="001F2333"/>
    <w:rsid w:val="001F39F5"/>
    <w:rsid w:val="00203E34"/>
    <w:rsid w:val="00210289"/>
    <w:rsid w:val="00247F1F"/>
    <w:rsid w:val="00264CC6"/>
    <w:rsid w:val="002A004B"/>
    <w:rsid w:val="002A2F06"/>
    <w:rsid w:val="002A746E"/>
    <w:rsid w:val="002C2BA5"/>
    <w:rsid w:val="002D1914"/>
    <w:rsid w:val="002D39D3"/>
    <w:rsid w:val="002E68FD"/>
    <w:rsid w:val="002F77E8"/>
    <w:rsid w:val="00303736"/>
    <w:rsid w:val="00314E81"/>
    <w:rsid w:val="00317F80"/>
    <w:rsid w:val="00322BD2"/>
    <w:rsid w:val="003268F7"/>
    <w:rsid w:val="00355347"/>
    <w:rsid w:val="00355B3A"/>
    <w:rsid w:val="0037015D"/>
    <w:rsid w:val="00392A88"/>
    <w:rsid w:val="00397660"/>
    <w:rsid w:val="003B027C"/>
    <w:rsid w:val="003C57F3"/>
    <w:rsid w:val="003E114A"/>
    <w:rsid w:val="003E27A2"/>
    <w:rsid w:val="003E6D46"/>
    <w:rsid w:val="003E7296"/>
    <w:rsid w:val="003F341C"/>
    <w:rsid w:val="003F50C1"/>
    <w:rsid w:val="0040150B"/>
    <w:rsid w:val="00410823"/>
    <w:rsid w:val="00415D31"/>
    <w:rsid w:val="00432367"/>
    <w:rsid w:val="004403C9"/>
    <w:rsid w:val="00442C8F"/>
    <w:rsid w:val="00465811"/>
    <w:rsid w:val="004741A9"/>
    <w:rsid w:val="00487C6C"/>
    <w:rsid w:val="00495DF4"/>
    <w:rsid w:val="004A6369"/>
    <w:rsid w:val="004B33AD"/>
    <w:rsid w:val="004E7394"/>
    <w:rsid w:val="004E7F0E"/>
    <w:rsid w:val="004F2C72"/>
    <w:rsid w:val="004F326A"/>
    <w:rsid w:val="004F4368"/>
    <w:rsid w:val="00501105"/>
    <w:rsid w:val="00524648"/>
    <w:rsid w:val="00526F78"/>
    <w:rsid w:val="0055461C"/>
    <w:rsid w:val="00555366"/>
    <w:rsid w:val="00560D28"/>
    <w:rsid w:val="0057017C"/>
    <w:rsid w:val="00573E31"/>
    <w:rsid w:val="00580FC8"/>
    <w:rsid w:val="00590DDF"/>
    <w:rsid w:val="005A56B5"/>
    <w:rsid w:val="005A573B"/>
    <w:rsid w:val="005B02D9"/>
    <w:rsid w:val="005C4FA4"/>
    <w:rsid w:val="005D3A11"/>
    <w:rsid w:val="005F29A5"/>
    <w:rsid w:val="00602FFF"/>
    <w:rsid w:val="006139AE"/>
    <w:rsid w:val="0061684E"/>
    <w:rsid w:val="00634024"/>
    <w:rsid w:val="006351D2"/>
    <w:rsid w:val="006446FE"/>
    <w:rsid w:val="00685BAA"/>
    <w:rsid w:val="00692A6B"/>
    <w:rsid w:val="006B0E9F"/>
    <w:rsid w:val="006B15A0"/>
    <w:rsid w:val="006B3CF0"/>
    <w:rsid w:val="006C1D7D"/>
    <w:rsid w:val="006C2091"/>
    <w:rsid w:val="006C4D75"/>
    <w:rsid w:val="006D5400"/>
    <w:rsid w:val="006F05A0"/>
    <w:rsid w:val="0070400E"/>
    <w:rsid w:val="00713EFD"/>
    <w:rsid w:val="00732042"/>
    <w:rsid w:val="00732045"/>
    <w:rsid w:val="00734F51"/>
    <w:rsid w:val="007822EA"/>
    <w:rsid w:val="00783101"/>
    <w:rsid w:val="007918FE"/>
    <w:rsid w:val="0079606D"/>
    <w:rsid w:val="007A0E2A"/>
    <w:rsid w:val="007A2376"/>
    <w:rsid w:val="007D12DC"/>
    <w:rsid w:val="007E3971"/>
    <w:rsid w:val="007F2E49"/>
    <w:rsid w:val="007F371F"/>
    <w:rsid w:val="007F5375"/>
    <w:rsid w:val="008003EF"/>
    <w:rsid w:val="00807253"/>
    <w:rsid w:val="00822F8B"/>
    <w:rsid w:val="0082678E"/>
    <w:rsid w:val="00831102"/>
    <w:rsid w:val="008315C5"/>
    <w:rsid w:val="00870A81"/>
    <w:rsid w:val="008A50B0"/>
    <w:rsid w:val="008B0142"/>
    <w:rsid w:val="008E0524"/>
    <w:rsid w:val="008E4FAF"/>
    <w:rsid w:val="008E7A2F"/>
    <w:rsid w:val="008F0163"/>
    <w:rsid w:val="008F59F9"/>
    <w:rsid w:val="00934E3F"/>
    <w:rsid w:val="0095170A"/>
    <w:rsid w:val="00951D48"/>
    <w:rsid w:val="00975BE0"/>
    <w:rsid w:val="00981207"/>
    <w:rsid w:val="0098626C"/>
    <w:rsid w:val="009D0C9A"/>
    <w:rsid w:val="009F4DF2"/>
    <w:rsid w:val="009F6EF6"/>
    <w:rsid w:val="00A12717"/>
    <w:rsid w:val="00A377FC"/>
    <w:rsid w:val="00A37DA0"/>
    <w:rsid w:val="00A574BD"/>
    <w:rsid w:val="00A90CC1"/>
    <w:rsid w:val="00A93331"/>
    <w:rsid w:val="00AA71AE"/>
    <w:rsid w:val="00AD28F3"/>
    <w:rsid w:val="00AE48DD"/>
    <w:rsid w:val="00AF7840"/>
    <w:rsid w:val="00B00F37"/>
    <w:rsid w:val="00B14725"/>
    <w:rsid w:val="00B3067E"/>
    <w:rsid w:val="00B30E76"/>
    <w:rsid w:val="00B3401C"/>
    <w:rsid w:val="00B37A00"/>
    <w:rsid w:val="00B37E67"/>
    <w:rsid w:val="00B40880"/>
    <w:rsid w:val="00B4721A"/>
    <w:rsid w:val="00B47388"/>
    <w:rsid w:val="00B661C0"/>
    <w:rsid w:val="00B75013"/>
    <w:rsid w:val="00BB1796"/>
    <w:rsid w:val="00BB7CD9"/>
    <w:rsid w:val="00C05440"/>
    <w:rsid w:val="00C123EF"/>
    <w:rsid w:val="00C23BD3"/>
    <w:rsid w:val="00C27BE7"/>
    <w:rsid w:val="00C3038F"/>
    <w:rsid w:val="00C30B98"/>
    <w:rsid w:val="00C3560F"/>
    <w:rsid w:val="00C45F62"/>
    <w:rsid w:val="00C5795A"/>
    <w:rsid w:val="00C60A35"/>
    <w:rsid w:val="00C62C27"/>
    <w:rsid w:val="00C6598C"/>
    <w:rsid w:val="00C836D8"/>
    <w:rsid w:val="00C87D19"/>
    <w:rsid w:val="00C93819"/>
    <w:rsid w:val="00CC765E"/>
    <w:rsid w:val="00CD0299"/>
    <w:rsid w:val="00D06EE7"/>
    <w:rsid w:val="00D16D2C"/>
    <w:rsid w:val="00D31345"/>
    <w:rsid w:val="00D401CB"/>
    <w:rsid w:val="00D41915"/>
    <w:rsid w:val="00D476CE"/>
    <w:rsid w:val="00D530F8"/>
    <w:rsid w:val="00D66198"/>
    <w:rsid w:val="00D86A61"/>
    <w:rsid w:val="00DB2C76"/>
    <w:rsid w:val="00DD4550"/>
    <w:rsid w:val="00DE73F0"/>
    <w:rsid w:val="00DF5456"/>
    <w:rsid w:val="00E06B1A"/>
    <w:rsid w:val="00E11F08"/>
    <w:rsid w:val="00E23C9F"/>
    <w:rsid w:val="00E25C61"/>
    <w:rsid w:val="00E26BCB"/>
    <w:rsid w:val="00E30D13"/>
    <w:rsid w:val="00E42D47"/>
    <w:rsid w:val="00E47F60"/>
    <w:rsid w:val="00E47FD1"/>
    <w:rsid w:val="00E54475"/>
    <w:rsid w:val="00E85E6F"/>
    <w:rsid w:val="00E937A1"/>
    <w:rsid w:val="00E94EFC"/>
    <w:rsid w:val="00E95037"/>
    <w:rsid w:val="00E96793"/>
    <w:rsid w:val="00EA7B0B"/>
    <w:rsid w:val="00EC7C8B"/>
    <w:rsid w:val="00F10DAB"/>
    <w:rsid w:val="00F13C40"/>
    <w:rsid w:val="00F153AE"/>
    <w:rsid w:val="00F16971"/>
    <w:rsid w:val="00F307F6"/>
    <w:rsid w:val="00F512F5"/>
    <w:rsid w:val="00F5690E"/>
    <w:rsid w:val="00F85369"/>
    <w:rsid w:val="00F87773"/>
    <w:rsid w:val="00F87BE5"/>
    <w:rsid w:val="00F94D5B"/>
    <w:rsid w:val="00F9688F"/>
    <w:rsid w:val="00F96ABA"/>
    <w:rsid w:val="00FA1D90"/>
    <w:rsid w:val="00FA4ED8"/>
    <w:rsid w:val="00FC693B"/>
    <w:rsid w:val="00FE218A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8E5A7"/>
  <w15:chartTrackingRefBased/>
  <w15:docId w15:val="{91279BA8-107C-4FA9-9CA8-469CF159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8E0524"/>
    <w:pPr>
      <w:tabs>
        <w:tab w:val="left" w:pos="454"/>
        <w:tab w:val="left" w:pos="1077"/>
        <w:tab w:val="left" w:pos="2155"/>
      </w:tabs>
      <w:snapToGrid w:val="0"/>
      <w:spacing w:after="0" w:line="290" w:lineRule="atLeast"/>
    </w:pPr>
    <w:rPr>
      <w:sz w:val="20"/>
    </w:rPr>
  </w:style>
  <w:style w:type="paragraph" w:styleId="Heading1">
    <w:name w:val="heading 1"/>
    <w:basedOn w:val="ListParagraph"/>
    <w:next w:val="Heading2"/>
    <w:link w:val="Heading1Char"/>
    <w:uiPriority w:val="9"/>
    <w:qFormat/>
    <w:rsid w:val="007D12DC"/>
    <w:pPr>
      <w:pageBreakBefore/>
      <w:numPr>
        <w:numId w:val="2"/>
      </w:numPr>
      <w:pBdr>
        <w:bottom w:val="dashed" w:sz="4" w:space="31" w:color="auto"/>
      </w:pBdr>
      <w:spacing w:before="290" w:after="600" w:line="604" w:lineRule="atLeast"/>
      <w:outlineLvl w:val="0"/>
    </w:pPr>
    <w:rPr>
      <w:b/>
      <w:bCs/>
      <w:color w:val="000000"/>
      <w:spacing w:val="4"/>
      <w:sz w:val="36"/>
      <w:szCs w:val="36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56B5"/>
    <w:pPr>
      <w:keepNext/>
      <w:keepLines/>
      <w:numPr>
        <w:ilvl w:val="1"/>
        <w:numId w:val="2"/>
      </w:numPr>
      <w:spacing w:before="280"/>
      <w:outlineLvl w:val="1"/>
    </w:pPr>
    <w:rPr>
      <w:rFonts w:cs="Vegagerdin FK Grotesk"/>
      <w:b/>
      <w:bCs/>
      <w:color w:val="000000"/>
      <w:szCs w:val="20"/>
    </w:rPr>
  </w:style>
  <w:style w:type="paragraph" w:styleId="Heading3">
    <w:name w:val="heading 3"/>
    <w:basedOn w:val="Heading2"/>
    <w:next w:val="BodyTextIndent"/>
    <w:link w:val="Heading3Char"/>
    <w:uiPriority w:val="12"/>
    <w:qFormat/>
    <w:rsid w:val="0055461C"/>
    <w:pPr>
      <w:numPr>
        <w:ilvl w:val="2"/>
      </w:numPr>
      <w:spacing w:before="290"/>
      <w:ind w:left="624"/>
      <w:outlineLvl w:val="2"/>
    </w:pPr>
  </w:style>
  <w:style w:type="paragraph" w:styleId="Heading4">
    <w:name w:val="heading 4"/>
    <w:basedOn w:val="Heading3"/>
    <w:next w:val="BodyTextIndent2"/>
    <w:link w:val="Heading4Char"/>
    <w:uiPriority w:val="15"/>
    <w:qFormat/>
    <w:rsid w:val="00DE73F0"/>
    <w:pPr>
      <w:numPr>
        <w:ilvl w:val="3"/>
      </w:numPr>
      <w:tabs>
        <w:tab w:val="clear" w:pos="454"/>
      </w:tabs>
      <w:outlineLvl w:val="3"/>
    </w:pPr>
  </w:style>
  <w:style w:type="paragraph" w:styleId="Heading5">
    <w:name w:val="heading 5"/>
    <w:basedOn w:val="Heading4"/>
    <w:next w:val="BodyTextIndent2"/>
    <w:link w:val="Heading5Char"/>
    <w:uiPriority w:val="16"/>
    <w:unhideWhenUsed/>
    <w:qFormat/>
    <w:rsid w:val="007E3971"/>
    <w:pPr>
      <w:numPr>
        <w:ilvl w:val="4"/>
      </w:numPr>
      <w:tabs>
        <w:tab w:val="clear" w:pos="2155"/>
      </w:tabs>
      <w:ind w:left="1701" w:firstLine="0"/>
      <w:outlineLvl w:val="4"/>
    </w:pPr>
    <w:rPr>
      <w:lang w:val="de-DE"/>
    </w:rPr>
  </w:style>
  <w:style w:type="paragraph" w:styleId="Heading6">
    <w:name w:val="heading 6"/>
    <w:basedOn w:val="Heading5"/>
    <w:next w:val="BodyTextIndent2"/>
    <w:link w:val="Heading6Char"/>
    <w:uiPriority w:val="18"/>
    <w:semiHidden/>
    <w:qFormat/>
    <w:rsid w:val="007E3971"/>
    <w:pPr>
      <w:numPr>
        <w:ilvl w:val="5"/>
      </w:numPr>
      <w:ind w:left="1701" w:firstLine="0"/>
      <w:outlineLvl w:val="5"/>
    </w:pPr>
  </w:style>
  <w:style w:type="paragraph" w:styleId="Heading7">
    <w:name w:val="heading 7"/>
    <w:basedOn w:val="Heading6"/>
    <w:next w:val="BodyTextIndent2"/>
    <w:link w:val="Heading7Char"/>
    <w:uiPriority w:val="18"/>
    <w:semiHidden/>
    <w:qFormat/>
    <w:rsid w:val="007E3971"/>
    <w:pPr>
      <w:numPr>
        <w:ilvl w:val="6"/>
      </w:numPr>
      <w:ind w:left="1701" w:firstLine="0"/>
      <w:outlineLvl w:val="6"/>
    </w:pPr>
  </w:style>
  <w:style w:type="paragraph" w:styleId="Heading8">
    <w:name w:val="heading 8"/>
    <w:basedOn w:val="Heading7"/>
    <w:next w:val="BodyTextIndent2"/>
    <w:link w:val="Heading8Char"/>
    <w:uiPriority w:val="18"/>
    <w:semiHidden/>
    <w:qFormat/>
    <w:rsid w:val="007E3971"/>
    <w:pPr>
      <w:numPr>
        <w:ilvl w:val="7"/>
      </w:numPr>
      <w:ind w:left="1701" w:firstLine="0"/>
      <w:outlineLvl w:val="7"/>
    </w:pPr>
  </w:style>
  <w:style w:type="paragraph" w:styleId="Heading9">
    <w:name w:val="heading 9"/>
    <w:basedOn w:val="Heading8"/>
    <w:next w:val="BodyTextIndent2"/>
    <w:link w:val="Heading9Char"/>
    <w:uiPriority w:val="18"/>
    <w:semiHidden/>
    <w:qFormat/>
    <w:rsid w:val="007E3971"/>
    <w:pPr>
      <w:numPr>
        <w:ilvl w:val="8"/>
      </w:numPr>
      <w:ind w:left="1701" w:firstLine="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E76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E76"/>
    <w:rPr>
      <w:sz w:val="20"/>
    </w:rPr>
  </w:style>
  <w:style w:type="table" w:styleId="TableGrid">
    <w:name w:val="Table Grid"/>
    <w:basedOn w:val="TableNormal"/>
    <w:uiPriority w:val="39"/>
    <w:rsid w:val="00B3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unktalisti"/>
    <w:basedOn w:val="Normal"/>
    <w:uiPriority w:val="34"/>
    <w:qFormat/>
    <w:rsid w:val="005A56B5"/>
    <w:pPr>
      <w:numPr>
        <w:numId w:val="3"/>
      </w:numPr>
      <w:tabs>
        <w:tab w:val="clear" w:pos="454"/>
      </w:tabs>
      <w:spacing w:before="280"/>
    </w:pPr>
  </w:style>
  <w:style w:type="character" w:customStyle="1" w:styleId="Heading1Char">
    <w:name w:val="Heading 1 Char"/>
    <w:basedOn w:val="DefaultParagraphFont"/>
    <w:link w:val="Heading1"/>
    <w:uiPriority w:val="9"/>
    <w:rsid w:val="007D12DC"/>
    <w:rPr>
      <w:b/>
      <w:bCs/>
      <w:color w:val="000000"/>
      <w:spacing w:val="4"/>
      <w:sz w:val="36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12"/>
    <w:rsid w:val="00732045"/>
    <w:rPr>
      <w:rFonts w:cs="Vegagerdin FK Grotesk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32045"/>
    <w:rPr>
      <w:rFonts w:cs="Vegagerdin FK Grotesk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b/>
      <w:spacing w:val="4"/>
      <w:sz w:val="36"/>
      <w:szCs w:val="36"/>
      <w:lang w:val="de-DE"/>
    </w:rPr>
  </w:style>
  <w:style w:type="character" w:customStyle="1" w:styleId="TitleChar">
    <w:name w:val="Title Char"/>
    <w:basedOn w:val="DefaultParagraphFont"/>
    <w:link w:val="Title"/>
    <w:uiPriority w:val="19"/>
    <w:rsid w:val="00DE73F0"/>
    <w:rPr>
      <w:b/>
      <w:spacing w:val="4"/>
      <w:sz w:val="36"/>
      <w:szCs w:val="36"/>
      <w:lang w:val="de-DE"/>
    </w:rPr>
  </w:style>
  <w:style w:type="paragraph" w:styleId="Subtitle">
    <w:name w:val="Subtitle"/>
    <w:basedOn w:val="Normal"/>
    <w:next w:val="Normal"/>
    <w:link w:val="SubtitleChar"/>
    <w:uiPriority w:val="20"/>
    <w:semiHidden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spacing w:val="-2"/>
      <w:sz w:val="36"/>
      <w:szCs w:val="36"/>
      <w:lang w:val="de-DE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AE48DD"/>
    <w:rPr>
      <w:spacing w:val="-2"/>
      <w:sz w:val="36"/>
      <w:szCs w:val="36"/>
      <w:lang w:val="de-DE"/>
    </w:rPr>
  </w:style>
  <w:style w:type="paragraph" w:customStyle="1" w:styleId="Undirtitill1">
    <w:name w:val="Undirtitill1"/>
    <w:basedOn w:val="Normal"/>
    <w:next w:val="Normal"/>
    <w:uiPriority w:val="8"/>
    <w:qFormat/>
    <w:rsid w:val="0055461C"/>
    <w:pPr>
      <w:pageBreakBefore/>
      <w:spacing w:after="290" w:line="432" w:lineRule="atLeast"/>
      <w:outlineLvl w:val="0"/>
    </w:pPr>
    <w:rPr>
      <w:sz w:val="36"/>
      <w:szCs w:val="36"/>
    </w:rPr>
  </w:style>
  <w:style w:type="table" w:customStyle="1" w:styleId="IRCAcolor">
    <w:name w:val="IRCA color"/>
    <w:basedOn w:val="TableNormal"/>
    <w:uiPriority w:val="99"/>
    <w:rsid w:val="00432367"/>
    <w:pPr>
      <w:spacing w:after="0" w:line="260" w:lineRule="atLeast"/>
    </w:pPr>
    <w:rPr>
      <w:sz w:val="18"/>
      <w:lang w:val="en-GB"/>
    </w:rPr>
    <w:tblPr>
      <w:tblBorders>
        <w:bottom w:val="single" w:sz="4" w:space="0" w:color="A8A8A8"/>
        <w:insideH w:val="single" w:sz="4" w:space="0" w:color="A8A8A8"/>
        <w:insideV w:val="single" w:sz="4" w:space="0" w:color="A8A8A8"/>
      </w:tblBorders>
      <w:tblCellMar>
        <w:bottom w:w="91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single" w:sz="4" w:space="0" w:color="A8A8A8"/>
          <w:tl2br w:val="nil"/>
          <w:tr2bl w:val="nil"/>
        </w:tcBorders>
        <w:shd w:val="clear" w:color="auto" w:fill="FFFAEE" w:themeFill="background2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32042"/>
    <w:pPr>
      <w:tabs>
        <w:tab w:val="clear" w:pos="454"/>
        <w:tab w:val="clear" w:pos="1077"/>
        <w:tab w:val="clear" w:pos="2155"/>
        <w:tab w:val="left" w:pos="284"/>
        <w:tab w:val="right" w:leader="dot" w:pos="808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68"/>
      </w:tabs>
    </w:pPr>
  </w:style>
  <w:style w:type="character" w:styleId="Hyperlink">
    <w:name w:val="Hyperlink"/>
    <w:basedOn w:val="DefaultParagraphFont"/>
    <w:uiPriority w:val="99"/>
    <w:rsid w:val="00E26BCB"/>
    <w:rPr>
      <w:color w:val="001BF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5"/>
    <w:rsid w:val="00732045"/>
    <w:rPr>
      <w:rFonts w:cs="Vegagerdin FK Grotesk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70"/>
      </w:tabs>
    </w:pPr>
  </w:style>
  <w:style w:type="character" w:styleId="PlaceholderText">
    <w:name w:val="Placeholder Text"/>
    <w:basedOn w:val="DefaultParagraphFont"/>
    <w:uiPriority w:val="99"/>
    <w:semiHidden/>
    <w:rsid w:val="00981207"/>
    <w:rPr>
      <w:color w:val="808080"/>
    </w:rPr>
  </w:style>
  <w:style w:type="paragraph" w:customStyle="1" w:styleId="Tflutexti">
    <w:name w:val="Töflutexti"/>
    <w:next w:val="Skringartexti1"/>
    <w:uiPriority w:val="27"/>
    <w:qFormat/>
    <w:rsid w:val="000133F3"/>
    <w:pPr>
      <w:numPr>
        <w:numId w:val="26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Skringartexti1">
    <w:name w:val="Skýringartexti1"/>
    <w:basedOn w:val="Normal"/>
    <w:uiPriority w:val="28"/>
    <w:qFormat/>
    <w:rsid w:val="00A93331"/>
    <w:rPr>
      <w:sz w:val="16"/>
      <w:szCs w:val="16"/>
    </w:rPr>
  </w:style>
  <w:style w:type="paragraph" w:customStyle="1" w:styleId="Myndatexti">
    <w:name w:val="Myndatexti"/>
    <w:next w:val="Skringartexti1"/>
    <w:uiPriority w:val="27"/>
    <w:qFormat/>
    <w:rsid w:val="0055461C"/>
    <w:pPr>
      <w:numPr>
        <w:numId w:val="31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Forsufyrirsgn">
    <w:name w:val="Forsíðu fyrirsögn"/>
    <w:basedOn w:val="Heading1"/>
    <w:next w:val="Nmeralaustkaflaheiti"/>
    <w:uiPriority w:val="8"/>
    <w:qFormat/>
    <w:rsid w:val="0055461C"/>
    <w:pPr>
      <w:numPr>
        <w:numId w:val="0"/>
      </w:numPr>
    </w:pPr>
  </w:style>
  <w:style w:type="paragraph" w:customStyle="1" w:styleId="Nmeralaustkaflaheiti">
    <w:name w:val="Númeralaust kaflaheiti"/>
    <w:basedOn w:val="Normal"/>
    <w:next w:val="Normal"/>
    <w:uiPriority w:val="8"/>
    <w:qFormat/>
    <w:rsid w:val="0055461C"/>
    <w:rPr>
      <w:b/>
    </w:rPr>
  </w:style>
  <w:style w:type="paragraph" w:customStyle="1" w:styleId="Jafnaformla">
    <w:name w:val="Jafna/formúla"/>
    <w:basedOn w:val="Normal"/>
    <w:next w:val="Normal"/>
    <w:uiPriority w:val="29"/>
    <w:qFormat/>
    <w:rsid w:val="006139AE"/>
    <w:pPr>
      <w:pBdr>
        <w:top w:val="single" w:sz="2" w:space="10" w:color="ECECEC"/>
        <w:left w:val="single" w:sz="2" w:space="14" w:color="ECECEC"/>
        <w:bottom w:val="single" w:sz="2" w:space="10" w:color="ECECEC"/>
        <w:right w:val="single" w:sz="2" w:space="14" w:color="ECECEC"/>
      </w:pBdr>
      <w:shd w:val="clear" w:color="auto" w:fill="ECECEC"/>
      <w:ind w:left="1021" w:right="1247"/>
    </w:pPr>
  </w:style>
  <w:style w:type="paragraph" w:styleId="Date">
    <w:name w:val="Date"/>
    <w:basedOn w:val="Normal"/>
    <w:next w:val="Normal"/>
    <w:link w:val="DateChar"/>
    <w:uiPriority w:val="99"/>
    <w:semiHidden/>
    <w:rsid w:val="003E7296"/>
    <w:pPr>
      <w:framePr w:hSpace="181" w:wrap="around" w:vAnchor="page" w:hAnchor="text" w:y="426"/>
      <w:ind w:left="227"/>
      <w:suppressOverlap/>
    </w:pPr>
  </w:style>
  <w:style w:type="character" w:customStyle="1" w:styleId="DateChar">
    <w:name w:val="Date Char"/>
    <w:basedOn w:val="DefaultParagraphFont"/>
    <w:link w:val="Date"/>
    <w:uiPriority w:val="99"/>
    <w:semiHidden/>
    <w:rsid w:val="00B30E76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16"/>
    <w:rsid w:val="00DE73F0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paragraph" w:styleId="BodyTextIndent">
    <w:name w:val="Body Text Indent"/>
    <w:aliases w:val="Meginmál með indrætti"/>
    <w:basedOn w:val="Normal"/>
    <w:link w:val="BodyTextIndentChar"/>
    <w:uiPriority w:val="13"/>
    <w:qFormat/>
    <w:rsid w:val="00DE73F0"/>
    <w:pPr>
      <w:tabs>
        <w:tab w:val="clear" w:pos="454"/>
        <w:tab w:val="clear" w:pos="2155"/>
      </w:tabs>
      <w:ind w:left="624"/>
    </w:pPr>
  </w:style>
  <w:style w:type="character" w:customStyle="1" w:styleId="BodyTextIndentChar">
    <w:name w:val="Body Text Indent Char"/>
    <w:aliases w:val="Meginmál með indrætti Char"/>
    <w:basedOn w:val="DefaultParagraphFont"/>
    <w:link w:val="BodyTextIndent"/>
    <w:uiPriority w:val="13"/>
    <w:rsid w:val="00DE73F0"/>
    <w:rPr>
      <w:sz w:val="20"/>
    </w:rPr>
  </w:style>
  <w:style w:type="paragraph" w:styleId="BodyTextIndent2">
    <w:name w:val="Body Text Indent 2"/>
    <w:aliases w:val="Meginmál með tvöföldum indrætti"/>
    <w:basedOn w:val="Normal"/>
    <w:link w:val="BodyTextIndent2Char"/>
    <w:uiPriority w:val="16"/>
    <w:qFormat/>
    <w:rsid w:val="00DE73F0"/>
    <w:pPr>
      <w:tabs>
        <w:tab w:val="clear" w:pos="454"/>
        <w:tab w:val="clear" w:pos="1077"/>
      </w:tabs>
      <w:ind w:left="1701"/>
    </w:pPr>
  </w:style>
  <w:style w:type="character" w:customStyle="1" w:styleId="BodyTextIndent2Char">
    <w:name w:val="Body Text Indent 2 Char"/>
    <w:aliases w:val="Meginmál með tvöföldum indrætti Char"/>
    <w:basedOn w:val="DefaultParagraphFont"/>
    <w:link w:val="BodyTextIndent2"/>
    <w:uiPriority w:val="16"/>
    <w:rsid w:val="00DE73F0"/>
    <w:rPr>
      <w:sz w:val="20"/>
    </w:rPr>
  </w:style>
  <w:style w:type="paragraph" w:styleId="FootnoteText">
    <w:name w:val="footnote text"/>
    <w:aliases w:val="Neðanmálstexti"/>
    <w:basedOn w:val="Normal"/>
    <w:link w:val="FootnoteTextChar"/>
    <w:uiPriority w:val="99"/>
    <w:rsid w:val="00AA71AE"/>
    <w:pPr>
      <w:spacing w:line="240" w:lineRule="auto"/>
      <w:ind w:left="454" w:hanging="454"/>
    </w:pPr>
    <w:rPr>
      <w:color w:val="7E7E7E"/>
      <w:sz w:val="16"/>
      <w:szCs w:val="20"/>
    </w:rPr>
  </w:style>
  <w:style w:type="character" w:customStyle="1" w:styleId="FootnoteTextChar">
    <w:name w:val="Footnote Text Char"/>
    <w:aliases w:val="Neðanmálstexti Char"/>
    <w:basedOn w:val="DefaultParagraphFont"/>
    <w:link w:val="FootnoteText"/>
    <w:uiPriority w:val="99"/>
    <w:rsid w:val="00AA71AE"/>
    <w:rPr>
      <w:color w:val="7E7E7E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052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77E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A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0.emf"/><Relationship Id="rId34" Type="http://schemas.openxmlformats.org/officeDocument/2006/relationships/image" Target="media/image23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Veita\Sni&#240;m&#225;t\Word\Sk&#253;rslur\VG_Ranns&#243;knask&#253;rsl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4A0CFBF1BE49AC84C5528E5F60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D646-B52F-4CCD-B721-7AA9567F36D7}"/>
      </w:docPartPr>
      <w:docPartBody>
        <w:p w:rsidR="00ED5D39" w:rsidRDefault="009D53B4">
          <w:pPr>
            <w:pStyle w:val="F14A0CFBF1BE49AC84C5528E5F606E2C"/>
          </w:pPr>
          <w:r w:rsidRPr="00EC5E9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B4"/>
    <w:rsid w:val="00032E7B"/>
    <w:rsid w:val="00102681"/>
    <w:rsid w:val="002E6E31"/>
    <w:rsid w:val="005410EF"/>
    <w:rsid w:val="00574165"/>
    <w:rsid w:val="0077795C"/>
    <w:rsid w:val="009341CF"/>
    <w:rsid w:val="009D53B4"/>
    <w:rsid w:val="00A64778"/>
    <w:rsid w:val="00C22885"/>
    <w:rsid w:val="00C565D7"/>
    <w:rsid w:val="00DC4326"/>
    <w:rsid w:val="00E456B6"/>
    <w:rsid w:val="00ED5D39"/>
    <w:rsid w:val="00F0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4A0CFBF1BE49AC84C5528E5F606E2C">
    <w:name w:val="F14A0CFBF1BE49AC84C5528E5F60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RCA Colors">
      <a:dk1>
        <a:srgbClr val="000000"/>
      </a:dk1>
      <a:lt1>
        <a:srgbClr val="FFFFFF"/>
      </a:lt1>
      <a:dk2>
        <a:srgbClr val="000000"/>
      </a:dk2>
      <a:lt2>
        <a:srgbClr val="FFFAEE"/>
      </a:lt2>
      <a:accent1>
        <a:srgbClr val="FEDD00"/>
      </a:accent1>
      <a:accent2>
        <a:srgbClr val="14DC82"/>
      </a:accent2>
      <a:accent3>
        <a:srgbClr val="2DC8F5"/>
      </a:accent3>
      <a:accent4>
        <a:srgbClr val="FF8C2D"/>
      </a:accent4>
      <a:accent5>
        <a:srgbClr val="F04632"/>
      </a:accent5>
      <a:accent6>
        <a:srgbClr val="C8F582"/>
      </a:accent6>
      <a:hlink>
        <a:srgbClr val="001BF8"/>
      </a:hlink>
      <a:folHlink>
        <a:srgbClr val="FD6AF4"/>
      </a:folHlink>
    </a:clrScheme>
    <a:fontScheme name="IRCA Vegagerdin Font">
      <a:majorFont>
        <a:latin typeface="Vegagerdin FK Grotesk"/>
        <a:ea typeface=""/>
        <a:cs typeface=""/>
      </a:majorFont>
      <a:minorFont>
        <a:latin typeface="Vegagerdin FK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2020-11-12T00:00:00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EEDBCA0329646A1CC403E5CE94762" ma:contentTypeVersion="10" ma:contentTypeDescription="Create a new document." ma:contentTypeScope="" ma:versionID="53625c792567fe25ad27dae465588931">
  <xsd:schema xmlns:xsd="http://www.w3.org/2001/XMLSchema" xmlns:xs="http://www.w3.org/2001/XMLSchema" xmlns:p="http://schemas.microsoft.com/office/2006/metadata/properties" xmlns:ns3="96336621-b925-44db-bc82-fae9374aeef8" targetNamespace="http://schemas.microsoft.com/office/2006/metadata/properties" ma:root="true" ma:fieldsID="015b62c6acfea4e71f428134d40c871d" ns3:_="">
    <xsd:import namespace="96336621-b925-44db-bc82-fae9374aee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36621-b925-44db-bc82-fae9374aee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C07784-C71E-4A0B-9C64-97B8847AEB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7323A0-8AE1-40D6-894B-52868310C8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D0676D-0D57-4395-AB0B-6A5240FD9B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36621-b925-44db-bc82-fae9374ae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FC153F3-B619-48AE-8386-9F5310D526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VG_Rannsóknaskýrsla.dotx</Template>
  <TotalTime>10</TotalTime>
  <Pages>26</Pages>
  <Words>3056</Words>
  <Characters>17425</Characters>
  <Application>Microsoft Office Word</Application>
  <DocSecurity>0</DocSecurity>
  <Lines>145</Lines>
  <Paragraphs>40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Heiti verkefnis</vt:lpstr>
      <vt:lpstr>Heiti verkefnis</vt:lpstr>
    </vt:vector>
  </TitlesOfParts>
  <Company/>
  <LinksUpToDate>false</LinksUpToDate>
  <CharactersWithSpaces>20441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Heiti verkefnis</dc:title>
  <dc:subject>Verkefnið er styrkt af Rannsóknasjóði Vegagerðarinnar</dc:subject>
  <dc:creator>Pétur Pétursson</dc:creator>
  <cp:keywords/>
  <dc:description/>
  <cp:lastModifiedBy>Pétur Pétursson - VG</cp:lastModifiedBy>
  <cp:revision>8</cp:revision>
  <cp:lastPrinted>2022-01-28T11:10:00Z</cp:lastPrinted>
  <dcterms:created xsi:type="dcterms:W3CDTF">2022-01-24T01:01:00Z</dcterms:created>
  <dcterms:modified xsi:type="dcterms:W3CDTF">2022-01-28T11:10:00Z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0x0101002D3EEDBCA0329646A1CC403E5CE94762</vt:lpwstr>
  </property>
</Properties>
</file>