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B23E8A" w14:textId="52029EF9" w:rsidR="00957AD0" w:rsidRDefault="00957AD0">
      <w:r w:rsidRPr="00957AD0">
        <w:rPr>
          <w:b/>
          <w:noProof/>
        </w:rPr>
        <w:drawing>
          <wp:anchor distT="0" distB="0" distL="114300" distR="114300" simplePos="0" relativeHeight="251659264" behindDoc="0" locked="0" layoutInCell="1" allowOverlap="1" wp14:anchorId="269D54CA" wp14:editId="2EDB850D">
            <wp:simplePos x="0" y="0"/>
            <wp:positionH relativeFrom="column">
              <wp:posOffset>-908685</wp:posOffset>
            </wp:positionH>
            <wp:positionV relativeFrom="page">
              <wp:posOffset>7291070</wp:posOffset>
            </wp:positionV>
            <wp:extent cx="857250" cy="857250"/>
            <wp:effectExtent l="0" t="0" r="0" b="0"/>
            <wp:wrapNone/>
            <wp:docPr id="30" name="Picture 3" descr="Merki vegagerðarin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rki vegagerðarinn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7AD0">
        <w:rPr>
          <w:b/>
          <w:noProof/>
        </w:rPr>
        <mc:AlternateContent>
          <mc:Choice Requires="wps">
            <w:drawing>
              <wp:anchor distT="0" distB="0" distL="114300" distR="114300" simplePos="0" relativeHeight="251660288" behindDoc="1" locked="0" layoutInCell="1" allowOverlap="1" wp14:anchorId="7F9AB04A" wp14:editId="75FE10E8">
                <wp:simplePos x="0" y="0"/>
                <wp:positionH relativeFrom="column">
                  <wp:posOffset>-914400</wp:posOffset>
                </wp:positionH>
                <wp:positionV relativeFrom="page">
                  <wp:posOffset>13335</wp:posOffset>
                </wp:positionV>
                <wp:extent cx="7597775" cy="11589385"/>
                <wp:effectExtent l="0" t="0" r="3175" b="0"/>
                <wp:wrapNone/>
                <wp:docPr id="22" name="Rétthyrningur 22"/>
                <wp:cNvGraphicFramePr/>
                <a:graphic xmlns:a="http://schemas.openxmlformats.org/drawingml/2006/main">
                  <a:graphicData uri="http://schemas.microsoft.com/office/word/2010/wordprocessingShape">
                    <wps:wsp>
                      <wps:cNvSpPr/>
                      <wps:spPr>
                        <a:xfrm>
                          <a:off x="0" y="0"/>
                          <a:ext cx="7597775" cy="1158938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3BBEE85E" id="Rétthyrningur 22" o:spid="_x0000_s1026" style="position:absolute;margin-left:-1in;margin-top:1.05pt;width:598.25pt;height:91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" fillcolor="#fffaee [3214]" stroked="f" strokeweight="1pt">
                <w10:wrap anchory="page"/>
              </v:rect>
            </w:pict>
          </mc:Fallback>
        </mc:AlternateContent>
      </w:r>
      <w:r w:rsidRPr="00957AD0">
        <w:rPr>
          <w:b/>
          <w:noProof/>
        </w:rPr>
        <w:drawing>
          <wp:anchor distT="0" distB="0" distL="114300" distR="114300" simplePos="0" relativeHeight="251661312" behindDoc="0" locked="0" layoutInCell="1" allowOverlap="1" wp14:anchorId="383D4428" wp14:editId="2F51F3AD">
            <wp:simplePos x="0" y="0"/>
            <wp:positionH relativeFrom="column">
              <wp:posOffset>194945</wp:posOffset>
            </wp:positionH>
            <wp:positionV relativeFrom="paragraph">
              <wp:posOffset>-244475</wp:posOffset>
            </wp:positionV>
            <wp:extent cx="6171565" cy="6340475"/>
            <wp:effectExtent l="0" t="0" r="635" b="3175"/>
            <wp:wrapNone/>
            <wp:docPr id="31" name="Picture 2" descr="Mynd sem inniheldur gras, utandyra, n�tt�ra&#10;&#10;Lýsing sjálfkrafa búin 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ynd sem inniheldur gras, utandyra, n�tt�ra&#10;&#10;Lýsing sjálfkrafa búin til"/>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922" t="1" r="24119" b="60"/>
                    <a:stretch/>
                  </pic:blipFill>
                  <pic:spPr bwMode="auto">
                    <a:xfrm>
                      <a:off x="0" y="0"/>
                      <a:ext cx="6171565" cy="634047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57AD0">
        <w:rPr>
          <w:b/>
          <w:noProof/>
        </w:rPr>
        <mc:AlternateContent>
          <mc:Choice Requires="wps">
            <w:drawing>
              <wp:anchor distT="0" distB="0" distL="114300" distR="114300" simplePos="0" relativeHeight="251662336" behindDoc="1" locked="0" layoutInCell="1" allowOverlap="1" wp14:anchorId="5C016DCE" wp14:editId="056C85B4">
                <wp:simplePos x="0" y="0"/>
                <wp:positionH relativeFrom="column">
                  <wp:posOffset>198755</wp:posOffset>
                </wp:positionH>
                <wp:positionV relativeFrom="page">
                  <wp:posOffset>7304405</wp:posOffset>
                </wp:positionV>
                <wp:extent cx="6176645" cy="2315210"/>
                <wp:effectExtent l="0" t="0" r="0" b="8890"/>
                <wp:wrapNone/>
                <wp:docPr id="26" name="Rétthyrningur 26"/>
                <wp:cNvGraphicFramePr/>
                <a:graphic xmlns:a="http://schemas.openxmlformats.org/drawingml/2006/main">
                  <a:graphicData uri="http://schemas.microsoft.com/office/word/2010/wordprocessingShape">
                    <wps:wsp>
                      <wps:cNvSpPr/>
                      <wps:spPr>
                        <a:xfrm>
                          <a:off x="0" y="0"/>
                          <a:ext cx="6176645" cy="23152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2543AC3" id="Rétthyrningur 26" o:spid="_x0000_s1026" style="position:absolute;margin-left:15.65pt;margin-top:575.15pt;width:486.35pt;height:182.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" fillcolor="white [3212]" stroked="f" strokeweight="1pt">
                <w10:wrap anchory="page"/>
              </v:rect>
            </w:pict>
          </mc:Fallback>
        </mc:AlternateContent>
      </w:r>
      <w:r w:rsidRPr="00957AD0">
        <w:rPr>
          <w:b/>
          <w:noProof/>
        </w:rPr>
        <mc:AlternateContent>
          <mc:Choice Requires="wps">
            <w:drawing>
              <wp:anchor distT="45720" distB="45720" distL="114300" distR="114300" simplePos="0" relativeHeight="251663360" behindDoc="0" locked="0" layoutInCell="1" allowOverlap="1" wp14:anchorId="14EA6BC8" wp14:editId="6CB20B68">
                <wp:simplePos x="0" y="0"/>
                <wp:positionH relativeFrom="column">
                  <wp:posOffset>297815</wp:posOffset>
                </wp:positionH>
                <wp:positionV relativeFrom="page">
                  <wp:posOffset>7463155</wp:posOffset>
                </wp:positionV>
                <wp:extent cx="6033770" cy="2212340"/>
                <wp:effectExtent l="0" t="0" r="0" b="0"/>
                <wp:wrapNone/>
                <wp:docPr id="217" name="Textarammi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3770" cy="2212340"/>
                        </a:xfrm>
                        <a:prstGeom prst="rect">
                          <a:avLst/>
                        </a:prstGeom>
                        <a:noFill/>
                        <a:ln w="9525">
                          <a:noFill/>
                          <a:miter lim="800000"/>
                          <a:headEnd/>
                          <a:tailEnd/>
                        </a:ln>
                      </wps:spPr>
                      <wps:txbx>
                        <w:txbxContent>
                          <w:p w14:paraId="77044763" w14:textId="2C4E7C72" w:rsidR="00957AD0" w:rsidRDefault="00957AD0" w:rsidP="00957AD0">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957AD0">
                              <w:rPr>
                                <w:b/>
                                <w:bCs/>
                                <w:sz w:val="36"/>
                                <w:szCs w:val="40"/>
                                <w:lang w:val="is-IS"/>
                              </w:rPr>
                              <w:t>Viðauki 7: Orðalisti</w:t>
                            </w:r>
                            <w:r>
                              <w:rPr>
                                <w:b/>
                                <w:bCs/>
                                <w:sz w:val="36"/>
                                <w:szCs w:val="36"/>
                                <w:lang w:val="is-IS"/>
                              </w:rPr>
                              <w:br/>
                            </w:r>
                            <w:r w:rsidRPr="009D1EED">
                              <w:rPr>
                                <w:noProof/>
                                <w:sz w:val="36"/>
                                <w:szCs w:val="36"/>
                                <w:lang w:val="is-IS"/>
                              </w:rPr>
                              <w:t>Leiðbeiningar við hönnun, framleiðslu og framkvæmd</w:t>
                            </w:r>
                          </w:p>
                          <w:p w14:paraId="7A33A536" w14:textId="77777777" w:rsidR="00957AD0" w:rsidRDefault="00957AD0" w:rsidP="00957AD0">
                            <w:pPr>
                              <w:rPr>
                                <w:noProof/>
                                <w:sz w:val="36"/>
                                <w:szCs w:val="36"/>
                                <w:lang w:val="is-IS"/>
                              </w:rPr>
                            </w:pPr>
                          </w:p>
                          <w:p w14:paraId="2A5604ED" w14:textId="77777777" w:rsidR="00957AD0" w:rsidRDefault="00957AD0" w:rsidP="00957AD0">
                            <w:pPr>
                              <w:rPr>
                                <w:noProof/>
                                <w:sz w:val="36"/>
                                <w:szCs w:val="36"/>
                                <w:lang w:val="is-IS"/>
                              </w:rPr>
                            </w:pPr>
                          </w:p>
                          <w:p w14:paraId="4107B8C3" w14:textId="77777777" w:rsidR="00957AD0" w:rsidRDefault="00957AD0" w:rsidP="00957AD0">
                            <w:pPr>
                              <w:rPr>
                                <w:noProof/>
                                <w:sz w:val="36"/>
                                <w:szCs w:val="36"/>
                                <w:lang w:val="is-IS"/>
                              </w:rPr>
                            </w:pPr>
                          </w:p>
                          <w:p w14:paraId="6047E150" w14:textId="77777777" w:rsidR="00957AD0" w:rsidRDefault="00957AD0" w:rsidP="00957AD0">
                            <w:pPr>
                              <w:rPr>
                                <w:noProof/>
                                <w:sz w:val="36"/>
                                <w:szCs w:val="36"/>
                                <w:lang w:val="is-IS"/>
                              </w:rPr>
                            </w:pPr>
                          </w:p>
                          <w:p w14:paraId="409B970C" w14:textId="77777777" w:rsidR="00957AD0" w:rsidRPr="00685BAA" w:rsidRDefault="00957AD0" w:rsidP="00957AD0">
                            <w:pPr>
                              <w:rPr>
                                <w:b/>
                                <w:bCs/>
                                <w:lang w:val="is-IS"/>
                              </w:rPr>
                            </w:pPr>
                            <w:r w:rsidRPr="00685BAA">
                              <w:rPr>
                                <w:b/>
                                <w:bCs/>
                                <w:lang w:val="is-IS"/>
                              </w:rPr>
                              <w:t>Verkefnið er styrkt af Rannsóknasjóði Vegagerðarinnar</w:t>
                            </w:r>
                          </w:p>
                          <w:p w14:paraId="2BFE9129" w14:textId="77777777" w:rsidR="00957AD0" w:rsidRPr="009D1EED" w:rsidRDefault="00957AD0" w:rsidP="00957AD0">
                            <w:pPr>
                              <w:rPr>
                                <w:b/>
                                <w:bCs/>
                                <w:sz w:val="36"/>
                                <w:szCs w:val="36"/>
                              </w:rPr>
                            </w:pPr>
                            <w:r>
                              <w:rPr>
                                <w:lang w:val="is-IS"/>
                              </w:rPr>
                              <w:t>Janúar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EA6BC8" id="_x0000_t202" coordsize="21600,21600" o:spt="202" path="m,l,21600r21600,l21600,xe">
                <v:stroke joinstyle="miter"/>
                <v:path gradientshapeok="t" o:connecttype="rect"/>
              </v:shapetype>
              <v:shape id="Textarammi 2" o:spid="_x0000_s1026" type="#_x0000_t202" style="position:absolute;margin-left:23.45pt;margin-top:587.65pt;width:475.1pt;height:174.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" filled="f" stroked="f">
                <v:textbox>
                  <w:txbxContent>
                    <w:p w14:paraId="77044763" w14:textId="2C4E7C72" w:rsidR="00957AD0" w:rsidRDefault="00957AD0" w:rsidP="00957AD0">
                      <w:pPr>
                        <w:rPr>
                          <w:noProof/>
                          <w:sz w:val="36"/>
                          <w:szCs w:val="36"/>
                          <w:lang w:val="is-IS"/>
                        </w:rPr>
                      </w:pPr>
                      <w:r w:rsidRPr="009D1EED">
                        <w:rPr>
                          <w:b/>
                          <w:bCs/>
                          <w:sz w:val="36"/>
                          <w:szCs w:val="36"/>
                          <w:lang w:val="is-IS"/>
                        </w:rPr>
                        <w:t xml:space="preserve">Efnisgæðaritið </w:t>
                      </w:r>
                      <w:r w:rsidRPr="00436DBA">
                        <w:rPr>
                          <w:b/>
                          <w:bCs/>
                          <w:sz w:val="36"/>
                          <w:szCs w:val="36"/>
                          <w:lang w:val="is-IS"/>
                        </w:rPr>
                        <w:t xml:space="preserve">– </w:t>
                      </w:r>
                      <w:r w:rsidRPr="00957AD0">
                        <w:rPr>
                          <w:b/>
                          <w:bCs/>
                          <w:sz w:val="36"/>
                          <w:szCs w:val="40"/>
                          <w:lang w:val="is-IS"/>
                        </w:rPr>
                        <w:t>Viðauki 7: Orðalisti</w:t>
                      </w:r>
                      <w:r>
                        <w:rPr>
                          <w:b/>
                          <w:bCs/>
                          <w:sz w:val="36"/>
                          <w:szCs w:val="36"/>
                          <w:lang w:val="is-IS"/>
                        </w:rPr>
                        <w:br/>
                      </w:r>
                      <w:r w:rsidRPr="009D1EED">
                        <w:rPr>
                          <w:noProof/>
                          <w:sz w:val="36"/>
                          <w:szCs w:val="36"/>
                          <w:lang w:val="is-IS"/>
                        </w:rPr>
                        <w:t>Leiðbeiningar við hönnun, framleiðslu og framkvæmd</w:t>
                      </w:r>
                    </w:p>
                    <w:p w14:paraId="7A33A536" w14:textId="77777777" w:rsidR="00957AD0" w:rsidRDefault="00957AD0" w:rsidP="00957AD0">
                      <w:pPr>
                        <w:rPr>
                          <w:noProof/>
                          <w:sz w:val="36"/>
                          <w:szCs w:val="36"/>
                          <w:lang w:val="is-IS"/>
                        </w:rPr>
                      </w:pPr>
                    </w:p>
                    <w:p w14:paraId="2A5604ED" w14:textId="77777777" w:rsidR="00957AD0" w:rsidRDefault="00957AD0" w:rsidP="00957AD0">
                      <w:pPr>
                        <w:rPr>
                          <w:noProof/>
                          <w:sz w:val="36"/>
                          <w:szCs w:val="36"/>
                          <w:lang w:val="is-IS"/>
                        </w:rPr>
                      </w:pPr>
                    </w:p>
                    <w:p w14:paraId="4107B8C3" w14:textId="77777777" w:rsidR="00957AD0" w:rsidRDefault="00957AD0" w:rsidP="00957AD0">
                      <w:pPr>
                        <w:rPr>
                          <w:noProof/>
                          <w:sz w:val="36"/>
                          <w:szCs w:val="36"/>
                          <w:lang w:val="is-IS"/>
                        </w:rPr>
                      </w:pPr>
                    </w:p>
                    <w:p w14:paraId="6047E150" w14:textId="77777777" w:rsidR="00957AD0" w:rsidRDefault="00957AD0" w:rsidP="00957AD0">
                      <w:pPr>
                        <w:rPr>
                          <w:noProof/>
                          <w:sz w:val="36"/>
                          <w:szCs w:val="36"/>
                          <w:lang w:val="is-IS"/>
                        </w:rPr>
                      </w:pPr>
                    </w:p>
                    <w:p w14:paraId="409B970C" w14:textId="77777777" w:rsidR="00957AD0" w:rsidRPr="00685BAA" w:rsidRDefault="00957AD0" w:rsidP="00957AD0">
                      <w:pPr>
                        <w:rPr>
                          <w:b/>
                          <w:bCs/>
                          <w:lang w:val="is-IS"/>
                        </w:rPr>
                      </w:pPr>
                      <w:r w:rsidRPr="00685BAA">
                        <w:rPr>
                          <w:b/>
                          <w:bCs/>
                          <w:lang w:val="is-IS"/>
                        </w:rPr>
                        <w:t>Verkefnið er styrkt af Rannsóknasjóði Vegagerðarinnar</w:t>
                      </w:r>
                    </w:p>
                    <w:p w14:paraId="2BFE9129" w14:textId="77777777" w:rsidR="00957AD0" w:rsidRPr="009D1EED" w:rsidRDefault="00957AD0" w:rsidP="00957AD0">
                      <w:pPr>
                        <w:rPr>
                          <w:b/>
                          <w:bCs/>
                          <w:sz w:val="36"/>
                          <w:szCs w:val="36"/>
                        </w:rPr>
                      </w:pPr>
                      <w:r>
                        <w:rPr>
                          <w:lang w:val="is-IS"/>
                        </w:rPr>
                        <w:t>Janúar 2022</w:t>
                      </w:r>
                    </w:p>
                  </w:txbxContent>
                </v:textbox>
                <w10:wrap anchory="page"/>
              </v:shape>
            </w:pict>
          </mc:Fallback>
        </mc:AlternateContent>
      </w:r>
      <w:r w:rsidRPr="00957AD0">
        <w:rPr>
          <w:b/>
          <w:noProof/>
        </w:rPr>
        <mc:AlternateContent>
          <mc:Choice Requires="wps">
            <w:drawing>
              <wp:anchor distT="0" distB="0" distL="114300" distR="114300" simplePos="0" relativeHeight="251664384" behindDoc="0" locked="0" layoutInCell="1" allowOverlap="1" wp14:anchorId="22525B93" wp14:editId="726A2248">
                <wp:simplePos x="0" y="0"/>
                <wp:positionH relativeFrom="column">
                  <wp:posOffset>417830</wp:posOffset>
                </wp:positionH>
                <wp:positionV relativeFrom="paragraph">
                  <wp:posOffset>7404412</wp:posOffset>
                </wp:positionV>
                <wp:extent cx="5748655" cy="0"/>
                <wp:effectExtent l="0" t="0" r="0" b="0"/>
                <wp:wrapNone/>
                <wp:docPr id="28" name="Bein tengilína 28"/>
                <wp:cNvGraphicFramePr/>
                <a:graphic xmlns:a="http://schemas.openxmlformats.org/drawingml/2006/main">
                  <a:graphicData uri="http://schemas.microsoft.com/office/word/2010/wordprocessingShape">
                    <wps:wsp>
                      <wps:cNvCnPr/>
                      <wps:spPr>
                        <a:xfrm>
                          <a:off x="0" y="0"/>
                          <a:ext cx="5748655"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xmlns:w16sdtdh="http://schemas.microsoft.com/office/word/2020/wordml/sdtdatahash">
            <w:pict>
              <v:line w14:anchorId="0BD19C2E" id="Bein tengilína 28"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2.9pt,583pt" to="485.55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" strokecolor="black [3200]">
                <v:stroke dashstyle="dash"/>
              </v:line>
            </w:pict>
          </mc:Fallback>
        </mc:AlternateContent>
      </w:r>
      <w:r>
        <w:rPr>
          <w:b/>
        </w:rPr>
        <w:br w:type="page"/>
      </w:r>
    </w:p>
    <w:p w14:paraId="06F0F7B9" w14:textId="77777777" w:rsidR="00D16D2C" w:rsidRPr="00D06EE7" w:rsidRDefault="00D16D2C" w:rsidP="00175172">
      <w:pPr>
        <w:pStyle w:val="Undirtitill1"/>
        <w:rPr>
          <w:lang w:val="is-IS"/>
        </w:rPr>
      </w:pPr>
      <w:bookmarkStart w:id="0" w:name="_Toc56066702"/>
      <w:bookmarkStart w:id="1" w:name="_Hlk55813647"/>
      <w:r w:rsidRPr="00D06EE7">
        <w:rPr>
          <w:lang w:val="is-IS"/>
        </w:rPr>
        <w:lastRenderedPageBreak/>
        <w:t>Lykilsíða</w:t>
      </w:r>
      <w:bookmarkEnd w:id="0"/>
    </w:p>
    <w:p w14:paraId="655C2A9A" w14:textId="77777777" w:rsidR="00D16D2C" w:rsidRPr="00D06EE7" w:rsidRDefault="00D16D2C" w:rsidP="00D16D2C">
      <w:pPr>
        <w:rPr>
          <w:lang w:val="is-IS"/>
        </w:rPr>
      </w:pPr>
      <w:r w:rsidRPr="00D06EE7">
        <w:rPr>
          <w:lang w:val="is-IS"/>
        </w:rPr>
        <w:t>Höfundar skýrslunnar bera alla ábyrgð.</w:t>
      </w:r>
    </w:p>
    <w:p w14:paraId="1BDB5134" w14:textId="77777777" w:rsidR="00432367" w:rsidRPr="00D06EE7" w:rsidRDefault="00432367" w:rsidP="00D16D2C">
      <w:pPr>
        <w:rPr>
          <w:lang w:val="is-IS"/>
        </w:rPr>
      </w:pPr>
    </w:p>
    <w:p w14:paraId="47C70A03" w14:textId="77777777" w:rsidR="00432367" w:rsidRPr="00D06EE7" w:rsidRDefault="00432367" w:rsidP="00D16D2C">
      <w:pPr>
        <w:rPr>
          <w:lang w:val="is-IS"/>
        </w:rPr>
      </w:pPr>
    </w:p>
    <w:tbl>
      <w:tblPr>
        <w:tblStyle w:val="IRCAcolor"/>
        <w:tblW w:w="0" w:type="auto"/>
        <w:tblCellMar>
          <w:top w:w="40" w:type="dxa"/>
          <w:bottom w:w="40" w:type="dxa"/>
        </w:tblCellMar>
        <w:tblLook w:val="0620" w:firstRow="1" w:lastRow="0" w:firstColumn="0" w:lastColumn="0" w:noHBand="1" w:noVBand="1"/>
      </w:tblPr>
      <w:tblGrid>
        <w:gridCol w:w="3397"/>
        <w:gridCol w:w="1701"/>
        <w:gridCol w:w="1701"/>
        <w:gridCol w:w="1271"/>
      </w:tblGrid>
      <w:tr w:rsidR="00D16D2C" w:rsidRPr="00D06EE7" w14:paraId="68A1C7C3" w14:textId="77777777" w:rsidTr="00F307F6">
        <w:trPr>
          <w:cnfStyle w:val="100000000000" w:firstRow="1" w:lastRow="0" w:firstColumn="0" w:lastColumn="0" w:oddVBand="0" w:evenVBand="0" w:oddHBand="0" w:evenHBand="0" w:firstRowFirstColumn="0" w:firstRowLastColumn="0" w:lastRowFirstColumn="0" w:lastRowLastColumn="0"/>
          <w:trHeight w:val="454"/>
        </w:trPr>
        <w:tc>
          <w:tcPr>
            <w:tcW w:w="3397" w:type="dxa"/>
            <w:vAlign w:val="bottom"/>
          </w:tcPr>
          <w:p w14:paraId="39D7F1ED" w14:textId="77777777" w:rsidR="00D16D2C" w:rsidRPr="00D06EE7" w:rsidRDefault="00D16D2C" w:rsidP="00D16D2C">
            <w:pPr>
              <w:rPr>
                <w:lang w:val="is-IS"/>
              </w:rPr>
            </w:pPr>
            <w:r w:rsidRPr="00D06EE7">
              <w:rPr>
                <w:lang w:val="is-IS"/>
              </w:rPr>
              <w:t>Númer skýrslu/gerð skýrslu</w:t>
            </w:r>
          </w:p>
        </w:tc>
        <w:tc>
          <w:tcPr>
            <w:tcW w:w="1701" w:type="dxa"/>
            <w:vAlign w:val="bottom"/>
          </w:tcPr>
          <w:p w14:paraId="2C68ECF6" w14:textId="77777777" w:rsidR="00D16D2C" w:rsidRPr="00D06EE7" w:rsidRDefault="00D16D2C" w:rsidP="00D16D2C">
            <w:pPr>
              <w:rPr>
                <w:lang w:val="is-IS"/>
              </w:rPr>
            </w:pPr>
            <w:r w:rsidRPr="00D06EE7">
              <w:rPr>
                <w:lang w:val="is-IS"/>
              </w:rPr>
              <w:t>Fjöldi síðna</w:t>
            </w:r>
          </w:p>
        </w:tc>
        <w:tc>
          <w:tcPr>
            <w:tcW w:w="1701" w:type="dxa"/>
            <w:vAlign w:val="bottom"/>
          </w:tcPr>
          <w:p w14:paraId="5057675E" w14:textId="77777777" w:rsidR="00D16D2C" w:rsidRPr="00D06EE7" w:rsidRDefault="00D16D2C" w:rsidP="00D16D2C">
            <w:pPr>
              <w:rPr>
                <w:lang w:val="is-IS"/>
              </w:rPr>
            </w:pPr>
            <w:r w:rsidRPr="00D06EE7">
              <w:rPr>
                <w:lang w:val="is-IS"/>
              </w:rPr>
              <w:t>Dagsetning</w:t>
            </w:r>
          </w:p>
        </w:tc>
        <w:tc>
          <w:tcPr>
            <w:tcW w:w="1271" w:type="dxa"/>
            <w:vAlign w:val="bottom"/>
          </w:tcPr>
          <w:p w14:paraId="44255E5C" w14:textId="77777777" w:rsidR="00D16D2C" w:rsidRPr="00D06EE7" w:rsidRDefault="00D16D2C" w:rsidP="00D16D2C">
            <w:pPr>
              <w:rPr>
                <w:lang w:val="is-IS"/>
              </w:rPr>
            </w:pPr>
            <w:r w:rsidRPr="00D06EE7">
              <w:rPr>
                <w:lang w:val="is-IS"/>
              </w:rPr>
              <w:t>Dreifing</w:t>
            </w:r>
          </w:p>
        </w:tc>
      </w:tr>
      <w:tr w:rsidR="00D16D2C" w:rsidRPr="00D06EE7" w14:paraId="317D41E8" w14:textId="77777777" w:rsidTr="00F307F6">
        <w:tc>
          <w:tcPr>
            <w:tcW w:w="3397" w:type="dxa"/>
            <w:tcBorders>
              <w:bottom w:val="nil"/>
            </w:tcBorders>
          </w:tcPr>
          <w:p w14:paraId="2179639A" w14:textId="408B4E84" w:rsidR="00D16D2C" w:rsidRPr="00D06EE7" w:rsidRDefault="002D39D3" w:rsidP="00D16D2C">
            <w:pPr>
              <w:rPr>
                <w:lang w:val="is-IS"/>
              </w:rPr>
            </w:pPr>
            <w:r>
              <w:rPr>
                <w:lang w:val="is-IS"/>
              </w:rPr>
              <w:t>Efnisgæðarit V</w:t>
            </w:r>
            <w:r w:rsidR="00B47388">
              <w:rPr>
                <w:lang w:val="is-IS"/>
              </w:rPr>
              <w:t>ega</w:t>
            </w:r>
            <w:r>
              <w:rPr>
                <w:lang w:val="is-IS"/>
              </w:rPr>
              <w:t>g</w:t>
            </w:r>
            <w:r w:rsidR="00B47388">
              <w:rPr>
                <w:lang w:val="is-IS"/>
              </w:rPr>
              <w:t>erðarinnar</w:t>
            </w:r>
          </w:p>
        </w:tc>
        <w:tc>
          <w:tcPr>
            <w:tcW w:w="1701" w:type="dxa"/>
            <w:tcBorders>
              <w:bottom w:val="nil"/>
            </w:tcBorders>
          </w:tcPr>
          <w:p w14:paraId="48EEC3AA" w14:textId="2A712C82" w:rsidR="00D16D2C" w:rsidRPr="00D06EE7" w:rsidRDefault="00C0514B" w:rsidP="00D16D2C">
            <w:pPr>
              <w:rPr>
                <w:lang w:val="is-IS"/>
              </w:rPr>
            </w:pPr>
            <w:r>
              <w:rPr>
                <w:lang w:val="is-IS"/>
              </w:rPr>
              <w:t>6</w:t>
            </w:r>
            <w:r w:rsidR="00EA05FB">
              <w:rPr>
                <w:lang w:val="is-IS"/>
              </w:rPr>
              <w:t>8</w:t>
            </w:r>
          </w:p>
        </w:tc>
        <w:tc>
          <w:tcPr>
            <w:tcW w:w="1701" w:type="dxa"/>
            <w:tcBorders>
              <w:bottom w:val="nil"/>
            </w:tcBorders>
          </w:tcPr>
          <w:p w14:paraId="0AD53DDB" w14:textId="61C2E1E8" w:rsidR="00D16D2C" w:rsidRPr="00D06EE7" w:rsidRDefault="00D16D2C" w:rsidP="00D16D2C">
            <w:pPr>
              <w:rPr>
                <w:lang w:val="is-IS"/>
              </w:rPr>
            </w:pPr>
            <w:r w:rsidRPr="00D06EE7">
              <w:rPr>
                <w:lang w:val="is-IS"/>
              </w:rPr>
              <w:t>1.</w:t>
            </w:r>
            <w:r w:rsidR="000F6EAE">
              <w:rPr>
                <w:lang w:val="is-IS"/>
              </w:rPr>
              <w:t>1</w:t>
            </w:r>
            <w:r w:rsidRPr="00D06EE7">
              <w:rPr>
                <w:lang w:val="is-IS"/>
              </w:rPr>
              <w:t>.2</w:t>
            </w:r>
            <w:r w:rsidR="000F6EAE">
              <w:rPr>
                <w:lang w:val="is-IS"/>
              </w:rPr>
              <w:t>2</w:t>
            </w:r>
          </w:p>
        </w:tc>
        <w:tc>
          <w:tcPr>
            <w:tcW w:w="1271" w:type="dxa"/>
            <w:tcBorders>
              <w:bottom w:val="nil"/>
            </w:tcBorders>
          </w:tcPr>
          <w:p w14:paraId="31B2C005" w14:textId="77777777" w:rsidR="00D16D2C" w:rsidRPr="00D06EE7" w:rsidRDefault="00D16D2C" w:rsidP="00D16D2C">
            <w:pPr>
              <w:rPr>
                <w:lang w:val="is-IS"/>
              </w:rPr>
            </w:pPr>
            <w:r w:rsidRPr="00D06EE7">
              <w:rPr>
                <w:lang w:val="is-IS"/>
              </w:rPr>
              <w:t>Opin</w:t>
            </w:r>
          </w:p>
        </w:tc>
      </w:tr>
      <w:tr w:rsidR="00432367" w:rsidRPr="00D06EE7" w14:paraId="6BA3EB9A" w14:textId="77777777" w:rsidTr="00F307F6">
        <w:tc>
          <w:tcPr>
            <w:tcW w:w="6799" w:type="dxa"/>
            <w:gridSpan w:val="3"/>
            <w:tcBorders>
              <w:top w:val="nil"/>
              <w:bottom w:val="single" w:sz="8" w:space="0" w:color="auto"/>
            </w:tcBorders>
            <w:shd w:val="clear" w:color="auto" w:fill="FFFAEE" w:themeFill="background2"/>
            <w:vAlign w:val="center"/>
          </w:tcPr>
          <w:p w14:paraId="2D561CB3" w14:textId="42A33A76" w:rsidR="00432367" w:rsidRPr="00D06EE7" w:rsidRDefault="00432367" w:rsidP="00F307F6">
            <w:pPr>
              <w:rPr>
                <w:b/>
                <w:bCs/>
                <w:lang w:val="is-IS"/>
              </w:rPr>
            </w:pPr>
            <w:r w:rsidRPr="00D06EE7">
              <w:rPr>
                <w:b/>
                <w:bCs/>
                <w:lang w:val="is-IS"/>
              </w:rPr>
              <w:t xml:space="preserve">Heiti </w:t>
            </w:r>
            <w:r w:rsidR="00AD4A46">
              <w:rPr>
                <w:b/>
                <w:bCs/>
                <w:lang w:val="is-IS"/>
              </w:rPr>
              <w:t>leiðbeininga</w:t>
            </w:r>
            <w:r w:rsidR="0046330E">
              <w:rPr>
                <w:b/>
                <w:bCs/>
                <w:lang w:val="is-IS"/>
              </w:rPr>
              <w:t>rits</w:t>
            </w:r>
          </w:p>
        </w:tc>
        <w:tc>
          <w:tcPr>
            <w:tcW w:w="1271" w:type="dxa"/>
            <w:tcBorders>
              <w:top w:val="nil"/>
              <w:bottom w:val="single" w:sz="8" w:space="0" w:color="auto"/>
            </w:tcBorders>
            <w:shd w:val="clear" w:color="auto" w:fill="FFFAEE" w:themeFill="background2"/>
            <w:vAlign w:val="center"/>
          </w:tcPr>
          <w:p w14:paraId="5B97DA70" w14:textId="77777777" w:rsidR="00432367" w:rsidRPr="00D06EE7" w:rsidRDefault="00432367" w:rsidP="00F307F6">
            <w:pPr>
              <w:rPr>
                <w:b/>
                <w:bCs/>
                <w:lang w:val="is-IS"/>
              </w:rPr>
            </w:pPr>
          </w:p>
        </w:tc>
      </w:tr>
      <w:tr w:rsidR="00432367" w:rsidRPr="00D06EE7" w14:paraId="6585186E" w14:textId="77777777" w:rsidTr="00F307F6">
        <w:tc>
          <w:tcPr>
            <w:tcW w:w="6799" w:type="dxa"/>
            <w:gridSpan w:val="3"/>
            <w:tcBorders>
              <w:top w:val="single" w:sz="8" w:space="0" w:color="auto"/>
              <w:bottom w:val="nil"/>
            </w:tcBorders>
          </w:tcPr>
          <w:p w14:paraId="0A9268E3" w14:textId="0F5FBE08" w:rsidR="00432367" w:rsidRPr="00D06EE7" w:rsidRDefault="002D39D3" w:rsidP="00D16D2C">
            <w:pPr>
              <w:rPr>
                <w:lang w:val="is-IS"/>
              </w:rPr>
            </w:pPr>
            <w:r>
              <w:rPr>
                <w:lang w:val="is-IS"/>
              </w:rPr>
              <w:t xml:space="preserve">Efnisgæðaritið – </w:t>
            </w:r>
            <w:r w:rsidR="007C2DBC">
              <w:rPr>
                <w:lang w:val="is-IS"/>
              </w:rPr>
              <w:t>Viðauki 7:</w:t>
            </w:r>
            <w:r>
              <w:rPr>
                <w:lang w:val="is-IS"/>
              </w:rPr>
              <w:t xml:space="preserve"> </w:t>
            </w:r>
            <w:r w:rsidR="007C2DBC">
              <w:rPr>
                <w:lang w:val="is-IS"/>
              </w:rPr>
              <w:t>Orðalisti</w:t>
            </w:r>
          </w:p>
        </w:tc>
        <w:tc>
          <w:tcPr>
            <w:tcW w:w="1271" w:type="dxa"/>
            <w:tcBorders>
              <w:top w:val="single" w:sz="8" w:space="0" w:color="auto"/>
              <w:bottom w:val="nil"/>
            </w:tcBorders>
          </w:tcPr>
          <w:p w14:paraId="2DCE7C58" w14:textId="77777777" w:rsidR="00432367" w:rsidRPr="00D06EE7" w:rsidRDefault="00432367" w:rsidP="00D16D2C">
            <w:pPr>
              <w:rPr>
                <w:lang w:val="is-IS"/>
              </w:rPr>
            </w:pPr>
          </w:p>
        </w:tc>
      </w:tr>
      <w:tr w:rsidR="00D16D2C" w:rsidRPr="00D06EE7" w14:paraId="1ECCD668" w14:textId="77777777" w:rsidTr="00F307F6">
        <w:trPr>
          <w:trHeight w:hRule="exact" w:val="120"/>
        </w:trPr>
        <w:tc>
          <w:tcPr>
            <w:tcW w:w="3397" w:type="dxa"/>
            <w:tcBorders>
              <w:top w:val="nil"/>
              <w:bottom w:val="nil"/>
              <w:right w:val="nil"/>
            </w:tcBorders>
          </w:tcPr>
          <w:p w14:paraId="5D424F84" w14:textId="77777777" w:rsidR="00D16D2C" w:rsidRPr="00D06EE7" w:rsidRDefault="00D16D2C" w:rsidP="00D16D2C">
            <w:pPr>
              <w:rPr>
                <w:lang w:val="is-IS"/>
              </w:rPr>
            </w:pPr>
          </w:p>
        </w:tc>
        <w:tc>
          <w:tcPr>
            <w:tcW w:w="1701" w:type="dxa"/>
            <w:tcBorders>
              <w:top w:val="nil"/>
              <w:left w:val="nil"/>
              <w:bottom w:val="nil"/>
              <w:right w:val="nil"/>
            </w:tcBorders>
          </w:tcPr>
          <w:p w14:paraId="53F15EAF" w14:textId="77777777" w:rsidR="00D16D2C" w:rsidRPr="00D06EE7" w:rsidRDefault="00D16D2C" w:rsidP="00D16D2C">
            <w:pPr>
              <w:rPr>
                <w:lang w:val="is-IS"/>
              </w:rPr>
            </w:pPr>
          </w:p>
        </w:tc>
        <w:tc>
          <w:tcPr>
            <w:tcW w:w="1701" w:type="dxa"/>
            <w:tcBorders>
              <w:top w:val="nil"/>
              <w:left w:val="nil"/>
              <w:bottom w:val="nil"/>
              <w:right w:val="nil"/>
            </w:tcBorders>
          </w:tcPr>
          <w:p w14:paraId="6DCA3058" w14:textId="77777777" w:rsidR="00D16D2C" w:rsidRPr="00D06EE7" w:rsidRDefault="00D16D2C" w:rsidP="00D16D2C">
            <w:pPr>
              <w:rPr>
                <w:lang w:val="is-IS"/>
              </w:rPr>
            </w:pPr>
          </w:p>
        </w:tc>
        <w:tc>
          <w:tcPr>
            <w:tcW w:w="1271" w:type="dxa"/>
            <w:tcBorders>
              <w:top w:val="nil"/>
              <w:left w:val="nil"/>
              <w:bottom w:val="nil"/>
            </w:tcBorders>
          </w:tcPr>
          <w:p w14:paraId="00AD98D5" w14:textId="77777777" w:rsidR="00D16D2C" w:rsidRPr="00D06EE7" w:rsidRDefault="00D16D2C" w:rsidP="00D16D2C">
            <w:pPr>
              <w:rPr>
                <w:lang w:val="is-IS"/>
              </w:rPr>
            </w:pPr>
          </w:p>
        </w:tc>
      </w:tr>
      <w:tr w:rsidR="00154FBC" w:rsidRPr="00D06EE7" w14:paraId="78554674" w14:textId="77777777" w:rsidTr="00F307F6">
        <w:tc>
          <w:tcPr>
            <w:tcW w:w="3397" w:type="dxa"/>
            <w:tcBorders>
              <w:top w:val="nil"/>
              <w:bottom w:val="single" w:sz="8" w:space="0" w:color="auto"/>
            </w:tcBorders>
            <w:shd w:val="clear" w:color="auto" w:fill="FFFAEE" w:themeFill="background2"/>
            <w:vAlign w:val="center"/>
          </w:tcPr>
          <w:p w14:paraId="334A2202" w14:textId="77777777" w:rsidR="00154FBC" w:rsidRPr="00D06EE7" w:rsidRDefault="00154FBC" w:rsidP="00F307F6">
            <w:pPr>
              <w:rPr>
                <w:b/>
                <w:lang w:val="is-IS"/>
              </w:rPr>
            </w:pPr>
            <w:r w:rsidRPr="00D06EE7">
              <w:rPr>
                <w:b/>
                <w:lang w:val="is-IS"/>
              </w:rPr>
              <w:t>Höfundur/ar</w:t>
            </w:r>
          </w:p>
        </w:tc>
        <w:tc>
          <w:tcPr>
            <w:tcW w:w="1701" w:type="dxa"/>
            <w:tcBorders>
              <w:top w:val="nil"/>
              <w:bottom w:val="single" w:sz="8" w:space="0" w:color="auto"/>
            </w:tcBorders>
            <w:shd w:val="clear" w:color="auto" w:fill="FFFAEE" w:themeFill="background2"/>
            <w:vAlign w:val="center"/>
          </w:tcPr>
          <w:p w14:paraId="3E077DFB" w14:textId="77777777" w:rsidR="00154FBC" w:rsidRPr="00D06EE7" w:rsidRDefault="00154FBC" w:rsidP="00F307F6">
            <w:pPr>
              <w:rPr>
                <w:b/>
                <w:lang w:val="is-IS"/>
              </w:rPr>
            </w:pPr>
            <w:r w:rsidRPr="00D06EE7">
              <w:rPr>
                <w:b/>
                <w:lang w:val="is-IS"/>
              </w:rPr>
              <w:t>Verkefnastjóri</w:t>
            </w:r>
          </w:p>
        </w:tc>
        <w:tc>
          <w:tcPr>
            <w:tcW w:w="2972" w:type="dxa"/>
            <w:gridSpan w:val="2"/>
            <w:tcBorders>
              <w:top w:val="nil"/>
              <w:bottom w:val="single" w:sz="8" w:space="0" w:color="auto"/>
            </w:tcBorders>
            <w:shd w:val="clear" w:color="auto" w:fill="FFFAEE" w:themeFill="background2"/>
            <w:vAlign w:val="center"/>
          </w:tcPr>
          <w:p w14:paraId="4078E0CF" w14:textId="77777777" w:rsidR="00154FBC" w:rsidRPr="00D06EE7" w:rsidRDefault="00154FBC" w:rsidP="00F307F6">
            <w:pPr>
              <w:rPr>
                <w:b/>
                <w:lang w:val="is-IS"/>
              </w:rPr>
            </w:pPr>
            <w:r w:rsidRPr="00D06EE7">
              <w:rPr>
                <w:b/>
                <w:lang w:val="is-IS"/>
              </w:rPr>
              <w:t>Tengiliður Vegagerðarinnar</w:t>
            </w:r>
          </w:p>
        </w:tc>
      </w:tr>
      <w:tr w:rsidR="00154FBC" w:rsidRPr="00D06EE7" w14:paraId="0A83C72A" w14:textId="77777777" w:rsidTr="00F307F6">
        <w:trPr>
          <w:trHeight w:val="851"/>
        </w:trPr>
        <w:tc>
          <w:tcPr>
            <w:tcW w:w="3397" w:type="dxa"/>
            <w:tcBorders>
              <w:top w:val="single" w:sz="8" w:space="0" w:color="auto"/>
              <w:bottom w:val="nil"/>
            </w:tcBorders>
          </w:tcPr>
          <w:p w14:paraId="60D52D07" w14:textId="77777777" w:rsidR="00727B85" w:rsidRDefault="00727B85" w:rsidP="00154FBC">
            <w:pPr>
              <w:rPr>
                <w:lang w:val="is-IS"/>
              </w:rPr>
            </w:pPr>
            <w:r>
              <w:rPr>
                <w:lang w:val="is-IS"/>
              </w:rPr>
              <w:t>Gunnar Bjarnason o.fl.</w:t>
            </w:r>
          </w:p>
          <w:p w14:paraId="19928876" w14:textId="09C8363B" w:rsidR="00154FBC" w:rsidRDefault="002D39D3" w:rsidP="00154FBC">
            <w:pPr>
              <w:rPr>
                <w:lang w:val="is-IS"/>
              </w:rPr>
            </w:pPr>
            <w:r>
              <w:rPr>
                <w:lang w:val="is-IS"/>
              </w:rPr>
              <w:t>Pétur Pétursson</w:t>
            </w:r>
          </w:p>
          <w:p w14:paraId="1FFE60FA" w14:textId="59180E87" w:rsidR="00EA7077" w:rsidRPr="00D06EE7" w:rsidRDefault="00EA7077" w:rsidP="00154FBC">
            <w:pPr>
              <w:rPr>
                <w:lang w:val="is-IS"/>
              </w:rPr>
            </w:pPr>
          </w:p>
        </w:tc>
        <w:tc>
          <w:tcPr>
            <w:tcW w:w="1701" w:type="dxa"/>
            <w:tcBorders>
              <w:top w:val="single" w:sz="8" w:space="0" w:color="auto"/>
              <w:bottom w:val="nil"/>
            </w:tcBorders>
          </w:tcPr>
          <w:p w14:paraId="7F065F26" w14:textId="72EDD97C" w:rsidR="00154FBC" w:rsidRPr="00D06EE7" w:rsidRDefault="002D39D3" w:rsidP="00154FBC">
            <w:pPr>
              <w:rPr>
                <w:lang w:val="is-IS"/>
              </w:rPr>
            </w:pPr>
            <w:r>
              <w:rPr>
                <w:lang w:val="is-IS"/>
              </w:rPr>
              <w:t>Birkir Hrafn Jóakimsson</w:t>
            </w:r>
          </w:p>
        </w:tc>
        <w:tc>
          <w:tcPr>
            <w:tcW w:w="2972" w:type="dxa"/>
            <w:gridSpan w:val="2"/>
            <w:tcBorders>
              <w:top w:val="single" w:sz="8" w:space="0" w:color="auto"/>
              <w:bottom w:val="nil"/>
            </w:tcBorders>
          </w:tcPr>
          <w:p w14:paraId="327D4318" w14:textId="07D6056A" w:rsidR="00154FBC" w:rsidRPr="00D06EE7" w:rsidRDefault="002D39D3" w:rsidP="00D16D2C">
            <w:pPr>
              <w:rPr>
                <w:lang w:val="is-IS"/>
              </w:rPr>
            </w:pPr>
            <w:r>
              <w:rPr>
                <w:lang w:val="is-IS"/>
              </w:rPr>
              <w:t>Pétur Pétursson</w:t>
            </w:r>
          </w:p>
        </w:tc>
      </w:tr>
      <w:tr w:rsidR="00154FBC" w:rsidRPr="00D06EE7" w14:paraId="6B8ADCFA" w14:textId="77777777" w:rsidTr="00F307F6">
        <w:tc>
          <w:tcPr>
            <w:tcW w:w="5098" w:type="dxa"/>
            <w:gridSpan w:val="2"/>
            <w:tcBorders>
              <w:top w:val="nil"/>
              <w:bottom w:val="single" w:sz="8" w:space="0" w:color="auto"/>
            </w:tcBorders>
            <w:shd w:val="clear" w:color="auto" w:fill="FFFAEE" w:themeFill="background2"/>
            <w:vAlign w:val="center"/>
          </w:tcPr>
          <w:p w14:paraId="7C7C48C2" w14:textId="77777777" w:rsidR="00154FBC" w:rsidRPr="00D06EE7" w:rsidRDefault="00154FBC" w:rsidP="00F307F6">
            <w:pPr>
              <w:rPr>
                <w:b/>
                <w:lang w:val="is-IS"/>
              </w:rPr>
            </w:pPr>
            <w:r w:rsidRPr="00D06EE7">
              <w:rPr>
                <w:b/>
                <w:lang w:val="is-IS"/>
              </w:rPr>
              <w:t>Styrktaraðili</w:t>
            </w:r>
          </w:p>
        </w:tc>
        <w:tc>
          <w:tcPr>
            <w:tcW w:w="2972" w:type="dxa"/>
            <w:gridSpan w:val="2"/>
            <w:tcBorders>
              <w:top w:val="nil"/>
              <w:bottom w:val="single" w:sz="8" w:space="0" w:color="auto"/>
            </w:tcBorders>
            <w:shd w:val="clear" w:color="auto" w:fill="FFFAEE" w:themeFill="background2"/>
            <w:vAlign w:val="center"/>
          </w:tcPr>
          <w:p w14:paraId="470024A6" w14:textId="77777777" w:rsidR="00154FBC" w:rsidRPr="00D06EE7" w:rsidRDefault="00154FBC" w:rsidP="00F307F6">
            <w:pPr>
              <w:rPr>
                <w:b/>
                <w:lang w:val="is-IS"/>
              </w:rPr>
            </w:pPr>
            <w:r w:rsidRPr="00D06EE7">
              <w:rPr>
                <w:b/>
                <w:lang w:val="is-IS"/>
              </w:rPr>
              <w:t>Samvinnuaðilar</w:t>
            </w:r>
          </w:p>
        </w:tc>
      </w:tr>
      <w:tr w:rsidR="00154FBC" w:rsidRPr="00D06EE7" w14:paraId="5D7DB8BB" w14:textId="77777777" w:rsidTr="00F307F6">
        <w:trPr>
          <w:trHeight w:hRule="exact" w:val="907"/>
        </w:trPr>
        <w:tc>
          <w:tcPr>
            <w:tcW w:w="5098" w:type="dxa"/>
            <w:gridSpan w:val="2"/>
            <w:tcBorders>
              <w:top w:val="single" w:sz="8" w:space="0" w:color="auto"/>
              <w:bottom w:val="nil"/>
            </w:tcBorders>
          </w:tcPr>
          <w:p w14:paraId="18958A64" w14:textId="77777777" w:rsidR="00154FBC" w:rsidRDefault="00154FBC" w:rsidP="00D16D2C">
            <w:pPr>
              <w:rPr>
                <w:lang w:val="is-IS"/>
              </w:rPr>
            </w:pPr>
            <w:r w:rsidRPr="00D06EE7">
              <w:rPr>
                <w:lang w:val="is-IS"/>
              </w:rPr>
              <w:t>Rannsóknarsjóður Vegagerðarinnar</w:t>
            </w:r>
          </w:p>
          <w:p w14:paraId="494C5982" w14:textId="6242F933" w:rsidR="002D39D3" w:rsidRPr="00D06EE7" w:rsidRDefault="002D39D3" w:rsidP="00D16D2C">
            <w:pPr>
              <w:rPr>
                <w:lang w:val="is-IS"/>
              </w:rPr>
            </w:pPr>
            <w:r>
              <w:rPr>
                <w:lang w:val="is-IS"/>
              </w:rPr>
              <w:t>Stoð</w:t>
            </w:r>
            <w:r w:rsidR="00B8102D">
              <w:rPr>
                <w:lang w:val="is-IS"/>
              </w:rPr>
              <w:t>deild</w:t>
            </w:r>
            <w:r>
              <w:rPr>
                <w:lang w:val="is-IS"/>
              </w:rPr>
              <w:t xml:space="preserve"> V</w:t>
            </w:r>
            <w:r w:rsidR="0063214A">
              <w:rPr>
                <w:lang w:val="is-IS"/>
              </w:rPr>
              <w:t>egagerðarinnar</w:t>
            </w:r>
          </w:p>
        </w:tc>
        <w:tc>
          <w:tcPr>
            <w:tcW w:w="2972" w:type="dxa"/>
            <w:gridSpan w:val="2"/>
            <w:tcBorders>
              <w:top w:val="single" w:sz="8" w:space="0" w:color="auto"/>
              <w:bottom w:val="nil"/>
            </w:tcBorders>
          </w:tcPr>
          <w:p w14:paraId="351E10F8" w14:textId="684C3F22" w:rsidR="00154FBC" w:rsidRPr="00D06EE7" w:rsidRDefault="00154FBC" w:rsidP="00154FBC">
            <w:pPr>
              <w:rPr>
                <w:lang w:val="is-IS"/>
              </w:rPr>
            </w:pPr>
          </w:p>
        </w:tc>
      </w:tr>
      <w:tr w:rsidR="00154FBC" w:rsidRPr="00D06EE7" w14:paraId="785BDD1E" w14:textId="77777777" w:rsidTr="0046330E">
        <w:trPr>
          <w:trHeight w:val="4647"/>
        </w:trPr>
        <w:tc>
          <w:tcPr>
            <w:tcW w:w="8070" w:type="dxa"/>
            <w:gridSpan w:val="4"/>
            <w:tcBorders>
              <w:top w:val="single" w:sz="8" w:space="0" w:color="auto"/>
              <w:bottom w:val="nil"/>
            </w:tcBorders>
          </w:tcPr>
          <w:p w14:paraId="28EF1DED" w14:textId="23434E87" w:rsidR="00154FBC" w:rsidRPr="00D06EE7" w:rsidRDefault="00154FBC" w:rsidP="00154FBC">
            <w:pPr>
              <w:rPr>
                <w:lang w:val="is-IS"/>
              </w:rPr>
            </w:pPr>
          </w:p>
        </w:tc>
      </w:tr>
      <w:tr w:rsidR="00154FBC" w:rsidRPr="00D06EE7" w14:paraId="3E83DFB6" w14:textId="77777777" w:rsidTr="00F307F6">
        <w:tc>
          <w:tcPr>
            <w:tcW w:w="8070" w:type="dxa"/>
            <w:gridSpan w:val="4"/>
            <w:tcBorders>
              <w:top w:val="nil"/>
              <w:bottom w:val="single" w:sz="8" w:space="0" w:color="auto"/>
            </w:tcBorders>
            <w:shd w:val="clear" w:color="auto" w:fill="FFFAEE" w:themeFill="background2"/>
            <w:vAlign w:val="center"/>
          </w:tcPr>
          <w:p w14:paraId="773EC7CC" w14:textId="77777777" w:rsidR="00154FBC" w:rsidRPr="00D06EE7" w:rsidRDefault="00154FBC" w:rsidP="00F307F6">
            <w:pPr>
              <w:rPr>
                <w:b/>
                <w:lang w:val="is-IS"/>
              </w:rPr>
            </w:pPr>
            <w:r w:rsidRPr="00D06EE7">
              <w:rPr>
                <w:b/>
                <w:lang w:val="is-IS"/>
              </w:rPr>
              <w:t>Lykilorð</w:t>
            </w:r>
          </w:p>
        </w:tc>
      </w:tr>
      <w:tr w:rsidR="00154FBC" w:rsidRPr="00D06EE7" w14:paraId="3D417D0F" w14:textId="77777777" w:rsidTr="00F307F6">
        <w:tc>
          <w:tcPr>
            <w:tcW w:w="8070" w:type="dxa"/>
            <w:gridSpan w:val="4"/>
            <w:tcBorders>
              <w:top w:val="single" w:sz="8" w:space="0" w:color="auto"/>
              <w:bottom w:val="nil"/>
            </w:tcBorders>
          </w:tcPr>
          <w:p w14:paraId="642A13AB" w14:textId="5A9C9752" w:rsidR="00154FBC" w:rsidRPr="00D06EE7" w:rsidRDefault="002D39D3" w:rsidP="00154FBC">
            <w:pPr>
              <w:rPr>
                <w:lang w:val="is-IS"/>
              </w:rPr>
            </w:pPr>
            <w:r>
              <w:rPr>
                <w:lang w:val="is-IS"/>
              </w:rPr>
              <w:t>Efnisgæði, efnisrannsóknir, efniskröfur</w:t>
            </w:r>
            <w:r w:rsidR="00154FBC" w:rsidRPr="00D06EE7">
              <w:rPr>
                <w:lang w:val="is-IS"/>
              </w:rPr>
              <w:t>.</w:t>
            </w:r>
          </w:p>
        </w:tc>
      </w:tr>
      <w:tr w:rsidR="00154FBC" w:rsidRPr="00D06EE7" w14:paraId="63BFCC71" w14:textId="77777777" w:rsidTr="00F307F6">
        <w:tc>
          <w:tcPr>
            <w:tcW w:w="6799" w:type="dxa"/>
            <w:gridSpan w:val="3"/>
            <w:tcBorders>
              <w:top w:val="nil"/>
              <w:bottom w:val="single" w:sz="8" w:space="0" w:color="auto"/>
            </w:tcBorders>
            <w:shd w:val="clear" w:color="auto" w:fill="FFFAEE" w:themeFill="background2"/>
            <w:vAlign w:val="center"/>
          </w:tcPr>
          <w:p w14:paraId="14677E8B" w14:textId="77777777" w:rsidR="00154FBC" w:rsidRPr="00D06EE7" w:rsidRDefault="00154FBC" w:rsidP="00F307F6">
            <w:pPr>
              <w:rPr>
                <w:b/>
                <w:lang w:val="is-IS"/>
              </w:rPr>
            </w:pPr>
            <w:r w:rsidRPr="00D06EE7">
              <w:rPr>
                <w:b/>
                <w:lang w:val="is-IS"/>
              </w:rPr>
              <w:t>Undirskrift verkefnastjóra</w:t>
            </w:r>
          </w:p>
        </w:tc>
        <w:tc>
          <w:tcPr>
            <w:tcW w:w="1271" w:type="dxa"/>
            <w:tcBorders>
              <w:top w:val="nil"/>
              <w:bottom w:val="single" w:sz="8" w:space="0" w:color="auto"/>
            </w:tcBorders>
            <w:shd w:val="clear" w:color="auto" w:fill="FFFAEE" w:themeFill="background2"/>
            <w:vAlign w:val="center"/>
          </w:tcPr>
          <w:p w14:paraId="616E6905" w14:textId="77777777" w:rsidR="00154FBC" w:rsidRPr="00D06EE7" w:rsidRDefault="00154FBC" w:rsidP="00F307F6">
            <w:pPr>
              <w:rPr>
                <w:b/>
                <w:spacing w:val="-6"/>
                <w:lang w:val="is-IS"/>
              </w:rPr>
            </w:pPr>
            <w:r w:rsidRPr="00D06EE7">
              <w:rPr>
                <w:b/>
                <w:spacing w:val="-6"/>
                <w:lang w:val="is-IS"/>
              </w:rPr>
              <w:t>Yfirfarið af</w:t>
            </w:r>
          </w:p>
        </w:tc>
      </w:tr>
      <w:tr w:rsidR="00154FBC" w:rsidRPr="00D06EE7" w14:paraId="7930DA30" w14:textId="77777777" w:rsidTr="00F307F6">
        <w:tc>
          <w:tcPr>
            <w:tcW w:w="6799" w:type="dxa"/>
            <w:gridSpan w:val="3"/>
            <w:tcBorders>
              <w:top w:val="single" w:sz="8" w:space="0" w:color="auto"/>
              <w:bottom w:val="single" w:sz="8" w:space="0" w:color="auto"/>
            </w:tcBorders>
          </w:tcPr>
          <w:p w14:paraId="5012ECE8" w14:textId="77777777" w:rsidR="00154FBC" w:rsidRPr="00D06EE7" w:rsidRDefault="00154FBC" w:rsidP="00154FBC">
            <w:pPr>
              <w:rPr>
                <w:lang w:val="is-IS"/>
              </w:rPr>
            </w:pPr>
          </w:p>
        </w:tc>
        <w:tc>
          <w:tcPr>
            <w:tcW w:w="1271" w:type="dxa"/>
            <w:tcBorders>
              <w:top w:val="single" w:sz="8" w:space="0" w:color="auto"/>
              <w:bottom w:val="single" w:sz="8" w:space="0" w:color="auto"/>
            </w:tcBorders>
          </w:tcPr>
          <w:p w14:paraId="011762AB" w14:textId="7895E7D3" w:rsidR="00154FBC" w:rsidRPr="00D06EE7" w:rsidRDefault="002D39D3" w:rsidP="00154FBC">
            <w:pPr>
              <w:rPr>
                <w:lang w:val="is-IS"/>
              </w:rPr>
            </w:pPr>
            <w:r>
              <w:rPr>
                <w:lang w:val="is-IS"/>
              </w:rPr>
              <w:t>BHJ</w:t>
            </w:r>
          </w:p>
        </w:tc>
      </w:tr>
    </w:tbl>
    <w:p w14:paraId="622F59C0" w14:textId="77777777" w:rsidR="00432367" w:rsidRPr="00D06EE7" w:rsidRDefault="00432367" w:rsidP="00D16D2C">
      <w:pPr>
        <w:rPr>
          <w:lang w:val="is-IS"/>
        </w:rPr>
      </w:pPr>
    </w:p>
    <w:bookmarkEnd w:id="1"/>
    <w:p w14:paraId="24AD2A40" w14:textId="77777777" w:rsidR="001A1D3B" w:rsidRDefault="001A1D3B" w:rsidP="002F77E8">
      <w:pPr>
        <w:jc w:val="center"/>
        <w:rPr>
          <w:sz w:val="32"/>
          <w:szCs w:val="32"/>
          <w:lang w:val="is-IS"/>
        </w:rPr>
      </w:pPr>
    </w:p>
    <w:p w14:paraId="1C8F91BA" w14:textId="77777777" w:rsidR="0046330E" w:rsidRDefault="0046330E" w:rsidP="002F77E8">
      <w:pPr>
        <w:jc w:val="center"/>
        <w:rPr>
          <w:sz w:val="32"/>
          <w:szCs w:val="32"/>
          <w:lang w:val="is-IS"/>
        </w:rPr>
      </w:pPr>
    </w:p>
    <w:p w14:paraId="18C599A3" w14:textId="77777777" w:rsidR="0046330E" w:rsidRDefault="0046330E" w:rsidP="002F77E8">
      <w:pPr>
        <w:jc w:val="center"/>
        <w:rPr>
          <w:sz w:val="32"/>
          <w:szCs w:val="32"/>
          <w:lang w:val="is-IS"/>
        </w:rPr>
      </w:pPr>
    </w:p>
    <w:p w14:paraId="786C82BA" w14:textId="77777777" w:rsidR="0046330E" w:rsidRDefault="0046330E" w:rsidP="002F77E8">
      <w:pPr>
        <w:jc w:val="center"/>
        <w:rPr>
          <w:sz w:val="32"/>
          <w:szCs w:val="32"/>
          <w:lang w:val="is-IS"/>
        </w:rPr>
      </w:pPr>
    </w:p>
    <w:p w14:paraId="4D917876" w14:textId="6FA3C293" w:rsidR="002F77E8" w:rsidRPr="005A573B" w:rsidRDefault="002F77E8" w:rsidP="002F77E8">
      <w:pPr>
        <w:jc w:val="center"/>
        <w:rPr>
          <w:sz w:val="32"/>
          <w:szCs w:val="32"/>
          <w:lang w:val="is-IS"/>
        </w:rPr>
      </w:pPr>
      <w:r w:rsidRPr="005A573B">
        <w:rPr>
          <w:sz w:val="32"/>
          <w:szCs w:val="32"/>
          <w:lang w:val="is-IS"/>
        </w:rPr>
        <w:t>Efnisgæðaritið</w:t>
      </w:r>
    </w:p>
    <w:p w14:paraId="60C73336" w14:textId="77777777" w:rsidR="002F77E8" w:rsidRPr="002F77E8" w:rsidRDefault="002F77E8" w:rsidP="002F77E8">
      <w:pPr>
        <w:jc w:val="center"/>
        <w:rPr>
          <w:lang w:val="is-IS"/>
        </w:rPr>
      </w:pPr>
    </w:p>
    <w:p w14:paraId="5504917B" w14:textId="77777777" w:rsidR="002F77E8" w:rsidRPr="005A573B" w:rsidRDefault="002F77E8" w:rsidP="002F77E8">
      <w:pPr>
        <w:jc w:val="center"/>
        <w:rPr>
          <w:sz w:val="28"/>
          <w:szCs w:val="28"/>
          <w:lang w:val="is-IS"/>
        </w:rPr>
      </w:pPr>
      <w:r w:rsidRPr="005A573B">
        <w:rPr>
          <w:sz w:val="28"/>
          <w:szCs w:val="28"/>
          <w:lang w:val="is-IS"/>
        </w:rPr>
        <w:t>Efnisrannsóknir og efniskröfur</w:t>
      </w:r>
    </w:p>
    <w:p w14:paraId="2B4E06FC" w14:textId="77777777" w:rsidR="002F77E8" w:rsidRPr="002F77E8" w:rsidRDefault="002F77E8" w:rsidP="002F77E8">
      <w:pPr>
        <w:jc w:val="center"/>
        <w:rPr>
          <w:lang w:val="is-IS"/>
        </w:rPr>
      </w:pPr>
    </w:p>
    <w:p w14:paraId="6B6EA937" w14:textId="77777777" w:rsidR="002F77E8" w:rsidRPr="002F77E8" w:rsidRDefault="002F77E8" w:rsidP="002F77E8">
      <w:pPr>
        <w:jc w:val="center"/>
        <w:rPr>
          <w:lang w:val="is-IS"/>
        </w:rPr>
      </w:pPr>
      <w:r w:rsidRPr="002F77E8">
        <w:rPr>
          <w:lang w:val="is-IS"/>
        </w:rPr>
        <w:t>Leiðbeiningar við hönnun, framleiðslu og framkvæmd</w:t>
      </w:r>
    </w:p>
    <w:p w14:paraId="0F5EA19D" w14:textId="77777777" w:rsidR="002F77E8" w:rsidRPr="002F77E8" w:rsidRDefault="002F77E8" w:rsidP="002F77E8">
      <w:pPr>
        <w:rPr>
          <w:lang w:val="is-IS"/>
        </w:rPr>
      </w:pPr>
    </w:p>
    <w:p w14:paraId="3C6AB69D" w14:textId="77777777" w:rsidR="002F77E8" w:rsidRPr="002F77E8" w:rsidRDefault="002F77E8" w:rsidP="002F77E8">
      <w:pPr>
        <w:rPr>
          <w:lang w:val="is-IS"/>
        </w:rPr>
      </w:pPr>
    </w:p>
    <w:p w14:paraId="64EC6FD0" w14:textId="58A82933" w:rsidR="002F77E8" w:rsidRPr="001867D8" w:rsidRDefault="002F77E8" w:rsidP="002F77E8">
      <w:pPr>
        <w:rPr>
          <w:lang w:val="is-IS"/>
        </w:rPr>
      </w:pPr>
      <w:r w:rsidRPr="001867D8">
        <w:rPr>
          <w:lang w:val="is-IS"/>
        </w:rPr>
        <w:t>Kafli 1</w:t>
      </w:r>
      <w:r w:rsidRPr="001867D8">
        <w:rPr>
          <w:lang w:val="is-IS"/>
        </w:rPr>
        <w:tab/>
        <w:t>Formáli (janúar 202</w:t>
      </w:r>
      <w:r w:rsidR="00B37E67" w:rsidRPr="001867D8">
        <w:rPr>
          <w:lang w:val="is-IS"/>
        </w:rPr>
        <w:t>2</w:t>
      </w:r>
      <w:r w:rsidRPr="001867D8">
        <w:rPr>
          <w:lang w:val="is-IS"/>
        </w:rPr>
        <w:t>)</w:t>
      </w:r>
    </w:p>
    <w:p w14:paraId="5D8A630A" w14:textId="77777777" w:rsidR="002F77E8" w:rsidRPr="002F77E8" w:rsidRDefault="002F77E8" w:rsidP="002F77E8">
      <w:pPr>
        <w:rPr>
          <w:lang w:val="is-IS"/>
        </w:rPr>
      </w:pPr>
      <w:r w:rsidRPr="002F77E8">
        <w:rPr>
          <w:lang w:val="is-IS"/>
        </w:rPr>
        <w:t>Kafli 2</w:t>
      </w:r>
      <w:r w:rsidRPr="002F77E8">
        <w:rPr>
          <w:lang w:val="is-IS"/>
        </w:rPr>
        <w:tab/>
        <w:t>Inngangur</w:t>
      </w:r>
    </w:p>
    <w:p w14:paraId="210666BA" w14:textId="77777777" w:rsidR="002F77E8" w:rsidRPr="002F77E8" w:rsidRDefault="002F77E8" w:rsidP="002F77E8">
      <w:pPr>
        <w:rPr>
          <w:lang w:val="is-IS"/>
        </w:rPr>
      </w:pPr>
      <w:r w:rsidRPr="002F77E8">
        <w:rPr>
          <w:lang w:val="is-IS"/>
        </w:rPr>
        <w:t>Kafli 3</w:t>
      </w:r>
      <w:r w:rsidRPr="002F77E8">
        <w:rPr>
          <w:lang w:val="is-IS"/>
        </w:rPr>
        <w:tab/>
        <w:t>Fylling</w:t>
      </w:r>
    </w:p>
    <w:p w14:paraId="0D9FBD39" w14:textId="77777777" w:rsidR="002F77E8" w:rsidRPr="002F77E8" w:rsidRDefault="002F77E8" w:rsidP="002F77E8">
      <w:pPr>
        <w:rPr>
          <w:lang w:val="is-IS"/>
        </w:rPr>
      </w:pPr>
      <w:r w:rsidRPr="002F77E8">
        <w:rPr>
          <w:lang w:val="is-IS"/>
        </w:rPr>
        <w:t>Kafli 4</w:t>
      </w:r>
      <w:r w:rsidRPr="002F77E8">
        <w:rPr>
          <w:lang w:val="is-IS"/>
        </w:rPr>
        <w:tab/>
        <w:t>Styrktarlag</w:t>
      </w:r>
    </w:p>
    <w:p w14:paraId="442AEA68" w14:textId="77777777" w:rsidR="002F77E8" w:rsidRPr="002F77E8" w:rsidRDefault="002F77E8" w:rsidP="002F77E8">
      <w:pPr>
        <w:rPr>
          <w:lang w:val="is-IS"/>
        </w:rPr>
      </w:pPr>
      <w:r w:rsidRPr="002F77E8">
        <w:rPr>
          <w:lang w:val="is-IS"/>
        </w:rPr>
        <w:t>Kafli 5</w:t>
      </w:r>
      <w:r w:rsidRPr="002F77E8">
        <w:rPr>
          <w:lang w:val="is-IS"/>
        </w:rPr>
        <w:tab/>
        <w:t>Burðarlag</w:t>
      </w:r>
    </w:p>
    <w:p w14:paraId="3D6F622F" w14:textId="77777777" w:rsidR="002F77E8" w:rsidRPr="002F77E8" w:rsidRDefault="002F77E8" w:rsidP="002F77E8">
      <w:pPr>
        <w:rPr>
          <w:lang w:val="is-IS"/>
        </w:rPr>
      </w:pPr>
      <w:r w:rsidRPr="002F77E8">
        <w:rPr>
          <w:lang w:val="is-IS"/>
        </w:rPr>
        <w:t>Kafli 6</w:t>
      </w:r>
      <w:r w:rsidRPr="002F77E8">
        <w:rPr>
          <w:lang w:val="is-IS"/>
        </w:rPr>
        <w:tab/>
        <w:t>Slitlag</w:t>
      </w:r>
    </w:p>
    <w:p w14:paraId="75168D12" w14:textId="77777777" w:rsidR="002F77E8" w:rsidRPr="002F77E8" w:rsidRDefault="002F77E8" w:rsidP="002F77E8">
      <w:pPr>
        <w:rPr>
          <w:lang w:val="is-IS"/>
        </w:rPr>
      </w:pPr>
      <w:r w:rsidRPr="002F77E8">
        <w:rPr>
          <w:lang w:val="is-IS"/>
        </w:rPr>
        <w:t>Kafli 7</w:t>
      </w:r>
      <w:r w:rsidRPr="002F77E8">
        <w:rPr>
          <w:lang w:val="is-IS"/>
        </w:rPr>
        <w:tab/>
        <w:t>Steinsteypa</w:t>
      </w:r>
    </w:p>
    <w:p w14:paraId="7D2EF03C" w14:textId="77777777" w:rsidR="002F77E8" w:rsidRPr="002F77E8" w:rsidRDefault="002F77E8" w:rsidP="002F77E8">
      <w:pPr>
        <w:rPr>
          <w:lang w:val="is-IS"/>
        </w:rPr>
      </w:pPr>
    </w:p>
    <w:p w14:paraId="0CC32204" w14:textId="77777777" w:rsidR="002F77E8" w:rsidRPr="002F77E8" w:rsidRDefault="002F77E8" w:rsidP="002F77E8">
      <w:pPr>
        <w:rPr>
          <w:lang w:val="is-IS"/>
        </w:rPr>
      </w:pPr>
      <w:r w:rsidRPr="002F77E8">
        <w:rPr>
          <w:lang w:val="is-IS"/>
        </w:rPr>
        <w:t>Viðauki 1</w:t>
      </w:r>
      <w:r w:rsidRPr="002F77E8">
        <w:rPr>
          <w:lang w:val="is-IS"/>
        </w:rPr>
        <w:tab/>
        <w:t>Lýsing á prófunaraðferðum</w:t>
      </w:r>
    </w:p>
    <w:p w14:paraId="34FC9C71" w14:textId="77777777" w:rsidR="002F77E8" w:rsidRPr="002F77E8" w:rsidRDefault="002F77E8" w:rsidP="002F77E8">
      <w:pPr>
        <w:rPr>
          <w:lang w:val="is-IS"/>
        </w:rPr>
      </w:pPr>
      <w:r w:rsidRPr="002F77E8">
        <w:rPr>
          <w:lang w:val="is-IS"/>
        </w:rPr>
        <w:t>Viðauki 2</w:t>
      </w:r>
      <w:r w:rsidRPr="002F77E8">
        <w:rPr>
          <w:lang w:val="is-IS"/>
        </w:rPr>
        <w:tab/>
        <w:t>Efnisgerðir við vega- og gatnagerð</w:t>
      </w:r>
    </w:p>
    <w:p w14:paraId="5A0A5C3D" w14:textId="77777777" w:rsidR="002F77E8" w:rsidRPr="002F77E8" w:rsidRDefault="002F77E8" w:rsidP="002F77E8">
      <w:pPr>
        <w:rPr>
          <w:lang w:val="is-IS"/>
        </w:rPr>
      </w:pPr>
      <w:r w:rsidRPr="002F77E8">
        <w:rPr>
          <w:lang w:val="is-IS"/>
        </w:rPr>
        <w:t>Viðauki 3</w:t>
      </w:r>
      <w:r w:rsidRPr="002F77E8">
        <w:rPr>
          <w:lang w:val="is-IS"/>
        </w:rPr>
        <w:tab/>
        <w:t>Jarðmyndanir – byggingarefni við vegagerð</w:t>
      </w:r>
    </w:p>
    <w:p w14:paraId="5A816B0C" w14:textId="77777777" w:rsidR="002F77E8" w:rsidRPr="002F77E8" w:rsidRDefault="002F77E8" w:rsidP="002F77E8">
      <w:pPr>
        <w:rPr>
          <w:lang w:val="is-IS"/>
        </w:rPr>
      </w:pPr>
      <w:r w:rsidRPr="002F77E8">
        <w:rPr>
          <w:lang w:val="is-IS"/>
        </w:rPr>
        <w:t>Viðauki 4</w:t>
      </w:r>
      <w:r w:rsidRPr="002F77E8">
        <w:rPr>
          <w:lang w:val="is-IS"/>
        </w:rPr>
        <w:tab/>
        <w:t>Gerðarprófanir, framleiðslueftirlit og frávikskröfur</w:t>
      </w:r>
    </w:p>
    <w:p w14:paraId="31F491DD" w14:textId="77777777" w:rsidR="002F77E8" w:rsidRPr="002F77E8" w:rsidRDefault="002F77E8" w:rsidP="002F77E8">
      <w:pPr>
        <w:rPr>
          <w:lang w:val="is-IS"/>
        </w:rPr>
      </w:pPr>
      <w:r w:rsidRPr="002F77E8">
        <w:rPr>
          <w:lang w:val="is-IS"/>
        </w:rPr>
        <w:t>Viðauki 5</w:t>
      </w:r>
      <w:r w:rsidRPr="002F77E8">
        <w:rPr>
          <w:lang w:val="is-IS"/>
        </w:rPr>
        <w:tab/>
        <w:t>Sýnataka</w:t>
      </w:r>
    </w:p>
    <w:p w14:paraId="0E8C9159" w14:textId="77777777" w:rsidR="002F77E8" w:rsidRPr="002F77E8" w:rsidRDefault="002F77E8" w:rsidP="002F77E8">
      <w:pPr>
        <w:rPr>
          <w:lang w:val="is-IS"/>
        </w:rPr>
      </w:pPr>
      <w:r w:rsidRPr="002F77E8">
        <w:rPr>
          <w:lang w:val="is-IS"/>
        </w:rPr>
        <w:t>Viðauki 6</w:t>
      </w:r>
      <w:r w:rsidRPr="002F77E8">
        <w:rPr>
          <w:lang w:val="is-IS"/>
        </w:rPr>
        <w:tab/>
        <w:t>Vinnsluaðferðir</w:t>
      </w:r>
    </w:p>
    <w:p w14:paraId="41B0B070" w14:textId="77777777" w:rsidR="002F77E8" w:rsidRPr="001867D8" w:rsidRDefault="002F77E8" w:rsidP="002F77E8">
      <w:pPr>
        <w:rPr>
          <w:color w:val="FF0000"/>
          <w:lang w:val="is-IS"/>
        </w:rPr>
      </w:pPr>
      <w:r w:rsidRPr="001867D8">
        <w:rPr>
          <w:color w:val="FF0000"/>
          <w:lang w:val="is-IS"/>
        </w:rPr>
        <w:t>Viðauki 7</w:t>
      </w:r>
      <w:r w:rsidRPr="001867D8">
        <w:rPr>
          <w:color w:val="FF0000"/>
          <w:lang w:val="is-IS"/>
        </w:rPr>
        <w:tab/>
        <w:t>Orðalisti – skilgreiningar og skýringar</w:t>
      </w:r>
    </w:p>
    <w:p w14:paraId="326D9FDD" w14:textId="77777777" w:rsidR="002F77E8" w:rsidRPr="002F77E8" w:rsidRDefault="002F77E8" w:rsidP="002F77E8">
      <w:pPr>
        <w:rPr>
          <w:lang w:val="is-IS"/>
        </w:rPr>
      </w:pPr>
      <w:r w:rsidRPr="002F77E8">
        <w:rPr>
          <w:lang w:val="is-IS"/>
        </w:rPr>
        <w:t>Viðauki 8</w:t>
      </w:r>
      <w:r w:rsidRPr="002F77E8">
        <w:rPr>
          <w:lang w:val="is-IS"/>
        </w:rPr>
        <w:tab/>
        <w:t>Ýtarefni um malbik</w:t>
      </w:r>
    </w:p>
    <w:p w14:paraId="329ABFB2" w14:textId="77777777" w:rsidR="002F77E8" w:rsidRPr="002F77E8" w:rsidRDefault="002F77E8" w:rsidP="002F77E8">
      <w:pPr>
        <w:rPr>
          <w:lang w:val="is-IS"/>
        </w:rPr>
      </w:pPr>
      <w:r w:rsidRPr="002F77E8">
        <w:rPr>
          <w:lang w:val="is-IS"/>
        </w:rPr>
        <w:t>Viðauki 9</w:t>
      </w:r>
      <w:r w:rsidRPr="002F77E8">
        <w:rPr>
          <w:lang w:val="is-IS"/>
        </w:rPr>
        <w:tab/>
        <w:t>Samanburður á eiginleikum steinefna og kröfum</w:t>
      </w:r>
    </w:p>
    <w:p w14:paraId="0B671FF0" w14:textId="75B8E468" w:rsidR="006C1D7D" w:rsidRPr="00D06EE7" w:rsidRDefault="002F77E8" w:rsidP="002F77E8">
      <w:pPr>
        <w:rPr>
          <w:lang w:val="is-IS"/>
        </w:rPr>
      </w:pPr>
      <w:r w:rsidRPr="002F77E8">
        <w:rPr>
          <w:lang w:val="is-IS"/>
        </w:rPr>
        <w:t>Viðauki 10</w:t>
      </w:r>
      <w:r w:rsidRPr="002F77E8">
        <w:rPr>
          <w:lang w:val="is-IS"/>
        </w:rPr>
        <w:tab/>
        <w:t>Berggreining og gæðaflokkun</w:t>
      </w:r>
    </w:p>
    <w:p w14:paraId="1245AE0E" w14:textId="552A629F" w:rsidR="00A05284" w:rsidRPr="00756650" w:rsidRDefault="00A05284" w:rsidP="00A05284">
      <w:pPr>
        <w:rPr>
          <w:sz w:val="24"/>
          <w:szCs w:val="24"/>
        </w:rPr>
      </w:pPr>
      <w:r w:rsidRPr="00756650">
        <w:rPr>
          <w:sz w:val="24"/>
          <w:szCs w:val="24"/>
        </w:rPr>
        <w:tab/>
      </w:r>
      <w:r w:rsidRPr="00756650">
        <w:rPr>
          <w:sz w:val="24"/>
          <w:szCs w:val="24"/>
        </w:rPr>
        <w:tab/>
      </w:r>
      <w:r w:rsidRPr="00756650">
        <w:rPr>
          <w:sz w:val="24"/>
          <w:szCs w:val="24"/>
        </w:rPr>
        <w:tab/>
        <w:t xml:space="preserve">                        </w:t>
      </w:r>
    </w:p>
    <w:p w14:paraId="1632F8F9" w14:textId="77777777" w:rsidR="00A05284" w:rsidRPr="00756650" w:rsidRDefault="00A05284" w:rsidP="00A05284">
      <w:pPr>
        <w:tabs>
          <w:tab w:val="left" w:pos="2783"/>
        </w:tabs>
        <w:rPr>
          <w:sz w:val="24"/>
          <w:szCs w:val="24"/>
        </w:rPr>
      </w:pPr>
      <w:r>
        <w:rPr>
          <w:sz w:val="24"/>
          <w:szCs w:val="24"/>
        </w:rPr>
        <w:tab/>
      </w:r>
    </w:p>
    <w:p w14:paraId="3C86308A" w14:textId="77777777" w:rsidR="00A05284" w:rsidRPr="00756650" w:rsidRDefault="00A05284" w:rsidP="00A05284">
      <w:pPr>
        <w:rPr>
          <w:sz w:val="24"/>
          <w:szCs w:val="24"/>
        </w:rPr>
      </w:pPr>
    </w:p>
    <w:p w14:paraId="0300EDEF" w14:textId="77777777" w:rsidR="00A05284" w:rsidRDefault="00A05284" w:rsidP="00A05284">
      <w:pPr>
        <w:jc w:val="center"/>
        <w:rPr>
          <w:sz w:val="36"/>
          <w:szCs w:val="36"/>
        </w:rPr>
      </w:pPr>
    </w:p>
    <w:p w14:paraId="55B4AE75" w14:textId="77777777" w:rsidR="00A05284" w:rsidRDefault="00A05284" w:rsidP="00A05284">
      <w:pPr>
        <w:jc w:val="center"/>
        <w:rPr>
          <w:sz w:val="36"/>
          <w:szCs w:val="36"/>
        </w:rPr>
      </w:pPr>
    </w:p>
    <w:p w14:paraId="0F95A709" w14:textId="77777777" w:rsidR="00A05284" w:rsidRDefault="00A05284" w:rsidP="00A05284">
      <w:pPr>
        <w:jc w:val="center"/>
        <w:rPr>
          <w:sz w:val="36"/>
          <w:szCs w:val="36"/>
        </w:rPr>
      </w:pPr>
    </w:p>
    <w:p w14:paraId="6AE0BB05" w14:textId="77777777" w:rsidR="00A05284" w:rsidRDefault="00A05284">
      <w:pPr>
        <w:tabs>
          <w:tab w:val="clear" w:pos="454"/>
          <w:tab w:val="clear" w:pos="1077"/>
          <w:tab w:val="clear" w:pos="2155"/>
        </w:tabs>
        <w:snapToGrid/>
        <w:spacing w:after="160" w:line="259" w:lineRule="auto"/>
        <w:rPr>
          <w:b/>
          <w:bCs/>
          <w:sz w:val="28"/>
          <w:szCs w:val="28"/>
        </w:rPr>
      </w:pPr>
      <w:r>
        <w:rPr>
          <w:b/>
          <w:bCs/>
          <w:sz w:val="28"/>
          <w:szCs w:val="28"/>
        </w:rPr>
        <w:br w:type="page"/>
      </w:r>
    </w:p>
    <w:p w14:paraId="7D0EFB32" w14:textId="6E13062C" w:rsidR="00A05284" w:rsidRPr="00756650" w:rsidRDefault="00A05284" w:rsidP="00A05284">
      <w:pPr>
        <w:rPr>
          <w:b/>
          <w:bCs/>
          <w:sz w:val="28"/>
          <w:szCs w:val="28"/>
        </w:rPr>
      </w:pPr>
      <w:r w:rsidRPr="00756650">
        <w:rPr>
          <w:b/>
          <w:bCs/>
          <w:sz w:val="28"/>
          <w:szCs w:val="28"/>
        </w:rPr>
        <w:lastRenderedPageBreak/>
        <w:t>ORÐALISTI</w:t>
      </w:r>
      <w:r>
        <w:rPr>
          <w:b/>
          <w:bCs/>
          <w:sz w:val="28"/>
          <w:szCs w:val="28"/>
        </w:rPr>
        <w:t>,</w:t>
      </w:r>
      <w:r w:rsidRPr="00756650">
        <w:rPr>
          <w:b/>
          <w:bCs/>
          <w:sz w:val="28"/>
          <w:szCs w:val="28"/>
        </w:rPr>
        <w:t xml:space="preserve"> SKILGREININGAR OG SKÝRINGAR Á HUGTÖKUM</w:t>
      </w:r>
    </w:p>
    <w:p w14:paraId="42C7AF51" w14:textId="77777777" w:rsidR="00A05284" w:rsidRPr="00756650" w:rsidRDefault="00A05284" w:rsidP="00A05284">
      <w:pPr>
        <w:tabs>
          <w:tab w:val="left" w:pos="7040"/>
        </w:tabs>
        <w:ind w:hanging="12"/>
        <w:jc w:val="both"/>
        <w:rPr>
          <w:b/>
          <w:bCs/>
          <w:sz w:val="28"/>
          <w:szCs w:val="28"/>
        </w:rPr>
      </w:pPr>
    </w:p>
    <w:p w14:paraId="019D7D89" w14:textId="77777777" w:rsidR="00A05284" w:rsidRPr="00756650" w:rsidRDefault="00A05284" w:rsidP="00A05284">
      <w:pPr>
        <w:tabs>
          <w:tab w:val="left" w:pos="7040"/>
        </w:tabs>
        <w:spacing w:after="60"/>
        <w:ind w:hanging="11"/>
        <w:jc w:val="both"/>
        <w:rPr>
          <w:b/>
          <w:bCs/>
        </w:rPr>
      </w:pPr>
      <w:r w:rsidRPr="00756650">
        <w:rPr>
          <w:b/>
          <w:bCs/>
        </w:rPr>
        <w:t xml:space="preserve"> Orðalistinn er með samtals </w:t>
      </w:r>
      <w:r w:rsidRPr="00C24D2E">
        <w:rPr>
          <w:b/>
          <w:bCs/>
        </w:rPr>
        <w:t>960</w:t>
      </w:r>
      <w:r w:rsidRPr="00756650">
        <w:rPr>
          <w:b/>
          <w:bCs/>
        </w:rPr>
        <w:t xml:space="preserve"> völdum orðum og orðasamböndum úr Vegorðasafninu sem geta komið gagni við lestur </w:t>
      </w:r>
      <w:r>
        <w:rPr>
          <w:b/>
          <w:bCs/>
        </w:rPr>
        <w:t>Efnisgæða</w:t>
      </w:r>
      <w:r w:rsidRPr="00756650">
        <w:rPr>
          <w:b/>
          <w:bCs/>
        </w:rPr>
        <w:t>ritsins „Efnisrannsóknir og efniskröfur leiðbeiningar við hönnun, framleiðslu og framkvæmd“. Öll orðin varða efni ritsins en koma ekki öll fyrir í ritinu.</w:t>
      </w:r>
    </w:p>
    <w:p w14:paraId="11E5B2B6" w14:textId="77777777" w:rsidR="00A05284" w:rsidRPr="00756650" w:rsidRDefault="00A05284" w:rsidP="00A05284">
      <w:pPr>
        <w:tabs>
          <w:tab w:val="left" w:pos="7040"/>
        </w:tabs>
        <w:ind w:hanging="12"/>
        <w:jc w:val="both"/>
        <w:rPr>
          <w:bCs/>
        </w:rPr>
      </w:pPr>
      <w:r w:rsidRPr="00756650">
        <w:rPr>
          <w:bCs/>
        </w:rPr>
        <w:t>Orðalistinn er þannig gerður að á eftir uppflettiorði kemur í flestum tilfellum skilgreining</w:t>
      </w:r>
      <w:r>
        <w:rPr>
          <w:bCs/>
        </w:rPr>
        <w:t xml:space="preserve"> á hugtakinu en nánari skýring </w:t>
      </w:r>
      <w:r w:rsidRPr="00756650">
        <w:rPr>
          <w:bCs/>
        </w:rPr>
        <w:t>kemur inndregin þar fyrir neðan.</w:t>
      </w:r>
      <w:r>
        <w:rPr>
          <w:bCs/>
        </w:rPr>
        <w:t xml:space="preserve"> Í V</w:t>
      </w:r>
      <w:r w:rsidRPr="00756650">
        <w:rPr>
          <w:bCs/>
        </w:rPr>
        <w:t>egorðasafninu eru ensk og norsk samheiti hugtaka en þeim er sleppt í þessum orðalista. Með breyttu letri (</w:t>
      </w:r>
      <w:r>
        <w:rPr>
          <w:bCs/>
        </w:rPr>
        <w:t xml:space="preserve">e. </w:t>
      </w:r>
      <w:r w:rsidRPr="00756650">
        <w:rPr>
          <w:bCs/>
        </w:rPr>
        <w:t>Italic) eru ýmis helstu hugtök, sem koma fyrir í texta skilgreininga eða skýringa, og eru einnig skilgreind sem sérstök uppflettiorð.</w:t>
      </w:r>
      <w:r>
        <w:rPr>
          <w:bCs/>
        </w:rPr>
        <w:t xml:space="preserve"> Vegorðasafnið er opið almenningi á vefslóðinni: </w:t>
      </w:r>
      <w:hyperlink r:id="rId14" w:history="1">
        <w:r w:rsidRPr="00A64A82">
          <w:rPr>
            <w:rStyle w:val="Hyperlink"/>
            <w:bCs/>
          </w:rPr>
          <w:t>https://vegordasafn.vegagerdin.is/</w:t>
        </w:r>
      </w:hyperlink>
      <w:r>
        <w:rPr>
          <w:bCs/>
        </w:rPr>
        <w:t xml:space="preserve"> </w:t>
      </w:r>
    </w:p>
    <w:p w14:paraId="34059D9A" w14:textId="77777777" w:rsidR="00A05284" w:rsidRPr="00756650" w:rsidRDefault="00A05284" w:rsidP="00A05284">
      <w:pPr>
        <w:tabs>
          <w:tab w:val="left" w:pos="7040"/>
        </w:tabs>
        <w:jc w:val="both"/>
        <w:rPr>
          <w:bCs/>
        </w:rPr>
      </w:pPr>
    </w:p>
    <w:p w14:paraId="567BE5BD" w14:textId="77777777" w:rsidR="00A05284" w:rsidRPr="00756650" w:rsidRDefault="00A05284" w:rsidP="00A05284">
      <w:pPr>
        <w:tabs>
          <w:tab w:val="left" w:pos="7040"/>
        </w:tabs>
        <w:ind w:hanging="12"/>
        <w:rPr>
          <w:rFonts w:ascii="Arial" w:hAnsi="Arial" w:cs="Arial"/>
        </w:rPr>
      </w:pPr>
    </w:p>
    <w:p w14:paraId="6A295C1C" w14:textId="77777777" w:rsidR="00A05284" w:rsidRPr="00756650" w:rsidRDefault="00A05284" w:rsidP="00A05284">
      <w:pPr>
        <w:tabs>
          <w:tab w:val="left" w:pos="5387"/>
        </w:tabs>
        <w:ind w:right="3118"/>
        <w:rPr>
          <w:b/>
          <w:bCs/>
        </w:rPr>
        <w:sectPr w:rsidR="00A05284" w:rsidRPr="00756650" w:rsidSect="00A05284">
          <w:headerReference w:type="default" r:id="rId15"/>
          <w:footerReference w:type="default" r:id="rId16"/>
          <w:type w:val="continuous"/>
          <w:pgSz w:w="12240" w:h="15840"/>
          <w:pgMar w:top="1440" w:right="1440" w:bottom="1134" w:left="1440" w:header="708" w:footer="708" w:gutter="0"/>
          <w:cols w:space="708"/>
          <w:titlePg/>
          <w:docGrid w:linePitch="360"/>
        </w:sectPr>
      </w:pPr>
    </w:p>
    <w:p w14:paraId="4FBF9B9A" w14:textId="77777777" w:rsidR="00A05284" w:rsidRPr="00E26361" w:rsidRDefault="00A05284" w:rsidP="00A05284">
      <w:pPr>
        <w:tabs>
          <w:tab w:val="left" w:pos="5387"/>
        </w:tabs>
        <w:ind w:right="30"/>
        <w:rPr>
          <w:b/>
          <w:bCs/>
          <w:szCs w:val="20"/>
        </w:rPr>
      </w:pPr>
      <w:r w:rsidRPr="00E26361">
        <w:rPr>
          <w:b/>
          <w:bCs/>
          <w:szCs w:val="20"/>
        </w:rPr>
        <w:t>aðskilnaður kornastærða</w:t>
      </w:r>
    </w:p>
    <w:p w14:paraId="04C13F56" w14:textId="77777777" w:rsidR="00A05284" w:rsidRPr="00E26361" w:rsidRDefault="00A05284" w:rsidP="00A05284">
      <w:pPr>
        <w:tabs>
          <w:tab w:val="left" w:pos="2907"/>
          <w:tab w:val="left" w:pos="5387"/>
        </w:tabs>
        <w:ind w:right="30"/>
        <w:jc w:val="both"/>
        <w:rPr>
          <w:szCs w:val="20"/>
        </w:rPr>
      </w:pPr>
      <w:r w:rsidRPr="00E26361">
        <w:rPr>
          <w:szCs w:val="20"/>
        </w:rPr>
        <w:t xml:space="preserve">verður þegar mismunandi kornastærðir, í blöndu </w:t>
      </w:r>
      <w:r w:rsidRPr="00E26361">
        <w:rPr>
          <w:i/>
          <w:szCs w:val="20"/>
        </w:rPr>
        <w:t>steinefna</w:t>
      </w:r>
      <w:r w:rsidRPr="00E26361">
        <w:rPr>
          <w:szCs w:val="20"/>
        </w:rPr>
        <w:t xml:space="preserve"> með mikilli breidd í kornastærðum, greinast hver frá annarri þannig að </w:t>
      </w:r>
      <w:r w:rsidRPr="00E26361">
        <w:rPr>
          <w:i/>
          <w:szCs w:val="20"/>
        </w:rPr>
        <w:t xml:space="preserve">sáldurferill </w:t>
      </w:r>
      <w:r w:rsidRPr="00E26361">
        <w:rPr>
          <w:szCs w:val="20"/>
        </w:rPr>
        <w:t>verður ólíkur á mismunandi stöðum t.d. í efnis</w:t>
      </w:r>
      <w:r w:rsidRPr="00E26361">
        <w:rPr>
          <w:szCs w:val="20"/>
        </w:rPr>
        <w:softHyphen/>
        <w:t xml:space="preserve">haugum eða í lagi </w:t>
      </w:r>
      <w:r w:rsidRPr="00E26361">
        <w:rPr>
          <w:i/>
          <w:szCs w:val="20"/>
        </w:rPr>
        <w:t>veghlots</w:t>
      </w:r>
    </w:p>
    <w:p w14:paraId="04A7784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Þetta getur m.a. gerst þegar </w:t>
      </w:r>
      <w:r w:rsidRPr="00E26361">
        <w:rPr>
          <w:rFonts w:asciiTheme="minorHAnsi" w:hAnsiTheme="minorHAnsi"/>
          <w:i/>
          <w:sz w:val="20"/>
          <w:szCs w:val="20"/>
          <w:lang w:val="is-IS"/>
        </w:rPr>
        <w:t>steinefni</w:t>
      </w:r>
      <w:r w:rsidRPr="00E26361">
        <w:rPr>
          <w:rFonts w:asciiTheme="minorHAnsi" w:hAnsiTheme="minorHAnsi"/>
          <w:sz w:val="20"/>
          <w:szCs w:val="20"/>
          <w:lang w:val="is-IS"/>
        </w:rPr>
        <w:t xml:space="preserve"> hrynur niður halla í efnishaugum eða velkist til und</w:t>
      </w:r>
      <w:r w:rsidRPr="00E26361">
        <w:rPr>
          <w:rFonts w:asciiTheme="minorHAnsi" w:hAnsiTheme="minorHAnsi"/>
          <w:sz w:val="20"/>
          <w:szCs w:val="20"/>
          <w:lang w:val="is-IS"/>
        </w:rPr>
        <w:softHyphen/>
        <w:t>ir umferð í vegi.</w:t>
      </w:r>
    </w:p>
    <w:p w14:paraId="27BEBBF9" w14:textId="77777777" w:rsidR="00A05284" w:rsidRPr="00E26361" w:rsidRDefault="00A05284" w:rsidP="00A05284">
      <w:pPr>
        <w:tabs>
          <w:tab w:val="left" w:pos="2907"/>
          <w:tab w:val="left" w:pos="5387"/>
        </w:tabs>
        <w:ind w:left="284" w:right="30"/>
        <w:jc w:val="both"/>
        <w:rPr>
          <w:szCs w:val="20"/>
        </w:rPr>
      </w:pPr>
    </w:p>
    <w:p w14:paraId="5B3E1A6B" w14:textId="77777777" w:rsidR="00A05284" w:rsidRPr="00E26361" w:rsidRDefault="00A05284" w:rsidP="00A05284">
      <w:pPr>
        <w:rPr>
          <w:b/>
          <w:szCs w:val="20"/>
        </w:rPr>
      </w:pPr>
      <w:r w:rsidRPr="00E26361">
        <w:rPr>
          <w:b/>
          <w:szCs w:val="20"/>
        </w:rPr>
        <w:t xml:space="preserve">aflræn </w:t>
      </w:r>
      <w:r w:rsidRPr="00E26361">
        <w:rPr>
          <w:b/>
          <w:i/>
          <w:szCs w:val="20"/>
        </w:rPr>
        <w:t>veðrun</w:t>
      </w:r>
    </w:p>
    <w:p w14:paraId="78886857" w14:textId="77777777" w:rsidR="00A05284" w:rsidRPr="00E26361" w:rsidRDefault="00A05284" w:rsidP="00A05284">
      <w:pPr>
        <w:rPr>
          <w:szCs w:val="20"/>
        </w:rPr>
      </w:pPr>
      <w:r w:rsidRPr="00E26361">
        <w:rPr>
          <w:i/>
          <w:szCs w:val="20"/>
        </w:rPr>
        <w:t>veðrun</w:t>
      </w:r>
      <w:r w:rsidRPr="00E26361">
        <w:rPr>
          <w:szCs w:val="20"/>
        </w:rPr>
        <w:t xml:space="preserve"> jarðefna, sem á sér stað án þess að efnasamsetning þeirra breytist</w:t>
      </w:r>
    </w:p>
    <w:p w14:paraId="2417B9E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Sú </w:t>
      </w:r>
      <w:r w:rsidRPr="00E26361">
        <w:rPr>
          <w:rFonts w:asciiTheme="minorHAnsi" w:hAnsiTheme="minorHAnsi"/>
          <w:i/>
          <w:sz w:val="20"/>
          <w:szCs w:val="20"/>
          <w:lang w:val="is-IS"/>
        </w:rPr>
        <w:t>veðrun</w:t>
      </w:r>
      <w:r w:rsidRPr="00E26361">
        <w:rPr>
          <w:rFonts w:asciiTheme="minorHAnsi" w:hAnsiTheme="minorHAnsi"/>
          <w:sz w:val="20"/>
          <w:szCs w:val="20"/>
          <w:lang w:val="is-IS"/>
        </w:rPr>
        <w:t xml:space="preserve"> verður t.d. vegna hitabrigða, frostsprengingar, sundrunar við myndun saltkristalla og áhrifa frá plöntum og dýrum. </w:t>
      </w:r>
    </w:p>
    <w:p w14:paraId="3D43CD20" w14:textId="77777777" w:rsidR="00A05284" w:rsidRPr="00E26361" w:rsidRDefault="00A05284" w:rsidP="00A05284">
      <w:pPr>
        <w:rPr>
          <w:b/>
          <w:szCs w:val="20"/>
        </w:rPr>
      </w:pPr>
    </w:p>
    <w:p w14:paraId="6D212847" w14:textId="77777777" w:rsidR="00A05284" w:rsidRPr="00E26361" w:rsidRDefault="00A05284" w:rsidP="00A05284">
      <w:pPr>
        <w:rPr>
          <w:b/>
          <w:szCs w:val="20"/>
        </w:rPr>
      </w:pPr>
      <w:r w:rsidRPr="00E26361">
        <w:rPr>
          <w:b/>
          <w:szCs w:val="20"/>
        </w:rPr>
        <w:t>aflrænt rof</w:t>
      </w:r>
    </w:p>
    <w:p w14:paraId="2C131BF6" w14:textId="77777777" w:rsidR="00A05284" w:rsidRPr="00E26361" w:rsidRDefault="00A05284" w:rsidP="00A05284">
      <w:pPr>
        <w:rPr>
          <w:szCs w:val="20"/>
        </w:rPr>
      </w:pPr>
      <w:r w:rsidRPr="00E26361">
        <w:rPr>
          <w:i/>
          <w:szCs w:val="20"/>
        </w:rPr>
        <w:t>rof</w:t>
      </w:r>
      <w:r w:rsidRPr="00E26361">
        <w:rPr>
          <w:szCs w:val="20"/>
        </w:rPr>
        <w:t xml:space="preserve">, sem verður með þeim hætti, að bergmol og önnur laus </w:t>
      </w:r>
      <w:r w:rsidRPr="00E26361">
        <w:rPr>
          <w:i/>
          <w:szCs w:val="20"/>
        </w:rPr>
        <w:t>jarðefni</w:t>
      </w:r>
      <w:r w:rsidRPr="00E26361">
        <w:rPr>
          <w:szCs w:val="20"/>
        </w:rPr>
        <w:t xml:space="preserve"> berast brott með vindi, vatni eða ísi</w:t>
      </w:r>
    </w:p>
    <w:p w14:paraId="7424830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vindrof, árrof, sjávarrof og jökulrof.</w:t>
      </w:r>
    </w:p>
    <w:p w14:paraId="37C4B65C" w14:textId="77777777" w:rsidR="00A05284" w:rsidRPr="00E26361" w:rsidRDefault="00A05284" w:rsidP="00A05284">
      <w:pPr>
        <w:rPr>
          <w:b/>
          <w:szCs w:val="20"/>
        </w:rPr>
      </w:pPr>
    </w:p>
    <w:p w14:paraId="1094AE15" w14:textId="77777777" w:rsidR="00A05284" w:rsidRPr="00E26361" w:rsidRDefault="00A05284" w:rsidP="00A05284">
      <w:pPr>
        <w:rPr>
          <w:b/>
          <w:szCs w:val="20"/>
        </w:rPr>
      </w:pPr>
      <w:r w:rsidRPr="00E26361">
        <w:rPr>
          <w:b/>
          <w:szCs w:val="20"/>
        </w:rPr>
        <w:t>afnám</w:t>
      </w:r>
    </w:p>
    <w:p w14:paraId="32E71A1F" w14:textId="77777777" w:rsidR="00A05284" w:rsidRPr="00E26361" w:rsidRDefault="00A05284" w:rsidP="00A05284">
      <w:pPr>
        <w:rPr>
          <w:szCs w:val="20"/>
        </w:rPr>
      </w:pPr>
      <w:r w:rsidRPr="00E26361">
        <w:rPr>
          <w:szCs w:val="20"/>
        </w:rPr>
        <w:t xml:space="preserve">laust </w:t>
      </w:r>
      <w:r w:rsidRPr="00E26361">
        <w:rPr>
          <w:i/>
          <w:szCs w:val="20"/>
        </w:rPr>
        <w:t>jarðefni</w:t>
      </w:r>
      <w:r w:rsidRPr="00E26361">
        <w:rPr>
          <w:szCs w:val="20"/>
        </w:rPr>
        <w:t xml:space="preserve"> hreinsað ofan af klöpp eða öðru nýtanlegu </w:t>
      </w:r>
      <w:r w:rsidRPr="00E26361">
        <w:rPr>
          <w:i/>
          <w:szCs w:val="20"/>
        </w:rPr>
        <w:t>jarðefni</w:t>
      </w:r>
    </w:p>
    <w:p w14:paraId="66E1DD7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ofanafýting</w:t>
      </w:r>
      <w:r w:rsidRPr="00E26361">
        <w:rPr>
          <w:rFonts w:asciiTheme="minorHAnsi" w:hAnsiTheme="minorHAnsi"/>
          <w:sz w:val="20"/>
          <w:szCs w:val="20"/>
          <w:lang w:val="is-IS"/>
        </w:rPr>
        <w:t>.</w:t>
      </w:r>
    </w:p>
    <w:p w14:paraId="01FA2601" w14:textId="77777777" w:rsidR="00A05284" w:rsidRPr="00E26361" w:rsidRDefault="00A05284" w:rsidP="00A05284">
      <w:pPr>
        <w:tabs>
          <w:tab w:val="left" w:pos="2907"/>
          <w:tab w:val="left" w:pos="5387"/>
        </w:tabs>
        <w:ind w:left="720" w:right="30" w:hanging="720"/>
        <w:rPr>
          <w:b/>
          <w:bCs/>
          <w:szCs w:val="20"/>
        </w:rPr>
      </w:pPr>
    </w:p>
    <w:p w14:paraId="5F90C8CB" w14:textId="77777777" w:rsidR="00271683" w:rsidRPr="00E26361" w:rsidRDefault="00271683" w:rsidP="00A05284">
      <w:pPr>
        <w:tabs>
          <w:tab w:val="left" w:pos="2907"/>
          <w:tab w:val="left" w:pos="5387"/>
        </w:tabs>
        <w:ind w:left="720" w:right="30" w:hanging="720"/>
        <w:rPr>
          <w:b/>
          <w:bCs/>
          <w:szCs w:val="20"/>
        </w:rPr>
      </w:pPr>
    </w:p>
    <w:p w14:paraId="0B123DCC" w14:textId="77777777" w:rsidR="00271683" w:rsidRPr="00E26361" w:rsidRDefault="00271683" w:rsidP="00A05284">
      <w:pPr>
        <w:tabs>
          <w:tab w:val="left" w:pos="2907"/>
          <w:tab w:val="left" w:pos="5387"/>
        </w:tabs>
        <w:ind w:left="720" w:right="30" w:hanging="720"/>
        <w:rPr>
          <w:b/>
          <w:bCs/>
          <w:szCs w:val="20"/>
        </w:rPr>
      </w:pPr>
    </w:p>
    <w:p w14:paraId="10ADEB17" w14:textId="77777777" w:rsidR="00271683" w:rsidRPr="00E26361" w:rsidRDefault="00271683" w:rsidP="00A05284">
      <w:pPr>
        <w:tabs>
          <w:tab w:val="left" w:pos="2907"/>
          <w:tab w:val="left" w:pos="5387"/>
        </w:tabs>
        <w:ind w:left="720" w:right="30" w:hanging="720"/>
        <w:rPr>
          <w:b/>
          <w:bCs/>
          <w:szCs w:val="20"/>
        </w:rPr>
      </w:pPr>
    </w:p>
    <w:p w14:paraId="2BE1F68A" w14:textId="77777777" w:rsidR="00271683" w:rsidRPr="00E26361" w:rsidRDefault="00271683" w:rsidP="00A05284">
      <w:pPr>
        <w:tabs>
          <w:tab w:val="left" w:pos="2907"/>
          <w:tab w:val="left" w:pos="5387"/>
        </w:tabs>
        <w:ind w:left="720" w:right="30" w:hanging="720"/>
        <w:rPr>
          <w:b/>
          <w:bCs/>
          <w:szCs w:val="20"/>
        </w:rPr>
      </w:pPr>
    </w:p>
    <w:p w14:paraId="7490ACEE" w14:textId="7B209430" w:rsidR="00A05284" w:rsidRPr="00E26361" w:rsidRDefault="00A05284" w:rsidP="00A05284">
      <w:pPr>
        <w:tabs>
          <w:tab w:val="left" w:pos="2907"/>
          <w:tab w:val="left" w:pos="5387"/>
        </w:tabs>
        <w:ind w:left="720" w:right="30" w:hanging="720"/>
        <w:rPr>
          <w:b/>
          <w:bCs/>
          <w:szCs w:val="20"/>
        </w:rPr>
      </w:pPr>
      <w:r w:rsidRPr="00E26361">
        <w:rPr>
          <w:b/>
          <w:bCs/>
          <w:szCs w:val="20"/>
        </w:rPr>
        <w:t>afnámslag</w:t>
      </w:r>
    </w:p>
    <w:p w14:paraId="6D472BFC" w14:textId="77777777" w:rsidR="00A05284" w:rsidRPr="00E26361" w:rsidRDefault="00A05284" w:rsidP="00A05284">
      <w:pPr>
        <w:rPr>
          <w:szCs w:val="20"/>
        </w:rPr>
      </w:pPr>
      <w:r w:rsidRPr="00E26361">
        <w:rPr>
          <w:szCs w:val="20"/>
        </w:rPr>
        <w:t xml:space="preserve">laust </w:t>
      </w:r>
      <w:r w:rsidRPr="00E26361">
        <w:rPr>
          <w:i/>
          <w:szCs w:val="20"/>
        </w:rPr>
        <w:t>jarðefni</w:t>
      </w:r>
      <w:r w:rsidRPr="00E26361">
        <w:rPr>
          <w:szCs w:val="20"/>
        </w:rPr>
        <w:t xml:space="preserve"> ofan á klöpp eða öðru nýtanlegu </w:t>
      </w:r>
      <w:r w:rsidRPr="00E26361">
        <w:rPr>
          <w:i/>
          <w:szCs w:val="20"/>
        </w:rPr>
        <w:t>jarðefni</w:t>
      </w:r>
    </w:p>
    <w:p w14:paraId="5E6F475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Einnig nefnd </w:t>
      </w:r>
      <w:r w:rsidRPr="00E26361">
        <w:rPr>
          <w:rFonts w:asciiTheme="minorHAnsi" w:hAnsiTheme="minorHAnsi"/>
          <w:i/>
          <w:sz w:val="20"/>
          <w:szCs w:val="20"/>
          <w:lang w:val="is-IS"/>
        </w:rPr>
        <w:t>ofanafýting</w:t>
      </w:r>
      <w:r w:rsidRPr="00E26361">
        <w:rPr>
          <w:rFonts w:asciiTheme="minorHAnsi" w:hAnsiTheme="minorHAnsi"/>
          <w:sz w:val="20"/>
          <w:szCs w:val="20"/>
          <w:lang w:val="is-IS"/>
        </w:rPr>
        <w:t xml:space="preserve"> eða ónothæft </w:t>
      </w:r>
      <w:r w:rsidRPr="00E26361">
        <w:rPr>
          <w:rFonts w:asciiTheme="minorHAnsi" w:hAnsiTheme="minorHAnsi"/>
          <w:i/>
          <w:sz w:val="20"/>
          <w:szCs w:val="20"/>
          <w:lang w:val="is-IS"/>
        </w:rPr>
        <w:t>jarðefni</w:t>
      </w:r>
      <w:r w:rsidRPr="00E26361">
        <w:rPr>
          <w:rFonts w:asciiTheme="minorHAnsi" w:hAnsiTheme="minorHAnsi"/>
          <w:sz w:val="20"/>
          <w:szCs w:val="20"/>
          <w:lang w:val="is-IS"/>
        </w:rPr>
        <w:t>.</w:t>
      </w:r>
    </w:p>
    <w:p w14:paraId="6E1020D4" w14:textId="77777777" w:rsidR="00A05284" w:rsidRPr="00E26361" w:rsidRDefault="00A05284" w:rsidP="00A05284">
      <w:pPr>
        <w:tabs>
          <w:tab w:val="left" w:pos="2907"/>
          <w:tab w:val="left" w:pos="5387"/>
        </w:tabs>
        <w:ind w:left="720" w:right="30" w:hanging="720"/>
        <w:jc w:val="both"/>
        <w:rPr>
          <w:b/>
          <w:bCs/>
          <w:szCs w:val="20"/>
        </w:rPr>
      </w:pPr>
    </w:p>
    <w:p w14:paraId="7BC85182" w14:textId="77777777" w:rsidR="00A05284" w:rsidRPr="00E26361" w:rsidRDefault="00A05284" w:rsidP="00A05284">
      <w:pPr>
        <w:tabs>
          <w:tab w:val="left" w:pos="2907"/>
          <w:tab w:val="left" w:pos="5387"/>
        </w:tabs>
        <w:ind w:left="720" w:right="30" w:hanging="720"/>
        <w:jc w:val="both"/>
        <w:rPr>
          <w:b/>
          <w:bCs/>
          <w:szCs w:val="20"/>
        </w:rPr>
      </w:pPr>
      <w:r w:rsidRPr="00E26361">
        <w:rPr>
          <w:b/>
          <w:bCs/>
          <w:szCs w:val="20"/>
        </w:rPr>
        <w:t xml:space="preserve">afrétting </w:t>
      </w:r>
    </w:p>
    <w:p w14:paraId="4EEBE907" w14:textId="77777777" w:rsidR="00A05284" w:rsidRPr="00E26361" w:rsidRDefault="00A05284" w:rsidP="00A05284">
      <w:pPr>
        <w:tabs>
          <w:tab w:val="left" w:pos="2907"/>
          <w:tab w:val="left" w:pos="5387"/>
        </w:tabs>
        <w:ind w:right="30"/>
        <w:jc w:val="both"/>
        <w:rPr>
          <w:szCs w:val="20"/>
        </w:rPr>
      </w:pPr>
      <w:r w:rsidRPr="00E26361">
        <w:rPr>
          <w:szCs w:val="20"/>
        </w:rPr>
        <w:t xml:space="preserve">jöfnun á yfirborði lags í </w:t>
      </w:r>
      <w:r w:rsidRPr="00E26361">
        <w:rPr>
          <w:i/>
          <w:szCs w:val="20"/>
        </w:rPr>
        <w:t>veghloti</w:t>
      </w:r>
      <w:r w:rsidRPr="00E26361">
        <w:rPr>
          <w:szCs w:val="20"/>
        </w:rPr>
        <w:t xml:space="preserve"> </w:t>
      </w:r>
    </w:p>
    <w:p w14:paraId="4B5794A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Oft gert með því að bæta fínna efni ofan á lagið.</w:t>
      </w:r>
    </w:p>
    <w:p w14:paraId="79EF703C" w14:textId="77777777" w:rsidR="00A05284" w:rsidRPr="00E26361" w:rsidRDefault="00A05284" w:rsidP="00A05284">
      <w:pPr>
        <w:tabs>
          <w:tab w:val="left" w:pos="5387"/>
        </w:tabs>
        <w:ind w:right="30"/>
        <w:jc w:val="both"/>
        <w:rPr>
          <w:b/>
          <w:bCs/>
          <w:szCs w:val="20"/>
        </w:rPr>
      </w:pPr>
    </w:p>
    <w:p w14:paraId="71B1A142" w14:textId="77777777" w:rsidR="00A05284" w:rsidRPr="00E26361" w:rsidRDefault="00A05284" w:rsidP="00A05284">
      <w:pPr>
        <w:tabs>
          <w:tab w:val="left" w:pos="5387"/>
        </w:tabs>
        <w:ind w:right="30"/>
        <w:jc w:val="both"/>
        <w:rPr>
          <w:b/>
          <w:bCs/>
          <w:szCs w:val="20"/>
        </w:rPr>
      </w:pPr>
      <w:r w:rsidRPr="00E26361">
        <w:rPr>
          <w:b/>
          <w:bCs/>
          <w:szCs w:val="20"/>
        </w:rPr>
        <w:t>afréttingarlag</w:t>
      </w:r>
    </w:p>
    <w:p w14:paraId="46845DBB" w14:textId="77777777" w:rsidR="00A05284" w:rsidRPr="00E26361" w:rsidRDefault="00A05284" w:rsidP="00A05284">
      <w:pPr>
        <w:tabs>
          <w:tab w:val="left" w:pos="5387"/>
        </w:tabs>
        <w:ind w:right="30"/>
        <w:jc w:val="both"/>
        <w:rPr>
          <w:szCs w:val="20"/>
        </w:rPr>
      </w:pPr>
      <w:r w:rsidRPr="00E26361">
        <w:rPr>
          <w:szCs w:val="20"/>
        </w:rPr>
        <w:t>þunnt lag, sem sett er ofan á annað lag úr gróf</w:t>
      </w:r>
      <w:r w:rsidRPr="00E26361">
        <w:rPr>
          <w:szCs w:val="20"/>
        </w:rPr>
        <w:softHyphen/>
        <w:t xml:space="preserve">ara efni </w:t>
      </w:r>
    </w:p>
    <w:p w14:paraId="5F0CB96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afrétting.</w:t>
      </w:r>
    </w:p>
    <w:p w14:paraId="0631A8E5" w14:textId="77777777" w:rsidR="00A05284" w:rsidRPr="00E26361" w:rsidRDefault="00A05284" w:rsidP="00A05284">
      <w:pPr>
        <w:tabs>
          <w:tab w:val="left" w:pos="5387"/>
        </w:tabs>
        <w:ind w:right="30"/>
        <w:rPr>
          <w:szCs w:val="20"/>
        </w:rPr>
      </w:pPr>
    </w:p>
    <w:p w14:paraId="3A291210" w14:textId="77777777" w:rsidR="00A05284" w:rsidRPr="00E26361" w:rsidRDefault="00A05284" w:rsidP="00A05284">
      <w:pPr>
        <w:tabs>
          <w:tab w:val="left" w:pos="5387"/>
        </w:tabs>
        <w:ind w:right="30"/>
        <w:rPr>
          <w:b/>
          <w:szCs w:val="20"/>
        </w:rPr>
      </w:pPr>
      <w:r w:rsidRPr="00E26361">
        <w:rPr>
          <w:b/>
          <w:szCs w:val="20"/>
        </w:rPr>
        <w:t>aftekt</w:t>
      </w:r>
    </w:p>
    <w:p w14:paraId="54A6C47B" w14:textId="77777777" w:rsidR="00A05284" w:rsidRPr="00E26361" w:rsidRDefault="00A05284" w:rsidP="00A05284">
      <w:pPr>
        <w:tabs>
          <w:tab w:val="left" w:pos="5387"/>
        </w:tabs>
        <w:ind w:right="30"/>
        <w:rPr>
          <w:szCs w:val="20"/>
        </w:rPr>
      </w:pPr>
      <w:r w:rsidRPr="00E26361">
        <w:rPr>
          <w:szCs w:val="20"/>
        </w:rPr>
        <w:t xml:space="preserve">þau náttúruferli í heild, sem fela í sér, að </w:t>
      </w:r>
      <w:r w:rsidRPr="00E26361">
        <w:rPr>
          <w:i/>
          <w:szCs w:val="20"/>
        </w:rPr>
        <w:t>jarðvegur</w:t>
      </w:r>
      <w:r w:rsidRPr="00E26361">
        <w:rPr>
          <w:szCs w:val="20"/>
        </w:rPr>
        <w:t xml:space="preserve"> og </w:t>
      </w:r>
      <w:r w:rsidRPr="00E26361">
        <w:rPr>
          <w:i/>
          <w:szCs w:val="20"/>
        </w:rPr>
        <w:t>berg</w:t>
      </w:r>
      <w:r w:rsidRPr="00E26361">
        <w:rPr>
          <w:szCs w:val="20"/>
        </w:rPr>
        <w:t xml:space="preserve"> á yfirborði jarðar mást, sundrast og flytjast niður á við</w:t>
      </w:r>
    </w:p>
    <w:p w14:paraId="1CCC864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i/>
          <w:sz w:val="20"/>
          <w:szCs w:val="20"/>
          <w:lang w:val="is-IS"/>
        </w:rPr>
        <w:t>Jarðefnaskrið</w:t>
      </w:r>
      <w:r w:rsidRPr="00E26361">
        <w:rPr>
          <w:rFonts w:asciiTheme="minorHAnsi" w:hAnsiTheme="minorHAnsi"/>
          <w:sz w:val="20"/>
          <w:szCs w:val="20"/>
          <w:lang w:val="is-IS"/>
        </w:rPr>
        <w:t xml:space="preserve"> telst þar með. Að því stefnir, að jarðaryfirborðið verði slétt og flatt.</w:t>
      </w:r>
    </w:p>
    <w:p w14:paraId="6D47A189" w14:textId="77777777" w:rsidR="00A05284" w:rsidRPr="00E26361" w:rsidRDefault="00A05284" w:rsidP="00A05284">
      <w:pPr>
        <w:tabs>
          <w:tab w:val="left" w:pos="5387"/>
        </w:tabs>
        <w:ind w:right="30"/>
        <w:jc w:val="both"/>
        <w:rPr>
          <w:b/>
          <w:bCs/>
          <w:szCs w:val="20"/>
        </w:rPr>
      </w:pPr>
    </w:p>
    <w:p w14:paraId="700D05DE" w14:textId="77777777" w:rsidR="00A05284" w:rsidRPr="00E26361" w:rsidRDefault="00A05284" w:rsidP="00A05284">
      <w:pPr>
        <w:tabs>
          <w:tab w:val="left" w:pos="5387"/>
        </w:tabs>
        <w:ind w:right="30"/>
        <w:jc w:val="both"/>
        <w:rPr>
          <w:b/>
          <w:bCs/>
          <w:szCs w:val="20"/>
        </w:rPr>
      </w:pPr>
      <w:r w:rsidRPr="00E26361">
        <w:rPr>
          <w:b/>
          <w:bCs/>
          <w:szCs w:val="20"/>
        </w:rPr>
        <w:t>afvötnun</w:t>
      </w:r>
    </w:p>
    <w:p w14:paraId="3EA714A7" w14:textId="77777777" w:rsidR="00A05284" w:rsidRPr="00E26361" w:rsidRDefault="00A05284" w:rsidP="00A05284">
      <w:pPr>
        <w:tabs>
          <w:tab w:val="left" w:pos="5387"/>
        </w:tabs>
        <w:ind w:right="30"/>
        <w:jc w:val="both"/>
        <w:rPr>
          <w:szCs w:val="20"/>
        </w:rPr>
      </w:pPr>
      <w:r w:rsidRPr="00E26361">
        <w:rPr>
          <w:szCs w:val="20"/>
        </w:rPr>
        <w:t xml:space="preserve">framræsla vatns úr </w:t>
      </w:r>
      <w:r w:rsidRPr="00E26361">
        <w:rPr>
          <w:i/>
          <w:iCs/>
          <w:szCs w:val="20"/>
        </w:rPr>
        <w:t>veghlot</w:t>
      </w:r>
      <w:r w:rsidRPr="00E26361">
        <w:rPr>
          <w:i/>
          <w:szCs w:val="20"/>
        </w:rPr>
        <w:t>i</w:t>
      </w:r>
      <w:r w:rsidRPr="00E26361">
        <w:rPr>
          <w:szCs w:val="20"/>
        </w:rPr>
        <w:t xml:space="preserve"> og vegstæði </w:t>
      </w:r>
    </w:p>
    <w:p w14:paraId="2AD02003" w14:textId="77777777" w:rsidR="00A05284" w:rsidRPr="00E26361" w:rsidRDefault="00A05284" w:rsidP="00A05284">
      <w:pPr>
        <w:tabs>
          <w:tab w:val="left" w:pos="5387"/>
        </w:tabs>
        <w:ind w:right="3118"/>
        <w:rPr>
          <w:szCs w:val="20"/>
        </w:rPr>
      </w:pPr>
    </w:p>
    <w:p w14:paraId="59DCFC24" w14:textId="77777777" w:rsidR="001E491F" w:rsidRDefault="001E491F" w:rsidP="00A05284">
      <w:pPr>
        <w:tabs>
          <w:tab w:val="left" w:pos="5387"/>
        </w:tabs>
        <w:ind w:left="284" w:right="30" w:hanging="284"/>
        <w:jc w:val="both"/>
        <w:rPr>
          <w:b/>
          <w:bCs/>
          <w:szCs w:val="20"/>
        </w:rPr>
      </w:pPr>
    </w:p>
    <w:p w14:paraId="626F3E8E" w14:textId="77777777" w:rsidR="001E491F" w:rsidRDefault="001E491F" w:rsidP="00A05284">
      <w:pPr>
        <w:tabs>
          <w:tab w:val="left" w:pos="5387"/>
        </w:tabs>
        <w:ind w:left="284" w:right="30" w:hanging="284"/>
        <w:jc w:val="both"/>
        <w:rPr>
          <w:b/>
          <w:bCs/>
          <w:szCs w:val="20"/>
        </w:rPr>
      </w:pPr>
    </w:p>
    <w:p w14:paraId="33BA8FF1" w14:textId="77777777" w:rsidR="001E491F" w:rsidRDefault="001E491F" w:rsidP="00A05284">
      <w:pPr>
        <w:tabs>
          <w:tab w:val="left" w:pos="5387"/>
        </w:tabs>
        <w:ind w:left="284" w:right="30" w:hanging="284"/>
        <w:jc w:val="both"/>
        <w:rPr>
          <w:b/>
          <w:bCs/>
          <w:szCs w:val="20"/>
        </w:rPr>
      </w:pPr>
    </w:p>
    <w:p w14:paraId="4AED4C61" w14:textId="77777777" w:rsidR="001E491F" w:rsidRDefault="001E491F" w:rsidP="00A05284">
      <w:pPr>
        <w:tabs>
          <w:tab w:val="left" w:pos="5387"/>
        </w:tabs>
        <w:ind w:left="284" w:right="30" w:hanging="284"/>
        <w:jc w:val="both"/>
        <w:rPr>
          <w:b/>
          <w:bCs/>
          <w:szCs w:val="20"/>
        </w:rPr>
      </w:pPr>
    </w:p>
    <w:p w14:paraId="3E04B53B" w14:textId="77777777" w:rsidR="001E491F" w:rsidRDefault="001E491F" w:rsidP="00A05284">
      <w:pPr>
        <w:tabs>
          <w:tab w:val="left" w:pos="5387"/>
        </w:tabs>
        <w:ind w:left="284" w:right="30" w:hanging="284"/>
        <w:jc w:val="both"/>
        <w:rPr>
          <w:b/>
          <w:bCs/>
          <w:szCs w:val="20"/>
        </w:rPr>
      </w:pPr>
    </w:p>
    <w:p w14:paraId="0D68E8A9" w14:textId="0C97FE55" w:rsidR="00A05284" w:rsidRPr="00E26361" w:rsidRDefault="00A05284" w:rsidP="00A05284">
      <w:pPr>
        <w:tabs>
          <w:tab w:val="left" w:pos="5387"/>
        </w:tabs>
        <w:ind w:left="284" w:right="30" w:hanging="284"/>
        <w:jc w:val="both"/>
        <w:rPr>
          <w:b/>
          <w:bCs/>
          <w:szCs w:val="20"/>
        </w:rPr>
      </w:pPr>
      <w:r w:rsidRPr="00E26361">
        <w:rPr>
          <w:b/>
          <w:bCs/>
          <w:szCs w:val="20"/>
        </w:rPr>
        <w:lastRenderedPageBreak/>
        <w:t>almenn verklýsing</w:t>
      </w:r>
    </w:p>
    <w:p w14:paraId="0CB25F82" w14:textId="77777777" w:rsidR="00A05284" w:rsidRPr="00E26361" w:rsidRDefault="00A05284" w:rsidP="00A05284">
      <w:pPr>
        <w:rPr>
          <w:szCs w:val="20"/>
        </w:rPr>
      </w:pPr>
      <w:r w:rsidRPr="00E26361">
        <w:rPr>
          <w:szCs w:val="20"/>
        </w:rPr>
        <w:t xml:space="preserve">verklýsing sem gildir fyrir nýbyggingar og viðhald vega, með þeim viðbótum og breytingum, sem gerðar kunna að vera í </w:t>
      </w:r>
      <w:r w:rsidRPr="00E26361">
        <w:rPr>
          <w:i/>
          <w:szCs w:val="20"/>
        </w:rPr>
        <w:t>sérverklýsingu</w:t>
      </w:r>
      <w:r w:rsidRPr="00E26361">
        <w:rPr>
          <w:szCs w:val="20"/>
        </w:rPr>
        <w:t xml:space="preserve"> / </w:t>
      </w:r>
      <w:r w:rsidRPr="00E26361">
        <w:rPr>
          <w:i/>
          <w:szCs w:val="20"/>
        </w:rPr>
        <w:t>útboðslýsingu</w:t>
      </w:r>
      <w:r w:rsidRPr="00E26361">
        <w:rPr>
          <w:szCs w:val="20"/>
        </w:rPr>
        <w:t>. Alverk, er almenn verklýsing.</w:t>
      </w:r>
    </w:p>
    <w:p w14:paraId="3206B5F9" w14:textId="77777777" w:rsidR="00A05284" w:rsidRPr="00E26361" w:rsidRDefault="00A05284" w:rsidP="00A05284">
      <w:pPr>
        <w:tabs>
          <w:tab w:val="left" w:pos="5387"/>
        </w:tabs>
        <w:ind w:left="284" w:right="30" w:hanging="284"/>
        <w:jc w:val="both"/>
        <w:rPr>
          <w:szCs w:val="20"/>
        </w:rPr>
      </w:pPr>
    </w:p>
    <w:p w14:paraId="467FF0B1" w14:textId="77777777" w:rsidR="00A05284" w:rsidRPr="00E26361" w:rsidRDefault="00A05284" w:rsidP="00A05284">
      <w:pPr>
        <w:tabs>
          <w:tab w:val="left" w:pos="5387"/>
        </w:tabs>
        <w:ind w:left="284" w:right="30" w:hanging="284"/>
        <w:jc w:val="both"/>
        <w:rPr>
          <w:b/>
          <w:szCs w:val="20"/>
        </w:rPr>
      </w:pPr>
      <w:r w:rsidRPr="00E26361">
        <w:rPr>
          <w:b/>
          <w:szCs w:val="20"/>
        </w:rPr>
        <w:t>andesít</w:t>
      </w:r>
    </w:p>
    <w:p w14:paraId="35418AF9" w14:textId="77777777" w:rsidR="00A05284" w:rsidRPr="00E26361" w:rsidRDefault="00A05284" w:rsidP="00A05284">
      <w:pPr>
        <w:tabs>
          <w:tab w:val="left" w:pos="5387"/>
        </w:tabs>
        <w:ind w:left="284" w:right="30" w:hanging="284"/>
        <w:jc w:val="both"/>
        <w:rPr>
          <w:szCs w:val="20"/>
        </w:rPr>
      </w:pPr>
      <w:r w:rsidRPr="00E26361">
        <w:rPr>
          <w:i/>
          <w:szCs w:val="20"/>
        </w:rPr>
        <w:t>ísúrt gosberg, dulkorna</w:t>
      </w:r>
      <w:r w:rsidRPr="00E26361">
        <w:rPr>
          <w:szCs w:val="20"/>
        </w:rPr>
        <w:t>, mjög dökkt á lit</w:t>
      </w:r>
    </w:p>
    <w:p w14:paraId="2E7D2FAD" w14:textId="77777777" w:rsidR="00A05284" w:rsidRPr="00E26361" w:rsidRDefault="00A05284" w:rsidP="00A05284">
      <w:pPr>
        <w:tabs>
          <w:tab w:val="left" w:pos="5387"/>
        </w:tabs>
        <w:ind w:right="3118"/>
        <w:rPr>
          <w:szCs w:val="20"/>
        </w:rPr>
      </w:pPr>
    </w:p>
    <w:p w14:paraId="139AC2B0" w14:textId="77777777" w:rsidR="00A05284" w:rsidRPr="00E26361" w:rsidRDefault="00A05284" w:rsidP="00A05284">
      <w:pPr>
        <w:tabs>
          <w:tab w:val="left" w:pos="5387"/>
        </w:tabs>
        <w:ind w:right="30"/>
        <w:jc w:val="both"/>
        <w:rPr>
          <w:b/>
          <w:bCs/>
          <w:szCs w:val="20"/>
        </w:rPr>
      </w:pPr>
      <w:r w:rsidRPr="00E26361">
        <w:rPr>
          <w:b/>
          <w:bCs/>
          <w:szCs w:val="20"/>
        </w:rPr>
        <w:t>apalhraun</w:t>
      </w:r>
    </w:p>
    <w:p w14:paraId="332B8E50" w14:textId="77777777" w:rsidR="00A05284" w:rsidRPr="00E26361" w:rsidRDefault="00A05284" w:rsidP="00A05284">
      <w:pPr>
        <w:tabs>
          <w:tab w:val="left" w:pos="5387"/>
        </w:tabs>
        <w:ind w:right="30"/>
        <w:jc w:val="both"/>
        <w:rPr>
          <w:szCs w:val="20"/>
        </w:rPr>
      </w:pPr>
      <w:r w:rsidRPr="00E26361">
        <w:rPr>
          <w:i/>
          <w:szCs w:val="20"/>
        </w:rPr>
        <w:t>hraun</w:t>
      </w:r>
      <w:r w:rsidRPr="00E26361">
        <w:rPr>
          <w:szCs w:val="20"/>
        </w:rPr>
        <w:t>, með úfnu og ósléttu yfirborði með hrauk</w:t>
      </w:r>
      <w:r w:rsidRPr="00E26361">
        <w:rPr>
          <w:szCs w:val="20"/>
        </w:rPr>
        <w:softHyphen/>
        <w:t>um af lausu gjallkenndu apalgrýti</w:t>
      </w:r>
    </w:p>
    <w:p w14:paraId="28FF6BA1" w14:textId="77777777" w:rsidR="00A05284" w:rsidRPr="00E26361" w:rsidRDefault="00A05284" w:rsidP="00A05284">
      <w:pPr>
        <w:tabs>
          <w:tab w:val="left" w:pos="5387"/>
        </w:tabs>
        <w:ind w:left="284" w:right="30" w:hanging="284"/>
        <w:jc w:val="both"/>
        <w:rPr>
          <w:b/>
          <w:szCs w:val="20"/>
        </w:rPr>
      </w:pPr>
    </w:p>
    <w:p w14:paraId="69D0CDC9" w14:textId="77777777" w:rsidR="00A05284" w:rsidRPr="00E26361" w:rsidRDefault="00A05284" w:rsidP="00A05284">
      <w:pPr>
        <w:tabs>
          <w:tab w:val="left" w:pos="5387"/>
        </w:tabs>
        <w:ind w:left="284" w:right="30" w:hanging="284"/>
        <w:jc w:val="both"/>
        <w:rPr>
          <w:b/>
          <w:szCs w:val="20"/>
        </w:rPr>
      </w:pPr>
      <w:r w:rsidRPr="00E26361">
        <w:rPr>
          <w:b/>
          <w:szCs w:val="20"/>
        </w:rPr>
        <w:t>aur</w:t>
      </w:r>
    </w:p>
    <w:p w14:paraId="71B4E723" w14:textId="79C3DBA5" w:rsidR="00A05284" w:rsidRPr="00E26361" w:rsidRDefault="00A05284" w:rsidP="00271683">
      <w:pPr>
        <w:tabs>
          <w:tab w:val="left" w:pos="5387"/>
        </w:tabs>
        <w:ind w:left="284" w:right="30" w:hanging="284"/>
        <w:jc w:val="both"/>
        <w:rPr>
          <w:szCs w:val="20"/>
        </w:rPr>
      </w:pPr>
      <w:r w:rsidRPr="00E26361">
        <w:rPr>
          <w:szCs w:val="20"/>
        </w:rPr>
        <w:t xml:space="preserve">föst </w:t>
      </w:r>
      <w:r w:rsidRPr="00E26361">
        <w:rPr>
          <w:i/>
          <w:szCs w:val="20"/>
        </w:rPr>
        <w:t>árframburðarefni</w:t>
      </w:r>
      <w:r w:rsidRPr="00E26361">
        <w:rPr>
          <w:szCs w:val="20"/>
        </w:rPr>
        <w:t xml:space="preserve">, sem skiptast í </w:t>
      </w:r>
      <w:r w:rsidRPr="00E26361">
        <w:rPr>
          <w:i/>
          <w:szCs w:val="20"/>
        </w:rPr>
        <w:t>svifaur</w:t>
      </w:r>
      <w:r w:rsidRPr="00E26361">
        <w:rPr>
          <w:szCs w:val="20"/>
        </w:rPr>
        <w:t xml:space="preserve"> og </w:t>
      </w:r>
      <w:r w:rsidRPr="00E26361">
        <w:rPr>
          <w:i/>
          <w:szCs w:val="20"/>
        </w:rPr>
        <w:t>skriðaur</w:t>
      </w:r>
    </w:p>
    <w:p w14:paraId="44141589" w14:textId="77777777" w:rsidR="00A05284" w:rsidRPr="00E26361" w:rsidRDefault="00A05284" w:rsidP="00A05284">
      <w:pPr>
        <w:tabs>
          <w:tab w:val="left" w:pos="5387"/>
        </w:tabs>
        <w:ind w:left="284" w:right="30" w:hanging="284"/>
        <w:jc w:val="both"/>
        <w:rPr>
          <w:b/>
          <w:szCs w:val="20"/>
        </w:rPr>
      </w:pPr>
    </w:p>
    <w:p w14:paraId="518B114B" w14:textId="77777777" w:rsidR="00A05284" w:rsidRPr="00E26361" w:rsidRDefault="00A05284" w:rsidP="00A05284">
      <w:pPr>
        <w:tabs>
          <w:tab w:val="left" w:pos="5387"/>
        </w:tabs>
        <w:ind w:left="284" w:right="30" w:hanging="284"/>
        <w:jc w:val="both"/>
        <w:rPr>
          <w:b/>
          <w:szCs w:val="20"/>
        </w:rPr>
      </w:pPr>
      <w:r w:rsidRPr="00E26361">
        <w:rPr>
          <w:b/>
          <w:szCs w:val="20"/>
        </w:rPr>
        <w:t>auravatn</w:t>
      </w:r>
    </w:p>
    <w:p w14:paraId="5F2352FF" w14:textId="77777777" w:rsidR="00A05284" w:rsidRPr="00E26361" w:rsidRDefault="00A05284" w:rsidP="00A05284">
      <w:pPr>
        <w:rPr>
          <w:szCs w:val="20"/>
        </w:rPr>
      </w:pPr>
      <w:r w:rsidRPr="00E26361">
        <w:rPr>
          <w:i/>
          <w:szCs w:val="20"/>
        </w:rPr>
        <w:t>straumvatn</w:t>
      </w:r>
      <w:r w:rsidRPr="00E26361">
        <w:rPr>
          <w:szCs w:val="20"/>
        </w:rPr>
        <w:t xml:space="preserve">, venjulega </w:t>
      </w:r>
      <w:r w:rsidRPr="00E26361">
        <w:rPr>
          <w:i/>
          <w:szCs w:val="20"/>
        </w:rPr>
        <w:t>jökulá</w:t>
      </w:r>
      <w:r w:rsidRPr="00E26361">
        <w:rPr>
          <w:szCs w:val="20"/>
        </w:rPr>
        <w:t xml:space="preserve"> hérlendis, sem rennur um aura í mörgum kvíslum</w:t>
      </w:r>
    </w:p>
    <w:p w14:paraId="6933D7E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Kvíslarnar breyta ört farvegum sínum og tengingum hverjar við aðrar.</w:t>
      </w:r>
    </w:p>
    <w:p w14:paraId="04EF9065" w14:textId="77777777" w:rsidR="00A05284" w:rsidRPr="00E26361" w:rsidRDefault="00A05284" w:rsidP="00A05284">
      <w:pPr>
        <w:tabs>
          <w:tab w:val="left" w:pos="5387"/>
        </w:tabs>
        <w:ind w:left="284" w:right="30" w:hanging="284"/>
        <w:jc w:val="both"/>
        <w:rPr>
          <w:szCs w:val="20"/>
        </w:rPr>
      </w:pPr>
    </w:p>
    <w:p w14:paraId="75831861" w14:textId="77777777" w:rsidR="00A05284" w:rsidRPr="00E26361" w:rsidRDefault="00A05284" w:rsidP="00A05284">
      <w:pPr>
        <w:tabs>
          <w:tab w:val="left" w:pos="5387"/>
        </w:tabs>
        <w:ind w:left="284" w:right="30" w:hanging="284"/>
        <w:jc w:val="both"/>
        <w:rPr>
          <w:b/>
          <w:szCs w:val="20"/>
        </w:rPr>
      </w:pPr>
      <w:r w:rsidRPr="00E26361">
        <w:rPr>
          <w:b/>
          <w:szCs w:val="20"/>
        </w:rPr>
        <w:t>aurkeila</w:t>
      </w:r>
    </w:p>
    <w:p w14:paraId="414B2917" w14:textId="77777777" w:rsidR="00A05284" w:rsidRPr="00E26361" w:rsidRDefault="00A05284" w:rsidP="00A05284">
      <w:pPr>
        <w:rPr>
          <w:szCs w:val="20"/>
        </w:rPr>
      </w:pPr>
      <w:r w:rsidRPr="00E26361">
        <w:rPr>
          <w:szCs w:val="20"/>
        </w:rPr>
        <w:t xml:space="preserve">keilulaga dyngja af auri, sem sest fyrir úr </w:t>
      </w:r>
      <w:r w:rsidRPr="00E26361">
        <w:rPr>
          <w:i/>
          <w:szCs w:val="20"/>
        </w:rPr>
        <w:t>straumvatni</w:t>
      </w:r>
      <w:r w:rsidRPr="00E26361">
        <w:rPr>
          <w:szCs w:val="20"/>
        </w:rPr>
        <w:t>, einkum framan við gilkjaft, þar sem dregur úr straumhraða vatnsins</w:t>
      </w:r>
    </w:p>
    <w:p w14:paraId="7B7427E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Grófari hluti framburðarefnisins situr þar eftir.</w:t>
      </w:r>
    </w:p>
    <w:p w14:paraId="322BACE0" w14:textId="77777777" w:rsidR="00A05284" w:rsidRPr="00E26361" w:rsidRDefault="00A05284" w:rsidP="00A05284">
      <w:pPr>
        <w:tabs>
          <w:tab w:val="left" w:pos="5387"/>
        </w:tabs>
        <w:ind w:left="284" w:right="30" w:hanging="284"/>
        <w:jc w:val="both"/>
        <w:rPr>
          <w:b/>
          <w:szCs w:val="20"/>
        </w:rPr>
      </w:pPr>
    </w:p>
    <w:p w14:paraId="5093CCD7" w14:textId="77777777" w:rsidR="00A05284" w:rsidRPr="00E26361" w:rsidRDefault="00A05284" w:rsidP="00A05284">
      <w:pPr>
        <w:tabs>
          <w:tab w:val="left" w:pos="5387"/>
        </w:tabs>
        <w:ind w:left="284" w:right="30" w:hanging="284"/>
        <w:jc w:val="both"/>
        <w:rPr>
          <w:b/>
          <w:szCs w:val="20"/>
        </w:rPr>
      </w:pPr>
      <w:r w:rsidRPr="00E26361">
        <w:rPr>
          <w:b/>
          <w:szCs w:val="20"/>
        </w:rPr>
        <w:t>aurskriða</w:t>
      </w:r>
    </w:p>
    <w:p w14:paraId="5126282D" w14:textId="77777777" w:rsidR="00A05284" w:rsidRPr="00E26361" w:rsidRDefault="00A05284" w:rsidP="00A05284">
      <w:pPr>
        <w:tabs>
          <w:tab w:val="left" w:pos="5387"/>
        </w:tabs>
        <w:ind w:left="284" w:right="30" w:hanging="284"/>
        <w:jc w:val="both"/>
        <w:rPr>
          <w:i/>
          <w:szCs w:val="20"/>
        </w:rPr>
      </w:pPr>
      <w:r w:rsidRPr="00E26361">
        <w:rPr>
          <w:szCs w:val="20"/>
        </w:rPr>
        <w:t xml:space="preserve">vatnsblönduð </w:t>
      </w:r>
      <w:r w:rsidRPr="00E26361">
        <w:rPr>
          <w:i/>
          <w:szCs w:val="20"/>
        </w:rPr>
        <w:t>skriða</w:t>
      </w:r>
      <w:r w:rsidRPr="00E26361">
        <w:rPr>
          <w:szCs w:val="20"/>
        </w:rPr>
        <w:t xml:space="preserve"> </w:t>
      </w:r>
      <w:r w:rsidRPr="00E26361">
        <w:rPr>
          <w:i/>
          <w:szCs w:val="20"/>
        </w:rPr>
        <w:t>jarðefna</w:t>
      </w:r>
    </w:p>
    <w:p w14:paraId="3FE0188B" w14:textId="77777777" w:rsidR="00A05284" w:rsidRPr="00E26361" w:rsidRDefault="00A05284" w:rsidP="00A05284">
      <w:pPr>
        <w:tabs>
          <w:tab w:val="left" w:pos="5387"/>
        </w:tabs>
        <w:ind w:left="284" w:right="30" w:hanging="284"/>
        <w:jc w:val="both"/>
        <w:rPr>
          <w:szCs w:val="20"/>
        </w:rPr>
      </w:pPr>
    </w:p>
    <w:p w14:paraId="131A704E" w14:textId="77777777" w:rsidR="00A05284" w:rsidRPr="00E26361" w:rsidRDefault="00A05284" w:rsidP="00A05284">
      <w:pPr>
        <w:tabs>
          <w:tab w:val="left" w:pos="5387"/>
        </w:tabs>
        <w:ind w:left="284" w:right="30" w:hanging="284"/>
        <w:jc w:val="both"/>
        <w:rPr>
          <w:b/>
          <w:szCs w:val="20"/>
        </w:rPr>
      </w:pPr>
      <w:r w:rsidRPr="00E26361">
        <w:rPr>
          <w:b/>
          <w:szCs w:val="20"/>
        </w:rPr>
        <w:t>aursvif</w:t>
      </w:r>
    </w:p>
    <w:p w14:paraId="785311B6" w14:textId="77777777" w:rsidR="00A05284" w:rsidRPr="00E26361" w:rsidRDefault="00A05284" w:rsidP="00A05284">
      <w:pPr>
        <w:tabs>
          <w:tab w:val="left" w:pos="5387"/>
        </w:tabs>
        <w:ind w:left="284" w:right="30" w:hanging="284"/>
        <w:jc w:val="both"/>
        <w:rPr>
          <w:szCs w:val="20"/>
        </w:rPr>
      </w:pPr>
      <w:r w:rsidRPr="00E26361">
        <w:rPr>
          <w:szCs w:val="20"/>
        </w:rPr>
        <w:t xml:space="preserve">það, að </w:t>
      </w:r>
      <w:r w:rsidRPr="00E26361">
        <w:rPr>
          <w:i/>
          <w:szCs w:val="20"/>
        </w:rPr>
        <w:t>svifaur</w:t>
      </w:r>
      <w:r w:rsidRPr="00E26361">
        <w:rPr>
          <w:szCs w:val="20"/>
        </w:rPr>
        <w:t xml:space="preserve"> berst fram í vatni</w:t>
      </w:r>
    </w:p>
    <w:p w14:paraId="25DB67DB" w14:textId="77777777" w:rsidR="00A05284" w:rsidRPr="00E26361" w:rsidRDefault="00A05284" w:rsidP="00A05284">
      <w:pPr>
        <w:tabs>
          <w:tab w:val="left" w:pos="5387"/>
        </w:tabs>
        <w:ind w:left="284" w:right="30" w:hanging="284"/>
        <w:jc w:val="both"/>
        <w:rPr>
          <w:szCs w:val="20"/>
        </w:rPr>
      </w:pPr>
    </w:p>
    <w:p w14:paraId="6D2C1665" w14:textId="77777777" w:rsidR="00A05284" w:rsidRPr="00E26361" w:rsidRDefault="00A05284" w:rsidP="00A05284">
      <w:pPr>
        <w:tabs>
          <w:tab w:val="left" w:pos="5387"/>
        </w:tabs>
        <w:ind w:left="284" w:right="30" w:hanging="284"/>
        <w:jc w:val="both"/>
        <w:rPr>
          <w:b/>
          <w:szCs w:val="20"/>
        </w:rPr>
      </w:pPr>
      <w:r w:rsidRPr="00E26361">
        <w:rPr>
          <w:b/>
          <w:szCs w:val="20"/>
        </w:rPr>
        <w:t>axlarbrún</w:t>
      </w:r>
    </w:p>
    <w:p w14:paraId="4F6418BA" w14:textId="77777777" w:rsidR="00A05284" w:rsidRPr="00E26361" w:rsidRDefault="00A05284" w:rsidP="00A05284">
      <w:pPr>
        <w:tabs>
          <w:tab w:val="left" w:pos="5387"/>
        </w:tabs>
        <w:ind w:left="284" w:right="30" w:hanging="284"/>
        <w:jc w:val="both"/>
        <w:rPr>
          <w:szCs w:val="20"/>
        </w:rPr>
      </w:pPr>
      <w:r w:rsidRPr="00E26361">
        <w:rPr>
          <w:szCs w:val="20"/>
        </w:rPr>
        <w:t xml:space="preserve">ytri brún </w:t>
      </w:r>
      <w:r w:rsidRPr="00E26361">
        <w:rPr>
          <w:i/>
          <w:szCs w:val="20"/>
        </w:rPr>
        <w:t>vegaxlar</w:t>
      </w:r>
      <w:r w:rsidRPr="00E26361">
        <w:rPr>
          <w:szCs w:val="20"/>
        </w:rPr>
        <w:t xml:space="preserve"> og vegar</w:t>
      </w:r>
    </w:p>
    <w:p w14:paraId="4E15711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Skurðlína á milli </w:t>
      </w:r>
      <w:r w:rsidRPr="00E26361">
        <w:rPr>
          <w:rFonts w:asciiTheme="minorHAnsi" w:hAnsiTheme="minorHAnsi"/>
          <w:i/>
          <w:sz w:val="20"/>
          <w:szCs w:val="20"/>
          <w:lang w:val="is-IS"/>
        </w:rPr>
        <w:t>vegaxlar</w:t>
      </w:r>
      <w:r w:rsidRPr="00E26361">
        <w:rPr>
          <w:rFonts w:asciiTheme="minorHAnsi" w:hAnsiTheme="minorHAnsi"/>
          <w:sz w:val="20"/>
          <w:szCs w:val="20"/>
          <w:lang w:val="is-IS"/>
        </w:rPr>
        <w:t xml:space="preserve"> og </w:t>
      </w:r>
      <w:r w:rsidRPr="00E26361">
        <w:rPr>
          <w:rFonts w:asciiTheme="minorHAnsi" w:hAnsiTheme="minorHAnsi"/>
          <w:i/>
          <w:sz w:val="20"/>
          <w:szCs w:val="20"/>
          <w:lang w:val="is-IS"/>
        </w:rPr>
        <w:t>fyllingarfláa</w:t>
      </w:r>
      <w:r w:rsidRPr="00E26361">
        <w:rPr>
          <w:rFonts w:asciiTheme="minorHAnsi" w:hAnsiTheme="minorHAnsi"/>
          <w:sz w:val="20"/>
          <w:szCs w:val="20"/>
          <w:lang w:val="is-IS"/>
        </w:rPr>
        <w:t xml:space="preserve"> eða skurðfláa.</w:t>
      </w:r>
    </w:p>
    <w:p w14:paraId="27A11B56" w14:textId="77777777" w:rsidR="00A05284" w:rsidRPr="00E26361" w:rsidRDefault="00A05284" w:rsidP="00A05284">
      <w:pPr>
        <w:tabs>
          <w:tab w:val="left" w:pos="2907"/>
          <w:tab w:val="left" w:pos="4950"/>
          <w:tab w:val="left" w:pos="5387"/>
        </w:tabs>
        <w:ind w:left="440" w:right="3118" w:hanging="440"/>
        <w:rPr>
          <w:szCs w:val="20"/>
        </w:rPr>
      </w:pPr>
    </w:p>
    <w:p w14:paraId="60EDB4F6" w14:textId="77777777" w:rsidR="001E491F" w:rsidRDefault="001E491F" w:rsidP="00A05284">
      <w:pPr>
        <w:tabs>
          <w:tab w:val="left" w:pos="5387"/>
        </w:tabs>
        <w:ind w:right="3118"/>
        <w:jc w:val="both"/>
        <w:rPr>
          <w:b/>
          <w:bCs/>
          <w:szCs w:val="20"/>
        </w:rPr>
      </w:pPr>
    </w:p>
    <w:p w14:paraId="44FF2D75" w14:textId="77777777" w:rsidR="001E491F" w:rsidRDefault="001E491F" w:rsidP="00A05284">
      <w:pPr>
        <w:tabs>
          <w:tab w:val="left" w:pos="5387"/>
        </w:tabs>
        <w:ind w:right="3118"/>
        <w:jc w:val="both"/>
        <w:rPr>
          <w:b/>
          <w:bCs/>
          <w:szCs w:val="20"/>
        </w:rPr>
      </w:pPr>
    </w:p>
    <w:p w14:paraId="198284D1" w14:textId="77777777" w:rsidR="001E491F" w:rsidRDefault="001E491F" w:rsidP="00A05284">
      <w:pPr>
        <w:tabs>
          <w:tab w:val="left" w:pos="5387"/>
        </w:tabs>
        <w:ind w:right="3118"/>
        <w:jc w:val="both"/>
        <w:rPr>
          <w:b/>
          <w:bCs/>
          <w:szCs w:val="20"/>
        </w:rPr>
      </w:pPr>
    </w:p>
    <w:p w14:paraId="6AA275C0" w14:textId="0C7FAFA8" w:rsidR="00A05284" w:rsidRPr="00E26361" w:rsidRDefault="00A05284" w:rsidP="00A05284">
      <w:pPr>
        <w:tabs>
          <w:tab w:val="left" w:pos="5387"/>
        </w:tabs>
        <w:ind w:right="3118"/>
        <w:jc w:val="both"/>
        <w:rPr>
          <w:b/>
          <w:bCs/>
          <w:szCs w:val="20"/>
        </w:rPr>
      </w:pPr>
      <w:r w:rsidRPr="00E26361">
        <w:rPr>
          <w:b/>
          <w:bCs/>
          <w:szCs w:val="20"/>
        </w:rPr>
        <w:t>ÁDU</w:t>
      </w:r>
    </w:p>
    <w:p w14:paraId="758C39D6" w14:textId="77777777" w:rsidR="00A05284" w:rsidRPr="00E26361" w:rsidRDefault="00A05284" w:rsidP="00A05284">
      <w:pPr>
        <w:tabs>
          <w:tab w:val="left" w:pos="4290"/>
          <w:tab w:val="left" w:pos="5387"/>
        </w:tabs>
        <w:ind w:right="30"/>
        <w:jc w:val="both"/>
        <w:rPr>
          <w:szCs w:val="20"/>
        </w:rPr>
      </w:pPr>
      <w:r w:rsidRPr="00E26361">
        <w:rPr>
          <w:szCs w:val="20"/>
        </w:rPr>
        <w:t>skammstöfun fyrir ársdagsumferð, meðalumferð bíla á einum degi í tilteknu vegþversniði á árs</w:t>
      </w:r>
      <w:r w:rsidRPr="00E26361">
        <w:rPr>
          <w:szCs w:val="20"/>
        </w:rPr>
        <w:softHyphen/>
        <w:t>grundvelli</w:t>
      </w:r>
    </w:p>
    <w:p w14:paraId="1F93C6F2" w14:textId="77777777" w:rsidR="00A05284" w:rsidRPr="00E26361" w:rsidRDefault="00A05284" w:rsidP="00A05284">
      <w:pPr>
        <w:tabs>
          <w:tab w:val="left" w:pos="4290"/>
          <w:tab w:val="left" w:pos="5387"/>
        </w:tabs>
        <w:ind w:right="30"/>
        <w:rPr>
          <w:szCs w:val="20"/>
        </w:rPr>
      </w:pPr>
    </w:p>
    <w:p w14:paraId="034403AA" w14:textId="77777777" w:rsidR="00A05284" w:rsidRPr="00E26361" w:rsidRDefault="00A05284" w:rsidP="00A05284">
      <w:pPr>
        <w:tabs>
          <w:tab w:val="left" w:pos="4290"/>
          <w:tab w:val="left" w:pos="5387"/>
        </w:tabs>
        <w:ind w:right="30"/>
        <w:jc w:val="both"/>
        <w:rPr>
          <w:b/>
          <w:bCs/>
          <w:szCs w:val="20"/>
        </w:rPr>
      </w:pPr>
      <w:r w:rsidRPr="00E26361">
        <w:rPr>
          <w:b/>
          <w:bCs/>
          <w:szCs w:val="20"/>
        </w:rPr>
        <w:t>ÁDU</w:t>
      </w:r>
      <w:r w:rsidRPr="00E26361">
        <w:rPr>
          <w:b/>
          <w:bCs/>
          <w:szCs w:val="20"/>
          <w:vertAlign w:val="subscript"/>
        </w:rPr>
        <w:t>Þ</w:t>
      </w:r>
      <w:r w:rsidRPr="00E26361">
        <w:rPr>
          <w:b/>
          <w:bCs/>
          <w:szCs w:val="20"/>
        </w:rPr>
        <w:t xml:space="preserve">  </w:t>
      </w:r>
    </w:p>
    <w:p w14:paraId="634D4AC0" w14:textId="77777777" w:rsidR="00A05284" w:rsidRPr="00E26361" w:rsidRDefault="00A05284" w:rsidP="00A05284">
      <w:pPr>
        <w:tabs>
          <w:tab w:val="left" w:pos="2907"/>
          <w:tab w:val="left" w:pos="4290"/>
          <w:tab w:val="left" w:pos="5387"/>
        </w:tabs>
        <w:ind w:right="30"/>
        <w:jc w:val="both"/>
        <w:rPr>
          <w:szCs w:val="20"/>
        </w:rPr>
      </w:pPr>
      <w:r w:rsidRPr="00E26361">
        <w:rPr>
          <w:szCs w:val="20"/>
        </w:rPr>
        <w:t>skammstöfun fyrir ársdagsumferð þungra bíla (&gt;3,5 tonn að heildarþyngd), meðalumferð þungra bíla á einum degi í tilteknu vegþversniði á ársgrundvelli</w:t>
      </w:r>
    </w:p>
    <w:p w14:paraId="27399839" w14:textId="77777777" w:rsidR="00A05284" w:rsidRPr="00E26361" w:rsidRDefault="00A05284" w:rsidP="00A05284">
      <w:pPr>
        <w:tabs>
          <w:tab w:val="left" w:pos="2907"/>
          <w:tab w:val="left" w:pos="4290"/>
          <w:tab w:val="left" w:pos="5387"/>
        </w:tabs>
        <w:ind w:right="30"/>
        <w:jc w:val="both"/>
        <w:rPr>
          <w:szCs w:val="20"/>
        </w:rPr>
      </w:pPr>
    </w:p>
    <w:p w14:paraId="67917F79" w14:textId="77777777" w:rsidR="00A05284" w:rsidRPr="00E26361" w:rsidRDefault="00A05284" w:rsidP="00A05284">
      <w:pPr>
        <w:tabs>
          <w:tab w:val="left" w:pos="2907"/>
          <w:tab w:val="left" w:pos="4290"/>
          <w:tab w:val="left" w:pos="5387"/>
        </w:tabs>
        <w:ind w:right="30"/>
        <w:jc w:val="both"/>
        <w:rPr>
          <w:b/>
          <w:szCs w:val="20"/>
        </w:rPr>
      </w:pPr>
      <w:r w:rsidRPr="00E26361">
        <w:rPr>
          <w:b/>
          <w:szCs w:val="20"/>
        </w:rPr>
        <w:t>áfok</w:t>
      </w:r>
    </w:p>
    <w:p w14:paraId="53D42AB5" w14:textId="77777777" w:rsidR="00A05284" w:rsidRPr="00E26361" w:rsidRDefault="00A05284" w:rsidP="00A05284">
      <w:pPr>
        <w:tabs>
          <w:tab w:val="left" w:pos="2907"/>
          <w:tab w:val="left" w:pos="4290"/>
          <w:tab w:val="left" w:pos="5387"/>
        </w:tabs>
        <w:ind w:right="30"/>
        <w:jc w:val="both"/>
        <w:rPr>
          <w:szCs w:val="20"/>
        </w:rPr>
      </w:pPr>
      <w:r w:rsidRPr="00E26361">
        <w:rPr>
          <w:szCs w:val="20"/>
        </w:rPr>
        <w:t xml:space="preserve">1. það, að vindur ber setefni á land, einkum gróið land  </w:t>
      </w:r>
    </w:p>
    <w:p w14:paraId="0D775539" w14:textId="77777777" w:rsidR="00A05284" w:rsidRPr="00E26361" w:rsidRDefault="00A05284" w:rsidP="00A05284">
      <w:pPr>
        <w:tabs>
          <w:tab w:val="left" w:pos="2907"/>
          <w:tab w:val="left" w:pos="4290"/>
          <w:tab w:val="left" w:pos="5387"/>
        </w:tabs>
        <w:ind w:right="30"/>
        <w:jc w:val="both"/>
        <w:rPr>
          <w:szCs w:val="20"/>
        </w:rPr>
      </w:pPr>
      <w:r w:rsidRPr="00E26361">
        <w:rPr>
          <w:szCs w:val="20"/>
        </w:rPr>
        <w:t>2. fokset</w:t>
      </w:r>
    </w:p>
    <w:p w14:paraId="360D1BA9" w14:textId="77777777" w:rsidR="00A05284" w:rsidRPr="00E26361" w:rsidRDefault="00A05284" w:rsidP="00A05284">
      <w:pPr>
        <w:tabs>
          <w:tab w:val="left" w:pos="2907"/>
          <w:tab w:val="left" w:pos="4290"/>
          <w:tab w:val="left" w:pos="5387"/>
        </w:tabs>
        <w:ind w:left="720" w:right="30" w:hanging="720"/>
        <w:rPr>
          <w:b/>
          <w:bCs/>
          <w:szCs w:val="20"/>
        </w:rPr>
      </w:pPr>
    </w:p>
    <w:p w14:paraId="2FEB05D3" w14:textId="77777777" w:rsidR="00A05284" w:rsidRPr="00E26361" w:rsidRDefault="00A05284" w:rsidP="00A05284">
      <w:pPr>
        <w:tabs>
          <w:tab w:val="left" w:pos="2907"/>
          <w:tab w:val="left" w:pos="4290"/>
          <w:tab w:val="left" w:pos="5387"/>
        </w:tabs>
        <w:ind w:left="720" w:right="30" w:hanging="720"/>
        <w:jc w:val="both"/>
        <w:rPr>
          <w:b/>
          <w:bCs/>
          <w:szCs w:val="20"/>
        </w:rPr>
      </w:pPr>
      <w:r w:rsidRPr="00E26361">
        <w:rPr>
          <w:b/>
          <w:bCs/>
          <w:szCs w:val="20"/>
        </w:rPr>
        <w:t xml:space="preserve">álagsdreifistuðull </w:t>
      </w:r>
      <w:r w:rsidRPr="00E26361">
        <w:rPr>
          <w:b/>
          <w:bCs/>
          <w:szCs w:val="20"/>
        </w:rPr>
        <w:tab/>
      </w:r>
      <w:r w:rsidRPr="00E26361">
        <w:rPr>
          <w:b/>
          <w:bCs/>
          <w:szCs w:val="20"/>
        </w:rPr>
        <w:tab/>
      </w:r>
    </w:p>
    <w:p w14:paraId="664B4AEA" w14:textId="77777777" w:rsidR="00A05284" w:rsidRPr="00E26361" w:rsidRDefault="00A05284" w:rsidP="00A05284">
      <w:pPr>
        <w:tabs>
          <w:tab w:val="left" w:pos="2907"/>
          <w:tab w:val="left" w:pos="4290"/>
          <w:tab w:val="left" w:pos="5387"/>
        </w:tabs>
        <w:ind w:right="30"/>
        <w:jc w:val="both"/>
        <w:rPr>
          <w:szCs w:val="20"/>
        </w:rPr>
      </w:pPr>
      <w:r w:rsidRPr="00E26361">
        <w:rPr>
          <w:szCs w:val="20"/>
        </w:rPr>
        <w:t>mælikvarði á hæfi efnis til að dreifa álagi</w:t>
      </w:r>
    </w:p>
    <w:p w14:paraId="7185D5FC" w14:textId="77777777" w:rsidR="00A05284" w:rsidRPr="00E26361" w:rsidRDefault="00A05284" w:rsidP="00A05284">
      <w:pPr>
        <w:tabs>
          <w:tab w:val="left" w:pos="4290"/>
        </w:tabs>
        <w:ind w:right="30"/>
        <w:jc w:val="both"/>
        <w:rPr>
          <w:b/>
          <w:bCs/>
          <w:szCs w:val="20"/>
        </w:rPr>
      </w:pPr>
      <w:r w:rsidRPr="00E26361">
        <w:rPr>
          <w:szCs w:val="20"/>
        </w:rPr>
        <w:t xml:space="preserve">Venjulega er miðað við hæfi </w:t>
      </w:r>
      <w:r w:rsidRPr="00E26361">
        <w:rPr>
          <w:i/>
          <w:szCs w:val="20"/>
        </w:rPr>
        <w:t>mulinnar mal</w:t>
      </w:r>
      <w:r w:rsidRPr="00E26361">
        <w:rPr>
          <w:i/>
          <w:szCs w:val="20"/>
        </w:rPr>
        <w:softHyphen/>
        <w:t>ar</w:t>
      </w:r>
      <w:r w:rsidRPr="00E26361">
        <w:rPr>
          <w:szCs w:val="20"/>
        </w:rPr>
        <w:t xml:space="preserve"> til álagsdreifingar, sem þá fær álagsdreifi</w:t>
      </w:r>
      <w:r w:rsidRPr="00E26361">
        <w:rPr>
          <w:szCs w:val="20"/>
        </w:rPr>
        <w:softHyphen/>
        <w:t xml:space="preserve">stuðulinn 1.  </w:t>
      </w:r>
    </w:p>
    <w:p w14:paraId="366F22BA" w14:textId="77777777" w:rsidR="00A05284" w:rsidRPr="00E26361" w:rsidRDefault="00A05284" w:rsidP="00A05284">
      <w:pPr>
        <w:tabs>
          <w:tab w:val="left" w:pos="4290"/>
        </w:tabs>
        <w:ind w:right="30"/>
        <w:jc w:val="both"/>
        <w:rPr>
          <w:b/>
          <w:bCs/>
          <w:szCs w:val="20"/>
        </w:rPr>
      </w:pPr>
    </w:p>
    <w:p w14:paraId="60940EE9" w14:textId="77777777" w:rsidR="00A05284" w:rsidRPr="00E26361" w:rsidRDefault="00A05284" w:rsidP="00A05284">
      <w:pPr>
        <w:tabs>
          <w:tab w:val="left" w:pos="4290"/>
        </w:tabs>
        <w:ind w:right="30"/>
        <w:jc w:val="both"/>
        <w:rPr>
          <w:b/>
          <w:bCs/>
          <w:szCs w:val="20"/>
        </w:rPr>
      </w:pPr>
      <w:r w:rsidRPr="00E26361">
        <w:rPr>
          <w:b/>
          <w:bCs/>
          <w:szCs w:val="20"/>
        </w:rPr>
        <w:t>ámoksturstæki</w:t>
      </w:r>
    </w:p>
    <w:p w14:paraId="2B0CFC94" w14:textId="77777777" w:rsidR="00A05284" w:rsidRPr="00E26361" w:rsidRDefault="00A05284" w:rsidP="00A05284">
      <w:pPr>
        <w:tabs>
          <w:tab w:val="left" w:pos="4290"/>
        </w:tabs>
        <w:ind w:right="30"/>
        <w:jc w:val="both"/>
        <w:rPr>
          <w:bCs/>
          <w:szCs w:val="20"/>
        </w:rPr>
      </w:pPr>
      <w:r w:rsidRPr="00E26361">
        <w:rPr>
          <w:bCs/>
          <w:szCs w:val="20"/>
        </w:rPr>
        <w:t>tæki á beltum eða hjólum, notað til að moka á flutningstæki</w:t>
      </w:r>
    </w:p>
    <w:p w14:paraId="2C427DE1" w14:textId="77777777" w:rsidR="00A05284" w:rsidRPr="00E26361" w:rsidRDefault="00A05284" w:rsidP="00A05284">
      <w:pPr>
        <w:tabs>
          <w:tab w:val="left" w:pos="4290"/>
        </w:tabs>
        <w:ind w:right="30"/>
        <w:jc w:val="both"/>
        <w:rPr>
          <w:bCs/>
          <w:szCs w:val="20"/>
        </w:rPr>
      </w:pPr>
    </w:p>
    <w:p w14:paraId="0DE3D87D" w14:textId="77777777" w:rsidR="00A05284" w:rsidRPr="00E26361" w:rsidRDefault="00A05284" w:rsidP="00A05284">
      <w:pPr>
        <w:tabs>
          <w:tab w:val="left" w:pos="4290"/>
        </w:tabs>
        <w:ind w:right="30"/>
        <w:jc w:val="both"/>
        <w:rPr>
          <w:b/>
          <w:bCs/>
          <w:szCs w:val="20"/>
        </w:rPr>
      </w:pPr>
    </w:p>
    <w:p w14:paraId="78F4EC47" w14:textId="77777777" w:rsidR="00A05284" w:rsidRPr="00E26361" w:rsidRDefault="00A05284" w:rsidP="00A05284">
      <w:pPr>
        <w:tabs>
          <w:tab w:val="left" w:pos="4290"/>
        </w:tabs>
        <w:ind w:right="30"/>
        <w:jc w:val="both"/>
        <w:rPr>
          <w:b/>
          <w:bCs/>
          <w:szCs w:val="20"/>
        </w:rPr>
      </w:pPr>
      <w:r w:rsidRPr="00E26361">
        <w:rPr>
          <w:b/>
          <w:bCs/>
          <w:szCs w:val="20"/>
        </w:rPr>
        <w:t>áreyri</w:t>
      </w:r>
    </w:p>
    <w:p w14:paraId="67195AD3" w14:textId="77777777" w:rsidR="00A05284" w:rsidRPr="00E26361" w:rsidRDefault="00A05284" w:rsidP="00A05284">
      <w:pPr>
        <w:tabs>
          <w:tab w:val="left" w:pos="4290"/>
        </w:tabs>
        <w:ind w:right="30"/>
        <w:jc w:val="both"/>
        <w:rPr>
          <w:bCs/>
          <w:szCs w:val="20"/>
        </w:rPr>
      </w:pPr>
      <w:r w:rsidRPr="00E26361">
        <w:rPr>
          <w:bCs/>
          <w:szCs w:val="20"/>
        </w:rPr>
        <w:t xml:space="preserve">1. hallalítil og tiltölulega slétt landræma úr árseti, sem </w:t>
      </w:r>
      <w:r w:rsidRPr="00E26361">
        <w:rPr>
          <w:bCs/>
          <w:i/>
          <w:szCs w:val="20"/>
        </w:rPr>
        <w:t>straumvatn</w:t>
      </w:r>
      <w:r w:rsidRPr="00E26361">
        <w:rPr>
          <w:bCs/>
          <w:szCs w:val="20"/>
        </w:rPr>
        <w:t xml:space="preserve"> rennur eftir (í farvegi eða farvegum) og getur flætt yfir í vatnavöxtum </w:t>
      </w:r>
    </w:p>
    <w:p w14:paraId="52BE3462" w14:textId="77777777" w:rsidR="00A05284" w:rsidRPr="00E26361" w:rsidRDefault="00A05284" w:rsidP="00A05284">
      <w:pPr>
        <w:tabs>
          <w:tab w:val="left" w:pos="4290"/>
        </w:tabs>
        <w:ind w:right="30"/>
        <w:jc w:val="both"/>
        <w:rPr>
          <w:bCs/>
          <w:szCs w:val="20"/>
        </w:rPr>
      </w:pPr>
      <w:r w:rsidRPr="00E26361">
        <w:rPr>
          <w:bCs/>
          <w:szCs w:val="20"/>
        </w:rPr>
        <w:t xml:space="preserve"> 2. hallalítil og tiltölulega slétt landræma, sem er úr </w:t>
      </w:r>
      <w:r w:rsidRPr="00E26361">
        <w:rPr>
          <w:bCs/>
          <w:i/>
          <w:szCs w:val="20"/>
        </w:rPr>
        <w:t>árseti</w:t>
      </w:r>
      <w:r w:rsidRPr="00E26361">
        <w:rPr>
          <w:bCs/>
          <w:szCs w:val="20"/>
        </w:rPr>
        <w:t xml:space="preserve"> og er með fram </w:t>
      </w:r>
      <w:r w:rsidRPr="00E26361">
        <w:rPr>
          <w:bCs/>
          <w:i/>
          <w:szCs w:val="20"/>
        </w:rPr>
        <w:t>straumvatni</w:t>
      </w:r>
      <w:r w:rsidRPr="00E26361">
        <w:rPr>
          <w:bCs/>
          <w:szCs w:val="20"/>
        </w:rPr>
        <w:t xml:space="preserve"> eða úti í vatninu og stendur upp úr því hverju sinni</w:t>
      </w:r>
    </w:p>
    <w:p w14:paraId="65EC645F" w14:textId="77777777" w:rsidR="00A05284" w:rsidRPr="00E26361" w:rsidRDefault="00A05284" w:rsidP="00A05284">
      <w:pPr>
        <w:tabs>
          <w:tab w:val="left" w:pos="4290"/>
        </w:tabs>
        <w:ind w:right="30"/>
        <w:jc w:val="both"/>
        <w:rPr>
          <w:bCs/>
          <w:szCs w:val="20"/>
        </w:rPr>
      </w:pPr>
    </w:p>
    <w:p w14:paraId="38D3895F" w14:textId="77777777" w:rsidR="00A05284" w:rsidRPr="00E26361" w:rsidRDefault="00A05284" w:rsidP="00A05284">
      <w:pPr>
        <w:tabs>
          <w:tab w:val="left" w:pos="4290"/>
        </w:tabs>
        <w:ind w:right="30"/>
        <w:jc w:val="both"/>
        <w:rPr>
          <w:b/>
          <w:bCs/>
          <w:szCs w:val="20"/>
        </w:rPr>
      </w:pPr>
      <w:r w:rsidRPr="00E26361">
        <w:rPr>
          <w:b/>
          <w:bCs/>
          <w:szCs w:val="20"/>
        </w:rPr>
        <w:t>árfarvegur, farvegur</w:t>
      </w:r>
    </w:p>
    <w:p w14:paraId="2649DAD4" w14:textId="77777777" w:rsidR="00A05284" w:rsidRPr="00E26361" w:rsidRDefault="00A05284" w:rsidP="00A05284">
      <w:pPr>
        <w:tabs>
          <w:tab w:val="left" w:pos="4290"/>
        </w:tabs>
        <w:ind w:right="30"/>
        <w:jc w:val="both"/>
        <w:rPr>
          <w:bCs/>
          <w:szCs w:val="20"/>
        </w:rPr>
      </w:pPr>
      <w:r w:rsidRPr="00E26361">
        <w:rPr>
          <w:bCs/>
          <w:szCs w:val="20"/>
        </w:rPr>
        <w:t xml:space="preserve">renna í landi, sem </w:t>
      </w:r>
      <w:r w:rsidRPr="00E26361">
        <w:rPr>
          <w:bCs/>
          <w:i/>
          <w:szCs w:val="20"/>
        </w:rPr>
        <w:t>straumvatn</w:t>
      </w:r>
      <w:r w:rsidRPr="00E26361">
        <w:rPr>
          <w:bCs/>
          <w:szCs w:val="20"/>
        </w:rPr>
        <w:t xml:space="preserve"> rennur eftir, venjulega með </w:t>
      </w:r>
      <w:r w:rsidRPr="00E26361">
        <w:rPr>
          <w:bCs/>
          <w:i/>
          <w:szCs w:val="20"/>
        </w:rPr>
        <w:t>árseti</w:t>
      </w:r>
      <w:r w:rsidRPr="00E26361">
        <w:rPr>
          <w:bCs/>
          <w:szCs w:val="20"/>
        </w:rPr>
        <w:t xml:space="preserve"> í botni</w:t>
      </w:r>
    </w:p>
    <w:p w14:paraId="7A5CBE45" w14:textId="77777777" w:rsidR="00A05284" w:rsidRPr="00E26361" w:rsidRDefault="00A05284" w:rsidP="00A05284">
      <w:pPr>
        <w:tabs>
          <w:tab w:val="left" w:pos="4290"/>
        </w:tabs>
        <w:ind w:right="30"/>
        <w:jc w:val="both"/>
        <w:rPr>
          <w:bCs/>
          <w:szCs w:val="20"/>
        </w:rPr>
      </w:pPr>
    </w:p>
    <w:p w14:paraId="52FC534D" w14:textId="77777777" w:rsidR="00A05284" w:rsidRPr="00E26361" w:rsidRDefault="00A05284" w:rsidP="00A05284">
      <w:pPr>
        <w:tabs>
          <w:tab w:val="left" w:pos="4290"/>
        </w:tabs>
        <w:ind w:right="30"/>
        <w:jc w:val="both"/>
        <w:rPr>
          <w:b/>
          <w:bCs/>
          <w:szCs w:val="20"/>
        </w:rPr>
      </w:pPr>
      <w:r w:rsidRPr="00E26361">
        <w:rPr>
          <w:b/>
          <w:bCs/>
          <w:szCs w:val="20"/>
        </w:rPr>
        <w:t>árframburðarefni</w:t>
      </w:r>
    </w:p>
    <w:p w14:paraId="3514A317" w14:textId="77777777" w:rsidR="00A05284" w:rsidRPr="00E26361" w:rsidRDefault="00A05284" w:rsidP="00A05284">
      <w:pPr>
        <w:tabs>
          <w:tab w:val="left" w:pos="4290"/>
        </w:tabs>
        <w:ind w:right="30"/>
        <w:jc w:val="both"/>
        <w:rPr>
          <w:bCs/>
          <w:szCs w:val="20"/>
        </w:rPr>
      </w:pPr>
      <w:r w:rsidRPr="00E26361">
        <w:rPr>
          <w:bCs/>
          <w:szCs w:val="20"/>
        </w:rPr>
        <w:t xml:space="preserve">uppleyst og föst </w:t>
      </w:r>
      <w:r w:rsidRPr="00E26361">
        <w:rPr>
          <w:bCs/>
          <w:i/>
          <w:szCs w:val="20"/>
        </w:rPr>
        <w:t>jarðefni</w:t>
      </w:r>
      <w:r w:rsidRPr="00E26361">
        <w:rPr>
          <w:bCs/>
          <w:szCs w:val="20"/>
        </w:rPr>
        <w:t xml:space="preserve">, sem </w:t>
      </w:r>
      <w:r w:rsidRPr="00E26361">
        <w:rPr>
          <w:bCs/>
          <w:i/>
          <w:szCs w:val="20"/>
        </w:rPr>
        <w:t>straumvatn</w:t>
      </w:r>
      <w:r w:rsidRPr="00E26361">
        <w:rPr>
          <w:bCs/>
          <w:szCs w:val="20"/>
        </w:rPr>
        <w:t xml:space="preserve"> ber fram</w:t>
      </w:r>
    </w:p>
    <w:p w14:paraId="73C17554" w14:textId="77777777" w:rsidR="00A05284" w:rsidRPr="00E26361" w:rsidRDefault="00A05284" w:rsidP="00A05284">
      <w:pPr>
        <w:tabs>
          <w:tab w:val="left" w:pos="4290"/>
        </w:tabs>
        <w:ind w:right="30"/>
        <w:jc w:val="both"/>
        <w:rPr>
          <w:bCs/>
          <w:szCs w:val="20"/>
        </w:rPr>
      </w:pPr>
    </w:p>
    <w:p w14:paraId="5FBF1EC2" w14:textId="77777777" w:rsidR="00A05284" w:rsidRPr="00E26361" w:rsidRDefault="00A05284" w:rsidP="00A05284">
      <w:pPr>
        <w:tabs>
          <w:tab w:val="left" w:pos="4290"/>
        </w:tabs>
        <w:ind w:right="30"/>
        <w:jc w:val="both"/>
        <w:rPr>
          <w:b/>
          <w:bCs/>
          <w:szCs w:val="20"/>
        </w:rPr>
      </w:pPr>
      <w:r w:rsidRPr="00E26361">
        <w:rPr>
          <w:b/>
          <w:bCs/>
          <w:szCs w:val="20"/>
        </w:rPr>
        <w:lastRenderedPageBreak/>
        <w:t>árframburðarruni</w:t>
      </w:r>
    </w:p>
    <w:p w14:paraId="420BF36F" w14:textId="77777777" w:rsidR="00A05284" w:rsidRPr="00E26361" w:rsidRDefault="00A05284" w:rsidP="00A05284">
      <w:pPr>
        <w:tabs>
          <w:tab w:val="left" w:pos="4290"/>
        </w:tabs>
        <w:ind w:right="30"/>
        <w:jc w:val="both"/>
        <w:rPr>
          <w:bCs/>
          <w:szCs w:val="20"/>
        </w:rPr>
      </w:pPr>
      <w:r w:rsidRPr="00E26361">
        <w:rPr>
          <w:bCs/>
          <w:szCs w:val="20"/>
        </w:rPr>
        <w:t xml:space="preserve">magn uppleystra og fastra </w:t>
      </w:r>
      <w:r w:rsidRPr="00E26361">
        <w:rPr>
          <w:bCs/>
          <w:i/>
          <w:szCs w:val="20"/>
        </w:rPr>
        <w:t>árframburðarefna</w:t>
      </w:r>
      <w:r w:rsidRPr="00E26361">
        <w:rPr>
          <w:bCs/>
          <w:szCs w:val="20"/>
        </w:rPr>
        <w:t xml:space="preserve">, sem berst á tímaeiningu gegnum </w:t>
      </w:r>
      <w:r w:rsidRPr="00E26361">
        <w:rPr>
          <w:bCs/>
          <w:i/>
          <w:szCs w:val="20"/>
        </w:rPr>
        <w:t>þversnið</w:t>
      </w:r>
      <w:r w:rsidRPr="00E26361">
        <w:rPr>
          <w:bCs/>
          <w:szCs w:val="20"/>
        </w:rPr>
        <w:t xml:space="preserve"> í farvegi straumvatns</w:t>
      </w:r>
    </w:p>
    <w:p w14:paraId="5F86C5EF" w14:textId="77777777" w:rsidR="00A05284" w:rsidRPr="00E26361" w:rsidRDefault="00A05284" w:rsidP="00A05284">
      <w:pPr>
        <w:tabs>
          <w:tab w:val="left" w:pos="4290"/>
        </w:tabs>
        <w:ind w:right="30"/>
        <w:jc w:val="both"/>
        <w:rPr>
          <w:bCs/>
          <w:szCs w:val="20"/>
        </w:rPr>
      </w:pPr>
    </w:p>
    <w:p w14:paraId="50644F25" w14:textId="77777777" w:rsidR="00A05284" w:rsidRPr="00E26361" w:rsidRDefault="00A05284" w:rsidP="00A05284">
      <w:pPr>
        <w:tabs>
          <w:tab w:val="left" w:pos="4290"/>
        </w:tabs>
        <w:ind w:right="30"/>
        <w:jc w:val="both"/>
        <w:rPr>
          <w:b/>
          <w:bCs/>
          <w:szCs w:val="20"/>
        </w:rPr>
      </w:pPr>
      <w:r w:rsidRPr="00E26361">
        <w:rPr>
          <w:b/>
          <w:bCs/>
          <w:szCs w:val="20"/>
        </w:rPr>
        <w:t>árframburður</w:t>
      </w:r>
    </w:p>
    <w:p w14:paraId="333D18CE" w14:textId="77777777" w:rsidR="00A05284" w:rsidRPr="00E26361" w:rsidRDefault="00A05284" w:rsidP="00A05284">
      <w:pPr>
        <w:tabs>
          <w:tab w:val="left" w:pos="4290"/>
        </w:tabs>
        <w:ind w:right="30"/>
        <w:jc w:val="both"/>
        <w:rPr>
          <w:bCs/>
          <w:szCs w:val="20"/>
        </w:rPr>
      </w:pPr>
      <w:r w:rsidRPr="00E26361">
        <w:rPr>
          <w:bCs/>
          <w:szCs w:val="20"/>
        </w:rPr>
        <w:t xml:space="preserve">það, að </w:t>
      </w:r>
      <w:r w:rsidRPr="00E26361">
        <w:rPr>
          <w:bCs/>
          <w:i/>
          <w:szCs w:val="20"/>
        </w:rPr>
        <w:t>straumvatn</w:t>
      </w:r>
      <w:r w:rsidRPr="00E26361">
        <w:rPr>
          <w:bCs/>
          <w:szCs w:val="20"/>
        </w:rPr>
        <w:t xml:space="preserve"> flytur með sér uppleyst og föst </w:t>
      </w:r>
      <w:r w:rsidRPr="00E26361">
        <w:rPr>
          <w:bCs/>
          <w:i/>
          <w:szCs w:val="20"/>
        </w:rPr>
        <w:t>jarðefni</w:t>
      </w:r>
    </w:p>
    <w:p w14:paraId="49ED72EC" w14:textId="77777777" w:rsidR="00A05284" w:rsidRPr="00E26361" w:rsidRDefault="00A05284" w:rsidP="00A05284">
      <w:pPr>
        <w:tabs>
          <w:tab w:val="left" w:pos="4290"/>
        </w:tabs>
        <w:ind w:right="30"/>
        <w:jc w:val="both"/>
        <w:rPr>
          <w:bCs/>
          <w:szCs w:val="20"/>
        </w:rPr>
      </w:pPr>
    </w:p>
    <w:p w14:paraId="2B7C8F4F" w14:textId="77777777" w:rsidR="00271683" w:rsidRPr="00E26361" w:rsidRDefault="00271683" w:rsidP="00A05284">
      <w:pPr>
        <w:tabs>
          <w:tab w:val="left" w:pos="4290"/>
        </w:tabs>
        <w:ind w:right="30"/>
        <w:jc w:val="both"/>
        <w:rPr>
          <w:b/>
          <w:bCs/>
          <w:szCs w:val="20"/>
        </w:rPr>
      </w:pPr>
    </w:p>
    <w:p w14:paraId="355EAAA4" w14:textId="69CE5415" w:rsidR="00A05284" w:rsidRPr="00E26361" w:rsidRDefault="00A05284" w:rsidP="00A05284">
      <w:pPr>
        <w:tabs>
          <w:tab w:val="left" w:pos="4290"/>
        </w:tabs>
        <w:ind w:right="30"/>
        <w:jc w:val="both"/>
        <w:rPr>
          <w:b/>
          <w:bCs/>
          <w:szCs w:val="20"/>
        </w:rPr>
      </w:pPr>
      <w:r w:rsidRPr="00E26361">
        <w:rPr>
          <w:b/>
          <w:bCs/>
          <w:szCs w:val="20"/>
        </w:rPr>
        <w:t>árhjalli</w:t>
      </w:r>
    </w:p>
    <w:p w14:paraId="0BC5266E" w14:textId="77777777" w:rsidR="00A05284" w:rsidRPr="00E26361" w:rsidRDefault="00A05284" w:rsidP="00A05284">
      <w:pPr>
        <w:tabs>
          <w:tab w:val="left" w:pos="4290"/>
        </w:tabs>
        <w:ind w:right="30"/>
        <w:jc w:val="both"/>
        <w:rPr>
          <w:bCs/>
          <w:szCs w:val="20"/>
        </w:rPr>
      </w:pPr>
      <w:r w:rsidRPr="00E26361">
        <w:rPr>
          <w:bCs/>
          <w:i/>
          <w:szCs w:val="20"/>
        </w:rPr>
        <w:t>hjalli</w:t>
      </w:r>
      <w:r w:rsidRPr="00E26361">
        <w:rPr>
          <w:bCs/>
          <w:szCs w:val="20"/>
        </w:rPr>
        <w:t>, sem verður til við það, að á grefur sér farveg í seti, er hún hefur áður myndað með framburði sínum</w:t>
      </w:r>
    </w:p>
    <w:p w14:paraId="255FFD1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Setið er að uppruna fornar </w:t>
      </w:r>
      <w:r w:rsidRPr="00E26361">
        <w:rPr>
          <w:rFonts w:asciiTheme="minorHAnsi" w:hAnsiTheme="minorHAnsi"/>
          <w:i/>
          <w:sz w:val="20"/>
          <w:szCs w:val="20"/>
          <w:lang w:val="is-IS"/>
        </w:rPr>
        <w:t>óseyrar</w:t>
      </w:r>
      <w:r w:rsidRPr="00E26361">
        <w:rPr>
          <w:rFonts w:asciiTheme="minorHAnsi" w:hAnsiTheme="minorHAnsi"/>
          <w:sz w:val="20"/>
          <w:szCs w:val="20"/>
          <w:lang w:val="is-IS"/>
        </w:rPr>
        <w:t xml:space="preserve"> og einkum myndað, þegar sjávarstaða var hærri við ísaldarlok, eða í jökulstífluðu lóni</w:t>
      </w:r>
    </w:p>
    <w:p w14:paraId="6E7C2401" w14:textId="77777777" w:rsidR="00A05284" w:rsidRPr="00E26361" w:rsidRDefault="00A05284" w:rsidP="00A05284">
      <w:pPr>
        <w:tabs>
          <w:tab w:val="left" w:pos="4290"/>
        </w:tabs>
        <w:ind w:right="30"/>
        <w:jc w:val="both"/>
        <w:rPr>
          <w:bCs/>
          <w:szCs w:val="20"/>
        </w:rPr>
      </w:pPr>
    </w:p>
    <w:p w14:paraId="2B7E285C" w14:textId="77777777" w:rsidR="00A05284" w:rsidRPr="00E26361" w:rsidRDefault="00A05284" w:rsidP="00A05284">
      <w:pPr>
        <w:tabs>
          <w:tab w:val="left" w:pos="4290"/>
        </w:tabs>
        <w:ind w:right="30"/>
        <w:jc w:val="both"/>
        <w:rPr>
          <w:b/>
          <w:bCs/>
          <w:szCs w:val="20"/>
        </w:rPr>
      </w:pPr>
      <w:r w:rsidRPr="00E26361">
        <w:rPr>
          <w:b/>
          <w:bCs/>
          <w:szCs w:val="20"/>
        </w:rPr>
        <w:t>árrof</w:t>
      </w:r>
    </w:p>
    <w:p w14:paraId="21DF1DC7" w14:textId="77777777" w:rsidR="00A05284" w:rsidRPr="00E26361" w:rsidRDefault="00A05284" w:rsidP="00A05284">
      <w:pPr>
        <w:tabs>
          <w:tab w:val="left" w:pos="4290"/>
        </w:tabs>
        <w:ind w:right="30"/>
        <w:jc w:val="both"/>
        <w:rPr>
          <w:bCs/>
          <w:szCs w:val="20"/>
        </w:rPr>
      </w:pPr>
      <w:r w:rsidRPr="00E26361">
        <w:rPr>
          <w:bCs/>
          <w:i/>
          <w:szCs w:val="20"/>
        </w:rPr>
        <w:t>rof</w:t>
      </w:r>
      <w:r w:rsidRPr="00E26361">
        <w:rPr>
          <w:bCs/>
          <w:szCs w:val="20"/>
        </w:rPr>
        <w:t xml:space="preserve">, sem </w:t>
      </w:r>
      <w:r w:rsidRPr="00E26361">
        <w:rPr>
          <w:bCs/>
          <w:i/>
          <w:szCs w:val="20"/>
        </w:rPr>
        <w:t>straumvatn</w:t>
      </w:r>
      <w:r w:rsidRPr="00E26361">
        <w:rPr>
          <w:bCs/>
          <w:szCs w:val="20"/>
        </w:rPr>
        <w:t xml:space="preserve"> veldur með því að losa, mola og bera fram </w:t>
      </w:r>
      <w:r w:rsidRPr="00E26361">
        <w:rPr>
          <w:bCs/>
          <w:i/>
          <w:szCs w:val="20"/>
        </w:rPr>
        <w:t>jarðefni</w:t>
      </w:r>
      <w:r w:rsidRPr="00E26361">
        <w:rPr>
          <w:bCs/>
          <w:szCs w:val="20"/>
        </w:rPr>
        <w:t xml:space="preserve"> í farvegi sínum</w:t>
      </w:r>
    </w:p>
    <w:p w14:paraId="0786124B" w14:textId="77777777" w:rsidR="00A05284" w:rsidRPr="00E26361" w:rsidRDefault="00A05284" w:rsidP="00A05284">
      <w:pPr>
        <w:tabs>
          <w:tab w:val="left" w:pos="4290"/>
        </w:tabs>
        <w:ind w:right="30"/>
        <w:jc w:val="both"/>
        <w:rPr>
          <w:bCs/>
          <w:szCs w:val="20"/>
        </w:rPr>
      </w:pPr>
    </w:p>
    <w:p w14:paraId="3D788729" w14:textId="77777777" w:rsidR="00A05284" w:rsidRPr="00E26361" w:rsidRDefault="00A05284" w:rsidP="00A05284">
      <w:pPr>
        <w:tabs>
          <w:tab w:val="left" w:pos="4290"/>
        </w:tabs>
        <w:ind w:right="30"/>
        <w:jc w:val="both"/>
        <w:rPr>
          <w:b/>
          <w:bCs/>
          <w:szCs w:val="20"/>
        </w:rPr>
      </w:pPr>
      <w:r w:rsidRPr="00E26361">
        <w:rPr>
          <w:b/>
          <w:bCs/>
          <w:szCs w:val="20"/>
        </w:rPr>
        <w:t>árset, straumvatnsset</w:t>
      </w:r>
    </w:p>
    <w:p w14:paraId="53E60769" w14:textId="77777777" w:rsidR="00A05284" w:rsidRPr="00E26361" w:rsidRDefault="00A05284" w:rsidP="00A05284">
      <w:pPr>
        <w:tabs>
          <w:tab w:val="left" w:pos="4290"/>
        </w:tabs>
        <w:ind w:right="30"/>
        <w:jc w:val="both"/>
        <w:rPr>
          <w:bCs/>
          <w:szCs w:val="20"/>
        </w:rPr>
      </w:pPr>
      <w:r w:rsidRPr="00E26361">
        <w:rPr>
          <w:bCs/>
          <w:i/>
          <w:szCs w:val="20"/>
        </w:rPr>
        <w:t>set</w:t>
      </w:r>
      <w:r w:rsidRPr="00E26361">
        <w:rPr>
          <w:bCs/>
          <w:szCs w:val="20"/>
        </w:rPr>
        <w:t xml:space="preserve"> úr </w:t>
      </w:r>
      <w:r w:rsidRPr="00E26361">
        <w:rPr>
          <w:bCs/>
          <w:i/>
          <w:szCs w:val="20"/>
        </w:rPr>
        <w:t>bergmoli</w:t>
      </w:r>
      <w:r w:rsidRPr="00E26361">
        <w:rPr>
          <w:bCs/>
          <w:szCs w:val="20"/>
        </w:rPr>
        <w:t xml:space="preserve"> (</w:t>
      </w:r>
      <w:r w:rsidRPr="00E26361">
        <w:rPr>
          <w:bCs/>
          <w:i/>
          <w:szCs w:val="20"/>
        </w:rPr>
        <w:t>auri</w:t>
      </w:r>
      <w:r w:rsidRPr="00E26361">
        <w:rPr>
          <w:bCs/>
          <w:szCs w:val="20"/>
        </w:rPr>
        <w:t xml:space="preserve">), sem </w:t>
      </w:r>
      <w:r w:rsidRPr="00E26361">
        <w:rPr>
          <w:bCs/>
          <w:i/>
          <w:szCs w:val="20"/>
        </w:rPr>
        <w:t>straumvatn</w:t>
      </w:r>
      <w:r w:rsidRPr="00E26361">
        <w:rPr>
          <w:bCs/>
          <w:szCs w:val="20"/>
        </w:rPr>
        <w:t xml:space="preserve"> hefur borið fram</w:t>
      </w:r>
    </w:p>
    <w:p w14:paraId="3AB726F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Setið er oftast lagskipt.</w:t>
      </w:r>
    </w:p>
    <w:p w14:paraId="1F5F2AE0" w14:textId="77777777" w:rsidR="00A05284" w:rsidRPr="00E26361" w:rsidRDefault="00A05284" w:rsidP="00A05284">
      <w:pPr>
        <w:tabs>
          <w:tab w:val="left" w:pos="4290"/>
        </w:tabs>
        <w:ind w:right="30"/>
        <w:jc w:val="both"/>
        <w:rPr>
          <w:bCs/>
          <w:szCs w:val="20"/>
        </w:rPr>
      </w:pPr>
    </w:p>
    <w:p w14:paraId="20FC95FD" w14:textId="77777777" w:rsidR="00A05284" w:rsidRPr="00E26361" w:rsidRDefault="00A05284" w:rsidP="00A05284">
      <w:pPr>
        <w:tabs>
          <w:tab w:val="left" w:pos="4290"/>
        </w:tabs>
        <w:ind w:right="30"/>
        <w:jc w:val="both"/>
        <w:rPr>
          <w:b/>
          <w:bCs/>
          <w:szCs w:val="20"/>
        </w:rPr>
      </w:pPr>
      <w:r w:rsidRPr="00E26361">
        <w:rPr>
          <w:b/>
          <w:bCs/>
          <w:szCs w:val="20"/>
        </w:rPr>
        <w:t>árslétta</w:t>
      </w:r>
    </w:p>
    <w:p w14:paraId="1512D0BF" w14:textId="77777777" w:rsidR="00A05284" w:rsidRPr="00E26361" w:rsidRDefault="00A05284" w:rsidP="00A05284">
      <w:pPr>
        <w:tabs>
          <w:tab w:val="left" w:pos="4290"/>
        </w:tabs>
        <w:ind w:right="30"/>
        <w:jc w:val="both"/>
        <w:rPr>
          <w:bCs/>
          <w:szCs w:val="20"/>
        </w:rPr>
      </w:pPr>
      <w:r w:rsidRPr="00E26361">
        <w:rPr>
          <w:bCs/>
          <w:szCs w:val="20"/>
        </w:rPr>
        <w:t xml:space="preserve">flatlent landsvæði, sem mikið </w:t>
      </w:r>
      <w:r w:rsidRPr="00E26361">
        <w:rPr>
          <w:bCs/>
          <w:i/>
          <w:szCs w:val="20"/>
        </w:rPr>
        <w:t>árset</w:t>
      </w:r>
      <w:r w:rsidRPr="00E26361">
        <w:rPr>
          <w:bCs/>
          <w:szCs w:val="20"/>
        </w:rPr>
        <w:t xml:space="preserve"> hefur fyllt upp og jafnað</w:t>
      </w:r>
    </w:p>
    <w:p w14:paraId="0DDEEDF5" w14:textId="77777777" w:rsidR="00A05284" w:rsidRPr="00E26361" w:rsidRDefault="00A05284" w:rsidP="00A05284">
      <w:pPr>
        <w:tabs>
          <w:tab w:val="left" w:pos="4290"/>
        </w:tabs>
        <w:ind w:right="30"/>
        <w:jc w:val="both"/>
        <w:rPr>
          <w:bCs/>
          <w:szCs w:val="20"/>
        </w:rPr>
      </w:pPr>
    </w:p>
    <w:p w14:paraId="3C5B76D1" w14:textId="77777777" w:rsidR="00A05284" w:rsidRPr="00E26361" w:rsidRDefault="00A05284" w:rsidP="00A05284">
      <w:pPr>
        <w:tabs>
          <w:tab w:val="left" w:pos="4290"/>
        </w:tabs>
        <w:ind w:right="30"/>
        <w:jc w:val="both"/>
        <w:rPr>
          <w:b/>
          <w:bCs/>
          <w:szCs w:val="20"/>
        </w:rPr>
      </w:pPr>
      <w:r w:rsidRPr="00E26361">
        <w:rPr>
          <w:b/>
          <w:bCs/>
          <w:szCs w:val="20"/>
        </w:rPr>
        <w:t>ásýnd steinefnis</w:t>
      </w:r>
    </w:p>
    <w:p w14:paraId="1BEA0D37" w14:textId="77777777" w:rsidR="00A05284" w:rsidRPr="00E26361" w:rsidRDefault="00A05284" w:rsidP="00A05284">
      <w:pPr>
        <w:tabs>
          <w:tab w:val="left" w:pos="4290"/>
        </w:tabs>
        <w:ind w:right="30"/>
        <w:jc w:val="both"/>
        <w:rPr>
          <w:szCs w:val="20"/>
        </w:rPr>
      </w:pPr>
      <w:r w:rsidRPr="00E26361">
        <w:rPr>
          <w:szCs w:val="20"/>
        </w:rPr>
        <w:t xml:space="preserve">heiti yfir </w:t>
      </w:r>
      <w:r w:rsidRPr="00E26361">
        <w:rPr>
          <w:i/>
          <w:szCs w:val="20"/>
        </w:rPr>
        <w:t>kornalögun</w:t>
      </w:r>
      <w:r w:rsidRPr="00E26361">
        <w:rPr>
          <w:szCs w:val="20"/>
        </w:rPr>
        <w:t xml:space="preserve">, </w:t>
      </w:r>
      <w:r w:rsidRPr="00E26361">
        <w:rPr>
          <w:i/>
          <w:szCs w:val="20"/>
        </w:rPr>
        <w:t>brothlutfall</w:t>
      </w:r>
      <w:r w:rsidRPr="00E26361">
        <w:rPr>
          <w:szCs w:val="20"/>
        </w:rPr>
        <w:t xml:space="preserve"> og </w:t>
      </w:r>
      <w:r w:rsidRPr="00E26361">
        <w:rPr>
          <w:i/>
          <w:szCs w:val="20"/>
        </w:rPr>
        <w:t>yfirborðs</w:t>
      </w:r>
      <w:r w:rsidRPr="00E26361">
        <w:rPr>
          <w:i/>
          <w:szCs w:val="20"/>
        </w:rPr>
        <w:softHyphen/>
        <w:t>áferð</w:t>
      </w:r>
      <w:r w:rsidRPr="00E26361">
        <w:rPr>
          <w:szCs w:val="20"/>
        </w:rPr>
        <w:t xml:space="preserve"> </w:t>
      </w:r>
      <w:r w:rsidRPr="00E26361">
        <w:rPr>
          <w:i/>
          <w:szCs w:val="20"/>
        </w:rPr>
        <w:t>steinefnis</w:t>
      </w:r>
    </w:p>
    <w:p w14:paraId="77AEF2BB" w14:textId="77777777" w:rsidR="00A05284" w:rsidRPr="00E26361" w:rsidRDefault="00A05284" w:rsidP="00A05284">
      <w:pPr>
        <w:rPr>
          <w:rStyle w:val="Strong"/>
          <w:szCs w:val="20"/>
        </w:rPr>
      </w:pPr>
    </w:p>
    <w:p w14:paraId="0DA2F5D5" w14:textId="77777777" w:rsidR="00A05284" w:rsidRPr="00E26361" w:rsidRDefault="00A05284" w:rsidP="00A05284">
      <w:pPr>
        <w:rPr>
          <w:rStyle w:val="Strong"/>
          <w:szCs w:val="20"/>
        </w:rPr>
      </w:pPr>
      <w:r w:rsidRPr="00E26361">
        <w:rPr>
          <w:rStyle w:val="Strong"/>
          <w:szCs w:val="20"/>
        </w:rPr>
        <w:t>athafnasvæði</w:t>
      </w:r>
    </w:p>
    <w:p w14:paraId="3FBDB6A2" w14:textId="77777777" w:rsidR="00A05284" w:rsidRPr="00E26361" w:rsidRDefault="00A05284" w:rsidP="00A05284">
      <w:pPr>
        <w:rPr>
          <w:szCs w:val="20"/>
        </w:rPr>
      </w:pPr>
      <w:r w:rsidRPr="00E26361">
        <w:rPr>
          <w:szCs w:val="20"/>
        </w:rPr>
        <w:t>hluti af námusvæði ætlaður fyrir vinnslutæki og vinnubúðir</w:t>
      </w:r>
    </w:p>
    <w:p w14:paraId="6C143EEA" w14:textId="77777777" w:rsidR="00A05284" w:rsidRPr="00E26361" w:rsidRDefault="00A05284" w:rsidP="00A05284">
      <w:pPr>
        <w:tabs>
          <w:tab w:val="left" w:pos="4290"/>
        </w:tabs>
        <w:ind w:left="720" w:right="30" w:hanging="720"/>
        <w:rPr>
          <w:b/>
          <w:bCs/>
          <w:szCs w:val="20"/>
        </w:rPr>
      </w:pPr>
    </w:p>
    <w:p w14:paraId="5FBE7D95" w14:textId="77777777" w:rsidR="00A05284" w:rsidRPr="00E26361" w:rsidRDefault="00A05284" w:rsidP="00A05284">
      <w:pPr>
        <w:tabs>
          <w:tab w:val="left" w:pos="4290"/>
        </w:tabs>
        <w:ind w:left="720" w:right="30" w:hanging="720"/>
        <w:rPr>
          <w:b/>
          <w:bCs/>
          <w:szCs w:val="20"/>
        </w:rPr>
      </w:pPr>
      <w:r w:rsidRPr="00E26361">
        <w:rPr>
          <w:b/>
          <w:bCs/>
          <w:szCs w:val="20"/>
        </w:rPr>
        <w:t xml:space="preserve">bakgrafa </w:t>
      </w:r>
      <w:r w:rsidRPr="00E26361">
        <w:rPr>
          <w:bCs/>
          <w:szCs w:val="20"/>
        </w:rPr>
        <w:t>(djúpgrafa)</w:t>
      </w:r>
    </w:p>
    <w:p w14:paraId="29E4B098" w14:textId="77777777" w:rsidR="00A05284" w:rsidRPr="00E26361" w:rsidRDefault="00A05284" w:rsidP="00A05284">
      <w:pPr>
        <w:tabs>
          <w:tab w:val="left" w:pos="4290"/>
        </w:tabs>
        <w:ind w:right="30"/>
        <w:jc w:val="both"/>
        <w:rPr>
          <w:bCs/>
          <w:szCs w:val="20"/>
        </w:rPr>
      </w:pPr>
      <w:r w:rsidRPr="00E26361">
        <w:rPr>
          <w:bCs/>
          <w:szCs w:val="20"/>
        </w:rPr>
        <w:t>grafa sérstaklega útbúin þannig að hún grefur að sér aðallega neðan við þann flöt, sem hún stendur á</w:t>
      </w:r>
    </w:p>
    <w:p w14:paraId="45578D89" w14:textId="77777777" w:rsidR="00A05284" w:rsidRPr="00E26361" w:rsidRDefault="00A05284" w:rsidP="00A05284">
      <w:pPr>
        <w:tabs>
          <w:tab w:val="left" w:pos="4290"/>
        </w:tabs>
        <w:ind w:right="30"/>
        <w:jc w:val="both"/>
        <w:rPr>
          <w:bCs/>
          <w:szCs w:val="20"/>
        </w:rPr>
      </w:pPr>
    </w:p>
    <w:p w14:paraId="4ADDA433" w14:textId="77777777" w:rsidR="00A05284" w:rsidRPr="00E26361" w:rsidRDefault="00A05284" w:rsidP="00A05284">
      <w:pPr>
        <w:tabs>
          <w:tab w:val="left" w:pos="4290"/>
        </w:tabs>
        <w:ind w:right="30"/>
        <w:jc w:val="both"/>
        <w:rPr>
          <w:bCs/>
          <w:szCs w:val="20"/>
        </w:rPr>
      </w:pPr>
      <w:r w:rsidRPr="00E26361">
        <w:rPr>
          <w:b/>
          <w:bCs/>
          <w:szCs w:val="20"/>
        </w:rPr>
        <w:t>basalt</w:t>
      </w:r>
      <w:r w:rsidRPr="00E26361">
        <w:rPr>
          <w:bCs/>
          <w:szCs w:val="20"/>
        </w:rPr>
        <w:t xml:space="preserve"> (basískt </w:t>
      </w:r>
      <w:r w:rsidRPr="00E26361">
        <w:rPr>
          <w:bCs/>
          <w:i/>
          <w:szCs w:val="20"/>
        </w:rPr>
        <w:t>berg</w:t>
      </w:r>
      <w:r w:rsidRPr="00E26361">
        <w:rPr>
          <w:bCs/>
          <w:szCs w:val="20"/>
        </w:rPr>
        <w:t>)</w:t>
      </w:r>
    </w:p>
    <w:p w14:paraId="33F113CB" w14:textId="77777777" w:rsidR="00A05284" w:rsidRPr="00E26361" w:rsidRDefault="00A05284" w:rsidP="00A05284">
      <w:pPr>
        <w:tabs>
          <w:tab w:val="left" w:pos="4290"/>
        </w:tabs>
        <w:ind w:right="30"/>
        <w:jc w:val="both"/>
        <w:rPr>
          <w:szCs w:val="20"/>
        </w:rPr>
      </w:pPr>
      <w:r w:rsidRPr="00E26361">
        <w:rPr>
          <w:i/>
          <w:szCs w:val="20"/>
        </w:rPr>
        <w:t>berg</w:t>
      </w:r>
      <w:r w:rsidRPr="00E26361">
        <w:rPr>
          <w:szCs w:val="20"/>
        </w:rPr>
        <w:t xml:space="preserve"> með hlutfallslega lítilli kísilsýru, minna en 52 % af SiO</w:t>
      </w:r>
      <w:r w:rsidRPr="00E26361">
        <w:rPr>
          <w:szCs w:val="20"/>
          <w:vertAlign w:val="subscript"/>
        </w:rPr>
        <w:t>2,</w:t>
      </w:r>
      <w:r w:rsidRPr="00E26361">
        <w:rPr>
          <w:szCs w:val="20"/>
        </w:rPr>
        <w:t xml:space="preserve"> miðað við þyngd</w:t>
      </w:r>
    </w:p>
    <w:p w14:paraId="42910F5D" w14:textId="77777777" w:rsidR="00A05284" w:rsidRPr="00E26361" w:rsidRDefault="00A05284" w:rsidP="00A05284">
      <w:pPr>
        <w:tabs>
          <w:tab w:val="left" w:pos="4290"/>
        </w:tabs>
        <w:ind w:right="30"/>
        <w:jc w:val="both"/>
        <w:rPr>
          <w:szCs w:val="20"/>
        </w:rPr>
      </w:pPr>
    </w:p>
    <w:p w14:paraId="52073A9A" w14:textId="77777777" w:rsidR="00A05284" w:rsidRPr="00E26361" w:rsidRDefault="00A05284" w:rsidP="00A05284">
      <w:pPr>
        <w:tabs>
          <w:tab w:val="left" w:pos="4290"/>
        </w:tabs>
        <w:ind w:right="30"/>
        <w:jc w:val="both"/>
        <w:rPr>
          <w:b/>
          <w:szCs w:val="20"/>
        </w:rPr>
      </w:pPr>
      <w:r w:rsidRPr="00E26361">
        <w:rPr>
          <w:b/>
          <w:szCs w:val="20"/>
        </w:rPr>
        <w:t>basaltgler</w:t>
      </w:r>
    </w:p>
    <w:p w14:paraId="7A5FFB49" w14:textId="77777777" w:rsidR="00A05284" w:rsidRPr="00E26361" w:rsidRDefault="00A05284" w:rsidP="00A05284">
      <w:pPr>
        <w:tabs>
          <w:tab w:val="left" w:pos="4290"/>
        </w:tabs>
        <w:ind w:right="30"/>
        <w:jc w:val="both"/>
        <w:rPr>
          <w:szCs w:val="20"/>
        </w:rPr>
      </w:pPr>
      <w:r w:rsidRPr="00E26361">
        <w:rPr>
          <w:i/>
          <w:szCs w:val="20"/>
        </w:rPr>
        <w:t>basískt</w:t>
      </w:r>
      <w:r w:rsidRPr="00E26361">
        <w:rPr>
          <w:szCs w:val="20"/>
        </w:rPr>
        <w:t xml:space="preserve"> </w:t>
      </w:r>
      <w:r w:rsidRPr="00E26361">
        <w:rPr>
          <w:i/>
          <w:szCs w:val="20"/>
        </w:rPr>
        <w:t>gosefni</w:t>
      </w:r>
      <w:r w:rsidRPr="00E26361">
        <w:rPr>
          <w:szCs w:val="20"/>
        </w:rPr>
        <w:t xml:space="preserve">, </w:t>
      </w:r>
      <w:r w:rsidRPr="00E26361">
        <w:rPr>
          <w:i/>
          <w:szCs w:val="20"/>
        </w:rPr>
        <w:t>glerkennt</w:t>
      </w:r>
      <w:r w:rsidRPr="00E26361">
        <w:rPr>
          <w:szCs w:val="20"/>
        </w:rPr>
        <w:t>, oftast svart á lit</w:t>
      </w:r>
    </w:p>
    <w:p w14:paraId="4F381B73" w14:textId="77777777" w:rsidR="00A05284" w:rsidRPr="00E26361" w:rsidRDefault="00A05284" w:rsidP="00A05284">
      <w:pPr>
        <w:tabs>
          <w:tab w:val="left" w:pos="4290"/>
        </w:tabs>
        <w:ind w:right="30"/>
        <w:jc w:val="both"/>
        <w:rPr>
          <w:szCs w:val="20"/>
        </w:rPr>
      </w:pPr>
    </w:p>
    <w:p w14:paraId="3681F567" w14:textId="77777777" w:rsidR="00A05284" w:rsidRPr="00E26361" w:rsidRDefault="00A05284" w:rsidP="00A05284">
      <w:pPr>
        <w:tabs>
          <w:tab w:val="left" w:pos="4290"/>
        </w:tabs>
        <w:ind w:right="30"/>
        <w:jc w:val="both"/>
        <w:rPr>
          <w:b/>
          <w:szCs w:val="20"/>
        </w:rPr>
      </w:pPr>
      <w:r w:rsidRPr="00E26361">
        <w:rPr>
          <w:b/>
          <w:szCs w:val="20"/>
        </w:rPr>
        <w:t>basaltstuðull</w:t>
      </w:r>
    </w:p>
    <w:p w14:paraId="32B0361A" w14:textId="77777777" w:rsidR="00A05284" w:rsidRPr="00E26361" w:rsidRDefault="00A05284" w:rsidP="00A05284">
      <w:pPr>
        <w:tabs>
          <w:tab w:val="left" w:pos="4290"/>
        </w:tabs>
        <w:ind w:right="30"/>
        <w:jc w:val="both"/>
        <w:rPr>
          <w:szCs w:val="20"/>
        </w:rPr>
      </w:pPr>
      <w:r w:rsidRPr="00E26361">
        <w:rPr>
          <w:szCs w:val="20"/>
        </w:rPr>
        <w:t>stuðull úr basalti</w:t>
      </w:r>
    </w:p>
    <w:p w14:paraId="2D185A7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stuðlun.</w:t>
      </w:r>
    </w:p>
    <w:p w14:paraId="1A52501C" w14:textId="77777777" w:rsidR="00A05284" w:rsidRPr="00E26361" w:rsidRDefault="00A05284" w:rsidP="00A05284">
      <w:pPr>
        <w:tabs>
          <w:tab w:val="left" w:pos="4290"/>
        </w:tabs>
        <w:ind w:right="30"/>
        <w:jc w:val="both"/>
        <w:rPr>
          <w:szCs w:val="20"/>
        </w:rPr>
      </w:pPr>
    </w:p>
    <w:p w14:paraId="62D7F858" w14:textId="77777777" w:rsidR="00A05284" w:rsidRPr="00E26361" w:rsidRDefault="00A05284" w:rsidP="00A05284">
      <w:pPr>
        <w:tabs>
          <w:tab w:val="left" w:pos="4290"/>
        </w:tabs>
        <w:ind w:right="30"/>
        <w:jc w:val="both"/>
        <w:rPr>
          <w:b/>
          <w:szCs w:val="20"/>
        </w:rPr>
      </w:pPr>
      <w:r w:rsidRPr="00E26361">
        <w:rPr>
          <w:b/>
          <w:szCs w:val="20"/>
        </w:rPr>
        <w:t>basískt berg</w:t>
      </w:r>
    </w:p>
    <w:p w14:paraId="125F2E53" w14:textId="77777777" w:rsidR="00A05284" w:rsidRPr="00E26361" w:rsidRDefault="00A05284" w:rsidP="00A05284">
      <w:pPr>
        <w:tabs>
          <w:tab w:val="left" w:pos="4290"/>
        </w:tabs>
        <w:ind w:right="30"/>
        <w:jc w:val="both"/>
        <w:rPr>
          <w:szCs w:val="20"/>
        </w:rPr>
      </w:pPr>
      <w:r w:rsidRPr="00E26361">
        <w:rPr>
          <w:i/>
          <w:szCs w:val="20"/>
        </w:rPr>
        <w:t>berg</w:t>
      </w:r>
      <w:r w:rsidRPr="00E26361">
        <w:rPr>
          <w:szCs w:val="20"/>
        </w:rPr>
        <w:t>, sem í er minna af SiO, en 52% miðað við þyngd</w:t>
      </w:r>
    </w:p>
    <w:p w14:paraId="6880DE4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basalt</w:t>
      </w:r>
      <w:r w:rsidRPr="00E26361">
        <w:rPr>
          <w:rFonts w:asciiTheme="minorHAnsi" w:hAnsiTheme="minorHAnsi"/>
          <w:sz w:val="20"/>
          <w:szCs w:val="20"/>
          <w:lang w:val="is-IS"/>
        </w:rPr>
        <w:t>.</w:t>
      </w:r>
    </w:p>
    <w:p w14:paraId="32DBFF25" w14:textId="77777777" w:rsidR="00A05284" w:rsidRPr="00E26361" w:rsidRDefault="00A05284" w:rsidP="00A05284">
      <w:pPr>
        <w:tabs>
          <w:tab w:val="left" w:pos="4290"/>
        </w:tabs>
        <w:ind w:right="30"/>
        <w:jc w:val="both"/>
        <w:rPr>
          <w:szCs w:val="20"/>
        </w:rPr>
      </w:pPr>
    </w:p>
    <w:p w14:paraId="3CD7EE81" w14:textId="77777777" w:rsidR="00A05284" w:rsidRPr="00E26361" w:rsidRDefault="00A05284" w:rsidP="00A05284">
      <w:pPr>
        <w:tabs>
          <w:tab w:val="left" w:pos="4290"/>
        </w:tabs>
        <w:ind w:right="30"/>
        <w:jc w:val="both"/>
        <w:rPr>
          <w:b/>
          <w:szCs w:val="20"/>
        </w:rPr>
      </w:pPr>
      <w:r w:rsidRPr="00E26361">
        <w:rPr>
          <w:b/>
          <w:szCs w:val="20"/>
        </w:rPr>
        <w:t>berg</w:t>
      </w:r>
    </w:p>
    <w:p w14:paraId="42E5B051" w14:textId="77777777" w:rsidR="00A05284" w:rsidRPr="00E26361" w:rsidRDefault="00A05284" w:rsidP="00A05284">
      <w:pPr>
        <w:tabs>
          <w:tab w:val="left" w:pos="4290"/>
        </w:tabs>
        <w:ind w:right="30"/>
        <w:jc w:val="both"/>
        <w:rPr>
          <w:szCs w:val="20"/>
        </w:rPr>
      </w:pPr>
      <w:r w:rsidRPr="00E26361">
        <w:rPr>
          <w:szCs w:val="20"/>
        </w:rPr>
        <w:t>1 klöpp, klettur</w:t>
      </w:r>
    </w:p>
    <w:p w14:paraId="00A9EB05" w14:textId="77777777" w:rsidR="00A05284" w:rsidRPr="00E26361" w:rsidRDefault="00A05284" w:rsidP="00A05284">
      <w:pPr>
        <w:tabs>
          <w:tab w:val="left" w:pos="4290"/>
        </w:tabs>
        <w:ind w:right="30"/>
        <w:jc w:val="both"/>
        <w:rPr>
          <w:szCs w:val="20"/>
        </w:rPr>
      </w:pPr>
      <w:r w:rsidRPr="00E26361">
        <w:rPr>
          <w:szCs w:val="20"/>
        </w:rPr>
        <w:t xml:space="preserve">2 náttúrulegt </w:t>
      </w:r>
      <w:r w:rsidRPr="00E26361">
        <w:rPr>
          <w:i/>
          <w:szCs w:val="20"/>
        </w:rPr>
        <w:t>jarðefni</w:t>
      </w:r>
      <w:r w:rsidRPr="00E26361">
        <w:rPr>
          <w:szCs w:val="20"/>
        </w:rPr>
        <w:t>, kristallað eða glerkennt, fast eða laust í sér</w:t>
      </w:r>
    </w:p>
    <w:p w14:paraId="11A9DF4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Berg, t.d. </w:t>
      </w:r>
      <w:r w:rsidRPr="00E26361">
        <w:rPr>
          <w:rFonts w:asciiTheme="minorHAnsi" w:hAnsiTheme="minorHAnsi"/>
          <w:i/>
          <w:sz w:val="20"/>
          <w:szCs w:val="20"/>
          <w:lang w:val="is-IS"/>
        </w:rPr>
        <w:t>basalt</w:t>
      </w:r>
      <w:r w:rsidRPr="00E26361">
        <w:rPr>
          <w:rFonts w:asciiTheme="minorHAnsi" w:hAnsiTheme="minorHAnsi"/>
          <w:sz w:val="20"/>
          <w:szCs w:val="20"/>
          <w:lang w:val="is-IS"/>
        </w:rPr>
        <w:t xml:space="preserve">, </w:t>
      </w:r>
      <w:r w:rsidRPr="00E26361">
        <w:rPr>
          <w:rFonts w:asciiTheme="minorHAnsi" w:hAnsiTheme="minorHAnsi"/>
          <w:i/>
          <w:sz w:val="20"/>
          <w:szCs w:val="20"/>
          <w:lang w:val="is-IS"/>
        </w:rPr>
        <w:t>gabbró</w:t>
      </w:r>
      <w:r w:rsidRPr="00E26361">
        <w:rPr>
          <w:rFonts w:asciiTheme="minorHAnsi" w:hAnsiTheme="minorHAnsi"/>
          <w:sz w:val="20"/>
          <w:szCs w:val="20"/>
          <w:lang w:val="is-IS"/>
        </w:rPr>
        <w:t xml:space="preserve"> og </w:t>
      </w:r>
      <w:r w:rsidRPr="00E26361">
        <w:rPr>
          <w:rFonts w:asciiTheme="minorHAnsi" w:hAnsiTheme="minorHAnsi"/>
          <w:i/>
          <w:sz w:val="20"/>
          <w:szCs w:val="20"/>
          <w:lang w:val="is-IS"/>
        </w:rPr>
        <w:t>setberg</w:t>
      </w:r>
      <w:r w:rsidRPr="00E26361">
        <w:rPr>
          <w:rFonts w:asciiTheme="minorHAnsi" w:hAnsiTheme="minorHAnsi"/>
          <w:sz w:val="20"/>
          <w:szCs w:val="20"/>
          <w:lang w:val="is-IS"/>
        </w:rPr>
        <w:t>, úr einni eða fleiri steindum.</w:t>
      </w:r>
    </w:p>
    <w:p w14:paraId="3CE6A28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klöpp</w:t>
      </w:r>
      <w:r w:rsidRPr="00E26361">
        <w:rPr>
          <w:rFonts w:asciiTheme="minorHAnsi" w:hAnsiTheme="minorHAnsi"/>
          <w:sz w:val="20"/>
          <w:szCs w:val="20"/>
          <w:lang w:val="is-IS"/>
        </w:rPr>
        <w:t>.</w:t>
      </w:r>
    </w:p>
    <w:p w14:paraId="76F6A358" w14:textId="77777777" w:rsidR="00A05284" w:rsidRPr="00E26361" w:rsidRDefault="00A05284" w:rsidP="00A05284">
      <w:pPr>
        <w:ind w:right="3118"/>
        <w:rPr>
          <w:szCs w:val="20"/>
        </w:rPr>
      </w:pPr>
    </w:p>
    <w:p w14:paraId="6EE55E41" w14:textId="77777777" w:rsidR="00A05284" w:rsidRPr="00E26361" w:rsidRDefault="00A05284" w:rsidP="00A05284">
      <w:pPr>
        <w:ind w:right="3118"/>
        <w:rPr>
          <w:b/>
          <w:szCs w:val="20"/>
        </w:rPr>
      </w:pPr>
      <w:r w:rsidRPr="00E26361">
        <w:rPr>
          <w:b/>
          <w:szCs w:val="20"/>
        </w:rPr>
        <w:t>bergbensli</w:t>
      </w:r>
    </w:p>
    <w:p w14:paraId="705DC40B" w14:textId="77777777" w:rsidR="00A05284" w:rsidRPr="00E26361" w:rsidRDefault="00A05284" w:rsidP="00A05284">
      <w:pPr>
        <w:ind w:right="30"/>
        <w:jc w:val="both"/>
        <w:rPr>
          <w:bCs/>
          <w:color w:val="000000"/>
          <w:szCs w:val="20"/>
        </w:rPr>
      </w:pPr>
      <w:r w:rsidRPr="00E26361">
        <w:rPr>
          <w:bCs/>
          <w:color w:val="000000"/>
          <w:szCs w:val="20"/>
        </w:rPr>
        <w:t xml:space="preserve">stálþynna eða tvær samsíða lengjur af kambstáli, sem samtengja bergbolta og treysta mjög sprungið </w:t>
      </w:r>
      <w:r w:rsidRPr="00E26361">
        <w:rPr>
          <w:bCs/>
          <w:i/>
          <w:color w:val="000000"/>
          <w:szCs w:val="20"/>
        </w:rPr>
        <w:t>berg</w:t>
      </w:r>
    </w:p>
    <w:p w14:paraId="5836D181" w14:textId="77777777" w:rsidR="00A05284" w:rsidRPr="00E26361" w:rsidRDefault="00A05284" w:rsidP="00A05284">
      <w:pPr>
        <w:ind w:right="30"/>
        <w:jc w:val="both"/>
        <w:rPr>
          <w:bCs/>
          <w:color w:val="000000"/>
          <w:szCs w:val="20"/>
        </w:rPr>
      </w:pPr>
    </w:p>
    <w:p w14:paraId="4A103747" w14:textId="77777777" w:rsidR="00A05284" w:rsidRPr="00E26361" w:rsidRDefault="00A05284" w:rsidP="00A05284">
      <w:pPr>
        <w:ind w:right="30"/>
        <w:jc w:val="both"/>
        <w:rPr>
          <w:b/>
          <w:bCs/>
          <w:color w:val="000000"/>
          <w:szCs w:val="20"/>
        </w:rPr>
      </w:pPr>
      <w:r w:rsidRPr="00E26361">
        <w:rPr>
          <w:b/>
          <w:bCs/>
          <w:color w:val="000000"/>
          <w:szCs w:val="20"/>
        </w:rPr>
        <w:t>bergboltaskífa</w:t>
      </w:r>
    </w:p>
    <w:p w14:paraId="6B256A78" w14:textId="77777777" w:rsidR="00A05284" w:rsidRPr="00E26361" w:rsidRDefault="00A05284" w:rsidP="00A05284">
      <w:pPr>
        <w:ind w:right="30"/>
        <w:jc w:val="both"/>
        <w:rPr>
          <w:bCs/>
          <w:color w:val="000000"/>
          <w:szCs w:val="20"/>
        </w:rPr>
      </w:pPr>
      <w:r w:rsidRPr="00E26361">
        <w:rPr>
          <w:bCs/>
          <w:color w:val="000000"/>
          <w:szCs w:val="20"/>
        </w:rPr>
        <w:t xml:space="preserve">skífa undir ró, sem dreifir álagi á </w:t>
      </w:r>
      <w:r w:rsidRPr="00E26361">
        <w:rPr>
          <w:bCs/>
          <w:i/>
          <w:color w:val="000000"/>
          <w:szCs w:val="20"/>
        </w:rPr>
        <w:t>berg</w:t>
      </w:r>
      <w:r w:rsidRPr="00E26361">
        <w:rPr>
          <w:bCs/>
          <w:color w:val="000000"/>
          <w:szCs w:val="20"/>
        </w:rPr>
        <w:t xml:space="preserve"> umhverfis ytri enda bergbolta</w:t>
      </w:r>
    </w:p>
    <w:p w14:paraId="157268F8" w14:textId="77777777" w:rsidR="00A05284" w:rsidRPr="00E26361" w:rsidRDefault="00A05284" w:rsidP="00A05284">
      <w:pPr>
        <w:ind w:right="30"/>
        <w:jc w:val="both"/>
        <w:rPr>
          <w:bCs/>
          <w:color w:val="000000"/>
          <w:szCs w:val="20"/>
        </w:rPr>
      </w:pPr>
    </w:p>
    <w:p w14:paraId="6131B0CF" w14:textId="77777777" w:rsidR="00A05284" w:rsidRPr="00E26361" w:rsidRDefault="00A05284" w:rsidP="00A05284">
      <w:pPr>
        <w:ind w:right="30"/>
        <w:jc w:val="both"/>
        <w:rPr>
          <w:b/>
          <w:bCs/>
          <w:color w:val="000000"/>
          <w:szCs w:val="20"/>
        </w:rPr>
      </w:pPr>
      <w:r w:rsidRPr="00E26361">
        <w:rPr>
          <w:b/>
          <w:bCs/>
          <w:color w:val="000000"/>
          <w:szCs w:val="20"/>
        </w:rPr>
        <w:t>bergboltun</w:t>
      </w:r>
    </w:p>
    <w:p w14:paraId="4A58D050" w14:textId="77777777" w:rsidR="00A05284" w:rsidRPr="00E26361" w:rsidRDefault="00A05284" w:rsidP="00A05284">
      <w:pPr>
        <w:ind w:right="30"/>
        <w:jc w:val="both"/>
        <w:rPr>
          <w:bCs/>
          <w:color w:val="000000"/>
          <w:szCs w:val="20"/>
        </w:rPr>
      </w:pPr>
      <w:r w:rsidRPr="00E26361">
        <w:rPr>
          <w:bCs/>
          <w:i/>
          <w:color w:val="000000"/>
          <w:szCs w:val="20"/>
        </w:rPr>
        <w:t>bergtreysting</w:t>
      </w:r>
      <w:r w:rsidRPr="00E26361">
        <w:rPr>
          <w:bCs/>
          <w:color w:val="000000"/>
          <w:szCs w:val="20"/>
        </w:rPr>
        <w:t xml:space="preserve"> með boltum</w:t>
      </w:r>
    </w:p>
    <w:p w14:paraId="4C3C621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Bergboltar festa ótraust </w:t>
      </w:r>
      <w:r w:rsidRPr="00E26361">
        <w:rPr>
          <w:rFonts w:asciiTheme="minorHAnsi" w:hAnsiTheme="minorHAnsi"/>
          <w:i/>
          <w:sz w:val="20"/>
          <w:szCs w:val="20"/>
          <w:lang w:val="is-IS"/>
        </w:rPr>
        <w:t>berg</w:t>
      </w:r>
      <w:r w:rsidRPr="00E26361">
        <w:rPr>
          <w:rFonts w:asciiTheme="minorHAnsi" w:hAnsiTheme="minorHAnsi"/>
          <w:sz w:val="20"/>
          <w:szCs w:val="20"/>
          <w:lang w:val="is-IS"/>
        </w:rPr>
        <w:t xml:space="preserve"> við traustara </w:t>
      </w:r>
      <w:r w:rsidRPr="00E26361">
        <w:rPr>
          <w:rFonts w:asciiTheme="minorHAnsi" w:hAnsiTheme="minorHAnsi"/>
          <w:i/>
          <w:sz w:val="20"/>
          <w:szCs w:val="20"/>
          <w:lang w:val="is-IS"/>
        </w:rPr>
        <w:t>berg</w:t>
      </w:r>
      <w:r w:rsidRPr="00E26361">
        <w:rPr>
          <w:rFonts w:asciiTheme="minorHAnsi" w:hAnsiTheme="minorHAnsi"/>
          <w:sz w:val="20"/>
          <w:szCs w:val="20"/>
          <w:lang w:val="is-IS"/>
        </w:rPr>
        <w:t xml:space="preserve"> sem liggur dýpra.</w:t>
      </w:r>
    </w:p>
    <w:p w14:paraId="438C85DE" w14:textId="77777777" w:rsidR="00A05284" w:rsidRPr="00E26361" w:rsidRDefault="00A05284" w:rsidP="00A05284">
      <w:pPr>
        <w:ind w:right="30"/>
        <w:jc w:val="both"/>
        <w:rPr>
          <w:bCs/>
          <w:color w:val="000000"/>
          <w:szCs w:val="20"/>
        </w:rPr>
      </w:pPr>
    </w:p>
    <w:p w14:paraId="00F86A3F" w14:textId="77777777" w:rsidR="00A05284" w:rsidRPr="00E26361" w:rsidRDefault="00A05284" w:rsidP="00A05284">
      <w:pPr>
        <w:ind w:right="30"/>
        <w:jc w:val="both"/>
        <w:rPr>
          <w:b/>
          <w:bCs/>
          <w:color w:val="000000"/>
          <w:szCs w:val="20"/>
        </w:rPr>
      </w:pPr>
      <w:r w:rsidRPr="00E26361">
        <w:rPr>
          <w:b/>
          <w:bCs/>
          <w:color w:val="000000"/>
          <w:szCs w:val="20"/>
        </w:rPr>
        <w:t>bergbrestur</w:t>
      </w:r>
    </w:p>
    <w:p w14:paraId="5510A922" w14:textId="77777777" w:rsidR="00A05284" w:rsidRPr="00E26361" w:rsidRDefault="00A05284" w:rsidP="00A05284">
      <w:pPr>
        <w:ind w:right="30"/>
        <w:jc w:val="both"/>
        <w:rPr>
          <w:bCs/>
          <w:color w:val="000000"/>
          <w:szCs w:val="20"/>
        </w:rPr>
      </w:pPr>
      <w:r w:rsidRPr="00E26361">
        <w:rPr>
          <w:bCs/>
          <w:i/>
          <w:color w:val="000000"/>
          <w:szCs w:val="20"/>
        </w:rPr>
        <w:t>bergsprunga</w:t>
      </w:r>
      <w:r w:rsidRPr="00E26361">
        <w:rPr>
          <w:bCs/>
          <w:color w:val="000000"/>
          <w:szCs w:val="20"/>
        </w:rPr>
        <w:t xml:space="preserve"> er nefnd bergbrestur, ef engin eða óveruleg færsla hefur átt sér stað milli sprunguveggjanna</w:t>
      </w:r>
    </w:p>
    <w:p w14:paraId="7B356AAB" w14:textId="77777777" w:rsidR="00A05284" w:rsidRPr="00E26361" w:rsidRDefault="00A05284" w:rsidP="00A05284">
      <w:pPr>
        <w:ind w:right="30"/>
        <w:jc w:val="both"/>
        <w:rPr>
          <w:b/>
          <w:bCs/>
          <w:color w:val="000000"/>
          <w:szCs w:val="20"/>
        </w:rPr>
      </w:pPr>
    </w:p>
    <w:p w14:paraId="660FC4AF" w14:textId="77777777" w:rsidR="001E491F" w:rsidRDefault="001E491F" w:rsidP="00A05284">
      <w:pPr>
        <w:ind w:right="30"/>
        <w:jc w:val="both"/>
        <w:rPr>
          <w:b/>
          <w:bCs/>
          <w:color w:val="000000"/>
          <w:szCs w:val="20"/>
        </w:rPr>
      </w:pPr>
    </w:p>
    <w:p w14:paraId="4CB04011" w14:textId="77777777" w:rsidR="001E491F" w:rsidRDefault="001E491F" w:rsidP="00A05284">
      <w:pPr>
        <w:ind w:right="30"/>
        <w:jc w:val="both"/>
        <w:rPr>
          <w:b/>
          <w:bCs/>
          <w:color w:val="000000"/>
          <w:szCs w:val="20"/>
        </w:rPr>
      </w:pPr>
    </w:p>
    <w:p w14:paraId="4B4A2E50" w14:textId="05F96BFB" w:rsidR="00A05284" w:rsidRPr="00E26361" w:rsidRDefault="00A05284" w:rsidP="00A05284">
      <w:pPr>
        <w:ind w:right="30"/>
        <w:jc w:val="both"/>
        <w:rPr>
          <w:b/>
          <w:bCs/>
          <w:color w:val="000000"/>
          <w:szCs w:val="20"/>
        </w:rPr>
      </w:pPr>
      <w:r w:rsidRPr="00E26361">
        <w:rPr>
          <w:b/>
          <w:bCs/>
          <w:color w:val="000000"/>
          <w:szCs w:val="20"/>
        </w:rPr>
        <w:lastRenderedPageBreak/>
        <w:t>bergbrigði</w:t>
      </w:r>
    </w:p>
    <w:p w14:paraId="77DF8734" w14:textId="77777777" w:rsidR="00A05284" w:rsidRPr="00E26361" w:rsidRDefault="00A05284" w:rsidP="00A05284">
      <w:pPr>
        <w:ind w:right="30"/>
        <w:jc w:val="both"/>
        <w:rPr>
          <w:color w:val="000000"/>
          <w:szCs w:val="20"/>
        </w:rPr>
      </w:pPr>
      <w:r w:rsidRPr="00E26361">
        <w:rPr>
          <w:color w:val="000000"/>
          <w:szCs w:val="20"/>
        </w:rPr>
        <w:t xml:space="preserve">afbrigði </w:t>
      </w:r>
      <w:r w:rsidRPr="00E26361">
        <w:rPr>
          <w:i/>
          <w:color w:val="000000"/>
          <w:szCs w:val="20"/>
        </w:rPr>
        <w:t>bergtegundar</w:t>
      </w:r>
      <w:r w:rsidRPr="00E26361">
        <w:rPr>
          <w:color w:val="000000"/>
          <w:szCs w:val="20"/>
        </w:rPr>
        <w:t xml:space="preserve"> greint eftir eiginleikum til mannvirkjagerðar</w:t>
      </w:r>
    </w:p>
    <w:p w14:paraId="5552D56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Bergbrigði eru allmörg, en eru flokkuð í þrjá gæðaflokka eftir eiginleikum sem eru m.a. háðir ummyndunarstigi, þéttleika og öðrum einkennum.</w:t>
      </w:r>
    </w:p>
    <w:p w14:paraId="65D249B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um bergbrigði; </w:t>
      </w:r>
      <w:r w:rsidRPr="00E26361">
        <w:rPr>
          <w:rFonts w:asciiTheme="minorHAnsi" w:hAnsiTheme="minorHAnsi"/>
          <w:i/>
          <w:sz w:val="20"/>
          <w:szCs w:val="20"/>
          <w:lang w:val="is-IS"/>
        </w:rPr>
        <w:t>basalt</w:t>
      </w:r>
      <w:r w:rsidRPr="00E26361">
        <w:rPr>
          <w:rFonts w:asciiTheme="minorHAnsi" w:hAnsiTheme="minorHAnsi"/>
          <w:sz w:val="20"/>
          <w:szCs w:val="20"/>
          <w:lang w:val="is-IS"/>
        </w:rPr>
        <w:t>, ummyndað, þétt.</w:t>
      </w:r>
    </w:p>
    <w:p w14:paraId="4F626471" w14:textId="77777777" w:rsidR="00A05284" w:rsidRPr="00E26361" w:rsidRDefault="00A05284" w:rsidP="00A05284">
      <w:pPr>
        <w:tabs>
          <w:tab w:val="left" w:pos="2907"/>
          <w:tab w:val="left" w:pos="5387"/>
        </w:tabs>
        <w:ind w:right="30"/>
        <w:jc w:val="both"/>
        <w:rPr>
          <w:szCs w:val="20"/>
        </w:rPr>
      </w:pPr>
    </w:p>
    <w:p w14:paraId="0CB42C07" w14:textId="70DDFCAB" w:rsidR="00A05284" w:rsidRPr="00E26361" w:rsidRDefault="00A05284" w:rsidP="00A05284">
      <w:pPr>
        <w:tabs>
          <w:tab w:val="left" w:pos="2907"/>
          <w:tab w:val="left" w:pos="5387"/>
        </w:tabs>
        <w:ind w:right="30"/>
        <w:jc w:val="both"/>
        <w:rPr>
          <w:b/>
          <w:szCs w:val="20"/>
        </w:rPr>
      </w:pPr>
      <w:r w:rsidRPr="00E26361">
        <w:rPr>
          <w:b/>
          <w:szCs w:val="20"/>
        </w:rPr>
        <w:t>bergfræði</w:t>
      </w:r>
    </w:p>
    <w:p w14:paraId="7709CE60" w14:textId="77777777" w:rsidR="00A05284" w:rsidRPr="00E26361" w:rsidRDefault="00A05284" w:rsidP="00A05284">
      <w:pPr>
        <w:tabs>
          <w:tab w:val="left" w:pos="2907"/>
          <w:tab w:val="left" w:pos="5387"/>
        </w:tabs>
        <w:ind w:right="30"/>
        <w:jc w:val="both"/>
        <w:rPr>
          <w:i/>
          <w:szCs w:val="20"/>
        </w:rPr>
      </w:pPr>
      <w:r w:rsidRPr="00E26361">
        <w:rPr>
          <w:szCs w:val="20"/>
        </w:rPr>
        <w:t xml:space="preserve">grein af jarðfræði, sem fjallar um myndun og </w:t>
      </w:r>
      <w:r w:rsidRPr="00E26361">
        <w:rPr>
          <w:i/>
          <w:szCs w:val="20"/>
        </w:rPr>
        <w:t>ummyndun</w:t>
      </w:r>
      <w:r w:rsidRPr="00E26361">
        <w:rPr>
          <w:szCs w:val="20"/>
        </w:rPr>
        <w:t xml:space="preserve"> bergs, </w:t>
      </w:r>
      <w:r w:rsidRPr="00E26361">
        <w:rPr>
          <w:i/>
          <w:szCs w:val="20"/>
        </w:rPr>
        <w:t>steindir</w:t>
      </w:r>
      <w:r w:rsidRPr="00E26361">
        <w:rPr>
          <w:szCs w:val="20"/>
        </w:rPr>
        <w:t xml:space="preserve"> í </w:t>
      </w:r>
      <w:r w:rsidRPr="00E26361">
        <w:rPr>
          <w:i/>
          <w:szCs w:val="20"/>
        </w:rPr>
        <w:t>bergi</w:t>
      </w:r>
      <w:r w:rsidRPr="00E26361">
        <w:rPr>
          <w:szCs w:val="20"/>
        </w:rPr>
        <w:t xml:space="preserve"> og greiningu þess í </w:t>
      </w:r>
      <w:r w:rsidRPr="00E26361">
        <w:rPr>
          <w:i/>
          <w:szCs w:val="20"/>
        </w:rPr>
        <w:t>bergtegundir</w:t>
      </w:r>
    </w:p>
    <w:p w14:paraId="4E3F1DCE" w14:textId="77777777" w:rsidR="00A05284" w:rsidRPr="00E26361" w:rsidRDefault="00A05284" w:rsidP="00A05284">
      <w:pPr>
        <w:tabs>
          <w:tab w:val="left" w:pos="2907"/>
          <w:tab w:val="left" w:pos="5387"/>
        </w:tabs>
        <w:ind w:right="30"/>
        <w:jc w:val="both"/>
        <w:rPr>
          <w:szCs w:val="20"/>
        </w:rPr>
      </w:pPr>
    </w:p>
    <w:p w14:paraId="66673516" w14:textId="77777777" w:rsidR="00A05284" w:rsidRPr="00E26361" w:rsidRDefault="00A05284" w:rsidP="00A05284">
      <w:pPr>
        <w:tabs>
          <w:tab w:val="left" w:pos="2907"/>
          <w:tab w:val="left" w:pos="5387"/>
        </w:tabs>
        <w:ind w:right="30"/>
        <w:jc w:val="both"/>
        <w:rPr>
          <w:b/>
          <w:szCs w:val="20"/>
        </w:rPr>
      </w:pPr>
      <w:r w:rsidRPr="00E26361">
        <w:rPr>
          <w:b/>
          <w:szCs w:val="20"/>
        </w:rPr>
        <w:t>berggangur</w:t>
      </w:r>
    </w:p>
    <w:p w14:paraId="206C7140" w14:textId="77777777" w:rsidR="00A05284" w:rsidRPr="00E26361" w:rsidRDefault="00A05284" w:rsidP="00A05284">
      <w:pPr>
        <w:tabs>
          <w:tab w:val="left" w:pos="2907"/>
          <w:tab w:val="left" w:pos="5387"/>
        </w:tabs>
        <w:ind w:right="30"/>
        <w:jc w:val="both"/>
        <w:rPr>
          <w:szCs w:val="20"/>
        </w:rPr>
      </w:pPr>
      <w:r w:rsidRPr="00E26361">
        <w:rPr>
          <w:szCs w:val="20"/>
        </w:rPr>
        <w:t>gangur, sem hefur myndast í sprungu í jarðskorpunni</w:t>
      </w:r>
    </w:p>
    <w:p w14:paraId="7B41591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Berggangar eru oft þunn berglög og standa venjulega hornrétt við lög grannbergsins.</w:t>
      </w:r>
    </w:p>
    <w:p w14:paraId="150309EB" w14:textId="77777777" w:rsidR="00A05284" w:rsidRPr="00E26361" w:rsidRDefault="00A05284" w:rsidP="00A05284">
      <w:pPr>
        <w:ind w:left="720" w:right="30" w:hanging="720"/>
        <w:jc w:val="both"/>
        <w:rPr>
          <w:b/>
          <w:bCs/>
          <w:szCs w:val="20"/>
        </w:rPr>
      </w:pPr>
    </w:p>
    <w:p w14:paraId="30A031F2" w14:textId="77777777" w:rsidR="00A05284" w:rsidRPr="00E26361" w:rsidRDefault="00A05284" w:rsidP="00A05284">
      <w:pPr>
        <w:ind w:left="720" w:right="30" w:hanging="720"/>
        <w:jc w:val="both"/>
        <w:rPr>
          <w:b/>
          <w:bCs/>
          <w:szCs w:val="20"/>
        </w:rPr>
      </w:pPr>
      <w:r w:rsidRPr="00E26361">
        <w:rPr>
          <w:b/>
          <w:bCs/>
          <w:szCs w:val="20"/>
        </w:rPr>
        <w:t>berggerð</w:t>
      </w:r>
    </w:p>
    <w:p w14:paraId="0CA8E5E3" w14:textId="77777777" w:rsidR="00A05284" w:rsidRPr="00E26361" w:rsidRDefault="00A05284" w:rsidP="00A05284">
      <w:pPr>
        <w:rPr>
          <w:szCs w:val="20"/>
        </w:rPr>
      </w:pPr>
      <w:r w:rsidRPr="00E26361">
        <w:rPr>
          <w:szCs w:val="20"/>
        </w:rPr>
        <w:t xml:space="preserve">Sjá </w:t>
      </w:r>
      <w:r w:rsidRPr="00E26361">
        <w:rPr>
          <w:i/>
          <w:szCs w:val="20"/>
        </w:rPr>
        <w:t>bergtegund</w:t>
      </w:r>
      <w:r w:rsidRPr="00E26361">
        <w:rPr>
          <w:szCs w:val="20"/>
        </w:rPr>
        <w:t xml:space="preserve">. </w:t>
      </w:r>
      <w:r w:rsidRPr="00E26361">
        <w:rPr>
          <w:szCs w:val="20"/>
        </w:rPr>
        <w:tab/>
      </w:r>
      <w:r w:rsidRPr="00E26361">
        <w:rPr>
          <w:szCs w:val="20"/>
        </w:rPr>
        <w:tab/>
      </w:r>
    </w:p>
    <w:p w14:paraId="4687E831" w14:textId="77777777" w:rsidR="00A05284" w:rsidRPr="00E26361" w:rsidRDefault="00A05284" w:rsidP="00A05284">
      <w:pPr>
        <w:ind w:right="30"/>
        <w:rPr>
          <w:szCs w:val="20"/>
        </w:rPr>
      </w:pPr>
    </w:p>
    <w:p w14:paraId="66E37884" w14:textId="77777777" w:rsidR="00A05284" w:rsidRPr="00E26361" w:rsidRDefault="00A05284" w:rsidP="00A05284">
      <w:pPr>
        <w:ind w:right="30"/>
        <w:jc w:val="both"/>
        <w:rPr>
          <w:b/>
          <w:bCs/>
          <w:szCs w:val="20"/>
        </w:rPr>
      </w:pPr>
      <w:r w:rsidRPr="00E26361">
        <w:rPr>
          <w:b/>
          <w:bCs/>
          <w:szCs w:val="20"/>
        </w:rPr>
        <w:t>berggreining</w:t>
      </w:r>
    </w:p>
    <w:p w14:paraId="3F933C31" w14:textId="77777777" w:rsidR="00A05284" w:rsidRPr="00E26361" w:rsidRDefault="00A05284" w:rsidP="00A05284">
      <w:pPr>
        <w:ind w:right="30"/>
        <w:jc w:val="both"/>
        <w:rPr>
          <w:szCs w:val="20"/>
        </w:rPr>
      </w:pPr>
      <w:r w:rsidRPr="00E26361">
        <w:rPr>
          <w:szCs w:val="20"/>
        </w:rPr>
        <w:t xml:space="preserve">ákvörðun á </w:t>
      </w:r>
      <w:r w:rsidRPr="00E26361">
        <w:rPr>
          <w:i/>
          <w:szCs w:val="20"/>
        </w:rPr>
        <w:t>berggerð</w:t>
      </w:r>
      <w:r w:rsidRPr="00E26361">
        <w:rPr>
          <w:szCs w:val="20"/>
        </w:rPr>
        <w:t xml:space="preserve"> og </w:t>
      </w:r>
      <w:r w:rsidRPr="00E26361">
        <w:rPr>
          <w:i/>
          <w:szCs w:val="20"/>
        </w:rPr>
        <w:t>bergbrigðum</w:t>
      </w:r>
      <w:r w:rsidRPr="00E26361">
        <w:rPr>
          <w:szCs w:val="20"/>
        </w:rPr>
        <w:t xml:space="preserve"> </w:t>
      </w:r>
      <w:r w:rsidRPr="00E26361">
        <w:rPr>
          <w:i/>
          <w:szCs w:val="20"/>
        </w:rPr>
        <w:t>steinefnis</w:t>
      </w:r>
      <w:r w:rsidRPr="00E26361">
        <w:rPr>
          <w:szCs w:val="20"/>
        </w:rPr>
        <w:t xml:space="preserve"> </w:t>
      </w:r>
    </w:p>
    <w:p w14:paraId="0E78EE4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Greiningin er gerð til að leggja mat á gæði </w:t>
      </w:r>
      <w:r w:rsidRPr="00E26361">
        <w:rPr>
          <w:rFonts w:asciiTheme="minorHAnsi" w:hAnsiTheme="minorHAnsi"/>
          <w:i/>
          <w:sz w:val="20"/>
          <w:szCs w:val="20"/>
          <w:lang w:val="is-IS"/>
        </w:rPr>
        <w:t>bergs</w:t>
      </w:r>
      <w:r w:rsidRPr="00E26361">
        <w:rPr>
          <w:rFonts w:asciiTheme="minorHAnsi" w:hAnsiTheme="minorHAnsi"/>
          <w:sz w:val="20"/>
          <w:szCs w:val="20"/>
          <w:lang w:val="is-IS"/>
        </w:rPr>
        <w:t xml:space="preserve"> til mannvirkjagerðar. Hún lýsir m.a. </w:t>
      </w:r>
      <w:r w:rsidRPr="00E26361">
        <w:rPr>
          <w:rFonts w:asciiTheme="minorHAnsi" w:hAnsiTheme="minorHAnsi"/>
          <w:i/>
          <w:sz w:val="20"/>
          <w:szCs w:val="20"/>
          <w:lang w:val="is-IS"/>
        </w:rPr>
        <w:t>bergbrigðum</w:t>
      </w:r>
      <w:r w:rsidRPr="00E26361">
        <w:rPr>
          <w:rFonts w:asciiTheme="minorHAnsi" w:hAnsiTheme="minorHAnsi"/>
          <w:sz w:val="20"/>
          <w:szCs w:val="20"/>
          <w:lang w:val="is-IS"/>
        </w:rPr>
        <w:t xml:space="preserve"> þ.e. þéttleika og ummyndunar</w:t>
      </w:r>
      <w:r w:rsidRPr="00E26361">
        <w:rPr>
          <w:rFonts w:asciiTheme="minorHAnsi" w:hAnsiTheme="minorHAnsi"/>
          <w:sz w:val="20"/>
          <w:szCs w:val="20"/>
          <w:lang w:val="is-IS"/>
        </w:rPr>
        <w:softHyphen/>
        <w:t xml:space="preserve">stigi efnis. </w:t>
      </w:r>
    </w:p>
    <w:p w14:paraId="505A08C3" w14:textId="77777777" w:rsidR="00A05284" w:rsidRPr="00E26361" w:rsidRDefault="00A05284" w:rsidP="00A05284">
      <w:pPr>
        <w:ind w:right="30"/>
        <w:rPr>
          <w:szCs w:val="20"/>
        </w:rPr>
      </w:pPr>
    </w:p>
    <w:p w14:paraId="290EFB0E" w14:textId="77777777" w:rsidR="00A05284" w:rsidRPr="00E26361" w:rsidRDefault="00A05284" w:rsidP="00A05284">
      <w:pPr>
        <w:ind w:right="30"/>
        <w:jc w:val="both"/>
        <w:rPr>
          <w:b/>
          <w:bCs/>
          <w:szCs w:val="20"/>
        </w:rPr>
      </w:pPr>
      <w:r w:rsidRPr="00E26361">
        <w:rPr>
          <w:b/>
          <w:bCs/>
          <w:szCs w:val="20"/>
        </w:rPr>
        <w:t>berggrunnur</w:t>
      </w:r>
    </w:p>
    <w:p w14:paraId="3EC2163D" w14:textId="77777777" w:rsidR="00A05284" w:rsidRPr="00E26361" w:rsidRDefault="00A05284" w:rsidP="00A05284">
      <w:pPr>
        <w:ind w:right="30"/>
        <w:jc w:val="both"/>
        <w:rPr>
          <w:szCs w:val="20"/>
        </w:rPr>
      </w:pPr>
      <w:r w:rsidRPr="00E26361">
        <w:rPr>
          <w:szCs w:val="20"/>
        </w:rPr>
        <w:t xml:space="preserve">fast </w:t>
      </w:r>
      <w:r w:rsidRPr="00E26361">
        <w:rPr>
          <w:i/>
          <w:szCs w:val="20"/>
        </w:rPr>
        <w:t>berg</w:t>
      </w:r>
      <w:r w:rsidRPr="00E26361">
        <w:rPr>
          <w:szCs w:val="20"/>
        </w:rPr>
        <w:t xml:space="preserve"> jarðskorpunnar</w:t>
      </w:r>
    </w:p>
    <w:p w14:paraId="36DBE6F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Á Íslandi </w:t>
      </w:r>
      <w:r w:rsidRPr="00E26361">
        <w:rPr>
          <w:rFonts w:asciiTheme="minorHAnsi" w:hAnsiTheme="minorHAnsi"/>
          <w:i/>
          <w:sz w:val="20"/>
          <w:szCs w:val="20"/>
          <w:lang w:val="is-IS"/>
        </w:rPr>
        <w:t>gosberg</w:t>
      </w:r>
      <w:r w:rsidRPr="00E26361">
        <w:rPr>
          <w:rFonts w:asciiTheme="minorHAnsi" w:hAnsiTheme="minorHAnsi"/>
          <w:sz w:val="20"/>
          <w:szCs w:val="20"/>
          <w:lang w:val="is-IS"/>
        </w:rPr>
        <w:t xml:space="preserve"> og </w:t>
      </w:r>
      <w:r w:rsidRPr="00E26361">
        <w:rPr>
          <w:rFonts w:asciiTheme="minorHAnsi" w:hAnsiTheme="minorHAnsi"/>
          <w:i/>
          <w:sz w:val="20"/>
          <w:szCs w:val="20"/>
          <w:lang w:val="is-IS"/>
        </w:rPr>
        <w:t>setberg</w:t>
      </w:r>
      <w:r w:rsidRPr="00E26361">
        <w:rPr>
          <w:rFonts w:asciiTheme="minorHAnsi" w:hAnsiTheme="minorHAnsi"/>
          <w:sz w:val="20"/>
          <w:szCs w:val="20"/>
          <w:lang w:val="is-IS"/>
        </w:rPr>
        <w:t xml:space="preserve"> sem er undir jarðvegi og setlögum. Sýndur á berggrunns</w:t>
      </w:r>
      <w:r w:rsidRPr="00E26361">
        <w:rPr>
          <w:rFonts w:asciiTheme="minorHAnsi" w:hAnsiTheme="minorHAnsi"/>
          <w:sz w:val="20"/>
          <w:szCs w:val="20"/>
          <w:lang w:val="is-IS"/>
        </w:rPr>
        <w:softHyphen/>
        <w:t>kortum.</w:t>
      </w:r>
    </w:p>
    <w:p w14:paraId="2D37A204" w14:textId="77777777" w:rsidR="00A05284" w:rsidRPr="00E26361" w:rsidRDefault="00A05284" w:rsidP="00A05284">
      <w:pPr>
        <w:ind w:left="342" w:right="30"/>
        <w:rPr>
          <w:szCs w:val="20"/>
        </w:rPr>
      </w:pPr>
      <w:r w:rsidRPr="00E26361">
        <w:rPr>
          <w:szCs w:val="20"/>
        </w:rPr>
        <w:t xml:space="preserve"> </w:t>
      </w:r>
    </w:p>
    <w:p w14:paraId="4A4F2D99" w14:textId="77777777" w:rsidR="00A05284" w:rsidRPr="00E26361" w:rsidRDefault="00A05284" w:rsidP="00A05284">
      <w:pPr>
        <w:ind w:right="30"/>
        <w:jc w:val="both"/>
        <w:rPr>
          <w:b/>
          <w:bCs/>
          <w:szCs w:val="20"/>
        </w:rPr>
      </w:pPr>
      <w:r w:rsidRPr="00E26361">
        <w:rPr>
          <w:b/>
          <w:bCs/>
          <w:szCs w:val="20"/>
        </w:rPr>
        <w:t>berggæði</w:t>
      </w:r>
    </w:p>
    <w:p w14:paraId="5A951E9F" w14:textId="77777777" w:rsidR="00A05284" w:rsidRPr="00E26361" w:rsidRDefault="00A05284" w:rsidP="00A05284">
      <w:pPr>
        <w:ind w:left="440" w:right="30" w:hanging="440"/>
        <w:jc w:val="both"/>
        <w:rPr>
          <w:i/>
          <w:szCs w:val="20"/>
        </w:rPr>
      </w:pPr>
      <w:r w:rsidRPr="00E26361">
        <w:rPr>
          <w:szCs w:val="20"/>
        </w:rPr>
        <w:t xml:space="preserve">heiti yfir </w:t>
      </w:r>
      <w:r w:rsidRPr="00E26361">
        <w:rPr>
          <w:i/>
          <w:szCs w:val="20"/>
        </w:rPr>
        <w:t>styrk</w:t>
      </w:r>
      <w:r w:rsidRPr="00E26361">
        <w:rPr>
          <w:szCs w:val="20"/>
        </w:rPr>
        <w:t xml:space="preserve">, </w:t>
      </w:r>
      <w:r w:rsidRPr="00E26361">
        <w:rPr>
          <w:i/>
          <w:szCs w:val="20"/>
        </w:rPr>
        <w:t>veðrunarþol</w:t>
      </w:r>
      <w:r w:rsidRPr="00E26361">
        <w:rPr>
          <w:szCs w:val="20"/>
        </w:rPr>
        <w:t xml:space="preserve"> og </w:t>
      </w:r>
      <w:r w:rsidRPr="00E26361">
        <w:rPr>
          <w:i/>
          <w:szCs w:val="20"/>
        </w:rPr>
        <w:t>slitþol</w:t>
      </w:r>
      <w:r w:rsidRPr="00E26361">
        <w:rPr>
          <w:szCs w:val="20"/>
        </w:rPr>
        <w:t xml:space="preserve"> </w:t>
      </w:r>
      <w:r w:rsidRPr="00E26361">
        <w:rPr>
          <w:i/>
          <w:szCs w:val="20"/>
        </w:rPr>
        <w:t>steinefna</w:t>
      </w:r>
    </w:p>
    <w:p w14:paraId="25C4A403" w14:textId="77777777" w:rsidR="00A05284" w:rsidRPr="00E26361" w:rsidRDefault="00A05284" w:rsidP="00A05284">
      <w:pPr>
        <w:ind w:left="440" w:right="30" w:hanging="440"/>
        <w:jc w:val="both"/>
        <w:rPr>
          <w:i/>
          <w:szCs w:val="20"/>
        </w:rPr>
      </w:pPr>
    </w:p>
    <w:p w14:paraId="03D4D04C" w14:textId="77777777" w:rsidR="00A05284" w:rsidRPr="00E26361" w:rsidRDefault="00A05284" w:rsidP="00A05284">
      <w:pPr>
        <w:ind w:left="440" w:right="30" w:hanging="440"/>
        <w:jc w:val="both"/>
        <w:rPr>
          <w:b/>
          <w:szCs w:val="20"/>
        </w:rPr>
      </w:pPr>
      <w:r w:rsidRPr="00E26361">
        <w:rPr>
          <w:b/>
          <w:szCs w:val="20"/>
        </w:rPr>
        <w:t>berghlaup</w:t>
      </w:r>
    </w:p>
    <w:p w14:paraId="1647B8D9" w14:textId="77777777" w:rsidR="00A05284" w:rsidRPr="00E26361" w:rsidRDefault="00A05284" w:rsidP="00A05284">
      <w:pPr>
        <w:rPr>
          <w:szCs w:val="20"/>
        </w:rPr>
      </w:pPr>
      <w:r w:rsidRPr="00E26361">
        <w:rPr>
          <w:i/>
          <w:szCs w:val="20"/>
        </w:rPr>
        <w:t>skriðuhlaup</w:t>
      </w:r>
      <w:r w:rsidRPr="00E26361">
        <w:rPr>
          <w:szCs w:val="20"/>
        </w:rPr>
        <w:t>, þegar stór bergfylla í fjallshlíð eða hamravegg hrynur og hleypur fram</w:t>
      </w:r>
    </w:p>
    <w:p w14:paraId="588B0A03" w14:textId="77777777" w:rsidR="00A05284" w:rsidRPr="00E26361" w:rsidRDefault="00A05284" w:rsidP="00A05284">
      <w:pPr>
        <w:ind w:left="440" w:right="30" w:hanging="440"/>
        <w:jc w:val="both"/>
        <w:rPr>
          <w:b/>
          <w:szCs w:val="20"/>
        </w:rPr>
      </w:pPr>
    </w:p>
    <w:p w14:paraId="690C033B" w14:textId="77777777" w:rsidR="00A05284" w:rsidRPr="00E26361" w:rsidRDefault="00A05284" w:rsidP="00A05284">
      <w:pPr>
        <w:ind w:left="440" w:right="30" w:hanging="440"/>
        <w:jc w:val="both"/>
        <w:rPr>
          <w:b/>
          <w:szCs w:val="20"/>
        </w:rPr>
      </w:pPr>
      <w:r w:rsidRPr="00E26361">
        <w:rPr>
          <w:b/>
          <w:szCs w:val="20"/>
        </w:rPr>
        <w:t>bergkvika</w:t>
      </w:r>
    </w:p>
    <w:p w14:paraId="0CE4EF17" w14:textId="77777777" w:rsidR="00A05284" w:rsidRPr="00E26361" w:rsidRDefault="00A05284" w:rsidP="00A05284">
      <w:pPr>
        <w:rPr>
          <w:szCs w:val="20"/>
        </w:rPr>
      </w:pPr>
      <w:r w:rsidRPr="00E26361">
        <w:rPr>
          <w:szCs w:val="20"/>
        </w:rPr>
        <w:t xml:space="preserve">hálfbráðin eða albráðin blanda </w:t>
      </w:r>
      <w:r w:rsidRPr="00E26361">
        <w:rPr>
          <w:i/>
          <w:szCs w:val="20"/>
        </w:rPr>
        <w:t>jarðefna</w:t>
      </w:r>
      <w:r w:rsidRPr="00E26361">
        <w:rPr>
          <w:szCs w:val="20"/>
        </w:rPr>
        <w:t xml:space="preserve"> í jörðu niðri</w:t>
      </w:r>
    </w:p>
    <w:p w14:paraId="45B4F41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Ef bergkvika storknar, myndar hún </w:t>
      </w:r>
      <w:r w:rsidRPr="00E26361">
        <w:rPr>
          <w:rFonts w:asciiTheme="minorHAnsi" w:hAnsiTheme="minorHAnsi"/>
          <w:i/>
          <w:sz w:val="20"/>
          <w:szCs w:val="20"/>
          <w:lang w:val="is-IS"/>
        </w:rPr>
        <w:t>storkuberg</w:t>
      </w:r>
      <w:r w:rsidRPr="00E26361">
        <w:rPr>
          <w:rFonts w:asciiTheme="minorHAnsi" w:hAnsiTheme="minorHAnsi"/>
          <w:sz w:val="20"/>
          <w:szCs w:val="20"/>
          <w:lang w:val="is-IS"/>
        </w:rPr>
        <w:t>.</w:t>
      </w:r>
    </w:p>
    <w:p w14:paraId="4A05BD33" w14:textId="77777777" w:rsidR="00A05284" w:rsidRPr="00E26361" w:rsidRDefault="00A05284" w:rsidP="00A05284">
      <w:pPr>
        <w:ind w:left="720" w:right="3118" w:hanging="720"/>
        <w:rPr>
          <w:b/>
          <w:bCs/>
          <w:szCs w:val="20"/>
        </w:rPr>
      </w:pPr>
    </w:p>
    <w:p w14:paraId="59381E00" w14:textId="77777777" w:rsidR="00A05284" w:rsidRPr="00E26361" w:rsidRDefault="00A05284" w:rsidP="00A05284">
      <w:pPr>
        <w:ind w:left="720" w:right="30" w:hanging="720"/>
        <w:jc w:val="both"/>
        <w:rPr>
          <w:b/>
          <w:bCs/>
          <w:szCs w:val="20"/>
        </w:rPr>
      </w:pPr>
    </w:p>
    <w:p w14:paraId="58E3C2FC" w14:textId="77777777" w:rsidR="00A05284" w:rsidRPr="00E26361" w:rsidRDefault="00A05284" w:rsidP="00A05284">
      <w:pPr>
        <w:ind w:left="720" w:right="30" w:hanging="720"/>
        <w:jc w:val="both"/>
        <w:rPr>
          <w:b/>
          <w:bCs/>
          <w:szCs w:val="20"/>
        </w:rPr>
      </w:pPr>
      <w:r w:rsidRPr="00E26361">
        <w:rPr>
          <w:b/>
          <w:bCs/>
          <w:szCs w:val="20"/>
        </w:rPr>
        <w:t>bergmol</w:t>
      </w:r>
      <w:r w:rsidRPr="00E26361">
        <w:rPr>
          <w:b/>
          <w:bCs/>
          <w:szCs w:val="20"/>
        </w:rPr>
        <w:tab/>
      </w:r>
      <w:r w:rsidRPr="00E26361">
        <w:rPr>
          <w:b/>
          <w:bCs/>
          <w:szCs w:val="20"/>
        </w:rPr>
        <w:tab/>
      </w:r>
    </w:p>
    <w:p w14:paraId="34BC2759" w14:textId="77777777" w:rsidR="00A05284" w:rsidRPr="00E26361" w:rsidRDefault="00A05284" w:rsidP="00A05284">
      <w:pPr>
        <w:tabs>
          <w:tab w:val="left" w:pos="2907"/>
          <w:tab w:val="left" w:pos="5387"/>
        </w:tabs>
        <w:ind w:right="30"/>
        <w:jc w:val="both"/>
        <w:rPr>
          <w:szCs w:val="20"/>
        </w:rPr>
      </w:pPr>
      <w:r w:rsidRPr="00E26361">
        <w:rPr>
          <w:szCs w:val="20"/>
        </w:rPr>
        <w:t xml:space="preserve">samheiti við </w:t>
      </w:r>
      <w:r w:rsidRPr="00E26361">
        <w:rPr>
          <w:i/>
          <w:szCs w:val="20"/>
        </w:rPr>
        <w:t>set</w:t>
      </w:r>
      <w:r w:rsidRPr="00E26361">
        <w:rPr>
          <w:szCs w:val="20"/>
        </w:rPr>
        <w:t xml:space="preserve"> en hér er </w:t>
      </w:r>
      <w:r w:rsidRPr="00E26361">
        <w:rPr>
          <w:i/>
          <w:szCs w:val="20"/>
        </w:rPr>
        <w:t>gjóska</w:t>
      </w:r>
      <w:r w:rsidRPr="00E26361">
        <w:rPr>
          <w:szCs w:val="20"/>
        </w:rPr>
        <w:t xml:space="preserve"> ekki meðtalin </w:t>
      </w:r>
    </w:p>
    <w:p w14:paraId="313E4717" w14:textId="77777777" w:rsidR="00A05284" w:rsidRPr="00E26361" w:rsidRDefault="00A05284" w:rsidP="00A05284">
      <w:pPr>
        <w:pStyle w:val="NoSpacing"/>
        <w:rPr>
          <w:rFonts w:asciiTheme="minorHAnsi" w:hAnsiTheme="minorHAnsi"/>
          <w:i/>
          <w:sz w:val="20"/>
          <w:szCs w:val="20"/>
          <w:lang w:val="is-IS"/>
        </w:rPr>
      </w:pPr>
      <w:r w:rsidRPr="00E26361">
        <w:rPr>
          <w:rFonts w:asciiTheme="minorHAnsi" w:hAnsiTheme="minorHAnsi"/>
          <w:sz w:val="20"/>
          <w:szCs w:val="20"/>
          <w:lang w:val="is-IS"/>
        </w:rPr>
        <w:t xml:space="preserve">Sundurlaust </w:t>
      </w:r>
      <w:r w:rsidRPr="00E26361">
        <w:rPr>
          <w:rFonts w:asciiTheme="minorHAnsi" w:hAnsiTheme="minorHAnsi"/>
          <w:i/>
          <w:sz w:val="20"/>
          <w:szCs w:val="20"/>
          <w:lang w:val="is-IS"/>
        </w:rPr>
        <w:t>jarðefni</w:t>
      </w:r>
      <w:r w:rsidRPr="00E26361">
        <w:rPr>
          <w:rFonts w:asciiTheme="minorHAnsi" w:hAnsiTheme="minorHAnsi"/>
          <w:sz w:val="20"/>
          <w:szCs w:val="20"/>
          <w:lang w:val="is-IS"/>
        </w:rPr>
        <w:t xml:space="preserve">, sem myndast, þegar </w:t>
      </w:r>
      <w:r w:rsidRPr="00E26361">
        <w:rPr>
          <w:rFonts w:asciiTheme="minorHAnsi" w:hAnsiTheme="minorHAnsi"/>
          <w:i/>
          <w:sz w:val="20"/>
          <w:szCs w:val="20"/>
          <w:lang w:val="is-IS"/>
        </w:rPr>
        <w:t>berg</w:t>
      </w:r>
      <w:r w:rsidRPr="00E26361">
        <w:rPr>
          <w:rFonts w:asciiTheme="minorHAnsi" w:hAnsiTheme="minorHAnsi"/>
          <w:sz w:val="20"/>
          <w:szCs w:val="20"/>
          <w:lang w:val="is-IS"/>
        </w:rPr>
        <w:t xml:space="preserve"> molnar við </w:t>
      </w:r>
      <w:r w:rsidRPr="00E26361">
        <w:rPr>
          <w:rFonts w:asciiTheme="minorHAnsi" w:hAnsiTheme="minorHAnsi"/>
          <w:i/>
          <w:sz w:val="20"/>
          <w:szCs w:val="20"/>
          <w:lang w:val="is-IS"/>
        </w:rPr>
        <w:t>veðrun</w:t>
      </w:r>
      <w:r w:rsidRPr="00E26361">
        <w:rPr>
          <w:rFonts w:asciiTheme="minorHAnsi" w:hAnsiTheme="minorHAnsi"/>
          <w:sz w:val="20"/>
          <w:szCs w:val="20"/>
          <w:lang w:val="is-IS"/>
        </w:rPr>
        <w:t xml:space="preserve"> og svörfun, t.d. </w:t>
      </w:r>
      <w:r w:rsidRPr="00E26361">
        <w:rPr>
          <w:rFonts w:asciiTheme="minorHAnsi" w:hAnsiTheme="minorHAnsi"/>
          <w:i/>
          <w:sz w:val="20"/>
          <w:szCs w:val="20"/>
          <w:lang w:val="is-IS"/>
        </w:rPr>
        <w:t>grjót, möl, sandur, sylti og leir.</w:t>
      </w:r>
    </w:p>
    <w:p w14:paraId="3D3A1B51" w14:textId="77777777" w:rsidR="00A05284" w:rsidRPr="00E26361" w:rsidRDefault="00A05284" w:rsidP="00A05284">
      <w:pPr>
        <w:tabs>
          <w:tab w:val="left" w:pos="2907"/>
          <w:tab w:val="left" w:pos="5387"/>
        </w:tabs>
        <w:ind w:right="30"/>
        <w:jc w:val="both"/>
        <w:rPr>
          <w:szCs w:val="20"/>
        </w:rPr>
      </w:pPr>
    </w:p>
    <w:p w14:paraId="7936C3B8" w14:textId="77777777" w:rsidR="00A05284" w:rsidRPr="00E26361" w:rsidRDefault="00A05284" w:rsidP="00A05284">
      <w:pPr>
        <w:tabs>
          <w:tab w:val="left" w:pos="2907"/>
          <w:tab w:val="left" w:pos="5387"/>
        </w:tabs>
        <w:ind w:right="30"/>
        <w:jc w:val="both"/>
        <w:rPr>
          <w:b/>
          <w:szCs w:val="20"/>
        </w:rPr>
      </w:pPr>
      <w:r w:rsidRPr="00E26361">
        <w:rPr>
          <w:b/>
          <w:szCs w:val="20"/>
        </w:rPr>
        <w:t>bergmolshrun</w:t>
      </w:r>
    </w:p>
    <w:p w14:paraId="44FF6D1E" w14:textId="77777777" w:rsidR="00A05284" w:rsidRPr="00E26361" w:rsidRDefault="00A05284" w:rsidP="00A05284">
      <w:pPr>
        <w:tabs>
          <w:tab w:val="left" w:pos="2907"/>
          <w:tab w:val="left" w:pos="5387"/>
        </w:tabs>
        <w:ind w:right="30"/>
        <w:jc w:val="both"/>
        <w:rPr>
          <w:szCs w:val="20"/>
        </w:rPr>
      </w:pPr>
      <w:r w:rsidRPr="00E26361">
        <w:rPr>
          <w:szCs w:val="20"/>
        </w:rPr>
        <w:t xml:space="preserve">það, að bergmol, sem losnar vegna </w:t>
      </w:r>
      <w:r w:rsidRPr="00E26361">
        <w:rPr>
          <w:i/>
          <w:szCs w:val="20"/>
        </w:rPr>
        <w:t>veðrunar</w:t>
      </w:r>
      <w:r w:rsidRPr="00E26361">
        <w:rPr>
          <w:szCs w:val="20"/>
        </w:rPr>
        <w:t xml:space="preserve"> kletta, hrynur smám saman niður</w:t>
      </w:r>
    </w:p>
    <w:p w14:paraId="1609FABB" w14:textId="77777777" w:rsidR="00A05284" w:rsidRPr="00E26361" w:rsidRDefault="00A05284" w:rsidP="00A05284">
      <w:pPr>
        <w:tabs>
          <w:tab w:val="left" w:pos="5387"/>
        </w:tabs>
        <w:ind w:right="30"/>
        <w:rPr>
          <w:szCs w:val="20"/>
        </w:rPr>
      </w:pPr>
    </w:p>
    <w:p w14:paraId="17E4A1D1" w14:textId="77777777" w:rsidR="00A05284" w:rsidRPr="00E26361" w:rsidRDefault="00A05284" w:rsidP="00A05284">
      <w:pPr>
        <w:tabs>
          <w:tab w:val="left" w:pos="5387"/>
        </w:tabs>
        <w:ind w:right="30"/>
        <w:jc w:val="both"/>
        <w:rPr>
          <w:b/>
          <w:bCs/>
          <w:szCs w:val="20"/>
        </w:rPr>
      </w:pPr>
      <w:r w:rsidRPr="00E26361">
        <w:rPr>
          <w:b/>
          <w:bCs/>
          <w:szCs w:val="20"/>
        </w:rPr>
        <w:t>bergnáma</w:t>
      </w:r>
    </w:p>
    <w:p w14:paraId="39208626" w14:textId="77777777" w:rsidR="00A05284" w:rsidRPr="00E26361" w:rsidRDefault="00A05284" w:rsidP="00A05284">
      <w:pPr>
        <w:tabs>
          <w:tab w:val="left" w:pos="2907"/>
          <w:tab w:val="left" w:pos="5387"/>
        </w:tabs>
        <w:ind w:right="30"/>
        <w:jc w:val="both"/>
        <w:rPr>
          <w:szCs w:val="20"/>
        </w:rPr>
      </w:pPr>
      <w:r w:rsidRPr="00E26361">
        <w:rPr>
          <w:szCs w:val="20"/>
        </w:rPr>
        <w:t xml:space="preserve">efnistökustaður þar sem fast </w:t>
      </w:r>
      <w:r w:rsidRPr="00E26361">
        <w:rPr>
          <w:i/>
          <w:szCs w:val="20"/>
        </w:rPr>
        <w:t>berg</w:t>
      </w:r>
      <w:r w:rsidRPr="00E26361">
        <w:rPr>
          <w:szCs w:val="20"/>
        </w:rPr>
        <w:t xml:space="preserve"> er numið</w:t>
      </w:r>
    </w:p>
    <w:p w14:paraId="2FC734A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Það er rifið upp með stórvirkum vinnuvélum eða losað með sprengiefni, t.d. til notkunar í mannvirkjagerð.</w:t>
      </w:r>
    </w:p>
    <w:p w14:paraId="083AA94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klapparnáma</w:t>
      </w:r>
      <w:r w:rsidRPr="00E26361">
        <w:rPr>
          <w:rFonts w:asciiTheme="minorHAnsi" w:hAnsiTheme="minorHAnsi"/>
          <w:sz w:val="20"/>
          <w:szCs w:val="20"/>
          <w:lang w:val="is-IS"/>
        </w:rPr>
        <w:t>.</w:t>
      </w:r>
    </w:p>
    <w:p w14:paraId="4D7CE9C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Er einnig notað um frágengna </w:t>
      </w:r>
      <w:r w:rsidRPr="00E26361">
        <w:rPr>
          <w:rFonts w:asciiTheme="minorHAnsi" w:hAnsiTheme="minorHAnsi"/>
          <w:i/>
          <w:sz w:val="20"/>
          <w:szCs w:val="20"/>
          <w:lang w:val="is-IS"/>
        </w:rPr>
        <w:t>námu</w:t>
      </w:r>
      <w:r w:rsidRPr="00E26361">
        <w:rPr>
          <w:rFonts w:asciiTheme="minorHAnsi" w:hAnsiTheme="minorHAnsi"/>
          <w:sz w:val="20"/>
          <w:szCs w:val="20"/>
          <w:lang w:val="is-IS"/>
        </w:rPr>
        <w:t>, sem er ekki í notkun.</w:t>
      </w:r>
    </w:p>
    <w:p w14:paraId="4C20463D" w14:textId="77777777" w:rsidR="00A05284" w:rsidRPr="00E26361" w:rsidRDefault="00A05284" w:rsidP="00A05284">
      <w:pPr>
        <w:tabs>
          <w:tab w:val="left" w:pos="5387"/>
        </w:tabs>
        <w:ind w:right="30"/>
        <w:rPr>
          <w:szCs w:val="20"/>
        </w:rPr>
      </w:pPr>
    </w:p>
    <w:p w14:paraId="0D3363B0" w14:textId="77777777" w:rsidR="00A05284" w:rsidRPr="00E26361" w:rsidRDefault="00A05284" w:rsidP="00A05284">
      <w:pPr>
        <w:tabs>
          <w:tab w:val="left" w:pos="5387"/>
        </w:tabs>
        <w:ind w:right="30"/>
        <w:rPr>
          <w:b/>
          <w:szCs w:val="20"/>
        </w:rPr>
      </w:pPr>
      <w:r w:rsidRPr="00E26361">
        <w:rPr>
          <w:b/>
          <w:szCs w:val="20"/>
        </w:rPr>
        <w:t>bergsaflfræði</w:t>
      </w:r>
    </w:p>
    <w:p w14:paraId="0783FC08" w14:textId="77777777" w:rsidR="00A05284" w:rsidRPr="00E26361" w:rsidRDefault="00A05284" w:rsidP="00A05284">
      <w:pPr>
        <w:tabs>
          <w:tab w:val="left" w:pos="5387"/>
        </w:tabs>
        <w:ind w:right="30"/>
        <w:rPr>
          <w:szCs w:val="20"/>
        </w:rPr>
      </w:pPr>
      <w:r w:rsidRPr="00E26361">
        <w:rPr>
          <w:szCs w:val="20"/>
        </w:rPr>
        <w:t xml:space="preserve">fjallar um eiginleika </w:t>
      </w:r>
      <w:r w:rsidRPr="00E26361">
        <w:rPr>
          <w:i/>
          <w:szCs w:val="20"/>
        </w:rPr>
        <w:t>bergs</w:t>
      </w:r>
      <w:r w:rsidRPr="00E26361">
        <w:rPr>
          <w:szCs w:val="20"/>
        </w:rPr>
        <w:t xml:space="preserve">, einkum að því er varðar krafta, hreyfingar, </w:t>
      </w:r>
      <w:r w:rsidRPr="00E26361">
        <w:rPr>
          <w:i/>
          <w:szCs w:val="20"/>
        </w:rPr>
        <w:t>burðarþol</w:t>
      </w:r>
      <w:r w:rsidRPr="00E26361">
        <w:rPr>
          <w:szCs w:val="20"/>
        </w:rPr>
        <w:t xml:space="preserve">, </w:t>
      </w:r>
      <w:r w:rsidRPr="00E26361">
        <w:rPr>
          <w:i/>
          <w:szCs w:val="20"/>
        </w:rPr>
        <w:t xml:space="preserve">stöðugleika </w:t>
      </w:r>
      <w:r w:rsidRPr="00E26361">
        <w:rPr>
          <w:szCs w:val="20"/>
        </w:rPr>
        <w:t xml:space="preserve">og </w:t>
      </w:r>
      <w:r w:rsidRPr="00E26361">
        <w:rPr>
          <w:i/>
          <w:szCs w:val="20"/>
        </w:rPr>
        <w:t>lekt</w:t>
      </w:r>
    </w:p>
    <w:p w14:paraId="6D686F0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Undirstöðugrein í jarðtækni.</w:t>
      </w:r>
    </w:p>
    <w:p w14:paraId="5A779117" w14:textId="77777777" w:rsidR="00A05284" w:rsidRPr="00E26361" w:rsidRDefault="00A05284" w:rsidP="00A05284">
      <w:pPr>
        <w:tabs>
          <w:tab w:val="left" w:pos="5387"/>
        </w:tabs>
        <w:ind w:right="30"/>
        <w:rPr>
          <w:szCs w:val="20"/>
        </w:rPr>
      </w:pPr>
    </w:p>
    <w:p w14:paraId="380618D1" w14:textId="77777777" w:rsidR="00A05284" w:rsidRPr="00E26361" w:rsidRDefault="00A05284" w:rsidP="00A05284">
      <w:pPr>
        <w:tabs>
          <w:tab w:val="left" w:pos="5387"/>
        </w:tabs>
        <w:ind w:right="30"/>
        <w:rPr>
          <w:b/>
          <w:szCs w:val="20"/>
        </w:rPr>
      </w:pPr>
      <w:r w:rsidRPr="00E26361">
        <w:rPr>
          <w:b/>
          <w:szCs w:val="20"/>
        </w:rPr>
        <w:t>bergskriða</w:t>
      </w:r>
    </w:p>
    <w:p w14:paraId="5CF2CE42" w14:textId="77777777" w:rsidR="00A05284" w:rsidRPr="00E26361" w:rsidRDefault="00A05284" w:rsidP="00A05284">
      <w:pPr>
        <w:tabs>
          <w:tab w:val="left" w:pos="5387"/>
        </w:tabs>
        <w:ind w:right="30"/>
        <w:rPr>
          <w:szCs w:val="20"/>
        </w:rPr>
      </w:pPr>
      <w:r w:rsidRPr="00E26361">
        <w:rPr>
          <w:i/>
          <w:szCs w:val="20"/>
        </w:rPr>
        <w:t>skriða</w:t>
      </w:r>
      <w:r w:rsidRPr="00E26361">
        <w:rPr>
          <w:szCs w:val="20"/>
        </w:rPr>
        <w:t xml:space="preserve"> eftir </w:t>
      </w:r>
      <w:r w:rsidRPr="00E26361">
        <w:rPr>
          <w:i/>
          <w:szCs w:val="20"/>
        </w:rPr>
        <w:t>berghlaup</w:t>
      </w:r>
      <w:r w:rsidRPr="00E26361">
        <w:rPr>
          <w:szCs w:val="20"/>
        </w:rPr>
        <w:t xml:space="preserve"> með haugum af brotnu og muldu </w:t>
      </w:r>
      <w:r w:rsidRPr="00E26361">
        <w:rPr>
          <w:i/>
          <w:szCs w:val="20"/>
        </w:rPr>
        <w:t>bergi</w:t>
      </w:r>
      <w:r w:rsidRPr="00E26361">
        <w:rPr>
          <w:szCs w:val="20"/>
        </w:rPr>
        <w:t xml:space="preserve"> og öðru </w:t>
      </w:r>
      <w:r w:rsidRPr="00E26361">
        <w:rPr>
          <w:i/>
          <w:szCs w:val="20"/>
        </w:rPr>
        <w:t>bergmoli</w:t>
      </w:r>
    </w:p>
    <w:p w14:paraId="69DFACFD" w14:textId="77777777" w:rsidR="00A05284" w:rsidRPr="00E26361" w:rsidRDefault="00A05284" w:rsidP="00A05284">
      <w:pPr>
        <w:tabs>
          <w:tab w:val="left" w:pos="5387"/>
        </w:tabs>
        <w:ind w:right="30"/>
        <w:rPr>
          <w:szCs w:val="20"/>
        </w:rPr>
      </w:pPr>
    </w:p>
    <w:p w14:paraId="44FC5F25" w14:textId="77777777" w:rsidR="00A05284" w:rsidRPr="00E26361" w:rsidRDefault="00A05284" w:rsidP="00A05284">
      <w:pPr>
        <w:tabs>
          <w:tab w:val="left" w:pos="5387"/>
        </w:tabs>
        <w:ind w:right="30"/>
        <w:jc w:val="both"/>
        <w:rPr>
          <w:b/>
          <w:bCs/>
          <w:szCs w:val="20"/>
        </w:rPr>
      </w:pPr>
      <w:r w:rsidRPr="00E26361">
        <w:rPr>
          <w:b/>
          <w:bCs/>
          <w:szCs w:val="20"/>
        </w:rPr>
        <w:t xml:space="preserve">bergskæring </w:t>
      </w:r>
    </w:p>
    <w:p w14:paraId="20DAE43D" w14:textId="77777777" w:rsidR="00A05284" w:rsidRPr="00E26361" w:rsidRDefault="00A05284" w:rsidP="00A05284">
      <w:pPr>
        <w:tabs>
          <w:tab w:val="left" w:pos="5387"/>
        </w:tabs>
        <w:ind w:right="30"/>
        <w:jc w:val="both"/>
        <w:rPr>
          <w:bCs/>
          <w:szCs w:val="20"/>
        </w:rPr>
      </w:pPr>
      <w:r w:rsidRPr="00E26361">
        <w:rPr>
          <w:bCs/>
          <w:szCs w:val="20"/>
        </w:rPr>
        <w:t xml:space="preserve">brottnám </w:t>
      </w:r>
      <w:r w:rsidRPr="00E26361">
        <w:rPr>
          <w:bCs/>
          <w:i/>
          <w:szCs w:val="20"/>
        </w:rPr>
        <w:t>bergs</w:t>
      </w:r>
      <w:r w:rsidRPr="00E26361">
        <w:rPr>
          <w:bCs/>
          <w:szCs w:val="20"/>
        </w:rPr>
        <w:t xml:space="preserve"> úr vegsvæði</w:t>
      </w:r>
    </w:p>
    <w:p w14:paraId="0872AAD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Gert í því skyni að bæta legu og umhverfi vegarins.</w:t>
      </w:r>
    </w:p>
    <w:p w14:paraId="320FBF4F" w14:textId="77777777" w:rsidR="00A05284" w:rsidRPr="00E26361" w:rsidRDefault="00A05284" w:rsidP="00A05284">
      <w:pPr>
        <w:tabs>
          <w:tab w:val="left" w:pos="2907"/>
          <w:tab w:val="left" w:pos="5387"/>
        </w:tabs>
        <w:ind w:right="28"/>
        <w:rPr>
          <w:b/>
          <w:bCs/>
          <w:szCs w:val="20"/>
        </w:rPr>
      </w:pPr>
    </w:p>
    <w:p w14:paraId="212B1A0F" w14:textId="77777777" w:rsidR="00A05284" w:rsidRPr="00E26361" w:rsidRDefault="00A05284" w:rsidP="00A05284">
      <w:pPr>
        <w:tabs>
          <w:tab w:val="left" w:pos="5387"/>
        </w:tabs>
        <w:ind w:right="30"/>
        <w:jc w:val="both"/>
        <w:rPr>
          <w:b/>
          <w:bCs/>
          <w:szCs w:val="20"/>
        </w:rPr>
      </w:pPr>
      <w:r w:rsidRPr="00E26361">
        <w:rPr>
          <w:b/>
          <w:bCs/>
          <w:szCs w:val="20"/>
        </w:rPr>
        <w:t>bergspenna</w:t>
      </w:r>
    </w:p>
    <w:p w14:paraId="0D937B8F" w14:textId="77777777" w:rsidR="00A05284" w:rsidRPr="00E26361" w:rsidRDefault="00A05284" w:rsidP="00A05284">
      <w:pPr>
        <w:tabs>
          <w:tab w:val="left" w:pos="5387"/>
        </w:tabs>
        <w:ind w:right="30"/>
        <w:jc w:val="both"/>
        <w:rPr>
          <w:szCs w:val="20"/>
        </w:rPr>
      </w:pPr>
      <w:r w:rsidRPr="00E26361">
        <w:rPr>
          <w:szCs w:val="20"/>
        </w:rPr>
        <w:t xml:space="preserve">innri spenna í </w:t>
      </w:r>
      <w:r w:rsidRPr="00E26361">
        <w:rPr>
          <w:i/>
          <w:szCs w:val="20"/>
        </w:rPr>
        <w:t>bergi</w:t>
      </w:r>
    </w:p>
    <w:p w14:paraId="6DF7C2B6" w14:textId="77777777" w:rsidR="00A05284" w:rsidRPr="00E26361" w:rsidRDefault="00A05284" w:rsidP="00A05284">
      <w:pPr>
        <w:tabs>
          <w:tab w:val="left" w:pos="5387"/>
        </w:tabs>
        <w:ind w:right="30"/>
        <w:jc w:val="both"/>
        <w:rPr>
          <w:b/>
          <w:bCs/>
          <w:szCs w:val="20"/>
        </w:rPr>
      </w:pPr>
    </w:p>
    <w:p w14:paraId="54F5AEEF" w14:textId="77777777" w:rsidR="00A05284" w:rsidRPr="00E26361" w:rsidRDefault="00A05284" w:rsidP="00A05284">
      <w:pPr>
        <w:tabs>
          <w:tab w:val="left" w:pos="5387"/>
        </w:tabs>
        <w:ind w:right="30"/>
        <w:jc w:val="both"/>
        <w:rPr>
          <w:b/>
          <w:bCs/>
          <w:szCs w:val="20"/>
        </w:rPr>
      </w:pPr>
      <w:r w:rsidRPr="00E26361">
        <w:rPr>
          <w:b/>
          <w:bCs/>
          <w:szCs w:val="20"/>
        </w:rPr>
        <w:lastRenderedPageBreak/>
        <w:t>bergsprunga (sprunga)</w:t>
      </w:r>
    </w:p>
    <w:p w14:paraId="7044F989" w14:textId="77777777" w:rsidR="00A05284" w:rsidRPr="00E26361" w:rsidRDefault="00A05284" w:rsidP="00A05284">
      <w:pPr>
        <w:tabs>
          <w:tab w:val="left" w:pos="5387"/>
        </w:tabs>
        <w:ind w:right="30"/>
        <w:jc w:val="both"/>
        <w:rPr>
          <w:szCs w:val="20"/>
        </w:rPr>
      </w:pPr>
      <w:r w:rsidRPr="00E26361">
        <w:rPr>
          <w:szCs w:val="20"/>
        </w:rPr>
        <w:t xml:space="preserve">brot í </w:t>
      </w:r>
      <w:r w:rsidRPr="00E26361">
        <w:rPr>
          <w:i/>
          <w:szCs w:val="20"/>
        </w:rPr>
        <w:t>berg,</w:t>
      </w:r>
      <w:r w:rsidRPr="00E26361">
        <w:rPr>
          <w:szCs w:val="20"/>
        </w:rPr>
        <w:t xml:space="preserve"> hvort sem berghlutarnir hafa færst til eða ekki</w:t>
      </w:r>
    </w:p>
    <w:p w14:paraId="2126007F" w14:textId="77777777" w:rsidR="00A05284" w:rsidRPr="00E26361" w:rsidRDefault="00A05284" w:rsidP="00A05284">
      <w:pPr>
        <w:tabs>
          <w:tab w:val="left" w:pos="5387"/>
        </w:tabs>
        <w:ind w:right="30"/>
        <w:jc w:val="both"/>
        <w:rPr>
          <w:b/>
          <w:szCs w:val="20"/>
        </w:rPr>
      </w:pPr>
    </w:p>
    <w:p w14:paraId="49EDC833" w14:textId="77777777" w:rsidR="00A05284" w:rsidRPr="00E26361" w:rsidRDefault="00A05284" w:rsidP="00A05284">
      <w:pPr>
        <w:tabs>
          <w:tab w:val="left" w:pos="5387"/>
        </w:tabs>
        <w:ind w:right="30"/>
        <w:jc w:val="both"/>
        <w:rPr>
          <w:b/>
          <w:szCs w:val="20"/>
        </w:rPr>
      </w:pPr>
      <w:r w:rsidRPr="00E26361">
        <w:rPr>
          <w:b/>
          <w:szCs w:val="20"/>
        </w:rPr>
        <w:t>bergstyrking</w:t>
      </w:r>
    </w:p>
    <w:p w14:paraId="422631FB" w14:textId="77777777" w:rsidR="00A05284" w:rsidRPr="00E26361" w:rsidRDefault="00A05284" w:rsidP="00A05284">
      <w:pPr>
        <w:rPr>
          <w:szCs w:val="20"/>
        </w:rPr>
      </w:pPr>
      <w:r w:rsidRPr="00E26361">
        <w:rPr>
          <w:szCs w:val="20"/>
        </w:rPr>
        <w:t xml:space="preserve">aðgerð, sem styrkir </w:t>
      </w:r>
      <w:r w:rsidRPr="00E26361">
        <w:rPr>
          <w:i/>
          <w:szCs w:val="20"/>
        </w:rPr>
        <w:t>berg</w:t>
      </w:r>
    </w:p>
    <w:p w14:paraId="4E5841C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bergtreysting. T.d. </w:t>
      </w:r>
      <w:r w:rsidRPr="00E26361">
        <w:rPr>
          <w:rFonts w:asciiTheme="minorHAnsi" w:hAnsiTheme="minorHAnsi"/>
          <w:i/>
          <w:sz w:val="20"/>
          <w:szCs w:val="20"/>
          <w:lang w:val="is-IS"/>
        </w:rPr>
        <w:t>grautun</w:t>
      </w:r>
      <w:r w:rsidRPr="00E26361">
        <w:rPr>
          <w:rFonts w:asciiTheme="minorHAnsi" w:hAnsiTheme="minorHAnsi"/>
          <w:sz w:val="20"/>
          <w:szCs w:val="20"/>
          <w:lang w:val="is-IS"/>
        </w:rPr>
        <w:t>.</w:t>
      </w:r>
    </w:p>
    <w:p w14:paraId="2AE02FBC" w14:textId="77777777" w:rsidR="00A05284" w:rsidRPr="00E26361" w:rsidRDefault="00A05284" w:rsidP="00A05284">
      <w:pPr>
        <w:tabs>
          <w:tab w:val="left" w:pos="5387"/>
        </w:tabs>
        <w:ind w:right="30"/>
        <w:rPr>
          <w:szCs w:val="20"/>
        </w:rPr>
      </w:pPr>
    </w:p>
    <w:p w14:paraId="37EDF8B0" w14:textId="77777777" w:rsidR="00A05284" w:rsidRPr="00E26361" w:rsidRDefault="00A05284" w:rsidP="00A05284">
      <w:pPr>
        <w:tabs>
          <w:tab w:val="left" w:pos="5387"/>
        </w:tabs>
        <w:ind w:right="30"/>
        <w:jc w:val="both"/>
        <w:rPr>
          <w:b/>
          <w:bCs/>
          <w:szCs w:val="20"/>
        </w:rPr>
      </w:pPr>
      <w:r w:rsidRPr="00E26361">
        <w:rPr>
          <w:b/>
          <w:bCs/>
          <w:szCs w:val="20"/>
        </w:rPr>
        <w:t>bergtegund</w:t>
      </w:r>
    </w:p>
    <w:p w14:paraId="3F6A3CDF" w14:textId="77777777" w:rsidR="00A05284" w:rsidRPr="00E26361" w:rsidRDefault="00A05284" w:rsidP="00A05284">
      <w:pPr>
        <w:tabs>
          <w:tab w:val="left" w:pos="5387"/>
        </w:tabs>
        <w:ind w:right="30"/>
        <w:jc w:val="both"/>
        <w:rPr>
          <w:szCs w:val="20"/>
        </w:rPr>
      </w:pPr>
      <w:r w:rsidRPr="00E26361">
        <w:rPr>
          <w:szCs w:val="20"/>
        </w:rPr>
        <w:t xml:space="preserve">gerð </w:t>
      </w:r>
      <w:r w:rsidRPr="00E26361">
        <w:rPr>
          <w:i/>
          <w:szCs w:val="20"/>
        </w:rPr>
        <w:t>bergs</w:t>
      </w:r>
      <w:r w:rsidRPr="00E26361">
        <w:rPr>
          <w:szCs w:val="20"/>
        </w:rPr>
        <w:t xml:space="preserve"> eftir uppruna  </w:t>
      </w:r>
    </w:p>
    <w:p w14:paraId="69AE150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Greind í flokka, </w:t>
      </w:r>
      <w:r w:rsidRPr="00E26361">
        <w:rPr>
          <w:rFonts w:asciiTheme="minorHAnsi" w:hAnsiTheme="minorHAnsi"/>
          <w:i/>
          <w:sz w:val="20"/>
          <w:szCs w:val="20"/>
          <w:lang w:val="is-IS"/>
        </w:rPr>
        <w:t>storkuberg</w:t>
      </w:r>
      <w:r w:rsidRPr="00E26361">
        <w:rPr>
          <w:rFonts w:asciiTheme="minorHAnsi" w:hAnsiTheme="minorHAnsi"/>
          <w:sz w:val="20"/>
          <w:szCs w:val="20"/>
          <w:lang w:val="is-IS"/>
        </w:rPr>
        <w:t xml:space="preserve">, setberg og myndbreytt </w:t>
      </w:r>
      <w:r w:rsidRPr="00E26361">
        <w:rPr>
          <w:rFonts w:asciiTheme="minorHAnsi" w:hAnsiTheme="minorHAnsi"/>
          <w:i/>
          <w:sz w:val="20"/>
          <w:szCs w:val="20"/>
          <w:lang w:val="is-IS"/>
        </w:rPr>
        <w:t>berg</w:t>
      </w:r>
      <w:r w:rsidRPr="00E26361">
        <w:rPr>
          <w:rFonts w:asciiTheme="minorHAnsi" w:hAnsiTheme="minorHAnsi"/>
          <w:sz w:val="20"/>
          <w:szCs w:val="20"/>
          <w:lang w:val="is-IS"/>
        </w:rPr>
        <w:t xml:space="preserve"> og í teg</w:t>
      </w:r>
      <w:r w:rsidRPr="00E26361">
        <w:rPr>
          <w:rFonts w:asciiTheme="minorHAnsi" w:hAnsiTheme="minorHAnsi"/>
          <w:sz w:val="20"/>
          <w:szCs w:val="20"/>
          <w:lang w:val="is-IS"/>
        </w:rPr>
        <w:softHyphen/>
        <w:t xml:space="preserve">undir eftir steindum og efnasamsetningu, svo sem eftir því, hve mikið er af kísilsýru (SiO2) í berginu </w:t>
      </w:r>
    </w:p>
    <w:p w14:paraId="566A45A0" w14:textId="77777777" w:rsidR="00A05284" w:rsidRPr="00E26361" w:rsidRDefault="00A05284" w:rsidP="00A05284">
      <w:pPr>
        <w:tabs>
          <w:tab w:val="left" w:pos="5387"/>
        </w:tabs>
        <w:ind w:right="30"/>
        <w:jc w:val="both"/>
        <w:rPr>
          <w:szCs w:val="20"/>
        </w:rPr>
      </w:pPr>
    </w:p>
    <w:p w14:paraId="45FDE3EA" w14:textId="77777777" w:rsidR="00A05284" w:rsidRPr="00E26361" w:rsidRDefault="00A05284" w:rsidP="00A05284">
      <w:pPr>
        <w:tabs>
          <w:tab w:val="left" w:pos="5387"/>
        </w:tabs>
        <w:ind w:right="30"/>
        <w:jc w:val="both"/>
        <w:rPr>
          <w:b/>
          <w:szCs w:val="20"/>
        </w:rPr>
      </w:pPr>
      <w:r w:rsidRPr="00E26361">
        <w:rPr>
          <w:b/>
          <w:szCs w:val="20"/>
        </w:rPr>
        <w:t>bergtreysting</w:t>
      </w:r>
    </w:p>
    <w:p w14:paraId="381D6B37" w14:textId="77777777" w:rsidR="00A05284" w:rsidRPr="00E26361" w:rsidRDefault="00A05284" w:rsidP="00A05284">
      <w:pPr>
        <w:rPr>
          <w:szCs w:val="20"/>
        </w:rPr>
      </w:pPr>
      <w:r w:rsidRPr="00E26361">
        <w:rPr>
          <w:szCs w:val="20"/>
        </w:rPr>
        <w:t xml:space="preserve">aðgerð til að treysta </w:t>
      </w:r>
      <w:r w:rsidRPr="00E26361">
        <w:rPr>
          <w:i/>
          <w:szCs w:val="20"/>
        </w:rPr>
        <w:t>berg</w:t>
      </w:r>
    </w:p>
    <w:p w14:paraId="5BA6E35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T.d. með boltum og benslum gegn hruni. Sjá </w:t>
      </w:r>
      <w:r w:rsidRPr="00E26361">
        <w:rPr>
          <w:rFonts w:asciiTheme="minorHAnsi" w:hAnsiTheme="minorHAnsi"/>
          <w:i/>
          <w:sz w:val="20"/>
          <w:szCs w:val="20"/>
          <w:lang w:val="is-IS"/>
        </w:rPr>
        <w:t>bergstyrking</w:t>
      </w:r>
      <w:r w:rsidRPr="00E26361">
        <w:rPr>
          <w:rFonts w:asciiTheme="minorHAnsi" w:hAnsiTheme="minorHAnsi"/>
          <w:sz w:val="20"/>
          <w:szCs w:val="20"/>
          <w:lang w:val="is-IS"/>
        </w:rPr>
        <w:t>.</w:t>
      </w:r>
    </w:p>
    <w:p w14:paraId="2C6C4996" w14:textId="77777777" w:rsidR="00A05284" w:rsidRPr="00E26361" w:rsidRDefault="00A05284" w:rsidP="00A05284">
      <w:pPr>
        <w:tabs>
          <w:tab w:val="left" w:pos="5387"/>
        </w:tabs>
        <w:ind w:right="30"/>
        <w:jc w:val="both"/>
        <w:rPr>
          <w:b/>
          <w:bCs/>
          <w:szCs w:val="20"/>
        </w:rPr>
      </w:pPr>
    </w:p>
    <w:p w14:paraId="514FD62F" w14:textId="77777777" w:rsidR="00A05284" w:rsidRPr="00E26361" w:rsidRDefault="00A05284" w:rsidP="00A05284">
      <w:pPr>
        <w:tabs>
          <w:tab w:val="left" w:pos="5387"/>
        </w:tabs>
        <w:ind w:right="30"/>
        <w:jc w:val="both"/>
        <w:rPr>
          <w:b/>
          <w:bCs/>
          <w:szCs w:val="20"/>
        </w:rPr>
      </w:pPr>
      <w:r w:rsidRPr="00E26361">
        <w:rPr>
          <w:b/>
          <w:bCs/>
          <w:szCs w:val="20"/>
        </w:rPr>
        <w:t>bergvatnsá</w:t>
      </w:r>
    </w:p>
    <w:p w14:paraId="7ED8A8FB" w14:textId="77777777" w:rsidR="00A05284" w:rsidRPr="00E26361" w:rsidRDefault="00A05284" w:rsidP="00A05284">
      <w:pPr>
        <w:tabs>
          <w:tab w:val="left" w:pos="5387"/>
        </w:tabs>
        <w:ind w:right="30"/>
        <w:jc w:val="both"/>
        <w:rPr>
          <w:bCs/>
          <w:szCs w:val="20"/>
        </w:rPr>
      </w:pPr>
      <w:r w:rsidRPr="00E26361">
        <w:rPr>
          <w:bCs/>
          <w:i/>
          <w:szCs w:val="20"/>
        </w:rPr>
        <w:t>straumvatn</w:t>
      </w:r>
      <w:r w:rsidRPr="00E26361">
        <w:rPr>
          <w:bCs/>
          <w:szCs w:val="20"/>
        </w:rPr>
        <w:t>, sem ekkert jökulvatn er í</w:t>
      </w:r>
    </w:p>
    <w:p w14:paraId="58D7923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Bergvatn er oftast tært. Eftir uppruna og eigindum má skipta sumum bergvatnsám annaðhvort í </w:t>
      </w:r>
      <w:r w:rsidRPr="00E26361">
        <w:rPr>
          <w:rFonts w:asciiTheme="minorHAnsi" w:hAnsiTheme="minorHAnsi"/>
          <w:i/>
          <w:sz w:val="20"/>
          <w:szCs w:val="20"/>
          <w:lang w:val="is-IS"/>
        </w:rPr>
        <w:t>lindár</w:t>
      </w:r>
      <w:r w:rsidRPr="00E26361">
        <w:rPr>
          <w:rFonts w:asciiTheme="minorHAnsi" w:hAnsiTheme="minorHAnsi"/>
          <w:sz w:val="20"/>
          <w:szCs w:val="20"/>
          <w:lang w:val="is-IS"/>
        </w:rPr>
        <w:t xml:space="preserve"> eða </w:t>
      </w:r>
      <w:r w:rsidRPr="00E26361">
        <w:rPr>
          <w:rFonts w:asciiTheme="minorHAnsi" w:hAnsiTheme="minorHAnsi"/>
          <w:i/>
          <w:sz w:val="20"/>
          <w:szCs w:val="20"/>
          <w:lang w:val="is-IS"/>
        </w:rPr>
        <w:t>dragár</w:t>
      </w:r>
      <w:r w:rsidRPr="00E26361">
        <w:rPr>
          <w:rFonts w:asciiTheme="minorHAnsi" w:hAnsiTheme="minorHAnsi"/>
          <w:sz w:val="20"/>
          <w:szCs w:val="20"/>
          <w:lang w:val="is-IS"/>
        </w:rPr>
        <w:t>, en aðrar eru sambland af hvoru tveggja.</w:t>
      </w:r>
    </w:p>
    <w:p w14:paraId="6110B9D1" w14:textId="77777777" w:rsidR="00A05284" w:rsidRPr="00E26361" w:rsidRDefault="00A05284" w:rsidP="00A05284">
      <w:pPr>
        <w:tabs>
          <w:tab w:val="left" w:pos="5387"/>
        </w:tabs>
        <w:ind w:right="30"/>
        <w:jc w:val="both"/>
        <w:rPr>
          <w:bCs/>
          <w:szCs w:val="20"/>
        </w:rPr>
      </w:pPr>
    </w:p>
    <w:p w14:paraId="59B57A77" w14:textId="77777777" w:rsidR="00A05284" w:rsidRPr="00E26361" w:rsidRDefault="00A05284" w:rsidP="00A05284">
      <w:pPr>
        <w:tabs>
          <w:tab w:val="left" w:pos="5387"/>
        </w:tabs>
        <w:ind w:right="30"/>
        <w:jc w:val="both"/>
        <w:rPr>
          <w:b/>
          <w:bCs/>
          <w:szCs w:val="20"/>
        </w:rPr>
      </w:pPr>
      <w:r w:rsidRPr="00E26361">
        <w:rPr>
          <w:b/>
          <w:bCs/>
          <w:szCs w:val="20"/>
        </w:rPr>
        <w:t>bergæð</w:t>
      </w:r>
    </w:p>
    <w:p w14:paraId="22280485" w14:textId="77777777" w:rsidR="00A05284" w:rsidRPr="00E26361" w:rsidRDefault="00A05284" w:rsidP="00A05284">
      <w:pPr>
        <w:tabs>
          <w:tab w:val="left" w:pos="5387"/>
        </w:tabs>
        <w:ind w:right="30"/>
        <w:jc w:val="both"/>
        <w:rPr>
          <w:bCs/>
          <w:i/>
          <w:szCs w:val="20"/>
        </w:rPr>
      </w:pPr>
      <w:r w:rsidRPr="00E26361">
        <w:rPr>
          <w:bCs/>
          <w:szCs w:val="20"/>
        </w:rPr>
        <w:t xml:space="preserve">þunnt innskotslag, sem kvíslast óreglulega um </w:t>
      </w:r>
      <w:r w:rsidRPr="00E26361">
        <w:rPr>
          <w:bCs/>
          <w:i/>
          <w:szCs w:val="20"/>
        </w:rPr>
        <w:t>grannbergið</w:t>
      </w:r>
      <w:r w:rsidRPr="00E26361">
        <w:rPr>
          <w:bCs/>
          <w:szCs w:val="20"/>
        </w:rPr>
        <w:t xml:space="preserve"> og liggur venjulega út frá stærra </w:t>
      </w:r>
      <w:r w:rsidRPr="00E26361">
        <w:rPr>
          <w:bCs/>
          <w:i/>
          <w:szCs w:val="20"/>
        </w:rPr>
        <w:t>innskoti</w:t>
      </w:r>
    </w:p>
    <w:p w14:paraId="74421B42" w14:textId="77777777" w:rsidR="00A05284" w:rsidRPr="00E26361" w:rsidRDefault="00A05284" w:rsidP="00A05284">
      <w:pPr>
        <w:tabs>
          <w:tab w:val="left" w:pos="5387"/>
        </w:tabs>
        <w:ind w:right="30"/>
        <w:jc w:val="both"/>
        <w:rPr>
          <w:bCs/>
          <w:szCs w:val="20"/>
        </w:rPr>
      </w:pPr>
    </w:p>
    <w:p w14:paraId="271CB4FB" w14:textId="77777777" w:rsidR="00A05284" w:rsidRPr="00E26361" w:rsidRDefault="00A05284" w:rsidP="00A05284">
      <w:pPr>
        <w:tabs>
          <w:tab w:val="left" w:pos="5387"/>
        </w:tabs>
        <w:ind w:right="30"/>
        <w:jc w:val="both"/>
        <w:rPr>
          <w:b/>
          <w:bCs/>
          <w:szCs w:val="20"/>
        </w:rPr>
      </w:pPr>
      <w:r w:rsidRPr="00E26361">
        <w:rPr>
          <w:b/>
          <w:bCs/>
          <w:szCs w:val="20"/>
        </w:rPr>
        <w:t>bik</w:t>
      </w:r>
    </w:p>
    <w:p w14:paraId="1357BA5B" w14:textId="77777777" w:rsidR="00A05284" w:rsidRPr="00E26361" w:rsidRDefault="00A05284" w:rsidP="00A05284">
      <w:pPr>
        <w:tabs>
          <w:tab w:val="left" w:pos="5387"/>
        </w:tabs>
        <w:ind w:right="30"/>
        <w:jc w:val="both"/>
        <w:rPr>
          <w:bCs/>
          <w:szCs w:val="20"/>
        </w:rPr>
      </w:pPr>
      <w:r w:rsidRPr="00E26361">
        <w:rPr>
          <w:bCs/>
          <w:szCs w:val="20"/>
        </w:rPr>
        <w:t xml:space="preserve">órokgjarnt, límkennt og vatnsfælið efni, unnið úr </w:t>
      </w:r>
      <w:r w:rsidRPr="00E26361">
        <w:rPr>
          <w:bCs/>
          <w:i/>
          <w:szCs w:val="20"/>
        </w:rPr>
        <w:t xml:space="preserve">jarðolíu </w:t>
      </w:r>
      <w:r w:rsidRPr="00E26361">
        <w:rPr>
          <w:bCs/>
          <w:szCs w:val="20"/>
        </w:rPr>
        <w:t xml:space="preserve">en finnst einnig í </w:t>
      </w:r>
      <w:r w:rsidRPr="00E26361">
        <w:rPr>
          <w:bCs/>
          <w:i/>
          <w:szCs w:val="20"/>
        </w:rPr>
        <w:t>jarðbiki</w:t>
      </w:r>
    </w:p>
    <w:p w14:paraId="2794FF3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Bik er alveg eða nánast alveg leysanlegt í tólúen. Það er mjög seigfljótandi, næstum fast efni, við stofuhita.</w:t>
      </w:r>
    </w:p>
    <w:p w14:paraId="1A109A4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Til hægðarauka er biki til nota í vegagerð í daglegu tali skipt í hart bik (</w:t>
      </w:r>
      <w:r w:rsidRPr="00E26361">
        <w:rPr>
          <w:rFonts w:asciiTheme="minorHAnsi" w:hAnsiTheme="minorHAnsi"/>
          <w:i/>
          <w:sz w:val="20"/>
          <w:szCs w:val="20"/>
          <w:lang w:val="is-IS"/>
        </w:rPr>
        <w:t xml:space="preserve">stungudýpt </w:t>
      </w:r>
      <w:r w:rsidRPr="00E26361">
        <w:rPr>
          <w:rFonts w:asciiTheme="minorHAnsi" w:hAnsiTheme="minorHAnsi"/>
          <w:sz w:val="20"/>
          <w:szCs w:val="20"/>
          <w:lang w:val="is-IS"/>
        </w:rPr>
        <w:t>&lt; 250) og mjúkt bik (</w:t>
      </w:r>
      <w:r w:rsidRPr="00E26361">
        <w:rPr>
          <w:rFonts w:asciiTheme="minorHAnsi" w:hAnsiTheme="minorHAnsi"/>
          <w:i/>
          <w:sz w:val="20"/>
          <w:szCs w:val="20"/>
          <w:lang w:val="is-IS"/>
        </w:rPr>
        <w:t>stungudýpt</w:t>
      </w:r>
      <w:r w:rsidRPr="00E26361">
        <w:rPr>
          <w:rFonts w:asciiTheme="minorHAnsi" w:hAnsiTheme="minorHAnsi"/>
          <w:sz w:val="20"/>
          <w:szCs w:val="20"/>
          <w:lang w:val="is-IS"/>
        </w:rPr>
        <w:t xml:space="preserve"> &gt; 250).</w:t>
      </w:r>
    </w:p>
    <w:p w14:paraId="09FA9A51" w14:textId="77777777" w:rsidR="00A05284" w:rsidRPr="00E26361" w:rsidRDefault="00A05284" w:rsidP="00A05284">
      <w:pPr>
        <w:tabs>
          <w:tab w:val="left" w:pos="5387"/>
        </w:tabs>
        <w:ind w:right="30"/>
        <w:jc w:val="both"/>
        <w:rPr>
          <w:bCs/>
          <w:szCs w:val="20"/>
        </w:rPr>
      </w:pPr>
    </w:p>
    <w:p w14:paraId="51AD539F" w14:textId="77777777" w:rsidR="001E491F" w:rsidRDefault="001E491F" w:rsidP="00A05284">
      <w:pPr>
        <w:tabs>
          <w:tab w:val="left" w:pos="5387"/>
        </w:tabs>
        <w:ind w:right="30"/>
        <w:jc w:val="both"/>
        <w:rPr>
          <w:b/>
          <w:bCs/>
          <w:szCs w:val="20"/>
        </w:rPr>
      </w:pPr>
    </w:p>
    <w:p w14:paraId="6C90747A" w14:textId="77777777" w:rsidR="001E491F" w:rsidRDefault="001E491F" w:rsidP="00A05284">
      <w:pPr>
        <w:tabs>
          <w:tab w:val="left" w:pos="5387"/>
        </w:tabs>
        <w:ind w:right="30"/>
        <w:jc w:val="both"/>
        <w:rPr>
          <w:b/>
          <w:bCs/>
          <w:szCs w:val="20"/>
        </w:rPr>
      </w:pPr>
    </w:p>
    <w:p w14:paraId="094E6D31" w14:textId="77777777" w:rsidR="001E491F" w:rsidRDefault="001E491F" w:rsidP="00A05284">
      <w:pPr>
        <w:tabs>
          <w:tab w:val="left" w:pos="5387"/>
        </w:tabs>
        <w:ind w:right="30"/>
        <w:jc w:val="both"/>
        <w:rPr>
          <w:b/>
          <w:bCs/>
          <w:szCs w:val="20"/>
        </w:rPr>
      </w:pPr>
    </w:p>
    <w:p w14:paraId="75EDE85B" w14:textId="77777777" w:rsidR="001E491F" w:rsidRDefault="001E491F" w:rsidP="00A05284">
      <w:pPr>
        <w:tabs>
          <w:tab w:val="left" w:pos="5387"/>
        </w:tabs>
        <w:ind w:right="30"/>
        <w:jc w:val="both"/>
        <w:rPr>
          <w:b/>
          <w:bCs/>
          <w:szCs w:val="20"/>
        </w:rPr>
      </w:pPr>
    </w:p>
    <w:p w14:paraId="6DFEBBB6" w14:textId="20BFB776" w:rsidR="00A05284" w:rsidRPr="00E26361" w:rsidRDefault="00A05284" w:rsidP="00A05284">
      <w:pPr>
        <w:tabs>
          <w:tab w:val="left" w:pos="5387"/>
        </w:tabs>
        <w:ind w:right="30"/>
        <w:jc w:val="both"/>
        <w:rPr>
          <w:b/>
          <w:bCs/>
          <w:szCs w:val="20"/>
        </w:rPr>
      </w:pPr>
      <w:r w:rsidRPr="00E26361">
        <w:rPr>
          <w:b/>
          <w:bCs/>
          <w:szCs w:val="20"/>
        </w:rPr>
        <w:t xml:space="preserve">bikað </w:t>
      </w:r>
      <w:r w:rsidRPr="00E26361">
        <w:rPr>
          <w:b/>
          <w:bCs/>
          <w:i/>
          <w:szCs w:val="20"/>
        </w:rPr>
        <w:t>púkk</w:t>
      </w:r>
    </w:p>
    <w:p w14:paraId="60742E59" w14:textId="77777777" w:rsidR="00A05284" w:rsidRPr="00E26361" w:rsidRDefault="00A05284" w:rsidP="00A05284">
      <w:pPr>
        <w:tabs>
          <w:tab w:val="left" w:pos="5387"/>
        </w:tabs>
        <w:ind w:right="30"/>
        <w:jc w:val="both"/>
        <w:rPr>
          <w:bCs/>
          <w:szCs w:val="20"/>
        </w:rPr>
      </w:pPr>
      <w:r w:rsidRPr="00E26361">
        <w:rPr>
          <w:bCs/>
          <w:i/>
          <w:szCs w:val="20"/>
        </w:rPr>
        <w:t>burðarlagsmalbik,</w:t>
      </w:r>
      <w:r w:rsidRPr="00E26361">
        <w:rPr>
          <w:bCs/>
          <w:szCs w:val="20"/>
        </w:rPr>
        <w:t xml:space="preserve"> blanda af </w:t>
      </w:r>
      <w:r w:rsidRPr="00E26361">
        <w:rPr>
          <w:bCs/>
          <w:i/>
          <w:szCs w:val="20"/>
        </w:rPr>
        <w:t>púkki</w:t>
      </w:r>
      <w:r w:rsidRPr="00E26361">
        <w:rPr>
          <w:bCs/>
          <w:szCs w:val="20"/>
        </w:rPr>
        <w:t xml:space="preserve"> og </w:t>
      </w:r>
      <w:r w:rsidRPr="00E26361">
        <w:rPr>
          <w:bCs/>
          <w:i/>
          <w:szCs w:val="20"/>
        </w:rPr>
        <w:t>stífbiki</w:t>
      </w:r>
    </w:p>
    <w:p w14:paraId="642308A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Blandað í malbikunarstöð. Notað sem drenandi (gegndræpt) </w:t>
      </w:r>
      <w:r w:rsidRPr="00E26361">
        <w:rPr>
          <w:rFonts w:asciiTheme="minorHAnsi" w:hAnsiTheme="minorHAnsi"/>
          <w:i/>
          <w:sz w:val="20"/>
          <w:szCs w:val="20"/>
          <w:lang w:val="is-IS"/>
        </w:rPr>
        <w:t>burðarlag</w:t>
      </w:r>
      <w:r w:rsidRPr="00E26361">
        <w:rPr>
          <w:rFonts w:asciiTheme="minorHAnsi" w:hAnsiTheme="minorHAnsi"/>
          <w:sz w:val="20"/>
          <w:szCs w:val="20"/>
          <w:lang w:val="is-IS"/>
        </w:rPr>
        <w:t xml:space="preserve"> og til styrkingar á </w:t>
      </w:r>
      <w:r w:rsidRPr="00E26361">
        <w:rPr>
          <w:rFonts w:asciiTheme="minorHAnsi" w:hAnsiTheme="minorHAnsi"/>
          <w:i/>
          <w:sz w:val="20"/>
          <w:szCs w:val="20"/>
          <w:lang w:val="is-IS"/>
        </w:rPr>
        <w:t>yfirbyggingu</w:t>
      </w:r>
      <w:r w:rsidRPr="00E26361">
        <w:rPr>
          <w:rFonts w:asciiTheme="minorHAnsi" w:hAnsiTheme="minorHAnsi"/>
          <w:sz w:val="20"/>
          <w:szCs w:val="20"/>
          <w:lang w:val="is-IS"/>
        </w:rPr>
        <w:t>.</w:t>
      </w:r>
    </w:p>
    <w:p w14:paraId="2F0F3C2B" w14:textId="77777777" w:rsidR="00A05284" w:rsidRPr="00E26361" w:rsidRDefault="00A05284" w:rsidP="00A05284">
      <w:pPr>
        <w:tabs>
          <w:tab w:val="left" w:pos="5387"/>
        </w:tabs>
        <w:ind w:right="30"/>
        <w:jc w:val="both"/>
        <w:rPr>
          <w:b/>
          <w:bCs/>
          <w:szCs w:val="20"/>
        </w:rPr>
      </w:pPr>
    </w:p>
    <w:p w14:paraId="7684071F" w14:textId="77777777" w:rsidR="00A05284" w:rsidRPr="00E26361" w:rsidRDefault="00A05284" w:rsidP="00A05284">
      <w:pPr>
        <w:tabs>
          <w:tab w:val="left" w:pos="5387"/>
        </w:tabs>
        <w:ind w:right="30"/>
        <w:jc w:val="both"/>
        <w:rPr>
          <w:b/>
          <w:bCs/>
          <w:szCs w:val="20"/>
        </w:rPr>
      </w:pPr>
      <w:r w:rsidRPr="00E26361">
        <w:rPr>
          <w:b/>
          <w:bCs/>
          <w:szCs w:val="20"/>
        </w:rPr>
        <w:t>bikbindiefni</w:t>
      </w:r>
    </w:p>
    <w:p w14:paraId="421237BB" w14:textId="77777777" w:rsidR="00A05284" w:rsidRPr="00E26361" w:rsidRDefault="00A05284" w:rsidP="00A05284">
      <w:pPr>
        <w:tabs>
          <w:tab w:val="left" w:pos="5387"/>
        </w:tabs>
        <w:ind w:right="30"/>
        <w:jc w:val="both"/>
        <w:rPr>
          <w:bCs/>
          <w:szCs w:val="20"/>
        </w:rPr>
      </w:pPr>
      <w:r w:rsidRPr="00E26361">
        <w:rPr>
          <w:bCs/>
          <w:szCs w:val="20"/>
        </w:rPr>
        <w:t xml:space="preserve">límkennt efni sem er að mestu </w:t>
      </w:r>
      <w:r w:rsidRPr="00E26361">
        <w:rPr>
          <w:bCs/>
          <w:i/>
          <w:szCs w:val="20"/>
        </w:rPr>
        <w:t>bik</w:t>
      </w:r>
      <w:r w:rsidRPr="00E26361">
        <w:rPr>
          <w:bCs/>
          <w:szCs w:val="20"/>
        </w:rPr>
        <w:t>.</w:t>
      </w:r>
    </w:p>
    <w:p w14:paraId="4FF0EA5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Mjög fjölbreyttur flokkur </w:t>
      </w:r>
      <w:r w:rsidRPr="00E26361">
        <w:rPr>
          <w:rFonts w:asciiTheme="minorHAnsi" w:hAnsiTheme="minorHAnsi"/>
          <w:i/>
          <w:sz w:val="20"/>
          <w:szCs w:val="20"/>
          <w:lang w:val="is-IS"/>
        </w:rPr>
        <w:t xml:space="preserve">bindiefna </w:t>
      </w:r>
      <w:r w:rsidRPr="00E26361">
        <w:rPr>
          <w:rFonts w:asciiTheme="minorHAnsi" w:hAnsiTheme="minorHAnsi"/>
          <w:sz w:val="20"/>
          <w:szCs w:val="20"/>
          <w:lang w:val="is-IS"/>
        </w:rPr>
        <w:t xml:space="preserve">sem ýmist eru unnin úr </w:t>
      </w:r>
      <w:r w:rsidRPr="00E26361">
        <w:rPr>
          <w:rFonts w:asciiTheme="minorHAnsi" w:hAnsiTheme="minorHAnsi"/>
          <w:i/>
          <w:sz w:val="20"/>
          <w:szCs w:val="20"/>
          <w:lang w:val="is-IS"/>
        </w:rPr>
        <w:t>jarðolíu</w:t>
      </w:r>
      <w:r w:rsidRPr="00E26361">
        <w:rPr>
          <w:rFonts w:asciiTheme="minorHAnsi" w:hAnsiTheme="minorHAnsi"/>
          <w:sz w:val="20"/>
          <w:szCs w:val="20"/>
          <w:lang w:val="is-IS"/>
        </w:rPr>
        <w:t xml:space="preserve"> eða eru leifar af jarðolíu sem hefur eimast af náttúrulegum orsökum. Undirflokkar bikbindiefna sem eru notuð í vegagerð (þ.e. </w:t>
      </w:r>
      <w:r w:rsidRPr="00E26361">
        <w:rPr>
          <w:rFonts w:asciiTheme="minorHAnsi" w:hAnsiTheme="minorHAnsi"/>
          <w:i/>
          <w:sz w:val="20"/>
          <w:szCs w:val="20"/>
          <w:lang w:val="is-IS"/>
        </w:rPr>
        <w:t>klæðingar</w:t>
      </w:r>
      <w:r w:rsidRPr="00E26361">
        <w:rPr>
          <w:rFonts w:asciiTheme="minorHAnsi" w:hAnsiTheme="minorHAnsi"/>
          <w:sz w:val="20"/>
          <w:szCs w:val="20"/>
          <w:lang w:val="is-IS"/>
        </w:rPr>
        <w:t xml:space="preserve"> og </w:t>
      </w:r>
      <w:r w:rsidRPr="00E26361">
        <w:rPr>
          <w:rFonts w:asciiTheme="minorHAnsi" w:hAnsiTheme="minorHAnsi"/>
          <w:i/>
          <w:sz w:val="20"/>
          <w:szCs w:val="20"/>
          <w:lang w:val="is-IS"/>
        </w:rPr>
        <w:t>malbik</w:t>
      </w:r>
      <w:r w:rsidRPr="00E26361">
        <w:rPr>
          <w:rFonts w:asciiTheme="minorHAnsi" w:hAnsiTheme="minorHAnsi"/>
          <w:sz w:val="20"/>
          <w:szCs w:val="20"/>
          <w:lang w:val="is-IS"/>
        </w:rPr>
        <w:t xml:space="preserve">) eru m.a.; óbreytt bindiefni og </w:t>
      </w:r>
      <w:r w:rsidRPr="00E26361">
        <w:rPr>
          <w:rFonts w:asciiTheme="minorHAnsi" w:hAnsiTheme="minorHAnsi"/>
          <w:i/>
          <w:sz w:val="20"/>
          <w:szCs w:val="20"/>
          <w:lang w:val="is-IS"/>
        </w:rPr>
        <w:t>breytt bindiefni</w:t>
      </w:r>
      <w:r w:rsidRPr="00E26361">
        <w:rPr>
          <w:rFonts w:asciiTheme="minorHAnsi" w:hAnsiTheme="minorHAnsi"/>
          <w:sz w:val="20"/>
          <w:szCs w:val="20"/>
          <w:lang w:val="is-IS"/>
        </w:rPr>
        <w:t xml:space="preserve">. Breytt bindiefni eru blönduð </w:t>
      </w:r>
      <w:r w:rsidRPr="00E26361">
        <w:rPr>
          <w:rFonts w:asciiTheme="minorHAnsi" w:hAnsiTheme="minorHAnsi"/>
          <w:i/>
          <w:sz w:val="20"/>
          <w:szCs w:val="20"/>
          <w:lang w:val="is-IS"/>
        </w:rPr>
        <w:t>íaukum</w:t>
      </w:r>
      <w:r w:rsidRPr="00E26361">
        <w:rPr>
          <w:rFonts w:asciiTheme="minorHAnsi" w:hAnsiTheme="minorHAnsi"/>
          <w:sz w:val="20"/>
          <w:szCs w:val="20"/>
          <w:lang w:val="is-IS"/>
        </w:rPr>
        <w:t xml:space="preserve"> og </w:t>
      </w:r>
      <w:r w:rsidRPr="00E26361">
        <w:rPr>
          <w:rFonts w:asciiTheme="minorHAnsi" w:hAnsiTheme="minorHAnsi"/>
          <w:i/>
          <w:sz w:val="20"/>
          <w:szCs w:val="20"/>
          <w:lang w:val="is-IS"/>
        </w:rPr>
        <w:t>íblendum</w:t>
      </w:r>
      <w:r w:rsidRPr="00E26361">
        <w:rPr>
          <w:rFonts w:asciiTheme="minorHAnsi" w:hAnsiTheme="minorHAnsi"/>
          <w:sz w:val="20"/>
          <w:szCs w:val="20"/>
          <w:lang w:val="is-IS"/>
        </w:rPr>
        <w:t>.</w:t>
      </w:r>
    </w:p>
    <w:p w14:paraId="3069D833" w14:textId="77777777" w:rsidR="000E5F4D" w:rsidRPr="00E26361" w:rsidRDefault="000E5F4D" w:rsidP="00A05284">
      <w:pPr>
        <w:tabs>
          <w:tab w:val="left" w:pos="5387"/>
        </w:tabs>
        <w:ind w:right="30"/>
        <w:jc w:val="both"/>
        <w:rPr>
          <w:b/>
          <w:bCs/>
          <w:szCs w:val="20"/>
        </w:rPr>
      </w:pPr>
    </w:p>
    <w:p w14:paraId="1C648998" w14:textId="0BA0BC70" w:rsidR="00A05284" w:rsidRPr="00E26361" w:rsidRDefault="00A05284" w:rsidP="00A05284">
      <w:pPr>
        <w:tabs>
          <w:tab w:val="left" w:pos="5387"/>
        </w:tabs>
        <w:ind w:right="30"/>
        <w:jc w:val="both"/>
        <w:rPr>
          <w:b/>
          <w:bCs/>
          <w:szCs w:val="20"/>
        </w:rPr>
      </w:pPr>
      <w:r w:rsidRPr="00E26361">
        <w:rPr>
          <w:b/>
          <w:bCs/>
          <w:szCs w:val="20"/>
        </w:rPr>
        <w:t>bikbundið burðarlag</w:t>
      </w:r>
    </w:p>
    <w:p w14:paraId="57FF5BA4" w14:textId="77777777" w:rsidR="00A05284" w:rsidRPr="00E26361" w:rsidRDefault="00A05284" w:rsidP="00A05284">
      <w:pPr>
        <w:tabs>
          <w:tab w:val="left" w:pos="5387"/>
        </w:tabs>
        <w:ind w:right="30"/>
        <w:jc w:val="both"/>
        <w:rPr>
          <w:bCs/>
          <w:i/>
          <w:szCs w:val="20"/>
        </w:rPr>
      </w:pPr>
      <w:r w:rsidRPr="00E26361">
        <w:rPr>
          <w:bCs/>
          <w:szCs w:val="20"/>
        </w:rPr>
        <w:t xml:space="preserve">safnheiti yfir </w:t>
      </w:r>
      <w:r w:rsidRPr="00E26361">
        <w:rPr>
          <w:bCs/>
          <w:i/>
          <w:szCs w:val="20"/>
        </w:rPr>
        <w:t>burðarlag</w:t>
      </w:r>
      <w:r w:rsidRPr="00E26361">
        <w:rPr>
          <w:bCs/>
          <w:szCs w:val="20"/>
        </w:rPr>
        <w:t xml:space="preserve">, samsett úr </w:t>
      </w:r>
      <w:r w:rsidRPr="00E26361">
        <w:rPr>
          <w:bCs/>
          <w:i/>
          <w:szCs w:val="20"/>
        </w:rPr>
        <w:t>biki</w:t>
      </w:r>
      <w:r w:rsidRPr="00E26361">
        <w:rPr>
          <w:bCs/>
          <w:szCs w:val="20"/>
        </w:rPr>
        <w:t xml:space="preserve"> og </w:t>
      </w:r>
      <w:r w:rsidRPr="00E26361">
        <w:rPr>
          <w:bCs/>
          <w:i/>
          <w:szCs w:val="20"/>
        </w:rPr>
        <w:t>steinefni</w:t>
      </w:r>
    </w:p>
    <w:p w14:paraId="7A6B9118" w14:textId="77777777" w:rsidR="00A05284" w:rsidRPr="00E26361" w:rsidRDefault="00A05284" w:rsidP="00A05284">
      <w:pPr>
        <w:pStyle w:val="NoSpacing"/>
        <w:rPr>
          <w:rFonts w:asciiTheme="minorHAnsi" w:hAnsiTheme="minorHAnsi"/>
          <w:b/>
          <w:bCs/>
          <w:sz w:val="20"/>
          <w:szCs w:val="20"/>
          <w:lang w:val="is-IS"/>
        </w:rPr>
      </w:pPr>
      <w:r w:rsidRPr="00E26361">
        <w:rPr>
          <w:rFonts w:asciiTheme="minorHAnsi" w:hAnsiTheme="minorHAnsi"/>
          <w:sz w:val="20"/>
          <w:szCs w:val="20"/>
          <w:lang w:val="is-IS"/>
        </w:rPr>
        <w:t xml:space="preserve">Bikbundið burðarlag er ýmist blandað í stöð eða blandað á staðnum, t.d. </w:t>
      </w:r>
      <w:r w:rsidRPr="00E26361">
        <w:rPr>
          <w:rFonts w:asciiTheme="minorHAnsi" w:hAnsiTheme="minorHAnsi"/>
          <w:i/>
          <w:sz w:val="20"/>
          <w:szCs w:val="20"/>
          <w:lang w:val="is-IS"/>
        </w:rPr>
        <w:t>burðarlagsmalbik</w:t>
      </w:r>
      <w:r w:rsidRPr="00E26361">
        <w:rPr>
          <w:rFonts w:asciiTheme="minorHAnsi" w:hAnsiTheme="minorHAnsi"/>
          <w:sz w:val="20"/>
          <w:szCs w:val="20"/>
          <w:lang w:val="is-IS"/>
        </w:rPr>
        <w:t xml:space="preserve"> og </w:t>
      </w:r>
      <w:r w:rsidRPr="00E26361">
        <w:rPr>
          <w:rFonts w:asciiTheme="minorHAnsi" w:hAnsiTheme="minorHAnsi"/>
          <w:i/>
          <w:sz w:val="20"/>
          <w:szCs w:val="20"/>
          <w:lang w:val="is-IS"/>
        </w:rPr>
        <w:t>bikfest burðarlag</w:t>
      </w:r>
      <w:r w:rsidRPr="00E26361">
        <w:rPr>
          <w:rFonts w:asciiTheme="minorHAnsi" w:hAnsiTheme="minorHAnsi"/>
          <w:sz w:val="20"/>
          <w:szCs w:val="20"/>
          <w:lang w:val="is-IS"/>
        </w:rPr>
        <w:t>.</w:t>
      </w:r>
    </w:p>
    <w:p w14:paraId="0BAA42DA" w14:textId="77777777" w:rsidR="00A05284" w:rsidRPr="00E26361" w:rsidRDefault="00A05284" w:rsidP="00A05284">
      <w:pPr>
        <w:tabs>
          <w:tab w:val="left" w:pos="5387"/>
        </w:tabs>
        <w:ind w:right="30"/>
        <w:jc w:val="both"/>
        <w:rPr>
          <w:b/>
          <w:bCs/>
          <w:szCs w:val="20"/>
        </w:rPr>
      </w:pPr>
      <w:r w:rsidRPr="00E26361">
        <w:rPr>
          <w:b/>
          <w:bCs/>
          <w:szCs w:val="20"/>
        </w:rPr>
        <w:t>bikbundið efni</w:t>
      </w:r>
    </w:p>
    <w:p w14:paraId="1DD365DC" w14:textId="77777777" w:rsidR="00A05284" w:rsidRPr="00E26361" w:rsidRDefault="00A05284" w:rsidP="00A05284">
      <w:pPr>
        <w:tabs>
          <w:tab w:val="left" w:pos="5387"/>
        </w:tabs>
        <w:ind w:right="30"/>
        <w:jc w:val="both"/>
        <w:rPr>
          <w:bCs/>
          <w:szCs w:val="20"/>
        </w:rPr>
      </w:pPr>
      <w:r w:rsidRPr="00E26361">
        <w:rPr>
          <w:bCs/>
          <w:i/>
          <w:szCs w:val="20"/>
        </w:rPr>
        <w:t>steinefni</w:t>
      </w:r>
      <w:r w:rsidRPr="00E26361">
        <w:rPr>
          <w:bCs/>
          <w:szCs w:val="20"/>
        </w:rPr>
        <w:t xml:space="preserve"> bundið með bikbindiefni</w:t>
      </w:r>
    </w:p>
    <w:p w14:paraId="51F77965" w14:textId="77777777" w:rsidR="00A05284" w:rsidRPr="00E26361" w:rsidRDefault="00A05284" w:rsidP="00A05284">
      <w:pPr>
        <w:tabs>
          <w:tab w:val="left" w:pos="5387"/>
        </w:tabs>
        <w:ind w:right="30"/>
        <w:jc w:val="both"/>
        <w:rPr>
          <w:bCs/>
          <w:szCs w:val="20"/>
        </w:rPr>
      </w:pPr>
      <w:r w:rsidRPr="00E26361">
        <w:rPr>
          <w:bCs/>
          <w:szCs w:val="20"/>
        </w:rPr>
        <w:t xml:space="preserve">Bikbundið </w:t>
      </w:r>
      <w:r w:rsidRPr="00E26361">
        <w:rPr>
          <w:bCs/>
          <w:i/>
          <w:szCs w:val="20"/>
        </w:rPr>
        <w:t>slit</w:t>
      </w:r>
      <w:r w:rsidRPr="00E26361">
        <w:rPr>
          <w:bCs/>
          <w:szCs w:val="20"/>
        </w:rPr>
        <w:t xml:space="preserve">- eða </w:t>
      </w:r>
      <w:r w:rsidRPr="00E26361">
        <w:rPr>
          <w:bCs/>
          <w:i/>
          <w:szCs w:val="20"/>
        </w:rPr>
        <w:t>burðarlag</w:t>
      </w:r>
      <w:r w:rsidRPr="00E26361">
        <w:rPr>
          <w:bCs/>
          <w:szCs w:val="20"/>
        </w:rPr>
        <w:t>, ýmist blandað í stöð eða á staðnum.</w:t>
      </w:r>
    </w:p>
    <w:p w14:paraId="1DF8F4AE" w14:textId="77777777" w:rsidR="00A05284" w:rsidRPr="00E26361" w:rsidRDefault="00A05284" w:rsidP="00A05284">
      <w:pPr>
        <w:tabs>
          <w:tab w:val="left" w:pos="5387"/>
        </w:tabs>
        <w:ind w:right="30"/>
        <w:jc w:val="both"/>
        <w:rPr>
          <w:b/>
          <w:bCs/>
          <w:szCs w:val="20"/>
        </w:rPr>
      </w:pPr>
    </w:p>
    <w:p w14:paraId="72CF7AA5" w14:textId="77777777" w:rsidR="00A05284" w:rsidRPr="00E26361" w:rsidRDefault="00A05284" w:rsidP="00A05284">
      <w:pPr>
        <w:tabs>
          <w:tab w:val="left" w:pos="5387"/>
        </w:tabs>
        <w:ind w:right="30"/>
        <w:jc w:val="both"/>
        <w:rPr>
          <w:b/>
          <w:bCs/>
          <w:szCs w:val="20"/>
        </w:rPr>
      </w:pPr>
      <w:r w:rsidRPr="00E26361">
        <w:rPr>
          <w:b/>
          <w:bCs/>
          <w:szCs w:val="20"/>
        </w:rPr>
        <w:t xml:space="preserve">bikbundið </w:t>
      </w:r>
      <w:r w:rsidRPr="00E26361">
        <w:rPr>
          <w:b/>
          <w:bCs/>
          <w:i/>
          <w:szCs w:val="20"/>
        </w:rPr>
        <w:t>steinefni</w:t>
      </w:r>
    </w:p>
    <w:p w14:paraId="1CA0F811" w14:textId="77777777" w:rsidR="00A05284" w:rsidRPr="00E26361" w:rsidRDefault="00A05284" w:rsidP="00A05284">
      <w:pPr>
        <w:tabs>
          <w:tab w:val="left" w:pos="5387"/>
        </w:tabs>
        <w:ind w:right="30"/>
        <w:jc w:val="both"/>
        <w:rPr>
          <w:bCs/>
          <w:szCs w:val="20"/>
        </w:rPr>
      </w:pPr>
      <w:r w:rsidRPr="00E26361">
        <w:rPr>
          <w:bCs/>
          <w:szCs w:val="20"/>
        </w:rPr>
        <w:t xml:space="preserve">bikbundið </w:t>
      </w:r>
      <w:r w:rsidRPr="00E26361">
        <w:rPr>
          <w:bCs/>
          <w:i/>
          <w:szCs w:val="20"/>
        </w:rPr>
        <w:t>steinefni</w:t>
      </w:r>
      <w:r w:rsidRPr="00E26361">
        <w:rPr>
          <w:bCs/>
          <w:szCs w:val="20"/>
        </w:rPr>
        <w:t xml:space="preserve"> getur verið kald- eða heitblönduð og eru ýmist forblönduð (í malbiksstöð) eða staðblönduð (jafnhliða útlögn).</w:t>
      </w:r>
    </w:p>
    <w:p w14:paraId="66595BD8" w14:textId="77777777" w:rsidR="00A05284" w:rsidRPr="00E26361" w:rsidRDefault="00A05284" w:rsidP="00A05284">
      <w:pPr>
        <w:tabs>
          <w:tab w:val="left" w:pos="5387"/>
        </w:tabs>
        <w:ind w:right="30"/>
        <w:jc w:val="both"/>
        <w:rPr>
          <w:bCs/>
          <w:szCs w:val="20"/>
        </w:rPr>
      </w:pPr>
      <w:r w:rsidRPr="00E26361">
        <w:rPr>
          <w:bCs/>
          <w:szCs w:val="20"/>
        </w:rPr>
        <w:t xml:space="preserve">Hér kemur til greina að nota „bikið </w:t>
      </w:r>
      <w:r w:rsidRPr="00E26361">
        <w:rPr>
          <w:bCs/>
          <w:i/>
          <w:szCs w:val="20"/>
        </w:rPr>
        <w:t>steinefni</w:t>
      </w:r>
      <w:r w:rsidRPr="00E26361">
        <w:rPr>
          <w:bCs/>
          <w:szCs w:val="20"/>
        </w:rPr>
        <w:t xml:space="preserve">“ í staðinn fyrir „bikbundið </w:t>
      </w:r>
      <w:r w:rsidRPr="00E26361">
        <w:rPr>
          <w:bCs/>
          <w:i/>
          <w:szCs w:val="20"/>
        </w:rPr>
        <w:t>steinefni</w:t>
      </w:r>
      <w:r w:rsidRPr="00E26361">
        <w:rPr>
          <w:bCs/>
          <w:szCs w:val="20"/>
        </w:rPr>
        <w:t>“.</w:t>
      </w:r>
    </w:p>
    <w:p w14:paraId="0D256C1A" w14:textId="77777777" w:rsidR="00A05284" w:rsidRPr="00E26361" w:rsidRDefault="00A05284" w:rsidP="00A05284">
      <w:pPr>
        <w:tabs>
          <w:tab w:val="left" w:pos="5387"/>
        </w:tabs>
        <w:ind w:right="30"/>
        <w:jc w:val="both"/>
        <w:rPr>
          <w:bCs/>
          <w:szCs w:val="20"/>
        </w:rPr>
      </w:pPr>
      <w:r w:rsidRPr="00E26361">
        <w:rPr>
          <w:bCs/>
          <w:szCs w:val="20"/>
        </w:rPr>
        <w:t xml:space="preserve">Dæmi: </w:t>
      </w:r>
      <w:r w:rsidRPr="00E26361">
        <w:rPr>
          <w:bCs/>
          <w:i/>
          <w:szCs w:val="20"/>
        </w:rPr>
        <w:t>Malbik</w:t>
      </w:r>
      <w:r w:rsidRPr="00E26361">
        <w:rPr>
          <w:bCs/>
          <w:szCs w:val="20"/>
        </w:rPr>
        <w:t xml:space="preserve">, </w:t>
      </w:r>
      <w:r w:rsidRPr="00E26361">
        <w:rPr>
          <w:bCs/>
          <w:i/>
          <w:szCs w:val="20"/>
        </w:rPr>
        <w:t>klæðing</w:t>
      </w:r>
      <w:r w:rsidRPr="00E26361">
        <w:rPr>
          <w:bCs/>
          <w:szCs w:val="20"/>
        </w:rPr>
        <w:t xml:space="preserve"> og </w:t>
      </w:r>
      <w:r w:rsidRPr="00E26361">
        <w:rPr>
          <w:bCs/>
          <w:i/>
          <w:szCs w:val="20"/>
        </w:rPr>
        <w:t>bikbundin burðarlög</w:t>
      </w:r>
      <w:r w:rsidRPr="00E26361">
        <w:rPr>
          <w:bCs/>
          <w:szCs w:val="20"/>
        </w:rPr>
        <w:t>.</w:t>
      </w:r>
    </w:p>
    <w:p w14:paraId="6FB0D3DF" w14:textId="77777777" w:rsidR="00A05284" w:rsidRPr="00E26361" w:rsidRDefault="00A05284" w:rsidP="00A05284">
      <w:pPr>
        <w:tabs>
          <w:tab w:val="left" w:pos="5387"/>
        </w:tabs>
        <w:ind w:right="30"/>
        <w:jc w:val="both"/>
        <w:rPr>
          <w:b/>
          <w:bCs/>
          <w:szCs w:val="20"/>
        </w:rPr>
      </w:pPr>
    </w:p>
    <w:p w14:paraId="6DBCF537" w14:textId="77777777" w:rsidR="00A05284" w:rsidRPr="00E26361" w:rsidRDefault="00A05284" w:rsidP="00A05284">
      <w:pPr>
        <w:ind w:right="3118"/>
        <w:jc w:val="both"/>
        <w:rPr>
          <w:szCs w:val="20"/>
        </w:rPr>
      </w:pPr>
      <w:r w:rsidRPr="00E26361">
        <w:rPr>
          <w:b/>
          <w:bCs/>
          <w:szCs w:val="20"/>
        </w:rPr>
        <w:t>bikdreifari</w:t>
      </w:r>
    </w:p>
    <w:p w14:paraId="05182BB5" w14:textId="77777777" w:rsidR="00A05284" w:rsidRPr="00E26361" w:rsidRDefault="00A05284" w:rsidP="00A05284">
      <w:pPr>
        <w:ind w:right="30"/>
        <w:jc w:val="both"/>
        <w:rPr>
          <w:szCs w:val="20"/>
        </w:rPr>
      </w:pPr>
      <w:r w:rsidRPr="00E26361">
        <w:rPr>
          <w:szCs w:val="20"/>
        </w:rPr>
        <w:t xml:space="preserve">búnaður til að dreifa bikbindiefni í fremur þunnu en jöfnu lagi á vegyfirborð </w:t>
      </w:r>
    </w:p>
    <w:p w14:paraId="0B516173" w14:textId="77777777" w:rsidR="00A05284" w:rsidRPr="00E26361" w:rsidRDefault="00A05284" w:rsidP="00A05284">
      <w:pPr>
        <w:ind w:right="30"/>
        <w:jc w:val="both"/>
        <w:rPr>
          <w:szCs w:val="20"/>
        </w:rPr>
      </w:pPr>
    </w:p>
    <w:p w14:paraId="1F913F53" w14:textId="77777777" w:rsidR="001E491F" w:rsidRDefault="001E491F" w:rsidP="00A05284">
      <w:pPr>
        <w:ind w:right="30"/>
        <w:jc w:val="both"/>
        <w:rPr>
          <w:b/>
          <w:szCs w:val="20"/>
        </w:rPr>
      </w:pPr>
    </w:p>
    <w:p w14:paraId="33C6E302" w14:textId="77777777" w:rsidR="001E491F" w:rsidRDefault="001E491F" w:rsidP="00A05284">
      <w:pPr>
        <w:ind w:right="30"/>
        <w:jc w:val="both"/>
        <w:rPr>
          <w:b/>
          <w:szCs w:val="20"/>
        </w:rPr>
      </w:pPr>
    </w:p>
    <w:p w14:paraId="38924049" w14:textId="77777777" w:rsidR="001E491F" w:rsidRDefault="001E491F" w:rsidP="00A05284">
      <w:pPr>
        <w:ind w:right="30"/>
        <w:jc w:val="both"/>
        <w:rPr>
          <w:b/>
          <w:szCs w:val="20"/>
        </w:rPr>
      </w:pPr>
    </w:p>
    <w:p w14:paraId="1CD553DC" w14:textId="77777777" w:rsidR="001E491F" w:rsidRDefault="001E491F" w:rsidP="00A05284">
      <w:pPr>
        <w:ind w:right="30"/>
        <w:jc w:val="both"/>
        <w:rPr>
          <w:b/>
          <w:szCs w:val="20"/>
        </w:rPr>
      </w:pPr>
    </w:p>
    <w:p w14:paraId="4C143013" w14:textId="5DB8FD2B" w:rsidR="00A05284" w:rsidRPr="00E26361" w:rsidRDefault="00A05284" w:rsidP="00A05284">
      <w:pPr>
        <w:ind w:right="30"/>
        <w:jc w:val="both"/>
        <w:rPr>
          <w:b/>
          <w:szCs w:val="20"/>
        </w:rPr>
      </w:pPr>
      <w:r w:rsidRPr="00E26361">
        <w:rPr>
          <w:b/>
          <w:szCs w:val="20"/>
        </w:rPr>
        <w:lastRenderedPageBreak/>
        <w:t>bikfest burðarlag</w:t>
      </w:r>
    </w:p>
    <w:p w14:paraId="3D8524B1" w14:textId="77777777" w:rsidR="00A05284" w:rsidRPr="00E26361" w:rsidRDefault="00A05284" w:rsidP="00A05284">
      <w:pPr>
        <w:ind w:right="30"/>
        <w:jc w:val="both"/>
        <w:rPr>
          <w:szCs w:val="20"/>
        </w:rPr>
      </w:pPr>
      <w:r w:rsidRPr="00E26361">
        <w:rPr>
          <w:szCs w:val="20"/>
        </w:rPr>
        <w:t xml:space="preserve">burðarlag úr </w:t>
      </w:r>
      <w:r w:rsidRPr="00E26361">
        <w:rPr>
          <w:i/>
          <w:szCs w:val="20"/>
        </w:rPr>
        <w:t>steinefni</w:t>
      </w:r>
      <w:r w:rsidRPr="00E26361">
        <w:rPr>
          <w:szCs w:val="20"/>
        </w:rPr>
        <w:t xml:space="preserve"> sem blandað er með biki og framleitt á verkstað</w:t>
      </w:r>
    </w:p>
    <w:p w14:paraId="37DD615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Venjulega annað eða þriðja lag talið ofan frá í veghloti, 50-200 mm þykkt.</w:t>
      </w:r>
    </w:p>
    <w:p w14:paraId="42EBDB3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Bikfest burðarlag getur verið af ýmsu tagi, m.a. bikfyllt </w:t>
      </w:r>
      <w:r w:rsidRPr="00E26361">
        <w:rPr>
          <w:rFonts w:asciiTheme="minorHAnsi" w:hAnsiTheme="minorHAnsi"/>
          <w:i/>
          <w:sz w:val="20"/>
          <w:szCs w:val="20"/>
          <w:lang w:val="is-IS"/>
        </w:rPr>
        <w:t>púkk</w:t>
      </w:r>
      <w:r w:rsidRPr="00E26361">
        <w:rPr>
          <w:rFonts w:asciiTheme="minorHAnsi" w:hAnsiTheme="minorHAnsi"/>
          <w:sz w:val="20"/>
          <w:szCs w:val="20"/>
          <w:lang w:val="is-IS"/>
        </w:rPr>
        <w:t xml:space="preserve"> (biksmygið </w:t>
      </w:r>
      <w:r w:rsidRPr="00E26361">
        <w:rPr>
          <w:rFonts w:asciiTheme="minorHAnsi" w:hAnsiTheme="minorHAnsi"/>
          <w:i/>
          <w:sz w:val="20"/>
          <w:szCs w:val="20"/>
          <w:lang w:val="is-IS"/>
        </w:rPr>
        <w:t>púkk</w:t>
      </w:r>
      <w:r w:rsidRPr="00E26361">
        <w:rPr>
          <w:rFonts w:asciiTheme="minorHAnsi" w:hAnsiTheme="minorHAnsi"/>
          <w:sz w:val="20"/>
          <w:szCs w:val="20"/>
          <w:lang w:val="is-IS"/>
        </w:rPr>
        <w:t>), froðubiksstyrking og malbikskurl.</w:t>
      </w:r>
    </w:p>
    <w:p w14:paraId="6D457E95" w14:textId="77777777" w:rsidR="00A05284" w:rsidRPr="00E26361" w:rsidRDefault="00A05284" w:rsidP="00A05284">
      <w:pPr>
        <w:ind w:right="30"/>
        <w:jc w:val="both"/>
        <w:rPr>
          <w:szCs w:val="20"/>
        </w:rPr>
      </w:pPr>
    </w:p>
    <w:p w14:paraId="1E15FD69" w14:textId="77777777" w:rsidR="00A05284" w:rsidRPr="00E26361" w:rsidRDefault="00A05284" w:rsidP="00A05284">
      <w:pPr>
        <w:ind w:right="30"/>
        <w:jc w:val="both"/>
        <w:rPr>
          <w:b/>
          <w:szCs w:val="20"/>
        </w:rPr>
      </w:pPr>
      <w:r w:rsidRPr="00E26361">
        <w:rPr>
          <w:b/>
          <w:szCs w:val="20"/>
        </w:rPr>
        <w:t>bikinn</w:t>
      </w:r>
    </w:p>
    <w:p w14:paraId="4CA7728C" w14:textId="77777777" w:rsidR="00A05284" w:rsidRPr="00E26361" w:rsidRDefault="00A05284" w:rsidP="00A05284">
      <w:pPr>
        <w:ind w:right="30"/>
        <w:jc w:val="both"/>
        <w:rPr>
          <w:szCs w:val="20"/>
        </w:rPr>
      </w:pPr>
      <w:r w:rsidRPr="00E26361">
        <w:rPr>
          <w:szCs w:val="20"/>
        </w:rPr>
        <w:t>með ívafi af biki að meira eða minna leyti</w:t>
      </w:r>
    </w:p>
    <w:p w14:paraId="4EE230B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Lýsingarorð sem vísar til bindiefnis, blöndu af bindiefni og </w:t>
      </w:r>
      <w:r w:rsidRPr="00E26361">
        <w:rPr>
          <w:rFonts w:asciiTheme="minorHAnsi" w:hAnsiTheme="minorHAnsi"/>
          <w:i/>
          <w:sz w:val="20"/>
          <w:szCs w:val="20"/>
          <w:lang w:val="is-IS"/>
        </w:rPr>
        <w:t>steinefni</w:t>
      </w:r>
      <w:r w:rsidRPr="00E26361">
        <w:rPr>
          <w:rFonts w:asciiTheme="minorHAnsi" w:hAnsiTheme="minorHAnsi"/>
          <w:sz w:val="20"/>
          <w:szCs w:val="20"/>
          <w:lang w:val="is-IS"/>
        </w:rPr>
        <w:t>, og í víðari skilningi til hverskonar efnis sem inniheldur bik.</w:t>
      </w:r>
    </w:p>
    <w:p w14:paraId="5672A2E2" w14:textId="77777777" w:rsidR="00A05284" w:rsidRPr="00E26361" w:rsidRDefault="00A05284" w:rsidP="00A05284">
      <w:pPr>
        <w:pStyle w:val="NoSpacing"/>
        <w:rPr>
          <w:rFonts w:asciiTheme="minorHAnsi" w:hAnsiTheme="minorHAnsi"/>
          <w:sz w:val="20"/>
          <w:szCs w:val="20"/>
          <w:lang w:val="is-IS"/>
        </w:rPr>
      </w:pPr>
    </w:p>
    <w:p w14:paraId="06DF94DE" w14:textId="47F82A44" w:rsidR="00A05284" w:rsidRPr="00E26361" w:rsidRDefault="00A05284" w:rsidP="00A05284">
      <w:pPr>
        <w:rPr>
          <w:b/>
          <w:szCs w:val="20"/>
        </w:rPr>
      </w:pPr>
      <w:r w:rsidRPr="00E26361">
        <w:rPr>
          <w:b/>
          <w:szCs w:val="20"/>
        </w:rPr>
        <w:t>bikleif</w:t>
      </w:r>
    </w:p>
    <w:p w14:paraId="4A5EB72E" w14:textId="77777777" w:rsidR="00A05284" w:rsidRPr="00E26361" w:rsidRDefault="00A05284" w:rsidP="00A05284">
      <w:pPr>
        <w:ind w:right="30"/>
        <w:jc w:val="both"/>
        <w:rPr>
          <w:szCs w:val="20"/>
        </w:rPr>
      </w:pPr>
      <w:r w:rsidRPr="00E26361">
        <w:rPr>
          <w:szCs w:val="20"/>
        </w:rPr>
        <w:t>sá hluti bikþeytu, sem eftir verður þegar vatnið hefur skilist frá</w:t>
      </w:r>
    </w:p>
    <w:p w14:paraId="2EA631D5" w14:textId="77777777" w:rsidR="00A05284" w:rsidRPr="00E26361" w:rsidRDefault="00A05284" w:rsidP="00A05284">
      <w:pPr>
        <w:ind w:right="30"/>
        <w:jc w:val="both"/>
        <w:rPr>
          <w:szCs w:val="20"/>
        </w:rPr>
      </w:pPr>
      <w:r w:rsidRPr="00E26361">
        <w:rPr>
          <w:szCs w:val="20"/>
        </w:rPr>
        <w:tab/>
        <w:t>Áður nefnt restbik.</w:t>
      </w:r>
    </w:p>
    <w:p w14:paraId="49DC3C74" w14:textId="77777777" w:rsidR="000E5F4D" w:rsidRPr="00E26361" w:rsidRDefault="000E5F4D" w:rsidP="00A05284">
      <w:pPr>
        <w:ind w:right="30"/>
        <w:jc w:val="both"/>
        <w:rPr>
          <w:b/>
          <w:szCs w:val="20"/>
        </w:rPr>
      </w:pPr>
    </w:p>
    <w:p w14:paraId="01B33AD9" w14:textId="6797E940" w:rsidR="00A05284" w:rsidRPr="00E26361" w:rsidRDefault="00A05284" w:rsidP="00A05284">
      <w:pPr>
        <w:ind w:right="30"/>
        <w:jc w:val="both"/>
        <w:rPr>
          <w:b/>
          <w:szCs w:val="20"/>
        </w:rPr>
      </w:pPr>
      <w:r w:rsidRPr="00E26361">
        <w:rPr>
          <w:b/>
          <w:szCs w:val="20"/>
        </w:rPr>
        <w:t>biksmitun</w:t>
      </w:r>
    </w:p>
    <w:p w14:paraId="53E53E78" w14:textId="77777777" w:rsidR="00A05284" w:rsidRPr="00E26361" w:rsidRDefault="00A05284" w:rsidP="00A05284">
      <w:pPr>
        <w:ind w:right="30"/>
        <w:jc w:val="both"/>
        <w:rPr>
          <w:szCs w:val="20"/>
        </w:rPr>
      </w:pPr>
      <w:r w:rsidRPr="00E26361">
        <w:rPr>
          <w:szCs w:val="20"/>
        </w:rPr>
        <w:t>þegar bindiefni vætlar upp úr bikbundnu slitlagi</w:t>
      </w:r>
    </w:p>
    <w:p w14:paraId="092B5F68" w14:textId="057D1C66" w:rsidR="00A05284" w:rsidRPr="00E26361" w:rsidRDefault="00A05284" w:rsidP="000E5F4D">
      <w:pPr>
        <w:pStyle w:val="NoSpacing"/>
        <w:rPr>
          <w:rFonts w:asciiTheme="minorHAnsi" w:hAnsiTheme="minorHAnsi"/>
          <w:sz w:val="20"/>
          <w:szCs w:val="20"/>
          <w:lang w:val="is-IS"/>
        </w:rPr>
      </w:pPr>
      <w:r w:rsidRPr="00E26361">
        <w:rPr>
          <w:rFonts w:asciiTheme="minorHAnsi" w:hAnsiTheme="minorHAnsi"/>
          <w:sz w:val="20"/>
          <w:szCs w:val="20"/>
          <w:lang w:val="is-IS"/>
        </w:rPr>
        <w:t>Biksmitun (blæðing) er algengust í sólskini og hlýindum. Getur líka komið fram þegar rignir í nýlagða klæðingu í þungri umferð.</w:t>
      </w:r>
    </w:p>
    <w:p w14:paraId="5FF7D253" w14:textId="77777777" w:rsidR="00A05284" w:rsidRPr="00E26361" w:rsidRDefault="00A05284" w:rsidP="00A05284">
      <w:pPr>
        <w:ind w:right="30"/>
        <w:jc w:val="both"/>
        <w:rPr>
          <w:b/>
          <w:szCs w:val="20"/>
        </w:rPr>
      </w:pPr>
    </w:p>
    <w:p w14:paraId="414CA72C" w14:textId="77777777" w:rsidR="00A05284" w:rsidRPr="00E26361" w:rsidRDefault="00A05284" w:rsidP="00A05284">
      <w:pPr>
        <w:ind w:right="30"/>
        <w:jc w:val="both"/>
        <w:rPr>
          <w:b/>
          <w:szCs w:val="20"/>
        </w:rPr>
      </w:pPr>
      <w:r w:rsidRPr="00E26361">
        <w:rPr>
          <w:b/>
          <w:szCs w:val="20"/>
        </w:rPr>
        <w:t xml:space="preserve">biksmygið </w:t>
      </w:r>
      <w:r w:rsidRPr="00E26361">
        <w:rPr>
          <w:b/>
          <w:i/>
          <w:szCs w:val="20"/>
        </w:rPr>
        <w:t>púkk</w:t>
      </w:r>
    </w:p>
    <w:p w14:paraId="34B627D7" w14:textId="77777777" w:rsidR="00A05284" w:rsidRPr="00E26361" w:rsidRDefault="00A05284" w:rsidP="00A05284">
      <w:pPr>
        <w:ind w:right="30"/>
        <w:jc w:val="both"/>
        <w:rPr>
          <w:szCs w:val="20"/>
        </w:rPr>
      </w:pPr>
      <w:r w:rsidRPr="00E26361">
        <w:rPr>
          <w:szCs w:val="20"/>
        </w:rPr>
        <w:t>einskorna púkklag, bundið með biki sem er dreift á yfirborðið, látið seytla um púkklagið og yfirborðið síðan kílt með smærra efni</w:t>
      </w:r>
    </w:p>
    <w:p w14:paraId="4B23295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Notað sem burðarlag. Bindiefnið getur verið </w:t>
      </w:r>
    </w:p>
    <w:p w14:paraId="1EF4C37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stífbik, </w:t>
      </w:r>
      <w:r w:rsidRPr="00E26361">
        <w:rPr>
          <w:rFonts w:asciiTheme="minorHAnsi" w:hAnsiTheme="minorHAnsi"/>
          <w:i/>
          <w:sz w:val="20"/>
          <w:szCs w:val="20"/>
          <w:lang w:val="is-IS"/>
        </w:rPr>
        <w:t>þunnbik</w:t>
      </w:r>
      <w:r w:rsidRPr="00E26361">
        <w:rPr>
          <w:rFonts w:asciiTheme="minorHAnsi" w:hAnsiTheme="minorHAnsi"/>
          <w:sz w:val="20"/>
          <w:szCs w:val="20"/>
          <w:lang w:val="is-IS"/>
        </w:rPr>
        <w:t xml:space="preserve"> eða </w:t>
      </w:r>
      <w:r w:rsidRPr="00E26361">
        <w:rPr>
          <w:rFonts w:asciiTheme="minorHAnsi" w:hAnsiTheme="minorHAnsi"/>
          <w:i/>
          <w:sz w:val="20"/>
          <w:szCs w:val="20"/>
          <w:lang w:val="is-IS"/>
        </w:rPr>
        <w:t>þjálbik</w:t>
      </w:r>
      <w:r w:rsidRPr="00E26361">
        <w:rPr>
          <w:rFonts w:asciiTheme="minorHAnsi" w:hAnsiTheme="minorHAnsi"/>
          <w:sz w:val="20"/>
          <w:szCs w:val="20"/>
          <w:lang w:val="is-IS"/>
        </w:rPr>
        <w:t xml:space="preserve">. Efni til kílingar getur verið bikblandað </w:t>
      </w:r>
      <w:r w:rsidRPr="00E26361">
        <w:rPr>
          <w:rFonts w:asciiTheme="minorHAnsi" w:hAnsiTheme="minorHAnsi"/>
          <w:i/>
          <w:sz w:val="20"/>
          <w:szCs w:val="20"/>
          <w:lang w:val="is-IS"/>
        </w:rPr>
        <w:t>steinefni</w:t>
      </w:r>
      <w:r w:rsidRPr="00E26361">
        <w:rPr>
          <w:rFonts w:asciiTheme="minorHAnsi" w:hAnsiTheme="minorHAnsi"/>
          <w:sz w:val="20"/>
          <w:szCs w:val="20"/>
          <w:lang w:val="is-IS"/>
        </w:rPr>
        <w:t xml:space="preserve"> eða malbikskurl.</w:t>
      </w:r>
    </w:p>
    <w:p w14:paraId="2EFBB187" w14:textId="77777777" w:rsidR="00A05284" w:rsidRPr="00E26361" w:rsidRDefault="00A05284" w:rsidP="00A05284">
      <w:pPr>
        <w:ind w:right="30"/>
        <w:jc w:val="both"/>
        <w:rPr>
          <w:b/>
          <w:szCs w:val="20"/>
        </w:rPr>
      </w:pPr>
    </w:p>
    <w:p w14:paraId="08D66735" w14:textId="77777777" w:rsidR="00A05284" w:rsidRPr="00E26361" w:rsidRDefault="00A05284" w:rsidP="00A05284">
      <w:pPr>
        <w:ind w:right="30"/>
        <w:jc w:val="both"/>
        <w:rPr>
          <w:b/>
          <w:szCs w:val="20"/>
        </w:rPr>
      </w:pPr>
      <w:r w:rsidRPr="00E26361">
        <w:rPr>
          <w:b/>
          <w:szCs w:val="20"/>
        </w:rPr>
        <w:t>bikþeyta</w:t>
      </w:r>
    </w:p>
    <w:p w14:paraId="24420398" w14:textId="77777777" w:rsidR="00A05284" w:rsidRPr="00E26361" w:rsidRDefault="00A05284" w:rsidP="00A05284">
      <w:pPr>
        <w:ind w:right="30"/>
        <w:jc w:val="both"/>
        <w:rPr>
          <w:szCs w:val="20"/>
        </w:rPr>
      </w:pPr>
      <w:r w:rsidRPr="00E26361">
        <w:rPr>
          <w:szCs w:val="20"/>
        </w:rPr>
        <w:t>örblanda af biki og vatni ásamt ýruefnum</w:t>
      </w:r>
    </w:p>
    <w:p w14:paraId="13909F8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Samheiti á bikfleyti.</w:t>
      </w:r>
    </w:p>
    <w:p w14:paraId="2E45F36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Bikið getur verið stífbik eða </w:t>
      </w:r>
      <w:r w:rsidRPr="00E26361">
        <w:rPr>
          <w:rFonts w:asciiTheme="minorHAnsi" w:hAnsiTheme="minorHAnsi"/>
          <w:i/>
          <w:sz w:val="20"/>
          <w:szCs w:val="20"/>
          <w:lang w:val="is-IS"/>
        </w:rPr>
        <w:t>þjálbik</w:t>
      </w:r>
      <w:r w:rsidRPr="00E26361">
        <w:rPr>
          <w:rFonts w:asciiTheme="minorHAnsi" w:hAnsiTheme="minorHAnsi"/>
          <w:sz w:val="20"/>
          <w:szCs w:val="20"/>
          <w:lang w:val="is-IS"/>
        </w:rPr>
        <w:t>. Í bikþeytu er dreifðarþátturinn oftast nær bikið en burðarþátturinn vatn. Undir vissum kringumstæðum geta orðið hlutverkaskipti þannig að bikið verður burðarþáttur en vatnið dreifðarþáttur. Þá er bikþeytan sögð úthverf.</w:t>
      </w:r>
    </w:p>
    <w:p w14:paraId="4C97E16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Bikþeyta er einkum notuð til límingar (milli malbikslaga) til festunar og í klæðingar. Bikþeytur eru mjög fjölbreyttar og er skipt í fjölmarga flokka eftir eiginleikum þeirra.</w:t>
      </w:r>
    </w:p>
    <w:p w14:paraId="79AF1996" w14:textId="77777777" w:rsidR="00A05284" w:rsidRPr="00E26361" w:rsidRDefault="00A05284" w:rsidP="00A05284">
      <w:pPr>
        <w:ind w:right="30"/>
        <w:jc w:val="both"/>
        <w:rPr>
          <w:szCs w:val="20"/>
        </w:rPr>
      </w:pPr>
    </w:p>
    <w:p w14:paraId="4D758248" w14:textId="77777777" w:rsidR="00A05284" w:rsidRPr="00E26361" w:rsidRDefault="00A05284" w:rsidP="00A05284">
      <w:pPr>
        <w:ind w:right="30"/>
        <w:jc w:val="both"/>
        <w:rPr>
          <w:b/>
          <w:szCs w:val="20"/>
        </w:rPr>
      </w:pPr>
      <w:r w:rsidRPr="00E26361">
        <w:rPr>
          <w:b/>
          <w:szCs w:val="20"/>
        </w:rPr>
        <w:t>bikþeytupúkk</w:t>
      </w:r>
    </w:p>
    <w:p w14:paraId="3013E87D" w14:textId="77777777" w:rsidR="00A05284" w:rsidRPr="00E26361" w:rsidRDefault="00A05284" w:rsidP="00A05284">
      <w:pPr>
        <w:ind w:right="30"/>
        <w:jc w:val="both"/>
        <w:rPr>
          <w:szCs w:val="20"/>
        </w:rPr>
      </w:pPr>
      <w:r w:rsidRPr="00E26361">
        <w:rPr>
          <w:szCs w:val="20"/>
        </w:rPr>
        <w:t xml:space="preserve">kaldblönduð hræra af bikþeytu og púkki sem er blandað allt að þriðjungi af smærra </w:t>
      </w:r>
      <w:r w:rsidRPr="00E26361">
        <w:rPr>
          <w:i/>
          <w:szCs w:val="20"/>
        </w:rPr>
        <w:t>steinefni</w:t>
      </w:r>
    </w:p>
    <w:p w14:paraId="06CABF3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Notað sem </w:t>
      </w:r>
      <w:r w:rsidRPr="00E26361">
        <w:rPr>
          <w:rFonts w:asciiTheme="minorHAnsi" w:hAnsiTheme="minorHAnsi"/>
          <w:i/>
          <w:sz w:val="20"/>
          <w:szCs w:val="20"/>
          <w:lang w:val="is-IS"/>
        </w:rPr>
        <w:t>lekt</w:t>
      </w:r>
      <w:r w:rsidRPr="00E26361">
        <w:rPr>
          <w:rFonts w:asciiTheme="minorHAnsi" w:hAnsiTheme="minorHAnsi"/>
          <w:sz w:val="20"/>
          <w:szCs w:val="20"/>
          <w:lang w:val="is-IS"/>
        </w:rPr>
        <w:t xml:space="preserve"> burðarlag fyrir umferð allt að 15.000 ÁDU.</w:t>
      </w:r>
    </w:p>
    <w:p w14:paraId="2B1605C8" w14:textId="77777777" w:rsidR="00A05284" w:rsidRPr="00E26361" w:rsidRDefault="00A05284" w:rsidP="00A05284">
      <w:pPr>
        <w:ind w:right="30"/>
        <w:jc w:val="both"/>
        <w:rPr>
          <w:szCs w:val="20"/>
        </w:rPr>
      </w:pPr>
    </w:p>
    <w:p w14:paraId="06E8A5F9" w14:textId="77777777" w:rsidR="00A05284" w:rsidRPr="00E26361" w:rsidRDefault="00A05284" w:rsidP="00A05284">
      <w:pPr>
        <w:ind w:right="30"/>
        <w:jc w:val="both"/>
        <w:rPr>
          <w:b/>
          <w:szCs w:val="20"/>
        </w:rPr>
      </w:pPr>
      <w:r w:rsidRPr="00E26361">
        <w:rPr>
          <w:b/>
          <w:szCs w:val="20"/>
        </w:rPr>
        <w:t>bindiefni</w:t>
      </w:r>
    </w:p>
    <w:p w14:paraId="2633EC8B" w14:textId="77777777" w:rsidR="00A05284" w:rsidRPr="00E26361" w:rsidRDefault="00A05284" w:rsidP="00A05284">
      <w:pPr>
        <w:ind w:right="30"/>
        <w:jc w:val="both"/>
        <w:rPr>
          <w:szCs w:val="20"/>
        </w:rPr>
      </w:pPr>
      <w:r w:rsidRPr="00E26361">
        <w:rPr>
          <w:szCs w:val="20"/>
        </w:rPr>
        <w:t xml:space="preserve">samheiti yfir efni sem loða við </w:t>
      </w:r>
      <w:r w:rsidRPr="00E26361">
        <w:rPr>
          <w:i/>
          <w:szCs w:val="20"/>
        </w:rPr>
        <w:t>steinefni</w:t>
      </w:r>
      <w:r w:rsidRPr="00E26361">
        <w:rPr>
          <w:szCs w:val="20"/>
        </w:rPr>
        <w:t xml:space="preserve"> og tryggja samloðun efniskornanna</w:t>
      </w:r>
    </w:p>
    <w:p w14:paraId="310654F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Meginflokkar bindiefna sem eru notuð í vegagerð eru sement, kalk, bik og áður fyrr tjara.</w:t>
      </w:r>
    </w:p>
    <w:p w14:paraId="5AF6FBC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um bindiefni eru bikbindiefni, tjörubindiefni og vatnshverf bindiefni.</w:t>
      </w:r>
    </w:p>
    <w:p w14:paraId="15B9E7CE" w14:textId="77777777" w:rsidR="00B0052E" w:rsidRPr="00E26361" w:rsidRDefault="00B0052E" w:rsidP="00A05284">
      <w:pPr>
        <w:ind w:right="30"/>
        <w:jc w:val="both"/>
        <w:rPr>
          <w:b/>
          <w:szCs w:val="20"/>
        </w:rPr>
      </w:pPr>
    </w:p>
    <w:p w14:paraId="4F4D357E" w14:textId="7F450410" w:rsidR="00A05284" w:rsidRPr="00E26361" w:rsidRDefault="00A05284" w:rsidP="00A05284">
      <w:pPr>
        <w:ind w:right="30"/>
        <w:jc w:val="both"/>
        <w:rPr>
          <w:b/>
          <w:szCs w:val="20"/>
        </w:rPr>
      </w:pPr>
      <w:r w:rsidRPr="00E26361">
        <w:rPr>
          <w:b/>
          <w:szCs w:val="20"/>
        </w:rPr>
        <w:t>Bindiefnisdreifari</w:t>
      </w:r>
    </w:p>
    <w:p w14:paraId="6009F4BE" w14:textId="77777777" w:rsidR="00A05284" w:rsidRPr="00E26361" w:rsidRDefault="00A05284" w:rsidP="00A05284">
      <w:pPr>
        <w:ind w:right="30"/>
        <w:jc w:val="both"/>
        <w:rPr>
          <w:szCs w:val="20"/>
        </w:rPr>
      </w:pPr>
      <w:r w:rsidRPr="00E26361">
        <w:rPr>
          <w:szCs w:val="20"/>
        </w:rPr>
        <w:t>vélbúnaður til að dreifa bikbindiefni eða sementi</w:t>
      </w:r>
    </w:p>
    <w:p w14:paraId="4E9C3491" w14:textId="6D054C17" w:rsidR="00A05284" w:rsidRPr="00E26361" w:rsidRDefault="00A05284" w:rsidP="00B0052E">
      <w:pPr>
        <w:pStyle w:val="NoSpacing"/>
        <w:rPr>
          <w:rFonts w:asciiTheme="minorHAnsi" w:hAnsiTheme="minorHAnsi"/>
          <w:sz w:val="20"/>
          <w:szCs w:val="20"/>
          <w:lang w:val="is-IS"/>
        </w:rPr>
      </w:pPr>
      <w:r w:rsidRPr="00E26361">
        <w:rPr>
          <w:rFonts w:asciiTheme="minorHAnsi" w:hAnsiTheme="minorHAnsi"/>
          <w:sz w:val="20"/>
          <w:szCs w:val="20"/>
          <w:lang w:val="is-IS"/>
        </w:rPr>
        <w:t>Notaður til að dreifa bindiefni við útlögn klæðingar eða við festun burðarlags.</w:t>
      </w:r>
    </w:p>
    <w:p w14:paraId="59997584" w14:textId="77777777" w:rsidR="00A05284" w:rsidRPr="00E26361" w:rsidRDefault="00A05284" w:rsidP="00A05284">
      <w:pPr>
        <w:tabs>
          <w:tab w:val="left" w:pos="5387"/>
        </w:tabs>
        <w:ind w:left="720" w:right="30" w:hanging="720"/>
        <w:jc w:val="both"/>
        <w:rPr>
          <w:b/>
          <w:szCs w:val="20"/>
        </w:rPr>
      </w:pPr>
    </w:p>
    <w:p w14:paraId="6F3E36CC" w14:textId="77777777" w:rsidR="00A05284" w:rsidRPr="00E26361" w:rsidRDefault="00A05284" w:rsidP="00A05284">
      <w:pPr>
        <w:tabs>
          <w:tab w:val="left" w:pos="5387"/>
        </w:tabs>
        <w:ind w:left="720" w:right="30" w:hanging="720"/>
        <w:jc w:val="both"/>
        <w:rPr>
          <w:b/>
          <w:szCs w:val="20"/>
        </w:rPr>
      </w:pPr>
      <w:r w:rsidRPr="00E26361">
        <w:rPr>
          <w:b/>
          <w:szCs w:val="20"/>
        </w:rPr>
        <w:t>bjarg</w:t>
      </w:r>
    </w:p>
    <w:p w14:paraId="40C914E3" w14:textId="77777777" w:rsidR="00A05284" w:rsidRPr="00E26361" w:rsidRDefault="00A05284" w:rsidP="00A05284">
      <w:pPr>
        <w:tabs>
          <w:tab w:val="left" w:pos="5387"/>
        </w:tabs>
        <w:ind w:left="720" w:right="30" w:hanging="720"/>
        <w:jc w:val="both"/>
        <w:rPr>
          <w:szCs w:val="20"/>
        </w:rPr>
      </w:pPr>
      <w:r w:rsidRPr="00E26361">
        <w:rPr>
          <w:szCs w:val="20"/>
        </w:rPr>
        <w:t>1 grjót á stærðarbilinu 2-4 m</w:t>
      </w:r>
    </w:p>
    <w:p w14:paraId="7D332E24" w14:textId="77777777" w:rsidR="00A05284" w:rsidRPr="00E26361" w:rsidRDefault="00A05284" w:rsidP="00A05284">
      <w:pPr>
        <w:tabs>
          <w:tab w:val="left" w:pos="5387"/>
        </w:tabs>
        <w:ind w:left="720" w:right="30" w:hanging="720"/>
        <w:jc w:val="both"/>
        <w:rPr>
          <w:szCs w:val="20"/>
        </w:rPr>
      </w:pPr>
      <w:r w:rsidRPr="00E26361">
        <w:rPr>
          <w:szCs w:val="20"/>
        </w:rPr>
        <w:t>2 klettur eða standberg</w:t>
      </w:r>
    </w:p>
    <w:p w14:paraId="2F7E0793" w14:textId="77777777" w:rsidR="00A05284" w:rsidRPr="00E26361" w:rsidRDefault="00A05284" w:rsidP="00A05284">
      <w:pPr>
        <w:tabs>
          <w:tab w:val="left" w:pos="5387"/>
        </w:tabs>
        <w:ind w:left="720" w:right="30" w:hanging="720"/>
        <w:jc w:val="both"/>
        <w:rPr>
          <w:szCs w:val="20"/>
        </w:rPr>
      </w:pPr>
      <w:r w:rsidRPr="00E26361">
        <w:rPr>
          <w:szCs w:val="20"/>
        </w:rPr>
        <w:t>blaðra í bergi</w:t>
      </w:r>
    </w:p>
    <w:p w14:paraId="10F56CD8" w14:textId="77777777" w:rsidR="00A05284" w:rsidRPr="00E26361" w:rsidRDefault="00A05284" w:rsidP="00A05284">
      <w:pPr>
        <w:tabs>
          <w:tab w:val="left" w:pos="5387"/>
        </w:tabs>
        <w:ind w:left="720" w:right="30" w:hanging="720"/>
        <w:jc w:val="both"/>
        <w:rPr>
          <w:szCs w:val="20"/>
        </w:rPr>
      </w:pPr>
      <w:r w:rsidRPr="00E26361">
        <w:rPr>
          <w:szCs w:val="20"/>
        </w:rPr>
        <w:t>ávalt holrúm í storkubergi</w:t>
      </w:r>
    </w:p>
    <w:p w14:paraId="325D572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Verður til, þegar þrýstingur minnkar í bergkviku, en við það losna gös úr henni og mynda gasbólu í kvikunni. Kólni kvikan hratt, storknar hún utan um gasbóluna, áður en bólan nær að losna úr kvikunni, og í storkunni verður blaðra.</w:t>
      </w:r>
    </w:p>
    <w:p w14:paraId="41E59EAE" w14:textId="77777777" w:rsidR="00A05284" w:rsidRPr="00E26361" w:rsidRDefault="00A05284" w:rsidP="00A05284">
      <w:pPr>
        <w:pStyle w:val="NoSpacing"/>
        <w:rPr>
          <w:rFonts w:asciiTheme="minorHAnsi" w:hAnsiTheme="minorHAnsi"/>
          <w:sz w:val="20"/>
          <w:szCs w:val="20"/>
          <w:lang w:val="is-IS"/>
        </w:rPr>
      </w:pPr>
    </w:p>
    <w:p w14:paraId="21054A6F" w14:textId="77777777" w:rsidR="00A05284" w:rsidRPr="00E26361" w:rsidRDefault="00A05284" w:rsidP="00A05284">
      <w:pPr>
        <w:tabs>
          <w:tab w:val="left" w:pos="5387"/>
        </w:tabs>
        <w:ind w:right="30"/>
        <w:jc w:val="both"/>
        <w:rPr>
          <w:b/>
          <w:bCs/>
          <w:szCs w:val="20"/>
        </w:rPr>
      </w:pPr>
      <w:r w:rsidRPr="00E26361">
        <w:rPr>
          <w:b/>
          <w:bCs/>
          <w:szCs w:val="20"/>
        </w:rPr>
        <w:t>blágrýti</w:t>
      </w:r>
    </w:p>
    <w:p w14:paraId="63055A44" w14:textId="77777777" w:rsidR="00A05284" w:rsidRPr="00E26361" w:rsidRDefault="00A05284" w:rsidP="00A05284">
      <w:pPr>
        <w:tabs>
          <w:tab w:val="left" w:pos="5387"/>
        </w:tabs>
        <w:ind w:right="30"/>
        <w:jc w:val="both"/>
        <w:rPr>
          <w:szCs w:val="20"/>
        </w:rPr>
      </w:pPr>
      <w:r w:rsidRPr="00E26361">
        <w:rPr>
          <w:i/>
          <w:szCs w:val="20"/>
        </w:rPr>
        <w:t>basískt</w:t>
      </w:r>
      <w:r w:rsidRPr="00E26361">
        <w:rPr>
          <w:szCs w:val="20"/>
        </w:rPr>
        <w:t xml:space="preserve"> </w:t>
      </w:r>
      <w:r w:rsidRPr="00E26361">
        <w:rPr>
          <w:i/>
          <w:szCs w:val="20"/>
        </w:rPr>
        <w:t>gosberg</w:t>
      </w:r>
      <w:r w:rsidRPr="00E26361">
        <w:rPr>
          <w:szCs w:val="20"/>
        </w:rPr>
        <w:t xml:space="preserve">, dökkt eða jafnvel svart á lit </w:t>
      </w:r>
    </w:p>
    <w:p w14:paraId="5F64C9A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Blágrýtismyndunin er elsta jarðmyndun landsins, en hún varð til á míósen og plíósen og er því eldri en u.þ.b. 3 milljón ára.</w:t>
      </w:r>
    </w:p>
    <w:p w14:paraId="3898FB89" w14:textId="77777777" w:rsidR="00A05284" w:rsidRPr="00E26361" w:rsidRDefault="00A05284" w:rsidP="00A05284">
      <w:pPr>
        <w:tabs>
          <w:tab w:val="left" w:pos="5387"/>
        </w:tabs>
        <w:ind w:right="30"/>
        <w:rPr>
          <w:szCs w:val="20"/>
        </w:rPr>
      </w:pPr>
    </w:p>
    <w:p w14:paraId="68666262" w14:textId="77777777" w:rsidR="00AD4A46" w:rsidRDefault="00AD4A46" w:rsidP="00A05284">
      <w:pPr>
        <w:tabs>
          <w:tab w:val="left" w:pos="5387"/>
        </w:tabs>
        <w:ind w:right="30"/>
        <w:jc w:val="both"/>
        <w:rPr>
          <w:b/>
          <w:bCs/>
          <w:szCs w:val="20"/>
        </w:rPr>
      </w:pPr>
    </w:p>
    <w:p w14:paraId="3A5373A4" w14:textId="77777777" w:rsidR="00AD4A46" w:rsidRDefault="00AD4A46" w:rsidP="00A05284">
      <w:pPr>
        <w:tabs>
          <w:tab w:val="left" w:pos="5387"/>
        </w:tabs>
        <w:ind w:right="30"/>
        <w:jc w:val="both"/>
        <w:rPr>
          <w:b/>
          <w:bCs/>
          <w:szCs w:val="20"/>
        </w:rPr>
      </w:pPr>
    </w:p>
    <w:p w14:paraId="5FF697E0" w14:textId="3AD93859" w:rsidR="00A05284" w:rsidRPr="00E26361" w:rsidRDefault="00A05284" w:rsidP="00A05284">
      <w:pPr>
        <w:tabs>
          <w:tab w:val="left" w:pos="5387"/>
        </w:tabs>
        <w:ind w:right="30"/>
        <w:jc w:val="both"/>
        <w:rPr>
          <w:b/>
          <w:bCs/>
          <w:szCs w:val="20"/>
        </w:rPr>
      </w:pPr>
      <w:r w:rsidRPr="00E26361">
        <w:rPr>
          <w:b/>
          <w:bCs/>
          <w:szCs w:val="20"/>
        </w:rPr>
        <w:lastRenderedPageBreak/>
        <w:t>blöðrótt berg</w:t>
      </w:r>
    </w:p>
    <w:p w14:paraId="122D55CD" w14:textId="77777777" w:rsidR="00A05284" w:rsidRPr="00E26361" w:rsidRDefault="00A05284" w:rsidP="00A05284">
      <w:pPr>
        <w:tabs>
          <w:tab w:val="left" w:pos="5387"/>
        </w:tabs>
        <w:ind w:right="30"/>
        <w:jc w:val="both"/>
        <w:rPr>
          <w:szCs w:val="20"/>
        </w:rPr>
      </w:pPr>
      <w:r w:rsidRPr="00E26361">
        <w:rPr>
          <w:i/>
          <w:szCs w:val="20"/>
        </w:rPr>
        <w:t>storkuberg</w:t>
      </w:r>
      <w:r w:rsidRPr="00E26361">
        <w:rPr>
          <w:szCs w:val="20"/>
        </w:rPr>
        <w:t xml:space="preserve"> með blöðrum á víð og dreif</w:t>
      </w:r>
    </w:p>
    <w:p w14:paraId="704162C0" w14:textId="77777777" w:rsidR="00A05284" w:rsidRPr="00E26361" w:rsidRDefault="00A05284" w:rsidP="00A05284">
      <w:pPr>
        <w:tabs>
          <w:tab w:val="left" w:pos="5387"/>
        </w:tabs>
        <w:ind w:right="30"/>
        <w:jc w:val="both"/>
        <w:rPr>
          <w:szCs w:val="20"/>
        </w:rPr>
      </w:pPr>
    </w:p>
    <w:p w14:paraId="17765251" w14:textId="77777777" w:rsidR="00A05284" w:rsidRPr="00E26361" w:rsidRDefault="00A05284" w:rsidP="00A05284">
      <w:pPr>
        <w:tabs>
          <w:tab w:val="left" w:pos="5387"/>
        </w:tabs>
        <w:ind w:right="30"/>
        <w:jc w:val="both"/>
        <w:rPr>
          <w:b/>
          <w:szCs w:val="20"/>
        </w:rPr>
      </w:pPr>
      <w:r w:rsidRPr="00E26361">
        <w:rPr>
          <w:b/>
          <w:szCs w:val="20"/>
        </w:rPr>
        <w:t>blöndunarstöð</w:t>
      </w:r>
    </w:p>
    <w:p w14:paraId="3140BCED" w14:textId="77777777" w:rsidR="00A05284" w:rsidRPr="00E26361" w:rsidRDefault="00A05284" w:rsidP="00A05284">
      <w:pPr>
        <w:tabs>
          <w:tab w:val="left" w:pos="5387"/>
        </w:tabs>
        <w:ind w:right="30"/>
        <w:jc w:val="both"/>
        <w:rPr>
          <w:szCs w:val="20"/>
        </w:rPr>
      </w:pPr>
      <w:r w:rsidRPr="00E26361">
        <w:rPr>
          <w:szCs w:val="20"/>
        </w:rPr>
        <w:t>vélasamstæða ásamt tilheyrandi búnaði, sem gerir einsleita blöndu úr tilteknum efnum í fyrirfram ákveðnum hlutföllum</w:t>
      </w:r>
    </w:p>
    <w:p w14:paraId="1B9C9F3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um blöndunarstöðvar eru malbiksstöðvar, fastar eða færanlegar, og steypustöðvar. Malbiksstöðvar blanda ýmist í skömmtum eða í samfellu.</w:t>
      </w:r>
    </w:p>
    <w:p w14:paraId="6295205A" w14:textId="77777777" w:rsidR="00A05284" w:rsidRPr="00E26361" w:rsidRDefault="00A05284" w:rsidP="00A05284">
      <w:pPr>
        <w:tabs>
          <w:tab w:val="left" w:pos="5387"/>
        </w:tabs>
        <w:ind w:right="30"/>
        <w:jc w:val="both"/>
        <w:rPr>
          <w:b/>
          <w:bCs/>
          <w:szCs w:val="20"/>
        </w:rPr>
      </w:pPr>
    </w:p>
    <w:p w14:paraId="0E0703F3" w14:textId="77777777" w:rsidR="00A05284" w:rsidRPr="00E26361" w:rsidRDefault="00A05284" w:rsidP="00A05284">
      <w:pPr>
        <w:tabs>
          <w:tab w:val="left" w:pos="5387"/>
        </w:tabs>
        <w:ind w:right="30"/>
        <w:jc w:val="both"/>
        <w:rPr>
          <w:b/>
          <w:bCs/>
          <w:szCs w:val="20"/>
        </w:rPr>
      </w:pPr>
      <w:r w:rsidRPr="00E26361">
        <w:rPr>
          <w:b/>
          <w:bCs/>
          <w:szCs w:val="20"/>
        </w:rPr>
        <w:t>borgengni</w:t>
      </w:r>
    </w:p>
    <w:p w14:paraId="3E2F404B" w14:textId="77777777" w:rsidR="00A05284" w:rsidRPr="00E26361" w:rsidRDefault="00A05284" w:rsidP="00A05284">
      <w:pPr>
        <w:tabs>
          <w:tab w:val="left" w:pos="4290"/>
          <w:tab w:val="left" w:pos="5387"/>
        </w:tabs>
        <w:ind w:right="30"/>
        <w:jc w:val="both"/>
        <w:rPr>
          <w:szCs w:val="20"/>
        </w:rPr>
      </w:pPr>
      <w:r w:rsidRPr="00E26361">
        <w:rPr>
          <w:szCs w:val="20"/>
        </w:rPr>
        <w:t xml:space="preserve">mælikvarði á, hversu hratt bor gengur inn í </w:t>
      </w:r>
      <w:r w:rsidRPr="00E26361">
        <w:rPr>
          <w:i/>
          <w:szCs w:val="20"/>
        </w:rPr>
        <w:t>berg</w:t>
      </w:r>
      <w:r w:rsidRPr="00E26361">
        <w:rPr>
          <w:szCs w:val="20"/>
        </w:rPr>
        <w:t xml:space="preserve"> og hve mikið slit verður á borkrónu við borun í bergið</w:t>
      </w:r>
    </w:p>
    <w:p w14:paraId="35C24DDF" w14:textId="77777777" w:rsidR="00A05284" w:rsidRPr="00E26361" w:rsidRDefault="00A05284" w:rsidP="00A05284">
      <w:pPr>
        <w:tabs>
          <w:tab w:val="left" w:pos="4290"/>
          <w:tab w:val="left" w:pos="5387"/>
        </w:tabs>
        <w:ind w:right="30"/>
        <w:jc w:val="both"/>
        <w:rPr>
          <w:szCs w:val="20"/>
        </w:rPr>
      </w:pPr>
    </w:p>
    <w:p w14:paraId="7A322891" w14:textId="77777777" w:rsidR="00A05284" w:rsidRPr="00E26361" w:rsidRDefault="00A05284" w:rsidP="00A05284">
      <w:pPr>
        <w:tabs>
          <w:tab w:val="left" w:pos="4290"/>
          <w:tab w:val="left" w:pos="5387"/>
        </w:tabs>
        <w:ind w:right="30"/>
        <w:jc w:val="both"/>
        <w:rPr>
          <w:b/>
          <w:szCs w:val="20"/>
        </w:rPr>
      </w:pPr>
      <w:r w:rsidRPr="00E26361">
        <w:rPr>
          <w:b/>
          <w:szCs w:val="20"/>
        </w:rPr>
        <w:t>borkjarni</w:t>
      </w:r>
    </w:p>
    <w:p w14:paraId="714B4A98" w14:textId="77777777" w:rsidR="00A05284" w:rsidRPr="00E26361" w:rsidRDefault="00A05284" w:rsidP="00A05284">
      <w:pPr>
        <w:tabs>
          <w:tab w:val="left" w:pos="4290"/>
          <w:tab w:val="left" w:pos="5387"/>
        </w:tabs>
        <w:ind w:right="30"/>
        <w:jc w:val="both"/>
        <w:rPr>
          <w:szCs w:val="20"/>
        </w:rPr>
      </w:pPr>
      <w:r w:rsidRPr="00E26361">
        <w:rPr>
          <w:szCs w:val="20"/>
        </w:rPr>
        <w:t>sívalningur, tekinn með kjarnabor úr klöpp, steypu eða malbiki í rannsóknaskyni</w:t>
      </w:r>
    </w:p>
    <w:p w14:paraId="1A50A9C5" w14:textId="77777777" w:rsidR="00B0052E" w:rsidRPr="00E26361" w:rsidRDefault="00B0052E" w:rsidP="00A05284">
      <w:pPr>
        <w:tabs>
          <w:tab w:val="left" w:pos="5387"/>
        </w:tabs>
        <w:ind w:right="30"/>
        <w:jc w:val="both"/>
        <w:rPr>
          <w:b/>
          <w:bCs/>
          <w:szCs w:val="20"/>
        </w:rPr>
      </w:pPr>
    </w:p>
    <w:p w14:paraId="03858718" w14:textId="17FE8568" w:rsidR="00A05284" w:rsidRPr="00E26361" w:rsidRDefault="00A05284" w:rsidP="00A05284">
      <w:pPr>
        <w:tabs>
          <w:tab w:val="left" w:pos="5387"/>
        </w:tabs>
        <w:ind w:right="30"/>
        <w:jc w:val="both"/>
        <w:rPr>
          <w:b/>
          <w:bCs/>
          <w:szCs w:val="20"/>
        </w:rPr>
      </w:pPr>
      <w:r w:rsidRPr="00E26361">
        <w:rPr>
          <w:b/>
          <w:bCs/>
          <w:szCs w:val="20"/>
        </w:rPr>
        <w:t>bormynstur</w:t>
      </w:r>
    </w:p>
    <w:p w14:paraId="349C4A9C" w14:textId="77777777" w:rsidR="00A05284" w:rsidRPr="00E26361" w:rsidRDefault="00A05284" w:rsidP="00A05284">
      <w:pPr>
        <w:tabs>
          <w:tab w:val="left" w:pos="0"/>
          <w:tab w:val="left" w:pos="5387"/>
        </w:tabs>
        <w:ind w:right="30" w:hanging="64"/>
        <w:jc w:val="both"/>
        <w:rPr>
          <w:szCs w:val="20"/>
        </w:rPr>
      </w:pPr>
      <w:r w:rsidRPr="00E26361">
        <w:rPr>
          <w:szCs w:val="20"/>
        </w:rPr>
        <w:tab/>
        <w:t>fyrirkomulag borhola og bil milli þeirra í pall</w:t>
      </w:r>
      <w:r w:rsidRPr="00E26361">
        <w:rPr>
          <w:szCs w:val="20"/>
        </w:rPr>
        <w:softHyphen/>
        <w:t xml:space="preserve">sprengingu </w:t>
      </w:r>
    </w:p>
    <w:p w14:paraId="6AE7008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Markað er fyrir borholum eftir ákveðnu mynstri. Bil milli borhola samsíða stálvegg nefnist raðabil en bil milli borhola þvert á stálvegg nefnist holubil (forsetning). </w:t>
      </w:r>
    </w:p>
    <w:p w14:paraId="3B0D6F8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Val á bormynstri er háð nokkrum þáttum s.s. gerð </w:t>
      </w:r>
      <w:r w:rsidRPr="00E26361">
        <w:rPr>
          <w:rFonts w:asciiTheme="minorHAnsi" w:hAnsiTheme="minorHAnsi"/>
          <w:i/>
          <w:sz w:val="20"/>
          <w:szCs w:val="20"/>
          <w:lang w:val="is-IS"/>
        </w:rPr>
        <w:t>bergsins</w:t>
      </w:r>
      <w:r w:rsidRPr="00E26361">
        <w:rPr>
          <w:rFonts w:asciiTheme="minorHAnsi" w:hAnsiTheme="minorHAnsi"/>
          <w:sz w:val="20"/>
          <w:szCs w:val="20"/>
          <w:lang w:val="is-IS"/>
        </w:rPr>
        <w:t xml:space="preserve">, hvaða grjótstærð er sóst eftir, pallhæð og þvermáli holu. </w:t>
      </w:r>
    </w:p>
    <w:p w14:paraId="50C22666" w14:textId="77777777" w:rsidR="00A05284" w:rsidRPr="00E26361" w:rsidRDefault="00A05284" w:rsidP="00A05284">
      <w:pPr>
        <w:tabs>
          <w:tab w:val="left" w:pos="5387"/>
        </w:tabs>
        <w:ind w:right="3118"/>
        <w:jc w:val="both"/>
        <w:rPr>
          <w:b/>
          <w:bCs/>
          <w:szCs w:val="20"/>
        </w:rPr>
      </w:pPr>
    </w:p>
    <w:p w14:paraId="4347E7E7" w14:textId="77777777" w:rsidR="00A05284" w:rsidRPr="00E26361" w:rsidRDefault="00A05284" w:rsidP="00A05284">
      <w:pPr>
        <w:tabs>
          <w:tab w:val="left" w:pos="5387"/>
        </w:tabs>
        <w:ind w:right="3118"/>
        <w:jc w:val="both"/>
        <w:rPr>
          <w:b/>
          <w:bCs/>
          <w:szCs w:val="20"/>
        </w:rPr>
      </w:pPr>
      <w:r w:rsidRPr="00E26361">
        <w:rPr>
          <w:b/>
          <w:bCs/>
          <w:szCs w:val="20"/>
        </w:rPr>
        <w:t>bortygi</w:t>
      </w:r>
    </w:p>
    <w:p w14:paraId="38986262" w14:textId="77777777" w:rsidR="00A05284" w:rsidRPr="00E26361" w:rsidRDefault="00A05284" w:rsidP="00A05284">
      <w:pPr>
        <w:tabs>
          <w:tab w:val="left" w:pos="5387"/>
        </w:tabs>
        <w:ind w:right="30"/>
        <w:jc w:val="both"/>
        <w:rPr>
          <w:szCs w:val="20"/>
        </w:rPr>
      </w:pPr>
      <w:r w:rsidRPr="00E26361">
        <w:rPr>
          <w:szCs w:val="20"/>
        </w:rPr>
        <w:t>borvagn ásamt borvélum og öðrum nauðsynleg</w:t>
      </w:r>
      <w:r w:rsidRPr="00E26361">
        <w:rPr>
          <w:szCs w:val="20"/>
        </w:rPr>
        <w:softHyphen/>
        <w:t>um búnaði til borunar</w:t>
      </w:r>
    </w:p>
    <w:p w14:paraId="49031ECB" w14:textId="77777777" w:rsidR="00A05284" w:rsidRPr="00E26361" w:rsidRDefault="00A05284" w:rsidP="00A05284">
      <w:pPr>
        <w:tabs>
          <w:tab w:val="left" w:pos="5387"/>
        </w:tabs>
        <w:ind w:right="30"/>
        <w:jc w:val="both"/>
        <w:rPr>
          <w:szCs w:val="20"/>
        </w:rPr>
      </w:pPr>
    </w:p>
    <w:p w14:paraId="17C13FBE" w14:textId="77777777" w:rsidR="00A05284" w:rsidRPr="00E26361" w:rsidRDefault="00A05284" w:rsidP="00A05284">
      <w:pPr>
        <w:tabs>
          <w:tab w:val="left" w:pos="5387"/>
        </w:tabs>
        <w:ind w:right="30"/>
        <w:jc w:val="both"/>
        <w:rPr>
          <w:b/>
          <w:szCs w:val="20"/>
        </w:rPr>
      </w:pPr>
      <w:r w:rsidRPr="00E26361">
        <w:rPr>
          <w:b/>
          <w:szCs w:val="20"/>
        </w:rPr>
        <w:t>botn</w:t>
      </w:r>
    </w:p>
    <w:p w14:paraId="6BB7285F" w14:textId="77777777" w:rsidR="00A05284" w:rsidRPr="00E26361" w:rsidRDefault="00A05284" w:rsidP="00A05284">
      <w:pPr>
        <w:tabs>
          <w:tab w:val="left" w:pos="5387"/>
        </w:tabs>
        <w:ind w:right="30"/>
        <w:jc w:val="both"/>
        <w:rPr>
          <w:szCs w:val="20"/>
        </w:rPr>
      </w:pPr>
      <w:r w:rsidRPr="00E26361">
        <w:rPr>
          <w:szCs w:val="20"/>
        </w:rPr>
        <w:t>botn í jarðgöngum eða bergskæringu</w:t>
      </w:r>
    </w:p>
    <w:p w14:paraId="6C94C83C" w14:textId="77777777" w:rsidR="00A05284" w:rsidRPr="00E26361" w:rsidRDefault="00A05284" w:rsidP="00A05284">
      <w:pPr>
        <w:tabs>
          <w:tab w:val="left" w:pos="5387"/>
        </w:tabs>
        <w:ind w:right="30"/>
        <w:jc w:val="both"/>
        <w:rPr>
          <w:szCs w:val="20"/>
        </w:rPr>
      </w:pPr>
    </w:p>
    <w:p w14:paraId="22D28C3A" w14:textId="77777777" w:rsidR="00A05284" w:rsidRPr="00E26361" w:rsidRDefault="00A05284" w:rsidP="00A05284">
      <w:pPr>
        <w:tabs>
          <w:tab w:val="left" w:pos="5387"/>
        </w:tabs>
        <w:ind w:right="30"/>
        <w:jc w:val="both"/>
        <w:rPr>
          <w:b/>
          <w:szCs w:val="20"/>
        </w:rPr>
      </w:pPr>
      <w:r w:rsidRPr="00E26361">
        <w:rPr>
          <w:b/>
          <w:szCs w:val="20"/>
        </w:rPr>
        <w:t>botnhleðsla</w:t>
      </w:r>
    </w:p>
    <w:p w14:paraId="025A4C3D" w14:textId="77777777" w:rsidR="00A05284" w:rsidRPr="00E26361" w:rsidRDefault="00A05284" w:rsidP="00A05284">
      <w:pPr>
        <w:tabs>
          <w:tab w:val="left" w:pos="5387"/>
        </w:tabs>
        <w:ind w:right="30"/>
        <w:jc w:val="both"/>
        <w:rPr>
          <w:szCs w:val="20"/>
        </w:rPr>
      </w:pPr>
      <w:r w:rsidRPr="00E26361">
        <w:rPr>
          <w:szCs w:val="20"/>
        </w:rPr>
        <w:t>sprengihleðsla innst í borholu</w:t>
      </w:r>
    </w:p>
    <w:p w14:paraId="5D2B785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Botnhleðsla er venjulega öflugri en hleðsla utar í borholunni.</w:t>
      </w:r>
    </w:p>
    <w:p w14:paraId="3A699D61" w14:textId="77777777" w:rsidR="00AD4A46" w:rsidRDefault="00AD4A46" w:rsidP="00A05284">
      <w:pPr>
        <w:tabs>
          <w:tab w:val="left" w:pos="5387"/>
        </w:tabs>
        <w:ind w:right="30"/>
        <w:jc w:val="both"/>
        <w:rPr>
          <w:b/>
          <w:szCs w:val="20"/>
        </w:rPr>
      </w:pPr>
    </w:p>
    <w:p w14:paraId="2A42D4F9" w14:textId="7389887C" w:rsidR="00A05284" w:rsidRPr="00E26361" w:rsidRDefault="00A05284" w:rsidP="00A05284">
      <w:pPr>
        <w:tabs>
          <w:tab w:val="left" w:pos="5387"/>
        </w:tabs>
        <w:ind w:right="30"/>
        <w:jc w:val="both"/>
        <w:rPr>
          <w:b/>
          <w:szCs w:val="20"/>
        </w:rPr>
      </w:pPr>
      <w:r w:rsidRPr="00E26361">
        <w:rPr>
          <w:b/>
          <w:szCs w:val="20"/>
        </w:rPr>
        <w:t>botnskrið</w:t>
      </w:r>
    </w:p>
    <w:p w14:paraId="60F10ADA" w14:textId="77777777" w:rsidR="00A05284" w:rsidRPr="00E26361" w:rsidRDefault="00A05284" w:rsidP="00A05284">
      <w:pPr>
        <w:tabs>
          <w:tab w:val="left" w:pos="5387"/>
        </w:tabs>
        <w:ind w:right="30"/>
        <w:jc w:val="both"/>
        <w:rPr>
          <w:szCs w:val="20"/>
        </w:rPr>
      </w:pPr>
      <w:r w:rsidRPr="00E26361">
        <w:rPr>
          <w:szCs w:val="20"/>
        </w:rPr>
        <w:t>það, að skriðaur berst fram með straumvatni</w:t>
      </w:r>
    </w:p>
    <w:p w14:paraId="1A3A4874" w14:textId="77777777" w:rsidR="00A05284" w:rsidRPr="00E26361" w:rsidRDefault="00A05284" w:rsidP="00A05284">
      <w:pPr>
        <w:tabs>
          <w:tab w:val="left" w:pos="5387"/>
        </w:tabs>
        <w:ind w:right="30"/>
        <w:jc w:val="both"/>
        <w:rPr>
          <w:szCs w:val="20"/>
        </w:rPr>
      </w:pPr>
    </w:p>
    <w:p w14:paraId="48FA5C43" w14:textId="77777777" w:rsidR="00A05284" w:rsidRPr="00E26361" w:rsidRDefault="00A05284" w:rsidP="00A05284">
      <w:pPr>
        <w:tabs>
          <w:tab w:val="left" w:pos="5387"/>
        </w:tabs>
        <w:ind w:right="30"/>
        <w:jc w:val="both"/>
        <w:rPr>
          <w:b/>
          <w:szCs w:val="20"/>
        </w:rPr>
      </w:pPr>
      <w:r w:rsidRPr="00E26361">
        <w:rPr>
          <w:b/>
          <w:szCs w:val="20"/>
        </w:rPr>
        <w:t>botnurð</w:t>
      </w:r>
    </w:p>
    <w:p w14:paraId="47B2532D" w14:textId="77777777" w:rsidR="00A05284" w:rsidRPr="00E26361" w:rsidRDefault="00A05284" w:rsidP="00A05284">
      <w:pPr>
        <w:tabs>
          <w:tab w:val="left" w:pos="5387"/>
        </w:tabs>
        <w:ind w:right="30"/>
        <w:jc w:val="both"/>
        <w:rPr>
          <w:szCs w:val="20"/>
        </w:rPr>
      </w:pPr>
      <w:r w:rsidRPr="00E26361">
        <w:rPr>
          <w:szCs w:val="20"/>
        </w:rPr>
        <w:t>jökulurð, sem sest að undir skriðjökli</w:t>
      </w:r>
    </w:p>
    <w:p w14:paraId="1F2DC13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Hún liggur eftir á yfirborði lands, ef jökullinn hopar eða hverfur.</w:t>
      </w:r>
    </w:p>
    <w:p w14:paraId="395A029E" w14:textId="77777777" w:rsidR="00A05284" w:rsidRPr="00E26361" w:rsidRDefault="00A05284" w:rsidP="00A05284">
      <w:pPr>
        <w:tabs>
          <w:tab w:val="left" w:pos="5387"/>
        </w:tabs>
        <w:ind w:right="30"/>
        <w:jc w:val="both"/>
        <w:rPr>
          <w:b/>
          <w:bCs/>
          <w:szCs w:val="20"/>
        </w:rPr>
      </w:pPr>
    </w:p>
    <w:p w14:paraId="4D23449C" w14:textId="77777777" w:rsidR="00A05284" w:rsidRPr="00E26361" w:rsidRDefault="00A05284" w:rsidP="00A05284">
      <w:pPr>
        <w:tabs>
          <w:tab w:val="left" w:pos="5387"/>
        </w:tabs>
        <w:ind w:right="30"/>
        <w:jc w:val="both"/>
        <w:rPr>
          <w:b/>
          <w:bCs/>
          <w:szCs w:val="20"/>
        </w:rPr>
      </w:pPr>
      <w:r w:rsidRPr="00E26361">
        <w:rPr>
          <w:b/>
          <w:bCs/>
          <w:szCs w:val="20"/>
        </w:rPr>
        <w:t>bólstraberg</w:t>
      </w:r>
    </w:p>
    <w:p w14:paraId="5D0BED03" w14:textId="77777777" w:rsidR="00A05284" w:rsidRPr="00E26361" w:rsidRDefault="00A05284" w:rsidP="00A05284">
      <w:pPr>
        <w:tabs>
          <w:tab w:val="left" w:pos="5387"/>
        </w:tabs>
        <w:ind w:right="30"/>
        <w:jc w:val="both"/>
        <w:rPr>
          <w:szCs w:val="20"/>
        </w:rPr>
      </w:pPr>
      <w:r w:rsidRPr="00E26361">
        <w:rPr>
          <w:i/>
          <w:szCs w:val="20"/>
        </w:rPr>
        <w:t>gosberg</w:t>
      </w:r>
      <w:r w:rsidRPr="00E26361">
        <w:rPr>
          <w:szCs w:val="20"/>
        </w:rPr>
        <w:t xml:space="preserve">, sem oft myndast, ef hraunkvika rennur í vatni og storknar snögglega </w:t>
      </w:r>
    </w:p>
    <w:p w14:paraId="2D906BD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Verður þá til safn af bólstrum, sem minna á troðfulla poka. Hver bólstur er stuðlaður, og stefna stuðlarnir sem geislar í allar áttir út frá miðju hans. Ytra borð bólsturs er gler</w:t>
      </w:r>
      <w:r w:rsidRPr="00E26361">
        <w:rPr>
          <w:rFonts w:asciiTheme="minorHAnsi" w:hAnsiTheme="minorHAnsi"/>
          <w:sz w:val="20"/>
          <w:szCs w:val="20"/>
          <w:lang w:val="is-IS"/>
        </w:rPr>
        <w:softHyphen/>
        <w:t>kennt. Basaltbólstrar eru algengir, en líparít</w:t>
      </w:r>
      <w:r w:rsidRPr="00E26361">
        <w:rPr>
          <w:rFonts w:asciiTheme="minorHAnsi" w:hAnsiTheme="minorHAnsi"/>
          <w:sz w:val="20"/>
          <w:szCs w:val="20"/>
          <w:lang w:val="is-IS"/>
        </w:rPr>
        <w:softHyphen/>
        <w:t xml:space="preserve">bólstrar sjaldgæfir </w:t>
      </w:r>
    </w:p>
    <w:p w14:paraId="188642EB" w14:textId="77777777" w:rsidR="00A05284" w:rsidRPr="00E26361" w:rsidRDefault="00A05284" w:rsidP="00A05284">
      <w:pPr>
        <w:tabs>
          <w:tab w:val="left" w:pos="5387"/>
        </w:tabs>
        <w:ind w:right="30"/>
        <w:jc w:val="both"/>
        <w:rPr>
          <w:b/>
          <w:bCs/>
          <w:szCs w:val="20"/>
        </w:rPr>
      </w:pPr>
    </w:p>
    <w:p w14:paraId="71C1F81A" w14:textId="77777777" w:rsidR="00A05284" w:rsidRPr="00E26361" w:rsidRDefault="00A05284" w:rsidP="00A05284">
      <w:pPr>
        <w:tabs>
          <w:tab w:val="left" w:pos="5387"/>
        </w:tabs>
        <w:ind w:right="30"/>
        <w:jc w:val="both"/>
        <w:rPr>
          <w:b/>
          <w:bCs/>
          <w:szCs w:val="20"/>
        </w:rPr>
      </w:pPr>
      <w:r w:rsidRPr="00E26361">
        <w:rPr>
          <w:b/>
          <w:bCs/>
          <w:szCs w:val="20"/>
        </w:rPr>
        <w:t>brattlendi í vegstæði</w:t>
      </w:r>
    </w:p>
    <w:p w14:paraId="7C9CBE3A" w14:textId="3ED7B00C" w:rsidR="00A05284" w:rsidRPr="001E491F" w:rsidRDefault="00A05284" w:rsidP="00A05284">
      <w:pPr>
        <w:tabs>
          <w:tab w:val="left" w:pos="5387"/>
        </w:tabs>
        <w:ind w:right="30"/>
        <w:jc w:val="both"/>
        <w:rPr>
          <w:szCs w:val="20"/>
        </w:rPr>
      </w:pPr>
      <w:r w:rsidRPr="00E26361">
        <w:rPr>
          <w:szCs w:val="20"/>
        </w:rPr>
        <w:t>land í og við vegstæði þar sem halli er meiri en 1:3</w:t>
      </w:r>
    </w:p>
    <w:p w14:paraId="7F80F1F6" w14:textId="77777777" w:rsidR="00B0052E" w:rsidRPr="00E26361" w:rsidRDefault="00B0052E" w:rsidP="00A05284">
      <w:pPr>
        <w:tabs>
          <w:tab w:val="left" w:pos="5387"/>
        </w:tabs>
        <w:ind w:right="30"/>
        <w:jc w:val="both"/>
        <w:rPr>
          <w:b/>
          <w:szCs w:val="20"/>
        </w:rPr>
      </w:pPr>
    </w:p>
    <w:p w14:paraId="243A9FD2" w14:textId="395EA8DD" w:rsidR="00A05284" w:rsidRPr="00E26361" w:rsidRDefault="00A05284" w:rsidP="00A05284">
      <w:pPr>
        <w:tabs>
          <w:tab w:val="left" w:pos="5387"/>
        </w:tabs>
        <w:ind w:right="30"/>
        <w:jc w:val="both"/>
        <w:rPr>
          <w:b/>
          <w:szCs w:val="20"/>
        </w:rPr>
      </w:pPr>
      <w:r w:rsidRPr="00E26361">
        <w:rPr>
          <w:b/>
          <w:szCs w:val="20"/>
        </w:rPr>
        <w:t>breytt bindiefni</w:t>
      </w:r>
    </w:p>
    <w:p w14:paraId="781212BA" w14:textId="77777777" w:rsidR="00A05284" w:rsidRPr="00E26361" w:rsidRDefault="00A05284" w:rsidP="00A05284">
      <w:pPr>
        <w:tabs>
          <w:tab w:val="left" w:pos="5387"/>
        </w:tabs>
        <w:ind w:right="30"/>
        <w:jc w:val="both"/>
        <w:rPr>
          <w:szCs w:val="20"/>
        </w:rPr>
      </w:pPr>
      <w:r w:rsidRPr="00E26361">
        <w:rPr>
          <w:szCs w:val="20"/>
        </w:rPr>
        <w:t>bikbindiefni, hvers seigjueiginleikum hefur verið breytt með íblendum sem ganga í efnasamband við bindiefnið</w:t>
      </w:r>
    </w:p>
    <w:p w14:paraId="686568C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Með íblendum er í þessu tilfelli átt við náttúrlegt gúmmí (natural rubber, latex), gervifjölliður (synthetic polymers).</w:t>
      </w:r>
    </w:p>
    <w:p w14:paraId="1572446F" w14:textId="77777777" w:rsidR="00A05284" w:rsidRPr="00E26361" w:rsidRDefault="00A05284" w:rsidP="00A05284">
      <w:pPr>
        <w:tabs>
          <w:tab w:val="left" w:pos="5387"/>
        </w:tabs>
        <w:ind w:right="30"/>
        <w:jc w:val="both"/>
        <w:rPr>
          <w:szCs w:val="20"/>
        </w:rPr>
      </w:pPr>
    </w:p>
    <w:p w14:paraId="5BB8267F" w14:textId="77777777" w:rsidR="00A05284" w:rsidRPr="00E26361" w:rsidRDefault="00A05284" w:rsidP="00A05284">
      <w:pPr>
        <w:tabs>
          <w:tab w:val="left" w:pos="5387"/>
        </w:tabs>
        <w:ind w:right="30"/>
        <w:jc w:val="both"/>
        <w:rPr>
          <w:b/>
          <w:szCs w:val="20"/>
        </w:rPr>
      </w:pPr>
      <w:r w:rsidRPr="00E26361">
        <w:rPr>
          <w:b/>
          <w:szCs w:val="20"/>
        </w:rPr>
        <w:t>brimbelti</w:t>
      </w:r>
    </w:p>
    <w:p w14:paraId="42A9BD9D" w14:textId="77777777" w:rsidR="00A05284" w:rsidRPr="00E26361" w:rsidRDefault="00A05284" w:rsidP="00A05284">
      <w:pPr>
        <w:tabs>
          <w:tab w:val="left" w:pos="5387"/>
        </w:tabs>
        <w:ind w:right="30"/>
        <w:jc w:val="both"/>
        <w:rPr>
          <w:szCs w:val="20"/>
        </w:rPr>
      </w:pPr>
      <w:r w:rsidRPr="00E26361">
        <w:rPr>
          <w:szCs w:val="20"/>
        </w:rPr>
        <w:t>svæði undan strönd, þar sem stórar öldur brotna þegar þær berast að landi</w:t>
      </w:r>
    </w:p>
    <w:p w14:paraId="3302F3C6" w14:textId="77777777" w:rsidR="00A05284" w:rsidRPr="00E26361" w:rsidRDefault="00A05284" w:rsidP="00A05284">
      <w:pPr>
        <w:tabs>
          <w:tab w:val="left" w:pos="5387"/>
        </w:tabs>
        <w:ind w:right="30"/>
        <w:jc w:val="both"/>
        <w:rPr>
          <w:b/>
          <w:szCs w:val="20"/>
        </w:rPr>
      </w:pPr>
    </w:p>
    <w:p w14:paraId="134EB2EC" w14:textId="77777777" w:rsidR="00A05284" w:rsidRPr="00E26361" w:rsidRDefault="00A05284" w:rsidP="00A05284">
      <w:pPr>
        <w:tabs>
          <w:tab w:val="left" w:pos="5387"/>
        </w:tabs>
        <w:ind w:right="30"/>
        <w:jc w:val="both"/>
        <w:rPr>
          <w:b/>
          <w:szCs w:val="20"/>
        </w:rPr>
      </w:pPr>
      <w:r w:rsidRPr="00E26361">
        <w:rPr>
          <w:b/>
          <w:szCs w:val="20"/>
        </w:rPr>
        <w:t>brimbeltisrif</w:t>
      </w:r>
    </w:p>
    <w:p w14:paraId="4D32BFDB" w14:textId="77777777" w:rsidR="00A05284" w:rsidRPr="00E26361" w:rsidRDefault="00A05284" w:rsidP="00A05284">
      <w:pPr>
        <w:tabs>
          <w:tab w:val="left" w:pos="5387"/>
        </w:tabs>
        <w:ind w:right="30"/>
        <w:jc w:val="both"/>
        <w:rPr>
          <w:szCs w:val="20"/>
        </w:rPr>
      </w:pPr>
      <w:r w:rsidRPr="00E26361">
        <w:rPr>
          <w:szCs w:val="20"/>
        </w:rPr>
        <w:t>sandrif í brimbelti, samsíða strönd, myndað af völdum brimöldunnar</w:t>
      </w:r>
    </w:p>
    <w:p w14:paraId="2EF7104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Oft liggja fleiri brimbeltisrif en eitt samsíða ströndinni; hið ysta þeirra nálægt ytri mörkum brimbeltisins. Þau koma ekki upp úr sjó.</w:t>
      </w:r>
    </w:p>
    <w:p w14:paraId="57380D7E" w14:textId="77777777" w:rsidR="00A05284" w:rsidRPr="00E26361" w:rsidRDefault="00A05284" w:rsidP="00A05284">
      <w:pPr>
        <w:tabs>
          <w:tab w:val="left" w:pos="5387"/>
        </w:tabs>
        <w:ind w:right="30"/>
        <w:jc w:val="both"/>
        <w:rPr>
          <w:szCs w:val="20"/>
        </w:rPr>
      </w:pPr>
    </w:p>
    <w:p w14:paraId="1C6A803B" w14:textId="77777777" w:rsidR="00A05284" w:rsidRPr="00E26361" w:rsidRDefault="00A05284" w:rsidP="00A05284">
      <w:pPr>
        <w:tabs>
          <w:tab w:val="left" w:pos="5387"/>
        </w:tabs>
        <w:ind w:right="30"/>
        <w:jc w:val="both"/>
        <w:rPr>
          <w:b/>
          <w:szCs w:val="20"/>
        </w:rPr>
      </w:pPr>
      <w:r w:rsidRPr="00E26361">
        <w:rPr>
          <w:b/>
          <w:szCs w:val="20"/>
        </w:rPr>
        <w:t>brimklif</w:t>
      </w:r>
    </w:p>
    <w:p w14:paraId="3CC608A9" w14:textId="77777777" w:rsidR="00A05284" w:rsidRPr="00E26361" w:rsidRDefault="00A05284" w:rsidP="00A05284">
      <w:pPr>
        <w:tabs>
          <w:tab w:val="left" w:pos="5387"/>
        </w:tabs>
        <w:ind w:right="30"/>
        <w:jc w:val="both"/>
        <w:rPr>
          <w:szCs w:val="20"/>
        </w:rPr>
      </w:pPr>
      <w:r w:rsidRPr="00E26361">
        <w:rPr>
          <w:szCs w:val="20"/>
        </w:rPr>
        <w:t>brött eða þverhnípt sjávarströnd, sorfin af brimi</w:t>
      </w:r>
    </w:p>
    <w:p w14:paraId="14472233" w14:textId="77777777" w:rsidR="00A05284" w:rsidRPr="00E26361" w:rsidRDefault="00A05284" w:rsidP="00A05284">
      <w:pPr>
        <w:tabs>
          <w:tab w:val="left" w:pos="5387"/>
        </w:tabs>
        <w:ind w:right="30"/>
        <w:jc w:val="both"/>
        <w:rPr>
          <w:szCs w:val="20"/>
        </w:rPr>
      </w:pPr>
    </w:p>
    <w:p w14:paraId="05B52687" w14:textId="77777777" w:rsidR="00AD4A46" w:rsidRDefault="00AD4A46" w:rsidP="00A05284">
      <w:pPr>
        <w:tabs>
          <w:tab w:val="left" w:pos="5387"/>
        </w:tabs>
        <w:ind w:right="30"/>
        <w:jc w:val="both"/>
        <w:rPr>
          <w:b/>
          <w:szCs w:val="20"/>
        </w:rPr>
      </w:pPr>
    </w:p>
    <w:p w14:paraId="6C60843A" w14:textId="77777777" w:rsidR="00AD4A46" w:rsidRDefault="00AD4A46" w:rsidP="00A05284">
      <w:pPr>
        <w:tabs>
          <w:tab w:val="left" w:pos="5387"/>
        </w:tabs>
        <w:ind w:right="30"/>
        <w:jc w:val="both"/>
        <w:rPr>
          <w:b/>
          <w:szCs w:val="20"/>
        </w:rPr>
      </w:pPr>
    </w:p>
    <w:p w14:paraId="07F7BA19" w14:textId="1193C104" w:rsidR="00A05284" w:rsidRPr="00E26361" w:rsidRDefault="00A05284" w:rsidP="00A05284">
      <w:pPr>
        <w:tabs>
          <w:tab w:val="left" w:pos="5387"/>
        </w:tabs>
        <w:ind w:right="30"/>
        <w:jc w:val="both"/>
        <w:rPr>
          <w:b/>
          <w:szCs w:val="20"/>
        </w:rPr>
      </w:pPr>
      <w:r w:rsidRPr="00E26361">
        <w:rPr>
          <w:b/>
          <w:szCs w:val="20"/>
        </w:rPr>
        <w:lastRenderedPageBreak/>
        <w:t>brimþrep</w:t>
      </w:r>
    </w:p>
    <w:p w14:paraId="45AB1411" w14:textId="77777777" w:rsidR="00A05284" w:rsidRPr="00E26361" w:rsidRDefault="00A05284" w:rsidP="00A05284">
      <w:pPr>
        <w:tabs>
          <w:tab w:val="left" w:pos="5387"/>
        </w:tabs>
        <w:ind w:right="30"/>
        <w:jc w:val="both"/>
        <w:rPr>
          <w:szCs w:val="20"/>
        </w:rPr>
      </w:pPr>
      <w:r w:rsidRPr="00E26361">
        <w:rPr>
          <w:szCs w:val="20"/>
        </w:rPr>
        <w:t>stallur neðan við brimklif</w:t>
      </w:r>
    </w:p>
    <w:p w14:paraId="4F2DB8D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Hann teygist með vægum halla frá rótum klifsins út í sjóinn og er venjulega á þurru um stórstraumsfjöru.</w:t>
      </w:r>
    </w:p>
    <w:p w14:paraId="28195385" w14:textId="77777777" w:rsidR="00A05284" w:rsidRPr="00E26361" w:rsidRDefault="00A05284" w:rsidP="00A05284">
      <w:pPr>
        <w:pStyle w:val="NoSpacing"/>
        <w:rPr>
          <w:rFonts w:asciiTheme="minorHAnsi" w:hAnsiTheme="minorHAnsi"/>
          <w:sz w:val="20"/>
          <w:szCs w:val="20"/>
          <w:lang w:val="is-IS"/>
        </w:rPr>
      </w:pPr>
    </w:p>
    <w:p w14:paraId="6EA5E45D" w14:textId="77777777" w:rsidR="00A05284" w:rsidRPr="00E26361" w:rsidRDefault="00A05284" w:rsidP="00A05284">
      <w:pPr>
        <w:rPr>
          <w:b/>
          <w:szCs w:val="20"/>
        </w:rPr>
      </w:pPr>
      <w:r w:rsidRPr="00E26361">
        <w:rPr>
          <w:b/>
          <w:szCs w:val="20"/>
        </w:rPr>
        <w:t>brimvarnargarður</w:t>
      </w:r>
    </w:p>
    <w:p w14:paraId="6D36B5D3" w14:textId="77777777" w:rsidR="00A05284" w:rsidRPr="00E26361" w:rsidRDefault="00A05284" w:rsidP="00A05284">
      <w:pPr>
        <w:rPr>
          <w:szCs w:val="20"/>
        </w:rPr>
      </w:pPr>
      <w:r w:rsidRPr="00E26361">
        <w:rPr>
          <w:szCs w:val="20"/>
        </w:rPr>
        <w:t>steyptur eða hlaðinn garður, gerður til að sporna við sjógangi</w:t>
      </w:r>
    </w:p>
    <w:p w14:paraId="66EA4B2C" w14:textId="77777777" w:rsidR="00A05284" w:rsidRPr="00E26361" w:rsidRDefault="00A05284" w:rsidP="00A05284">
      <w:pPr>
        <w:rPr>
          <w:szCs w:val="20"/>
        </w:rPr>
      </w:pPr>
      <w:r w:rsidRPr="00E26361">
        <w:rPr>
          <w:szCs w:val="20"/>
        </w:rPr>
        <w:tab/>
        <w:t>Venjulega gerður úr jarðvegsfyllingu með síulagi og grjótlagi til varnar gegn brimi.</w:t>
      </w:r>
    </w:p>
    <w:p w14:paraId="4552CA00" w14:textId="77777777" w:rsidR="00A05284" w:rsidRPr="00E26361" w:rsidRDefault="00A05284" w:rsidP="00A05284">
      <w:pPr>
        <w:rPr>
          <w:szCs w:val="20"/>
        </w:rPr>
      </w:pPr>
    </w:p>
    <w:p w14:paraId="141C34E0" w14:textId="77777777" w:rsidR="00A05284" w:rsidRPr="00E26361" w:rsidRDefault="00A05284" w:rsidP="00A05284">
      <w:pPr>
        <w:rPr>
          <w:b/>
          <w:szCs w:val="20"/>
        </w:rPr>
      </w:pPr>
      <w:r w:rsidRPr="00E26361">
        <w:rPr>
          <w:b/>
          <w:szCs w:val="20"/>
        </w:rPr>
        <w:t>brimvarnargrjót</w:t>
      </w:r>
    </w:p>
    <w:p w14:paraId="192524CF" w14:textId="77777777" w:rsidR="00A05284" w:rsidRPr="00E26361" w:rsidRDefault="00A05284" w:rsidP="00A05284">
      <w:pPr>
        <w:rPr>
          <w:szCs w:val="20"/>
        </w:rPr>
      </w:pPr>
      <w:r w:rsidRPr="00E26361">
        <w:rPr>
          <w:szCs w:val="20"/>
        </w:rPr>
        <w:t>Brimvarnargrjót er að jafnaði stærstu flokkar rofvarnargrjóts. Sjá rofvarnargrjót.</w:t>
      </w:r>
    </w:p>
    <w:p w14:paraId="4101CBDA" w14:textId="77777777" w:rsidR="00A05284" w:rsidRPr="00E26361" w:rsidRDefault="00A05284" w:rsidP="00A05284">
      <w:pPr>
        <w:rPr>
          <w:szCs w:val="20"/>
        </w:rPr>
      </w:pPr>
    </w:p>
    <w:p w14:paraId="7CF63BF0" w14:textId="77777777" w:rsidR="00A05284" w:rsidRPr="00E26361" w:rsidRDefault="00A05284" w:rsidP="00A05284">
      <w:pPr>
        <w:rPr>
          <w:b/>
          <w:szCs w:val="20"/>
        </w:rPr>
      </w:pPr>
      <w:r w:rsidRPr="00E26361">
        <w:rPr>
          <w:b/>
          <w:szCs w:val="20"/>
        </w:rPr>
        <w:t>brimvörn</w:t>
      </w:r>
    </w:p>
    <w:p w14:paraId="0D666CE9" w14:textId="77777777" w:rsidR="00A05284" w:rsidRPr="00E26361" w:rsidRDefault="00A05284" w:rsidP="00A05284">
      <w:pPr>
        <w:rPr>
          <w:szCs w:val="20"/>
        </w:rPr>
      </w:pPr>
      <w:r w:rsidRPr="00E26361">
        <w:rPr>
          <w:szCs w:val="20"/>
        </w:rPr>
        <w:t xml:space="preserve">Brimvörn ver land og mannvirki gegn rofi og flóðum. Sjá </w:t>
      </w:r>
      <w:r w:rsidRPr="00E26361">
        <w:rPr>
          <w:i/>
          <w:szCs w:val="20"/>
        </w:rPr>
        <w:t>rofvörn</w:t>
      </w:r>
      <w:r w:rsidRPr="00E26361">
        <w:rPr>
          <w:szCs w:val="20"/>
        </w:rPr>
        <w:t xml:space="preserve">, </w:t>
      </w:r>
      <w:r w:rsidRPr="00E26361">
        <w:rPr>
          <w:i/>
          <w:szCs w:val="20"/>
        </w:rPr>
        <w:t>grjótvörn</w:t>
      </w:r>
      <w:r w:rsidRPr="00E26361">
        <w:rPr>
          <w:szCs w:val="20"/>
        </w:rPr>
        <w:t xml:space="preserve"> og </w:t>
      </w:r>
      <w:r w:rsidRPr="00E26361">
        <w:rPr>
          <w:i/>
          <w:szCs w:val="20"/>
        </w:rPr>
        <w:t>ölduvörn</w:t>
      </w:r>
      <w:r w:rsidRPr="00E26361">
        <w:rPr>
          <w:szCs w:val="20"/>
        </w:rPr>
        <w:t>.</w:t>
      </w:r>
    </w:p>
    <w:p w14:paraId="4CEE0065" w14:textId="77777777" w:rsidR="00B0052E" w:rsidRPr="00E26361" w:rsidRDefault="00B0052E" w:rsidP="00A05284">
      <w:pPr>
        <w:tabs>
          <w:tab w:val="left" w:pos="5387"/>
        </w:tabs>
        <w:ind w:right="30"/>
        <w:jc w:val="both"/>
        <w:rPr>
          <w:b/>
          <w:bCs/>
          <w:szCs w:val="20"/>
        </w:rPr>
      </w:pPr>
    </w:p>
    <w:p w14:paraId="4762819E" w14:textId="2C156C71" w:rsidR="00A05284" w:rsidRPr="00E26361" w:rsidRDefault="00A05284" w:rsidP="00A05284">
      <w:pPr>
        <w:tabs>
          <w:tab w:val="left" w:pos="5387"/>
        </w:tabs>
        <w:ind w:right="30"/>
        <w:jc w:val="both"/>
        <w:rPr>
          <w:b/>
          <w:bCs/>
          <w:szCs w:val="20"/>
        </w:rPr>
      </w:pPr>
      <w:r w:rsidRPr="00E26361">
        <w:rPr>
          <w:b/>
          <w:bCs/>
          <w:szCs w:val="20"/>
        </w:rPr>
        <w:t>brjótur</w:t>
      </w:r>
    </w:p>
    <w:p w14:paraId="291370FA" w14:textId="77777777" w:rsidR="00A05284" w:rsidRPr="00E26361" w:rsidRDefault="00A05284" w:rsidP="00A05284">
      <w:pPr>
        <w:tabs>
          <w:tab w:val="left" w:pos="5387"/>
        </w:tabs>
        <w:ind w:right="30"/>
        <w:jc w:val="both"/>
        <w:rPr>
          <w:szCs w:val="20"/>
        </w:rPr>
      </w:pPr>
      <w:r w:rsidRPr="00E26361">
        <w:rPr>
          <w:szCs w:val="20"/>
        </w:rPr>
        <w:t xml:space="preserve">vélbúnaður af ýmsum stærðum og gerðum til að mylja sprengt </w:t>
      </w:r>
      <w:r w:rsidRPr="00E26361">
        <w:rPr>
          <w:i/>
          <w:szCs w:val="20"/>
        </w:rPr>
        <w:t>berg</w:t>
      </w:r>
      <w:r w:rsidRPr="00E26361">
        <w:rPr>
          <w:szCs w:val="20"/>
        </w:rPr>
        <w:t xml:space="preserve"> eða laus </w:t>
      </w:r>
      <w:r w:rsidRPr="00E26361">
        <w:rPr>
          <w:i/>
          <w:szCs w:val="20"/>
        </w:rPr>
        <w:t>set</w:t>
      </w:r>
    </w:p>
    <w:p w14:paraId="69E1F3D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Kjálkabrjótur, kónbrjótur og kastbrjótur.</w:t>
      </w:r>
    </w:p>
    <w:p w14:paraId="1C549B2F" w14:textId="77777777" w:rsidR="00A05284" w:rsidRPr="00E26361" w:rsidRDefault="00A05284" w:rsidP="00A05284">
      <w:pPr>
        <w:tabs>
          <w:tab w:val="left" w:pos="5387"/>
        </w:tabs>
        <w:ind w:right="30"/>
        <w:jc w:val="both"/>
        <w:rPr>
          <w:i/>
          <w:szCs w:val="20"/>
        </w:rPr>
      </w:pPr>
    </w:p>
    <w:p w14:paraId="74D21B42" w14:textId="77777777" w:rsidR="00A05284" w:rsidRPr="00E26361" w:rsidRDefault="00A05284" w:rsidP="00A05284">
      <w:pPr>
        <w:tabs>
          <w:tab w:val="left" w:pos="5387"/>
        </w:tabs>
        <w:ind w:right="30"/>
        <w:jc w:val="both"/>
        <w:rPr>
          <w:b/>
          <w:szCs w:val="20"/>
        </w:rPr>
      </w:pPr>
      <w:r w:rsidRPr="00E26361">
        <w:rPr>
          <w:b/>
          <w:szCs w:val="20"/>
        </w:rPr>
        <w:t>brot</w:t>
      </w:r>
    </w:p>
    <w:p w14:paraId="3B6CB43A" w14:textId="77777777" w:rsidR="00A05284" w:rsidRPr="00E26361" w:rsidRDefault="00A05284" w:rsidP="00A05284">
      <w:pPr>
        <w:tabs>
          <w:tab w:val="left" w:pos="5387"/>
        </w:tabs>
        <w:ind w:right="30"/>
        <w:jc w:val="both"/>
        <w:rPr>
          <w:szCs w:val="20"/>
        </w:rPr>
      </w:pPr>
      <w:r w:rsidRPr="00E26361">
        <w:rPr>
          <w:szCs w:val="20"/>
        </w:rPr>
        <w:t>ósamfella í efni, sem rýrir (mjög) burðargetu og notagildi þess</w:t>
      </w:r>
    </w:p>
    <w:p w14:paraId="544AFBA5" w14:textId="77777777" w:rsidR="00A05284" w:rsidRPr="00E26361" w:rsidRDefault="00A05284" w:rsidP="00A05284">
      <w:pPr>
        <w:tabs>
          <w:tab w:val="left" w:pos="5387"/>
        </w:tabs>
        <w:ind w:right="30"/>
        <w:jc w:val="both"/>
        <w:rPr>
          <w:szCs w:val="20"/>
        </w:rPr>
      </w:pPr>
    </w:p>
    <w:p w14:paraId="5BA4DC54" w14:textId="77777777" w:rsidR="00A05284" w:rsidRPr="00E26361" w:rsidRDefault="00A05284" w:rsidP="00A05284">
      <w:pPr>
        <w:tabs>
          <w:tab w:val="left" w:pos="5387"/>
        </w:tabs>
        <w:ind w:right="30"/>
        <w:jc w:val="both"/>
        <w:rPr>
          <w:b/>
          <w:szCs w:val="20"/>
        </w:rPr>
      </w:pPr>
      <w:r w:rsidRPr="00E26361">
        <w:rPr>
          <w:b/>
          <w:szCs w:val="20"/>
        </w:rPr>
        <w:t>brotflötur í sprungu, sprunguflötur</w:t>
      </w:r>
    </w:p>
    <w:p w14:paraId="5EA5783A" w14:textId="77777777" w:rsidR="00A05284" w:rsidRPr="00E26361" w:rsidRDefault="00A05284" w:rsidP="00A05284">
      <w:pPr>
        <w:tabs>
          <w:tab w:val="left" w:pos="5387"/>
        </w:tabs>
        <w:ind w:right="30"/>
        <w:jc w:val="both"/>
        <w:rPr>
          <w:szCs w:val="20"/>
        </w:rPr>
      </w:pPr>
      <w:r w:rsidRPr="00E26361">
        <w:rPr>
          <w:szCs w:val="20"/>
        </w:rPr>
        <w:t xml:space="preserve">flötur, þar sem </w:t>
      </w:r>
      <w:r w:rsidRPr="00E26361">
        <w:rPr>
          <w:i/>
          <w:szCs w:val="20"/>
        </w:rPr>
        <w:t>berg</w:t>
      </w:r>
      <w:r w:rsidRPr="00E26361">
        <w:rPr>
          <w:szCs w:val="20"/>
        </w:rPr>
        <w:t xml:space="preserve"> hefur brotnað</w:t>
      </w:r>
    </w:p>
    <w:p w14:paraId="0D0230A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i/>
          <w:sz w:val="20"/>
          <w:szCs w:val="20"/>
          <w:lang w:val="is-IS"/>
        </w:rPr>
        <w:t>Berg</w:t>
      </w:r>
      <w:r w:rsidRPr="00E26361">
        <w:rPr>
          <w:rFonts w:asciiTheme="minorHAnsi" w:hAnsiTheme="minorHAnsi"/>
          <w:sz w:val="20"/>
          <w:szCs w:val="20"/>
          <w:lang w:val="is-IS"/>
        </w:rPr>
        <w:t xml:space="preserve"> við brotflötinn nefnist sprunguveggur. Sjá gjáveggur, misgengisveggur. Sprunguflötur og sprunguveggur hafa strikstefnu og halla með sama hætti og </w:t>
      </w:r>
      <w:r w:rsidRPr="00E26361">
        <w:rPr>
          <w:rFonts w:asciiTheme="minorHAnsi" w:hAnsiTheme="minorHAnsi"/>
          <w:i/>
          <w:sz w:val="20"/>
          <w:szCs w:val="20"/>
          <w:lang w:val="is-IS"/>
        </w:rPr>
        <w:t>jarðlag</w:t>
      </w:r>
      <w:r w:rsidRPr="00E26361">
        <w:rPr>
          <w:rFonts w:asciiTheme="minorHAnsi" w:hAnsiTheme="minorHAnsi"/>
          <w:sz w:val="20"/>
          <w:szCs w:val="20"/>
          <w:lang w:val="is-IS"/>
        </w:rPr>
        <w:t>. Hallinn nefnist sprunguhalli. Sjá jarðlagahalli.</w:t>
      </w:r>
    </w:p>
    <w:p w14:paraId="0D74ACCF" w14:textId="77777777" w:rsidR="00A05284" w:rsidRPr="00E26361" w:rsidRDefault="00A05284" w:rsidP="00A05284">
      <w:pPr>
        <w:tabs>
          <w:tab w:val="left" w:pos="5387"/>
        </w:tabs>
        <w:ind w:right="30"/>
        <w:jc w:val="both"/>
        <w:rPr>
          <w:b/>
          <w:bCs/>
          <w:szCs w:val="20"/>
        </w:rPr>
      </w:pPr>
    </w:p>
    <w:p w14:paraId="69B38D6F" w14:textId="77777777" w:rsidR="001E491F" w:rsidRDefault="001E491F" w:rsidP="00A05284">
      <w:pPr>
        <w:tabs>
          <w:tab w:val="left" w:pos="5387"/>
        </w:tabs>
        <w:ind w:right="30"/>
        <w:jc w:val="both"/>
        <w:rPr>
          <w:b/>
          <w:bCs/>
          <w:szCs w:val="20"/>
        </w:rPr>
      </w:pPr>
    </w:p>
    <w:p w14:paraId="182C5C70" w14:textId="77777777" w:rsidR="001E491F" w:rsidRDefault="001E491F" w:rsidP="00A05284">
      <w:pPr>
        <w:tabs>
          <w:tab w:val="left" w:pos="5387"/>
        </w:tabs>
        <w:ind w:right="30"/>
        <w:jc w:val="both"/>
        <w:rPr>
          <w:b/>
          <w:bCs/>
          <w:szCs w:val="20"/>
        </w:rPr>
      </w:pPr>
    </w:p>
    <w:p w14:paraId="34E5B9F0" w14:textId="77777777" w:rsidR="001E491F" w:rsidRDefault="001E491F" w:rsidP="00A05284">
      <w:pPr>
        <w:tabs>
          <w:tab w:val="left" w:pos="5387"/>
        </w:tabs>
        <w:ind w:right="30"/>
        <w:jc w:val="both"/>
        <w:rPr>
          <w:b/>
          <w:bCs/>
          <w:szCs w:val="20"/>
        </w:rPr>
      </w:pPr>
    </w:p>
    <w:p w14:paraId="62F41586" w14:textId="77777777" w:rsidR="001E491F" w:rsidRDefault="001E491F" w:rsidP="00A05284">
      <w:pPr>
        <w:tabs>
          <w:tab w:val="left" w:pos="5387"/>
        </w:tabs>
        <w:ind w:right="30"/>
        <w:jc w:val="both"/>
        <w:rPr>
          <w:b/>
          <w:bCs/>
          <w:szCs w:val="20"/>
        </w:rPr>
      </w:pPr>
    </w:p>
    <w:p w14:paraId="6DBE02E0" w14:textId="77777777" w:rsidR="001E491F" w:rsidRDefault="001E491F" w:rsidP="00A05284">
      <w:pPr>
        <w:tabs>
          <w:tab w:val="left" w:pos="5387"/>
        </w:tabs>
        <w:ind w:right="30"/>
        <w:jc w:val="both"/>
        <w:rPr>
          <w:b/>
          <w:bCs/>
          <w:szCs w:val="20"/>
        </w:rPr>
      </w:pPr>
    </w:p>
    <w:p w14:paraId="10090E39" w14:textId="77777777" w:rsidR="00AD4A46" w:rsidRDefault="00AD4A46" w:rsidP="00A05284">
      <w:pPr>
        <w:tabs>
          <w:tab w:val="left" w:pos="5387"/>
        </w:tabs>
        <w:ind w:right="30"/>
        <w:jc w:val="both"/>
        <w:rPr>
          <w:b/>
          <w:bCs/>
          <w:szCs w:val="20"/>
        </w:rPr>
      </w:pPr>
    </w:p>
    <w:p w14:paraId="54CCDA14" w14:textId="77777777" w:rsidR="00AD4A46" w:rsidRDefault="00AD4A46" w:rsidP="00A05284">
      <w:pPr>
        <w:tabs>
          <w:tab w:val="left" w:pos="5387"/>
        </w:tabs>
        <w:ind w:right="30"/>
        <w:jc w:val="both"/>
        <w:rPr>
          <w:b/>
          <w:bCs/>
          <w:szCs w:val="20"/>
        </w:rPr>
      </w:pPr>
    </w:p>
    <w:p w14:paraId="50164742" w14:textId="46736A96" w:rsidR="00A05284" w:rsidRPr="00E26361" w:rsidRDefault="00A05284" w:rsidP="00A05284">
      <w:pPr>
        <w:tabs>
          <w:tab w:val="left" w:pos="5387"/>
        </w:tabs>
        <w:ind w:right="30"/>
        <w:jc w:val="both"/>
        <w:rPr>
          <w:b/>
          <w:bCs/>
          <w:szCs w:val="20"/>
        </w:rPr>
      </w:pPr>
      <w:r w:rsidRPr="00E26361">
        <w:rPr>
          <w:b/>
          <w:bCs/>
          <w:szCs w:val="20"/>
        </w:rPr>
        <w:t>brothlutfall</w:t>
      </w:r>
    </w:p>
    <w:p w14:paraId="01B88273" w14:textId="77777777" w:rsidR="00A05284" w:rsidRPr="00E26361" w:rsidRDefault="00A05284" w:rsidP="00A05284">
      <w:pPr>
        <w:ind w:right="30"/>
        <w:jc w:val="both"/>
        <w:rPr>
          <w:szCs w:val="20"/>
        </w:rPr>
      </w:pPr>
      <w:r w:rsidRPr="00E26361">
        <w:rPr>
          <w:szCs w:val="20"/>
        </w:rPr>
        <w:t xml:space="preserve">hlutfall brotinna og óbrotinna korna í </w:t>
      </w:r>
      <w:r w:rsidRPr="00E26361">
        <w:rPr>
          <w:i/>
          <w:szCs w:val="20"/>
        </w:rPr>
        <w:t>sýni</w:t>
      </w:r>
      <w:r w:rsidRPr="00E26361">
        <w:rPr>
          <w:szCs w:val="20"/>
        </w:rPr>
        <w:t xml:space="preserve"> og segir til um hversu stór hluti einstakra korna er alveg brotinn, og hversu hátt hlutfall korna er alveg núið (óbrotið) </w:t>
      </w:r>
    </w:p>
    <w:p w14:paraId="1E71369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Steinn telst alveg brotinn ef brotflöturinn er meira en helmingur af yfirborði hans.  </w:t>
      </w:r>
    </w:p>
    <w:p w14:paraId="78481D4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Brothlutfallið 50/30 þýðir að &gt;50% steina eru alveg brotnir og &lt;30% alveg núnir.</w:t>
      </w:r>
    </w:p>
    <w:p w14:paraId="0197A574" w14:textId="77777777" w:rsidR="00A05284" w:rsidRPr="00E26361" w:rsidRDefault="00A05284" w:rsidP="00A05284">
      <w:pPr>
        <w:tabs>
          <w:tab w:val="left" w:pos="5387"/>
        </w:tabs>
        <w:ind w:right="30"/>
        <w:rPr>
          <w:szCs w:val="20"/>
        </w:rPr>
      </w:pPr>
    </w:p>
    <w:p w14:paraId="31B30E69" w14:textId="77777777" w:rsidR="00A05284" w:rsidRPr="00E26361" w:rsidRDefault="00A05284" w:rsidP="00A05284">
      <w:pPr>
        <w:tabs>
          <w:tab w:val="left" w:pos="5387"/>
        </w:tabs>
        <w:ind w:right="30"/>
        <w:jc w:val="both"/>
        <w:rPr>
          <w:b/>
          <w:bCs/>
          <w:szCs w:val="20"/>
        </w:rPr>
      </w:pPr>
      <w:r w:rsidRPr="00E26361">
        <w:rPr>
          <w:b/>
          <w:bCs/>
          <w:szCs w:val="20"/>
        </w:rPr>
        <w:t xml:space="preserve">brotstig </w:t>
      </w:r>
    </w:p>
    <w:p w14:paraId="3D3C9F9F" w14:textId="77777777" w:rsidR="00A05284" w:rsidRPr="00E26361" w:rsidRDefault="00A05284" w:rsidP="00A05284">
      <w:pPr>
        <w:ind w:right="30"/>
        <w:jc w:val="both"/>
        <w:rPr>
          <w:szCs w:val="20"/>
        </w:rPr>
      </w:pPr>
      <w:r w:rsidRPr="00E26361">
        <w:rPr>
          <w:szCs w:val="20"/>
        </w:rPr>
        <w:t xml:space="preserve">gefur til kynna fjölda </w:t>
      </w:r>
      <w:r w:rsidRPr="00E26361">
        <w:rPr>
          <w:i/>
          <w:szCs w:val="20"/>
        </w:rPr>
        <w:t>brjóta</w:t>
      </w:r>
      <w:r w:rsidRPr="00E26361">
        <w:rPr>
          <w:szCs w:val="20"/>
        </w:rPr>
        <w:t xml:space="preserve"> í mulningssam</w:t>
      </w:r>
      <w:r w:rsidRPr="00E26361">
        <w:rPr>
          <w:szCs w:val="20"/>
        </w:rPr>
        <w:softHyphen/>
        <w:t xml:space="preserve">stæðu, sem </w:t>
      </w:r>
      <w:r w:rsidRPr="00E26361">
        <w:rPr>
          <w:i/>
          <w:szCs w:val="20"/>
        </w:rPr>
        <w:t>steinefni</w:t>
      </w:r>
      <w:r w:rsidRPr="00E26361">
        <w:rPr>
          <w:szCs w:val="20"/>
        </w:rPr>
        <w:t xml:space="preserve"> hefur farið í gegnum</w:t>
      </w:r>
    </w:p>
    <w:p w14:paraId="59C4750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i/>
          <w:sz w:val="20"/>
          <w:szCs w:val="20"/>
          <w:lang w:val="is-IS"/>
        </w:rPr>
        <w:t>Mölun</w:t>
      </w:r>
      <w:r w:rsidRPr="00E26361">
        <w:rPr>
          <w:rFonts w:asciiTheme="minorHAnsi" w:hAnsiTheme="minorHAnsi"/>
          <w:sz w:val="20"/>
          <w:szCs w:val="20"/>
          <w:lang w:val="is-IS"/>
        </w:rPr>
        <w:t xml:space="preserve"> í þremur brjótum nefnist þriggja brot</w:t>
      </w:r>
      <w:r w:rsidRPr="00E26361">
        <w:rPr>
          <w:rFonts w:asciiTheme="minorHAnsi" w:hAnsiTheme="minorHAnsi"/>
          <w:sz w:val="20"/>
          <w:szCs w:val="20"/>
          <w:lang w:val="is-IS"/>
        </w:rPr>
        <w:softHyphen/>
        <w:t xml:space="preserve">stiga </w:t>
      </w:r>
      <w:r w:rsidRPr="00E26361">
        <w:rPr>
          <w:rFonts w:asciiTheme="minorHAnsi" w:hAnsiTheme="minorHAnsi"/>
          <w:i/>
          <w:sz w:val="20"/>
          <w:szCs w:val="20"/>
          <w:lang w:val="is-IS"/>
        </w:rPr>
        <w:t>mölun</w:t>
      </w:r>
      <w:r w:rsidRPr="00E26361">
        <w:rPr>
          <w:rFonts w:asciiTheme="minorHAnsi" w:hAnsiTheme="minorHAnsi"/>
          <w:sz w:val="20"/>
          <w:szCs w:val="20"/>
          <w:lang w:val="is-IS"/>
        </w:rPr>
        <w:t>.</w:t>
      </w:r>
    </w:p>
    <w:p w14:paraId="60CB9DF5" w14:textId="77777777" w:rsidR="00A05284" w:rsidRPr="00E26361" w:rsidRDefault="00A05284" w:rsidP="00A05284">
      <w:pPr>
        <w:tabs>
          <w:tab w:val="left" w:pos="284"/>
          <w:tab w:val="left" w:pos="5387"/>
        </w:tabs>
        <w:ind w:right="30"/>
        <w:jc w:val="both"/>
        <w:rPr>
          <w:b/>
          <w:szCs w:val="20"/>
        </w:rPr>
      </w:pPr>
      <w:r w:rsidRPr="00E26361">
        <w:rPr>
          <w:b/>
          <w:szCs w:val="20"/>
        </w:rPr>
        <w:t>brotstærð</w:t>
      </w:r>
    </w:p>
    <w:p w14:paraId="7E77B437" w14:textId="77777777" w:rsidR="00A05284" w:rsidRPr="00E26361" w:rsidRDefault="00A05284" w:rsidP="00A05284">
      <w:pPr>
        <w:tabs>
          <w:tab w:val="left" w:pos="284"/>
          <w:tab w:val="left" w:pos="5387"/>
        </w:tabs>
        <w:ind w:right="30"/>
        <w:jc w:val="both"/>
        <w:rPr>
          <w:szCs w:val="20"/>
        </w:rPr>
      </w:pPr>
      <w:r w:rsidRPr="00E26361">
        <w:rPr>
          <w:szCs w:val="20"/>
        </w:rPr>
        <w:t>mælikvarði á grjótstærð í sprengdu grjóti</w:t>
      </w:r>
    </w:p>
    <w:p w14:paraId="5149979E" w14:textId="77777777" w:rsidR="00A05284" w:rsidRPr="00E26361" w:rsidRDefault="00A05284" w:rsidP="00A05284">
      <w:pPr>
        <w:tabs>
          <w:tab w:val="left" w:pos="284"/>
          <w:tab w:val="left" w:pos="5387"/>
        </w:tabs>
        <w:ind w:right="30"/>
        <w:jc w:val="both"/>
        <w:rPr>
          <w:szCs w:val="20"/>
        </w:rPr>
      </w:pPr>
    </w:p>
    <w:p w14:paraId="0F4A6922" w14:textId="77777777" w:rsidR="00A05284" w:rsidRPr="00E26361" w:rsidRDefault="00A05284" w:rsidP="00A05284">
      <w:pPr>
        <w:tabs>
          <w:tab w:val="left" w:pos="284"/>
          <w:tab w:val="left" w:pos="5387"/>
        </w:tabs>
        <w:ind w:right="30"/>
        <w:jc w:val="both"/>
        <w:rPr>
          <w:b/>
          <w:szCs w:val="20"/>
        </w:rPr>
      </w:pPr>
      <w:r w:rsidRPr="00E26361">
        <w:rPr>
          <w:b/>
          <w:szCs w:val="20"/>
        </w:rPr>
        <w:t>bugðuá</w:t>
      </w:r>
    </w:p>
    <w:p w14:paraId="34B003EF" w14:textId="77777777" w:rsidR="00A05284" w:rsidRPr="00E26361" w:rsidRDefault="00A05284" w:rsidP="00A05284">
      <w:pPr>
        <w:tabs>
          <w:tab w:val="left" w:pos="284"/>
          <w:tab w:val="left" w:pos="5387"/>
        </w:tabs>
        <w:ind w:right="30"/>
        <w:jc w:val="both"/>
        <w:rPr>
          <w:szCs w:val="20"/>
        </w:rPr>
      </w:pPr>
      <w:r w:rsidRPr="00E26361">
        <w:rPr>
          <w:szCs w:val="20"/>
        </w:rPr>
        <w:t>bugðótt straumvatn, er rennur um slétt og hallalítið land, sem venjulega liggur ekki nema lítið eitt yfir rofmörkum</w:t>
      </w:r>
    </w:p>
    <w:p w14:paraId="5F93C5B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Bugðurnar eru samfelldar og myndaðar við hliðarrof. Vegna straumkasts við ytri hlið hverrar bugðu verður rofið misjafnt í farveginum, og því færast bugðurnar smám saman úr stað.</w:t>
      </w:r>
    </w:p>
    <w:p w14:paraId="4314A172" w14:textId="77777777" w:rsidR="00A05284" w:rsidRPr="00E26361" w:rsidRDefault="00A05284" w:rsidP="00A05284">
      <w:pPr>
        <w:tabs>
          <w:tab w:val="left" w:pos="284"/>
          <w:tab w:val="left" w:pos="5387"/>
        </w:tabs>
        <w:ind w:right="30"/>
        <w:jc w:val="both"/>
        <w:rPr>
          <w:szCs w:val="20"/>
        </w:rPr>
      </w:pPr>
    </w:p>
    <w:p w14:paraId="09827373" w14:textId="77777777" w:rsidR="00A05284" w:rsidRPr="00E26361" w:rsidRDefault="00A05284" w:rsidP="00A05284">
      <w:pPr>
        <w:tabs>
          <w:tab w:val="left" w:pos="284"/>
          <w:tab w:val="left" w:pos="5387"/>
        </w:tabs>
        <w:ind w:right="30"/>
        <w:jc w:val="both"/>
        <w:rPr>
          <w:b/>
          <w:szCs w:val="20"/>
        </w:rPr>
      </w:pPr>
      <w:r w:rsidRPr="00E26361">
        <w:rPr>
          <w:b/>
          <w:szCs w:val="20"/>
        </w:rPr>
        <w:t xml:space="preserve">bundið </w:t>
      </w:r>
      <w:r w:rsidRPr="00E26361">
        <w:rPr>
          <w:b/>
          <w:i/>
          <w:szCs w:val="20"/>
        </w:rPr>
        <w:t>slitlag</w:t>
      </w:r>
    </w:p>
    <w:p w14:paraId="6C93BEDE" w14:textId="77777777" w:rsidR="00A05284" w:rsidRPr="00E26361" w:rsidRDefault="00A05284" w:rsidP="00A05284">
      <w:pPr>
        <w:tabs>
          <w:tab w:val="left" w:pos="284"/>
          <w:tab w:val="left" w:pos="5387"/>
        </w:tabs>
        <w:ind w:right="30"/>
        <w:jc w:val="both"/>
        <w:rPr>
          <w:szCs w:val="20"/>
        </w:rPr>
      </w:pPr>
      <w:r w:rsidRPr="00E26361">
        <w:rPr>
          <w:szCs w:val="20"/>
        </w:rPr>
        <w:t>safnheiti fyrir slitlög úr steinsteypu, slitlög með bik sem bindiefni eða steinlögð slitlög</w:t>
      </w:r>
    </w:p>
    <w:p w14:paraId="7B0E3E69" w14:textId="77777777" w:rsidR="00A05284" w:rsidRPr="00E26361" w:rsidRDefault="00A05284" w:rsidP="00A05284">
      <w:pPr>
        <w:ind w:right="3118"/>
        <w:rPr>
          <w:b/>
          <w:bCs/>
          <w:szCs w:val="20"/>
        </w:rPr>
      </w:pPr>
    </w:p>
    <w:p w14:paraId="6C7D3468" w14:textId="77777777" w:rsidR="00A05284" w:rsidRPr="00E26361" w:rsidRDefault="00A05284" w:rsidP="00A05284">
      <w:pPr>
        <w:ind w:right="30"/>
        <w:jc w:val="both"/>
        <w:rPr>
          <w:b/>
          <w:bCs/>
          <w:szCs w:val="20"/>
        </w:rPr>
      </w:pPr>
      <w:r w:rsidRPr="00E26361">
        <w:rPr>
          <w:b/>
          <w:bCs/>
          <w:szCs w:val="20"/>
        </w:rPr>
        <w:t>burðargildi</w:t>
      </w:r>
    </w:p>
    <w:p w14:paraId="1A507A23" w14:textId="77777777" w:rsidR="00A05284" w:rsidRPr="00E26361" w:rsidRDefault="00A05284" w:rsidP="00A05284">
      <w:pPr>
        <w:ind w:right="30"/>
        <w:jc w:val="both"/>
        <w:rPr>
          <w:szCs w:val="20"/>
        </w:rPr>
      </w:pPr>
      <w:r w:rsidRPr="00E26361">
        <w:rPr>
          <w:szCs w:val="20"/>
        </w:rPr>
        <w:t xml:space="preserve">reiknað </w:t>
      </w:r>
      <w:r w:rsidRPr="00E26361">
        <w:rPr>
          <w:i/>
          <w:szCs w:val="20"/>
        </w:rPr>
        <w:t>burðarþol</w:t>
      </w:r>
      <w:r w:rsidRPr="00E26361">
        <w:rPr>
          <w:szCs w:val="20"/>
        </w:rPr>
        <w:t xml:space="preserve"> vegar</w:t>
      </w:r>
    </w:p>
    <w:p w14:paraId="1C6A4A0A" w14:textId="77777777" w:rsidR="00A05284" w:rsidRPr="00E26361" w:rsidRDefault="00A05284" w:rsidP="00A05284">
      <w:pPr>
        <w:ind w:right="30"/>
        <w:rPr>
          <w:b/>
          <w:bCs/>
          <w:szCs w:val="20"/>
        </w:rPr>
      </w:pPr>
    </w:p>
    <w:p w14:paraId="34A71363" w14:textId="77777777" w:rsidR="00A05284" w:rsidRPr="00E26361" w:rsidRDefault="00A05284" w:rsidP="00A05284">
      <w:pPr>
        <w:ind w:right="30"/>
        <w:jc w:val="both"/>
        <w:rPr>
          <w:b/>
          <w:bCs/>
          <w:szCs w:val="20"/>
        </w:rPr>
      </w:pPr>
      <w:r w:rsidRPr="00E26361">
        <w:rPr>
          <w:b/>
          <w:bCs/>
          <w:szCs w:val="20"/>
        </w:rPr>
        <w:t xml:space="preserve">burðargildisaðferð </w:t>
      </w:r>
      <w:r w:rsidRPr="00E26361">
        <w:rPr>
          <w:b/>
          <w:bCs/>
          <w:szCs w:val="20"/>
        </w:rPr>
        <w:tab/>
      </w:r>
      <w:r w:rsidRPr="00E26361">
        <w:rPr>
          <w:b/>
          <w:bCs/>
          <w:szCs w:val="20"/>
        </w:rPr>
        <w:tab/>
      </w:r>
    </w:p>
    <w:p w14:paraId="089F87D2" w14:textId="77777777" w:rsidR="00A05284" w:rsidRPr="00E26361" w:rsidRDefault="00A05284" w:rsidP="00A05284">
      <w:pPr>
        <w:ind w:right="30"/>
        <w:jc w:val="both"/>
        <w:rPr>
          <w:szCs w:val="20"/>
        </w:rPr>
      </w:pPr>
      <w:r w:rsidRPr="00E26361">
        <w:rPr>
          <w:szCs w:val="20"/>
        </w:rPr>
        <w:t>norsk aðferð til að reikna burðargetu vegar</w:t>
      </w:r>
    </w:p>
    <w:p w14:paraId="6B2A485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Með því að margfalda saman þykkt tiltekins lags í yfirbyggingu vegar og burðarvísi (álagsdreifistuðul) þess fæst burðargildi lagsins. Samanlagt burðargildi allra laga í yfirbyggingu vegarins er </w:t>
      </w:r>
      <w:r w:rsidRPr="00E26361">
        <w:rPr>
          <w:rFonts w:asciiTheme="minorHAnsi" w:hAnsiTheme="minorHAnsi"/>
          <w:i/>
          <w:sz w:val="20"/>
          <w:szCs w:val="20"/>
          <w:lang w:val="is-IS"/>
        </w:rPr>
        <w:t>burðarþol</w:t>
      </w:r>
      <w:r w:rsidRPr="00E26361">
        <w:rPr>
          <w:rFonts w:asciiTheme="minorHAnsi" w:hAnsiTheme="minorHAnsi"/>
          <w:sz w:val="20"/>
          <w:szCs w:val="20"/>
          <w:lang w:val="is-IS"/>
        </w:rPr>
        <w:t xml:space="preserve"> hans.</w:t>
      </w:r>
    </w:p>
    <w:p w14:paraId="5027507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lýsingu á indeksmetode í Haandbok 018</w:t>
      </w:r>
    </w:p>
    <w:p w14:paraId="0F477526" w14:textId="77777777" w:rsidR="00A05284" w:rsidRPr="00E26361" w:rsidRDefault="00A05284" w:rsidP="00A05284">
      <w:pPr>
        <w:tabs>
          <w:tab w:val="left" w:pos="4290"/>
        </w:tabs>
        <w:ind w:right="30"/>
        <w:rPr>
          <w:b/>
          <w:bCs/>
          <w:szCs w:val="20"/>
        </w:rPr>
      </w:pPr>
    </w:p>
    <w:p w14:paraId="4365ECF3" w14:textId="77777777" w:rsidR="00A05284" w:rsidRPr="00E26361" w:rsidRDefault="00A05284" w:rsidP="00A05284">
      <w:pPr>
        <w:tabs>
          <w:tab w:val="left" w:pos="4290"/>
        </w:tabs>
        <w:ind w:right="30"/>
        <w:rPr>
          <w:b/>
          <w:bCs/>
          <w:szCs w:val="20"/>
        </w:rPr>
      </w:pPr>
      <w:r w:rsidRPr="00E26361">
        <w:rPr>
          <w:b/>
          <w:bCs/>
          <w:szCs w:val="20"/>
        </w:rPr>
        <w:lastRenderedPageBreak/>
        <w:t>burðarlag</w:t>
      </w:r>
    </w:p>
    <w:p w14:paraId="383FFE52" w14:textId="77777777" w:rsidR="00A05284" w:rsidRPr="00E26361" w:rsidRDefault="00A05284" w:rsidP="00A05284">
      <w:pPr>
        <w:rPr>
          <w:szCs w:val="20"/>
        </w:rPr>
      </w:pPr>
      <w:r w:rsidRPr="00E26361">
        <w:rPr>
          <w:szCs w:val="20"/>
        </w:rPr>
        <w:t xml:space="preserve">lag í yfirbyggingu veghlots milli styrktarlags og slitlags eða styrktarlags og </w:t>
      </w:r>
      <w:r w:rsidRPr="00E26361">
        <w:rPr>
          <w:i/>
          <w:szCs w:val="20"/>
        </w:rPr>
        <w:t>burðarlagsmalbiks</w:t>
      </w:r>
    </w:p>
    <w:p w14:paraId="0A0C53A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Burðarlagi er stundum skipt í tvennt, efri og neðri hluta burðarlags. Það er ýmist óbundið eða bundið og þá yfirleitt með biki eða sementi.</w:t>
      </w:r>
    </w:p>
    <w:p w14:paraId="15F2DD0E" w14:textId="77777777" w:rsidR="00A05284" w:rsidRPr="00E26361" w:rsidRDefault="00A05284" w:rsidP="00A05284">
      <w:pPr>
        <w:pStyle w:val="NoSpacing"/>
        <w:rPr>
          <w:rFonts w:asciiTheme="minorHAnsi" w:hAnsiTheme="minorHAnsi"/>
          <w:sz w:val="20"/>
          <w:szCs w:val="20"/>
          <w:lang w:val="is-IS"/>
        </w:rPr>
      </w:pPr>
    </w:p>
    <w:p w14:paraId="21172752" w14:textId="77777777" w:rsidR="00A05284" w:rsidRPr="00E26361" w:rsidRDefault="00A05284" w:rsidP="00A05284">
      <w:pPr>
        <w:tabs>
          <w:tab w:val="left" w:pos="5387"/>
        </w:tabs>
        <w:ind w:left="284" w:right="28" w:hanging="284"/>
        <w:jc w:val="both"/>
        <w:rPr>
          <w:b/>
          <w:szCs w:val="20"/>
        </w:rPr>
      </w:pPr>
      <w:r w:rsidRPr="00E26361">
        <w:rPr>
          <w:b/>
          <w:szCs w:val="20"/>
        </w:rPr>
        <w:t>burðarlagsefni</w:t>
      </w:r>
    </w:p>
    <w:p w14:paraId="104C4856" w14:textId="77777777" w:rsidR="00A05284" w:rsidRPr="00E26361" w:rsidRDefault="00A05284" w:rsidP="00A05284">
      <w:pPr>
        <w:rPr>
          <w:szCs w:val="20"/>
        </w:rPr>
      </w:pPr>
      <w:r w:rsidRPr="00E26361">
        <w:rPr>
          <w:i/>
          <w:szCs w:val="20"/>
        </w:rPr>
        <w:t>steinefni</w:t>
      </w:r>
      <w:r w:rsidRPr="00E26361">
        <w:rPr>
          <w:szCs w:val="20"/>
        </w:rPr>
        <w:t xml:space="preserve"> í burðarlag vegar sem fullnægir ákveðnum kröfum um efniseiginleika</w:t>
      </w:r>
    </w:p>
    <w:p w14:paraId="597FD306" w14:textId="77777777" w:rsidR="00A05284" w:rsidRPr="00E26361" w:rsidRDefault="00A05284" w:rsidP="00A05284">
      <w:pPr>
        <w:tabs>
          <w:tab w:val="left" w:pos="5387"/>
        </w:tabs>
        <w:ind w:left="284" w:right="28" w:hanging="284"/>
        <w:jc w:val="both"/>
        <w:rPr>
          <w:szCs w:val="20"/>
        </w:rPr>
      </w:pPr>
    </w:p>
    <w:p w14:paraId="17CF6779" w14:textId="77777777" w:rsidR="00A05284" w:rsidRPr="00E26361" w:rsidRDefault="00A05284" w:rsidP="00A05284">
      <w:pPr>
        <w:tabs>
          <w:tab w:val="left" w:pos="5387"/>
        </w:tabs>
        <w:ind w:left="284" w:right="28" w:hanging="284"/>
        <w:jc w:val="both"/>
        <w:rPr>
          <w:b/>
          <w:szCs w:val="20"/>
        </w:rPr>
      </w:pPr>
      <w:r w:rsidRPr="00E26361">
        <w:rPr>
          <w:b/>
          <w:szCs w:val="20"/>
        </w:rPr>
        <w:t>burðarlagsmalbik</w:t>
      </w:r>
    </w:p>
    <w:p w14:paraId="0AC13BB7" w14:textId="77777777" w:rsidR="00A05284" w:rsidRPr="00E26361" w:rsidRDefault="00A05284" w:rsidP="00A05284">
      <w:pPr>
        <w:tabs>
          <w:tab w:val="left" w:pos="5387"/>
        </w:tabs>
        <w:ind w:left="284" w:right="28" w:hanging="284"/>
        <w:jc w:val="both"/>
        <w:rPr>
          <w:szCs w:val="20"/>
        </w:rPr>
      </w:pPr>
      <w:r w:rsidRPr="00E26361">
        <w:rPr>
          <w:i/>
          <w:szCs w:val="20"/>
        </w:rPr>
        <w:t>malbik</w:t>
      </w:r>
      <w:r w:rsidRPr="00E26361">
        <w:rPr>
          <w:szCs w:val="20"/>
        </w:rPr>
        <w:t xml:space="preserve"> undir slitlagi</w:t>
      </w:r>
    </w:p>
    <w:p w14:paraId="321C9C2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Blandað í stöð úr fremur grófu </w:t>
      </w:r>
      <w:r w:rsidRPr="00E26361">
        <w:rPr>
          <w:rFonts w:asciiTheme="minorHAnsi" w:hAnsiTheme="minorHAnsi"/>
          <w:i/>
          <w:sz w:val="20"/>
          <w:szCs w:val="20"/>
          <w:lang w:val="is-IS"/>
        </w:rPr>
        <w:t>steinefni</w:t>
      </w:r>
      <w:r w:rsidRPr="00E26361">
        <w:rPr>
          <w:rFonts w:asciiTheme="minorHAnsi" w:hAnsiTheme="minorHAnsi"/>
          <w:sz w:val="20"/>
          <w:szCs w:val="20"/>
          <w:lang w:val="is-IS"/>
        </w:rPr>
        <w:t xml:space="preserve"> og stífbiki. Bindiefnisinnihaldið er gjarnan haft lægra en í slitlagsmalbiki til að draga úr líkum á skriði.</w:t>
      </w:r>
    </w:p>
    <w:p w14:paraId="0E9F07EB" w14:textId="77777777" w:rsidR="00A05284" w:rsidRPr="00E26361" w:rsidRDefault="00A05284" w:rsidP="00A05284">
      <w:pPr>
        <w:ind w:right="3118"/>
        <w:rPr>
          <w:szCs w:val="20"/>
        </w:rPr>
      </w:pPr>
    </w:p>
    <w:p w14:paraId="05FF78FF" w14:textId="77777777" w:rsidR="00A05284" w:rsidRPr="00E26361" w:rsidRDefault="00A05284" w:rsidP="00A05284">
      <w:pPr>
        <w:ind w:right="30"/>
        <w:jc w:val="both"/>
        <w:rPr>
          <w:b/>
          <w:bCs/>
          <w:szCs w:val="20"/>
        </w:rPr>
      </w:pPr>
      <w:r w:rsidRPr="00E26361">
        <w:rPr>
          <w:b/>
          <w:bCs/>
          <w:szCs w:val="20"/>
        </w:rPr>
        <w:t>burðarþol</w:t>
      </w:r>
    </w:p>
    <w:p w14:paraId="34D19213" w14:textId="77777777" w:rsidR="00A05284" w:rsidRPr="00E26361" w:rsidRDefault="00A05284" w:rsidP="00A05284">
      <w:pPr>
        <w:ind w:right="30"/>
        <w:jc w:val="both"/>
        <w:rPr>
          <w:szCs w:val="20"/>
        </w:rPr>
      </w:pPr>
      <w:r w:rsidRPr="00E26361">
        <w:rPr>
          <w:b/>
          <w:bCs/>
          <w:szCs w:val="20"/>
        </w:rPr>
        <w:t>1</w:t>
      </w:r>
      <w:r w:rsidRPr="00E26361">
        <w:rPr>
          <w:szCs w:val="20"/>
        </w:rPr>
        <w:t xml:space="preserve">  ending og hæfi vegar til þess að bera ökutæki, sem eftir honum fara, án þess að aflagast</w:t>
      </w:r>
    </w:p>
    <w:p w14:paraId="66DDA8A9" w14:textId="77777777" w:rsidR="00A05284" w:rsidRPr="00E26361" w:rsidRDefault="00A05284" w:rsidP="00A05284">
      <w:pPr>
        <w:tabs>
          <w:tab w:val="left" w:pos="5387"/>
        </w:tabs>
        <w:ind w:left="284" w:right="28" w:hanging="284"/>
        <w:jc w:val="both"/>
        <w:rPr>
          <w:szCs w:val="20"/>
        </w:rPr>
      </w:pPr>
      <w:r w:rsidRPr="00E26361">
        <w:rPr>
          <w:szCs w:val="20"/>
        </w:rPr>
        <w:tab/>
        <w:t>Við mat á burðarþoli vegar er jafnan miðað við álag einstakra öxla og heildarþunga far</w:t>
      </w:r>
      <w:r w:rsidRPr="00E26361">
        <w:rPr>
          <w:szCs w:val="20"/>
        </w:rPr>
        <w:softHyphen/>
        <w:t>artækis.</w:t>
      </w:r>
    </w:p>
    <w:p w14:paraId="609C395A" w14:textId="77777777" w:rsidR="00A05284" w:rsidRPr="00E26361" w:rsidRDefault="00A05284" w:rsidP="00A05284">
      <w:pPr>
        <w:ind w:right="30"/>
        <w:jc w:val="both"/>
        <w:rPr>
          <w:szCs w:val="20"/>
        </w:rPr>
      </w:pPr>
      <w:r w:rsidRPr="00E26361">
        <w:rPr>
          <w:b/>
          <w:bCs/>
          <w:szCs w:val="20"/>
        </w:rPr>
        <w:t xml:space="preserve">2 </w:t>
      </w:r>
      <w:r w:rsidRPr="00E26361">
        <w:rPr>
          <w:szCs w:val="20"/>
        </w:rPr>
        <w:t xml:space="preserve">niðurstaða í mælingu t.d. með falllóði eða </w:t>
      </w:r>
      <w:r w:rsidRPr="00E26361">
        <w:rPr>
          <w:i/>
          <w:szCs w:val="20"/>
        </w:rPr>
        <w:t>plötuprófi</w:t>
      </w:r>
      <w:r w:rsidRPr="00E26361">
        <w:rPr>
          <w:szCs w:val="20"/>
        </w:rPr>
        <w:t>.</w:t>
      </w:r>
    </w:p>
    <w:p w14:paraId="6451295B" w14:textId="77777777" w:rsidR="00A05284" w:rsidRPr="00E26361" w:rsidRDefault="00A05284" w:rsidP="00A05284">
      <w:pPr>
        <w:ind w:right="30"/>
        <w:jc w:val="both"/>
        <w:rPr>
          <w:szCs w:val="20"/>
        </w:rPr>
      </w:pPr>
    </w:p>
    <w:p w14:paraId="18AC64F9" w14:textId="77777777" w:rsidR="00A05284" w:rsidRPr="00E26361" w:rsidRDefault="00A05284" w:rsidP="00A05284">
      <w:pPr>
        <w:ind w:right="30"/>
        <w:jc w:val="both"/>
        <w:rPr>
          <w:b/>
          <w:bCs/>
          <w:szCs w:val="20"/>
        </w:rPr>
      </w:pPr>
      <w:r w:rsidRPr="00E26361">
        <w:rPr>
          <w:b/>
          <w:bCs/>
          <w:szCs w:val="20"/>
        </w:rPr>
        <w:t>CBR-</w:t>
      </w:r>
      <w:r w:rsidRPr="00E26361">
        <w:rPr>
          <w:b/>
          <w:bCs/>
          <w:i/>
          <w:szCs w:val="20"/>
        </w:rPr>
        <w:t>próf</w:t>
      </w:r>
    </w:p>
    <w:p w14:paraId="28AA60ED" w14:textId="77777777" w:rsidR="00A05284" w:rsidRPr="00E26361" w:rsidRDefault="00A05284" w:rsidP="00A05284">
      <w:pPr>
        <w:ind w:right="30"/>
        <w:jc w:val="both"/>
        <w:rPr>
          <w:szCs w:val="20"/>
        </w:rPr>
      </w:pPr>
      <w:r w:rsidRPr="00E26361">
        <w:rPr>
          <w:szCs w:val="20"/>
        </w:rPr>
        <w:t xml:space="preserve">rannsóknaraðferð til að meta burðareiginleika </w:t>
      </w:r>
      <w:r w:rsidRPr="00E26361">
        <w:rPr>
          <w:i/>
          <w:szCs w:val="20"/>
        </w:rPr>
        <w:t>steinefnis</w:t>
      </w:r>
      <w:r w:rsidRPr="00E26361">
        <w:rPr>
          <w:szCs w:val="20"/>
        </w:rPr>
        <w:t xml:space="preserve"> til vegagerðar, meðal annars áhrif vatns á þann eiginleika </w:t>
      </w:r>
    </w:p>
    <w:p w14:paraId="2B552DFB" w14:textId="77777777" w:rsidR="00A05284" w:rsidRPr="00E26361" w:rsidRDefault="00A05284" w:rsidP="00A05284">
      <w:pPr>
        <w:ind w:right="30"/>
        <w:jc w:val="both"/>
        <w:rPr>
          <w:szCs w:val="20"/>
        </w:rPr>
      </w:pPr>
    </w:p>
    <w:p w14:paraId="7DD1AD67" w14:textId="77777777" w:rsidR="00A05284" w:rsidRPr="00E26361" w:rsidRDefault="00A05284" w:rsidP="00A05284">
      <w:pPr>
        <w:ind w:right="30"/>
        <w:jc w:val="both"/>
        <w:rPr>
          <w:b/>
          <w:szCs w:val="20"/>
        </w:rPr>
      </w:pPr>
      <w:r w:rsidRPr="00E26361">
        <w:rPr>
          <w:b/>
          <w:szCs w:val="20"/>
        </w:rPr>
        <w:t>dagskýrsla</w:t>
      </w:r>
    </w:p>
    <w:p w14:paraId="6FF64399" w14:textId="77777777" w:rsidR="00A05284" w:rsidRPr="00E26361" w:rsidRDefault="00A05284" w:rsidP="00A05284">
      <w:pPr>
        <w:ind w:right="30"/>
        <w:jc w:val="both"/>
        <w:rPr>
          <w:szCs w:val="20"/>
        </w:rPr>
      </w:pPr>
      <w:r w:rsidRPr="00E26361">
        <w:rPr>
          <w:szCs w:val="20"/>
        </w:rPr>
        <w:t>skrifleg greinargerð um daglega framvindu verks</w:t>
      </w:r>
    </w:p>
    <w:p w14:paraId="558C361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Yfirleitt er um að ræða útfyllt eyðublöð.</w:t>
      </w:r>
    </w:p>
    <w:p w14:paraId="7F043E1C" w14:textId="77777777" w:rsidR="00A05284" w:rsidRPr="00E26361" w:rsidRDefault="00A05284" w:rsidP="00A05284">
      <w:pPr>
        <w:ind w:right="30"/>
        <w:jc w:val="both"/>
        <w:rPr>
          <w:b/>
          <w:szCs w:val="20"/>
        </w:rPr>
      </w:pPr>
    </w:p>
    <w:p w14:paraId="60CFC0FD" w14:textId="77777777" w:rsidR="00A05284" w:rsidRPr="00E26361" w:rsidRDefault="00A05284" w:rsidP="00A05284">
      <w:pPr>
        <w:ind w:right="30"/>
        <w:jc w:val="both"/>
        <w:rPr>
          <w:b/>
          <w:szCs w:val="20"/>
        </w:rPr>
      </w:pPr>
      <w:r w:rsidRPr="00E26361">
        <w:rPr>
          <w:b/>
          <w:szCs w:val="20"/>
        </w:rPr>
        <w:t>díabas</w:t>
      </w:r>
    </w:p>
    <w:p w14:paraId="1D2B9DD4" w14:textId="77777777" w:rsidR="00A05284" w:rsidRPr="00E26361" w:rsidRDefault="00A05284" w:rsidP="00A05284">
      <w:pPr>
        <w:ind w:right="30"/>
        <w:jc w:val="both"/>
        <w:rPr>
          <w:szCs w:val="20"/>
        </w:rPr>
      </w:pPr>
      <w:r w:rsidRPr="00E26361">
        <w:rPr>
          <w:szCs w:val="20"/>
        </w:rPr>
        <w:t>basískt gangberg, fínkorna, venjulega dökkt eða gráleitt</w:t>
      </w:r>
    </w:p>
    <w:p w14:paraId="2D52816B" w14:textId="77777777" w:rsidR="00A05284" w:rsidRPr="00E26361" w:rsidRDefault="00A05284" w:rsidP="00A05284">
      <w:pPr>
        <w:ind w:right="30"/>
        <w:jc w:val="both"/>
        <w:rPr>
          <w:szCs w:val="20"/>
        </w:rPr>
      </w:pPr>
    </w:p>
    <w:p w14:paraId="5749A70F" w14:textId="77777777" w:rsidR="001E491F" w:rsidRDefault="001E491F" w:rsidP="00A05284">
      <w:pPr>
        <w:ind w:right="30"/>
        <w:jc w:val="both"/>
        <w:rPr>
          <w:b/>
          <w:szCs w:val="20"/>
        </w:rPr>
      </w:pPr>
    </w:p>
    <w:p w14:paraId="513BB093" w14:textId="35F3712D" w:rsidR="00A05284" w:rsidRPr="00E26361" w:rsidRDefault="00A05284" w:rsidP="00A05284">
      <w:pPr>
        <w:ind w:right="30"/>
        <w:jc w:val="both"/>
        <w:rPr>
          <w:b/>
          <w:szCs w:val="20"/>
        </w:rPr>
      </w:pPr>
      <w:r w:rsidRPr="00E26361">
        <w:rPr>
          <w:b/>
          <w:szCs w:val="20"/>
        </w:rPr>
        <w:t>díll</w:t>
      </w:r>
    </w:p>
    <w:p w14:paraId="79F1D4E9" w14:textId="77777777" w:rsidR="00A05284" w:rsidRPr="00E26361" w:rsidRDefault="00A05284" w:rsidP="00A05284">
      <w:pPr>
        <w:ind w:right="30"/>
        <w:jc w:val="both"/>
        <w:rPr>
          <w:szCs w:val="20"/>
        </w:rPr>
      </w:pPr>
      <w:r w:rsidRPr="00E26361">
        <w:rPr>
          <w:szCs w:val="20"/>
        </w:rPr>
        <w:t>allstór kristall í glerkenndu, dulkorna eða fínkorna storkubergi - myndast í bergkviku, áður en hún kemur upp úr iðrum jarðar.</w:t>
      </w:r>
    </w:p>
    <w:p w14:paraId="4D81E2DC" w14:textId="77777777" w:rsidR="00A05284" w:rsidRPr="00E26361" w:rsidRDefault="00A05284" w:rsidP="00A05284">
      <w:pPr>
        <w:ind w:right="30"/>
        <w:jc w:val="both"/>
        <w:rPr>
          <w:szCs w:val="20"/>
        </w:rPr>
      </w:pPr>
    </w:p>
    <w:p w14:paraId="0AE8E146" w14:textId="77777777" w:rsidR="00A05284" w:rsidRPr="00E26361" w:rsidRDefault="00A05284" w:rsidP="00A05284">
      <w:pPr>
        <w:ind w:right="30"/>
        <w:jc w:val="both"/>
        <w:rPr>
          <w:b/>
          <w:szCs w:val="20"/>
        </w:rPr>
      </w:pPr>
      <w:r w:rsidRPr="00E26361">
        <w:rPr>
          <w:b/>
          <w:szCs w:val="20"/>
        </w:rPr>
        <w:t>dílótt berg</w:t>
      </w:r>
    </w:p>
    <w:p w14:paraId="2316FB9F" w14:textId="77777777" w:rsidR="00A05284" w:rsidRPr="00E26361" w:rsidRDefault="00A05284" w:rsidP="00A05284">
      <w:pPr>
        <w:ind w:right="30"/>
        <w:jc w:val="both"/>
        <w:rPr>
          <w:szCs w:val="20"/>
        </w:rPr>
      </w:pPr>
      <w:r w:rsidRPr="00E26361">
        <w:rPr>
          <w:i/>
          <w:szCs w:val="20"/>
        </w:rPr>
        <w:t>storkuberg</w:t>
      </w:r>
      <w:r w:rsidRPr="00E26361">
        <w:rPr>
          <w:szCs w:val="20"/>
        </w:rPr>
        <w:t>, sem í eru dílar á víð og dreif</w:t>
      </w:r>
    </w:p>
    <w:p w14:paraId="43BFB749" w14:textId="77777777" w:rsidR="00A05284" w:rsidRPr="00E26361" w:rsidRDefault="00A05284" w:rsidP="00A05284">
      <w:pPr>
        <w:ind w:right="30"/>
        <w:jc w:val="both"/>
        <w:rPr>
          <w:szCs w:val="20"/>
        </w:rPr>
      </w:pPr>
    </w:p>
    <w:p w14:paraId="2CE75206" w14:textId="77777777" w:rsidR="00A05284" w:rsidRPr="00E26361" w:rsidRDefault="00A05284" w:rsidP="00A05284">
      <w:pPr>
        <w:ind w:right="30"/>
        <w:jc w:val="both"/>
        <w:rPr>
          <w:b/>
          <w:szCs w:val="20"/>
        </w:rPr>
      </w:pPr>
      <w:r w:rsidRPr="00E26361">
        <w:rPr>
          <w:b/>
          <w:szCs w:val="20"/>
        </w:rPr>
        <w:t>díórít</w:t>
      </w:r>
    </w:p>
    <w:p w14:paraId="4142763D" w14:textId="77777777" w:rsidR="00A05284" w:rsidRPr="00E26361" w:rsidRDefault="00A05284" w:rsidP="00A05284">
      <w:pPr>
        <w:ind w:right="30"/>
        <w:jc w:val="both"/>
        <w:rPr>
          <w:szCs w:val="20"/>
        </w:rPr>
      </w:pPr>
      <w:r w:rsidRPr="00E26361">
        <w:rPr>
          <w:szCs w:val="20"/>
        </w:rPr>
        <w:t>ísúrt djúpberg, smákorna, mjög dökkt á lit</w:t>
      </w:r>
    </w:p>
    <w:p w14:paraId="2DBED5A2" w14:textId="77777777" w:rsidR="00A05284" w:rsidRPr="00E26361" w:rsidRDefault="00A05284" w:rsidP="00A05284">
      <w:pPr>
        <w:ind w:right="30"/>
        <w:rPr>
          <w:szCs w:val="20"/>
        </w:rPr>
      </w:pPr>
    </w:p>
    <w:p w14:paraId="0D1668AB" w14:textId="77777777" w:rsidR="00A05284" w:rsidRPr="00E26361" w:rsidRDefault="00A05284" w:rsidP="00A05284">
      <w:pPr>
        <w:ind w:right="30"/>
        <w:jc w:val="both"/>
        <w:rPr>
          <w:b/>
          <w:bCs/>
          <w:szCs w:val="20"/>
        </w:rPr>
      </w:pPr>
      <w:r w:rsidRPr="00E26361">
        <w:rPr>
          <w:b/>
          <w:bCs/>
          <w:szCs w:val="20"/>
        </w:rPr>
        <w:t>djúpberg</w:t>
      </w:r>
    </w:p>
    <w:p w14:paraId="2FBA202B" w14:textId="77777777" w:rsidR="00A05284" w:rsidRPr="00E26361" w:rsidRDefault="00A05284" w:rsidP="00A05284">
      <w:pPr>
        <w:ind w:right="30"/>
        <w:jc w:val="both"/>
        <w:rPr>
          <w:szCs w:val="20"/>
        </w:rPr>
      </w:pPr>
      <w:r w:rsidRPr="00E26361">
        <w:rPr>
          <w:i/>
          <w:szCs w:val="20"/>
        </w:rPr>
        <w:t>storkuberg</w:t>
      </w:r>
      <w:r w:rsidRPr="00E26361">
        <w:rPr>
          <w:szCs w:val="20"/>
        </w:rPr>
        <w:t>, sem myndast við hæga storknun bergkviku djúpt í jarðskorpunni</w:t>
      </w:r>
    </w:p>
    <w:p w14:paraId="1270E65E" w14:textId="77777777" w:rsidR="00A05284" w:rsidRPr="00E26361" w:rsidRDefault="00A05284" w:rsidP="00A05284">
      <w:pPr>
        <w:ind w:right="30"/>
        <w:jc w:val="both"/>
        <w:rPr>
          <w:szCs w:val="20"/>
        </w:rPr>
      </w:pPr>
    </w:p>
    <w:p w14:paraId="10426856" w14:textId="77777777" w:rsidR="00A05284" w:rsidRPr="00E26361" w:rsidRDefault="00A05284" w:rsidP="00A05284">
      <w:pPr>
        <w:ind w:right="30"/>
        <w:jc w:val="both"/>
        <w:rPr>
          <w:b/>
          <w:szCs w:val="20"/>
        </w:rPr>
      </w:pPr>
      <w:r w:rsidRPr="00E26361">
        <w:rPr>
          <w:b/>
          <w:szCs w:val="20"/>
        </w:rPr>
        <w:t>djúprof</w:t>
      </w:r>
    </w:p>
    <w:p w14:paraId="5EA969F5" w14:textId="77777777" w:rsidR="00A05284" w:rsidRPr="00E26361" w:rsidRDefault="00A05284" w:rsidP="00A05284">
      <w:pPr>
        <w:ind w:right="30"/>
        <w:jc w:val="both"/>
        <w:rPr>
          <w:szCs w:val="20"/>
        </w:rPr>
      </w:pPr>
      <w:r w:rsidRPr="00E26361">
        <w:rPr>
          <w:szCs w:val="20"/>
        </w:rPr>
        <w:t>árrof, sem verður á botni farvegar</w:t>
      </w:r>
    </w:p>
    <w:p w14:paraId="2452B71E" w14:textId="77777777" w:rsidR="00A05284" w:rsidRPr="00E26361" w:rsidRDefault="00A05284" w:rsidP="00A05284">
      <w:pPr>
        <w:ind w:right="30"/>
        <w:jc w:val="both"/>
        <w:rPr>
          <w:szCs w:val="20"/>
        </w:rPr>
      </w:pPr>
    </w:p>
    <w:p w14:paraId="1447CEF2" w14:textId="77777777" w:rsidR="00A05284" w:rsidRPr="00E26361" w:rsidRDefault="00A05284" w:rsidP="00A05284">
      <w:pPr>
        <w:ind w:right="30"/>
        <w:jc w:val="both"/>
        <w:rPr>
          <w:b/>
          <w:szCs w:val="20"/>
        </w:rPr>
      </w:pPr>
      <w:r w:rsidRPr="00E26361">
        <w:rPr>
          <w:b/>
          <w:szCs w:val="20"/>
        </w:rPr>
        <w:t>dragá</w:t>
      </w:r>
    </w:p>
    <w:p w14:paraId="21DAD39C" w14:textId="77777777" w:rsidR="00A05284" w:rsidRPr="00E26361" w:rsidRDefault="00A05284" w:rsidP="00A05284">
      <w:pPr>
        <w:ind w:right="30"/>
        <w:jc w:val="both"/>
        <w:rPr>
          <w:szCs w:val="20"/>
        </w:rPr>
      </w:pPr>
      <w:r w:rsidRPr="00E26361">
        <w:rPr>
          <w:szCs w:val="20"/>
        </w:rPr>
        <w:t>bergvatnsá, sem á sér ekki glögg upptök, en verður til úr mörgum sytrum í lækjardrögum, þar sem berggrunnur er fremur þéttur</w:t>
      </w:r>
    </w:p>
    <w:p w14:paraId="62F4DC4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Vatnið er yfirleitt tært, en verður gruggugt í hláku eða miklum rigningum. Þá vaxa dragár mjög. Hiti vatnsins breytist eftir lofthita.</w:t>
      </w:r>
    </w:p>
    <w:p w14:paraId="07A615E5" w14:textId="77777777" w:rsidR="00B05387" w:rsidRPr="00E26361" w:rsidRDefault="00B05387" w:rsidP="00A05284">
      <w:pPr>
        <w:ind w:right="30"/>
        <w:jc w:val="both"/>
        <w:rPr>
          <w:b/>
          <w:szCs w:val="20"/>
        </w:rPr>
      </w:pPr>
    </w:p>
    <w:p w14:paraId="7B135F61" w14:textId="20C383DA" w:rsidR="00A05284" w:rsidRPr="00E26361" w:rsidRDefault="00A05284" w:rsidP="00A05284">
      <w:pPr>
        <w:ind w:right="30"/>
        <w:jc w:val="both"/>
        <w:rPr>
          <w:b/>
          <w:szCs w:val="20"/>
        </w:rPr>
      </w:pPr>
      <w:r w:rsidRPr="00E26361">
        <w:rPr>
          <w:b/>
          <w:szCs w:val="20"/>
        </w:rPr>
        <w:t>drymilurð</w:t>
      </w:r>
    </w:p>
    <w:p w14:paraId="313F0CF7" w14:textId="77777777" w:rsidR="00A05284" w:rsidRPr="00E26361" w:rsidRDefault="00A05284" w:rsidP="00A05284">
      <w:pPr>
        <w:ind w:right="30"/>
        <w:jc w:val="both"/>
        <w:rPr>
          <w:szCs w:val="20"/>
        </w:rPr>
      </w:pPr>
      <w:r w:rsidRPr="00E26361">
        <w:rPr>
          <w:szCs w:val="20"/>
        </w:rPr>
        <w:t>ávalur hæðarhryggur, er verður til sem botnurð undir skriðjökli og er að jafnaði úr jökulruðningi</w:t>
      </w:r>
    </w:p>
    <w:p w14:paraId="5AE13BF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Langás hryggjarins hefur sömu stefnu og jökulskriðið. Drymill er dregið af írsk-gelíska orðinu druim með líkum hætti og drumlin á ensku. Druim er hæðarhryggur. Drymilurð er hæðarhryggur, orðinn til sem jökulurð.</w:t>
      </w:r>
    </w:p>
    <w:p w14:paraId="0DC66393" w14:textId="77777777" w:rsidR="00A05284" w:rsidRPr="00E26361" w:rsidRDefault="00A05284" w:rsidP="00A05284">
      <w:pPr>
        <w:ind w:right="30"/>
        <w:jc w:val="both"/>
        <w:rPr>
          <w:szCs w:val="20"/>
        </w:rPr>
      </w:pPr>
    </w:p>
    <w:p w14:paraId="0EE6C703" w14:textId="77777777" w:rsidR="00A05284" w:rsidRPr="00E26361" w:rsidRDefault="00A05284" w:rsidP="00A05284">
      <w:pPr>
        <w:ind w:right="30"/>
        <w:jc w:val="both"/>
        <w:rPr>
          <w:b/>
          <w:szCs w:val="20"/>
        </w:rPr>
      </w:pPr>
      <w:r w:rsidRPr="00E26361">
        <w:rPr>
          <w:b/>
          <w:szCs w:val="20"/>
        </w:rPr>
        <w:t>dulkorna berg</w:t>
      </w:r>
    </w:p>
    <w:p w14:paraId="466D71F1" w14:textId="77777777" w:rsidR="00A05284" w:rsidRPr="00E26361" w:rsidRDefault="00A05284" w:rsidP="00A05284">
      <w:pPr>
        <w:ind w:right="30"/>
        <w:jc w:val="both"/>
        <w:rPr>
          <w:szCs w:val="20"/>
        </w:rPr>
      </w:pPr>
      <w:r w:rsidRPr="00E26361">
        <w:rPr>
          <w:szCs w:val="20"/>
        </w:rPr>
        <w:t xml:space="preserve">kristallað </w:t>
      </w:r>
      <w:r w:rsidRPr="00E26361">
        <w:rPr>
          <w:i/>
          <w:szCs w:val="20"/>
        </w:rPr>
        <w:t>berg</w:t>
      </w:r>
      <w:r w:rsidRPr="00E26361">
        <w:rPr>
          <w:szCs w:val="20"/>
        </w:rPr>
        <w:t>, þó með svo smáum kristöllum, að þeir sjást alls ekki berum augum, minni en 0,02 mm</w:t>
      </w:r>
    </w:p>
    <w:p w14:paraId="6FB8F8B3" w14:textId="77777777" w:rsidR="00A05284" w:rsidRPr="00E26361" w:rsidRDefault="00A05284" w:rsidP="00A05284">
      <w:pPr>
        <w:ind w:right="30"/>
        <w:jc w:val="both"/>
        <w:rPr>
          <w:szCs w:val="20"/>
        </w:rPr>
      </w:pPr>
    </w:p>
    <w:p w14:paraId="314C06D4" w14:textId="77777777" w:rsidR="001E491F" w:rsidRDefault="001E491F" w:rsidP="00A05284">
      <w:pPr>
        <w:ind w:right="30"/>
        <w:jc w:val="both"/>
        <w:rPr>
          <w:b/>
          <w:szCs w:val="20"/>
        </w:rPr>
      </w:pPr>
    </w:p>
    <w:p w14:paraId="689F831C" w14:textId="77777777" w:rsidR="001E491F" w:rsidRDefault="001E491F" w:rsidP="00A05284">
      <w:pPr>
        <w:ind w:right="30"/>
        <w:jc w:val="both"/>
        <w:rPr>
          <w:b/>
          <w:szCs w:val="20"/>
        </w:rPr>
      </w:pPr>
    </w:p>
    <w:p w14:paraId="2629D62D" w14:textId="4CAECA9B" w:rsidR="00A05284" w:rsidRPr="00E26361" w:rsidRDefault="00A05284" w:rsidP="00A05284">
      <w:pPr>
        <w:ind w:right="30"/>
        <w:jc w:val="both"/>
        <w:rPr>
          <w:b/>
          <w:szCs w:val="20"/>
        </w:rPr>
      </w:pPr>
      <w:r w:rsidRPr="00E26361">
        <w:rPr>
          <w:b/>
          <w:szCs w:val="20"/>
        </w:rPr>
        <w:lastRenderedPageBreak/>
        <w:t>dúklögn</w:t>
      </w:r>
    </w:p>
    <w:p w14:paraId="2E0A4C99" w14:textId="77777777" w:rsidR="00A05284" w:rsidRPr="00E26361" w:rsidRDefault="00A05284" w:rsidP="00A05284">
      <w:pPr>
        <w:ind w:right="30"/>
        <w:jc w:val="both"/>
        <w:rPr>
          <w:szCs w:val="20"/>
        </w:rPr>
      </w:pPr>
      <w:r w:rsidRPr="00E26361">
        <w:rPr>
          <w:szCs w:val="20"/>
        </w:rPr>
        <w:t>það að koma þunnum dúk, ofnum úr gerfiefni, fyrir í mannvirki</w:t>
      </w:r>
    </w:p>
    <w:p w14:paraId="5C2951A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Dúkurinn kemur í stað síulags í veghloti eða stíflugarði, en má líka nota til styrkingar.</w:t>
      </w:r>
    </w:p>
    <w:p w14:paraId="382EB68F" w14:textId="77777777" w:rsidR="00A05284" w:rsidRPr="00E26361" w:rsidRDefault="00A05284" w:rsidP="00A05284">
      <w:pPr>
        <w:ind w:right="30"/>
        <w:jc w:val="both"/>
        <w:rPr>
          <w:b/>
          <w:szCs w:val="20"/>
        </w:rPr>
      </w:pPr>
    </w:p>
    <w:p w14:paraId="731E5095" w14:textId="77777777" w:rsidR="00A05284" w:rsidRPr="00E26361" w:rsidRDefault="00A05284" w:rsidP="00A05284">
      <w:pPr>
        <w:ind w:right="30"/>
        <w:jc w:val="both"/>
        <w:rPr>
          <w:b/>
          <w:szCs w:val="20"/>
        </w:rPr>
      </w:pPr>
      <w:r w:rsidRPr="00E26361">
        <w:rPr>
          <w:b/>
          <w:szCs w:val="20"/>
        </w:rPr>
        <w:t>eðjuhlaup</w:t>
      </w:r>
    </w:p>
    <w:p w14:paraId="6D064CA7" w14:textId="77777777" w:rsidR="00A05284" w:rsidRPr="00E26361" w:rsidRDefault="00A05284" w:rsidP="00A05284">
      <w:pPr>
        <w:ind w:right="30"/>
        <w:jc w:val="both"/>
        <w:rPr>
          <w:szCs w:val="20"/>
        </w:rPr>
      </w:pPr>
      <w:r w:rsidRPr="00E26361">
        <w:rPr>
          <w:szCs w:val="20"/>
        </w:rPr>
        <w:t>skriðuhlaup, þegar eðja hleypur fram</w:t>
      </w:r>
    </w:p>
    <w:p w14:paraId="25B78B7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Með eðju er þá átt við mjög blautan og tiltölulega fínkorna jarðveg, er rennur sem vökvi, ef hann hreyfist niður brekku. Eðjuhlaup er millistig milli jarðvegshlaups og straumvatns með miklum aurburði. Slík hlaup bera með sér grjót og leita oft í farvegi, sem þegar eru til í brekkunni.</w:t>
      </w:r>
    </w:p>
    <w:p w14:paraId="0D6F3F1D" w14:textId="77777777" w:rsidR="00A05284" w:rsidRPr="00E26361" w:rsidRDefault="00A05284" w:rsidP="00A05284">
      <w:pPr>
        <w:ind w:right="30"/>
        <w:jc w:val="both"/>
        <w:rPr>
          <w:b/>
          <w:szCs w:val="20"/>
        </w:rPr>
      </w:pPr>
    </w:p>
    <w:p w14:paraId="7FD4E2F2" w14:textId="77777777" w:rsidR="00A05284" w:rsidRPr="00E26361" w:rsidRDefault="00A05284" w:rsidP="00A05284">
      <w:pPr>
        <w:ind w:right="30"/>
        <w:jc w:val="both"/>
        <w:rPr>
          <w:b/>
          <w:szCs w:val="20"/>
        </w:rPr>
      </w:pPr>
      <w:r w:rsidRPr="00E26361">
        <w:rPr>
          <w:b/>
          <w:szCs w:val="20"/>
        </w:rPr>
        <w:t>eðjuskriða</w:t>
      </w:r>
    </w:p>
    <w:p w14:paraId="25134C96" w14:textId="77777777" w:rsidR="00A05284" w:rsidRPr="00E26361" w:rsidRDefault="00A05284" w:rsidP="00A05284">
      <w:pPr>
        <w:ind w:right="30"/>
        <w:jc w:val="both"/>
        <w:rPr>
          <w:szCs w:val="20"/>
        </w:rPr>
      </w:pPr>
      <w:r w:rsidRPr="00E26361">
        <w:rPr>
          <w:szCs w:val="20"/>
        </w:rPr>
        <w:t>skriða eftir eðjuhlaup</w:t>
      </w:r>
    </w:p>
    <w:p w14:paraId="1C3437F1" w14:textId="1B04F633" w:rsidR="00A05284" w:rsidRPr="00E26361" w:rsidRDefault="00A05284" w:rsidP="00CA0006">
      <w:pPr>
        <w:pStyle w:val="NoSpacing"/>
        <w:rPr>
          <w:rFonts w:asciiTheme="minorHAnsi" w:hAnsiTheme="minorHAnsi"/>
          <w:sz w:val="20"/>
          <w:szCs w:val="20"/>
          <w:lang w:val="is-IS"/>
        </w:rPr>
      </w:pPr>
      <w:r w:rsidRPr="00E26361">
        <w:rPr>
          <w:rFonts w:asciiTheme="minorHAnsi" w:hAnsiTheme="minorHAnsi"/>
          <w:sz w:val="20"/>
          <w:szCs w:val="20"/>
          <w:lang w:val="is-IS"/>
        </w:rPr>
        <w:t>Hún er venjulega grynnri og sléttari en jarðvegs- skriða og breiðist yfir víðara svæði, ef hlaupið stöðvast á jafnsléttu. Með fram farvegi hlaupsins liggja tíðum hrannir úr grófasta efni þess.</w:t>
      </w:r>
    </w:p>
    <w:p w14:paraId="2865D147" w14:textId="77777777" w:rsidR="00CA0006" w:rsidRPr="00E26361" w:rsidRDefault="00CA0006" w:rsidP="00CA0006">
      <w:pPr>
        <w:pStyle w:val="NoSpacing"/>
        <w:rPr>
          <w:rFonts w:asciiTheme="minorHAnsi" w:hAnsiTheme="minorHAnsi"/>
          <w:sz w:val="20"/>
          <w:szCs w:val="20"/>
          <w:lang w:val="is-IS"/>
        </w:rPr>
      </w:pPr>
    </w:p>
    <w:p w14:paraId="1A52D805" w14:textId="77777777" w:rsidR="00A05284" w:rsidRPr="00E26361" w:rsidRDefault="00A05284" w:rsidP="00A05284">
      <w:pPr>
        <w:ind w:right="30"/>
        <w:jc w:val="both"/>
        <w:rPr>
          <w:b/>
          <w:szCs w:val="20"/>
        </w:rPr>
      </w:pPr>
      <w:r w:rsidRPr="00E26361">
        <w:rPr>
          <w:b/>
          <w:szCs w:val="20"/>
        </w:rPr>
        <w:t>efja</w:t>
      </w:r>
    </w:p>
    <w:p w14:paraId="7735E585" w14:textId="77777777" w:rsidR="00A05284" w:rsidRPr="00E26361" w:rsidRDefault="00A05284" w:rsidP="00A05284">
      <w:pPr>
        <w:ind w:right="30"/>
        <w:jc w:val="both"/>
        <w:rPr>
          <w:szCs w:val="20"/>
        </w:rPr>
      </w:pPr>
      <w:r w:rsidRPr="00E26361">
        <w:rPr>
          <w:szCs w:val="20"/>
        </w:rPr>
        <w:t>styrktarblanda, sem þrýst er inn í sprungur í bergi, til þess að auka þéttleika og styrk þess</w:t>
      </w:r>
    </w:p>
    <w:p w14:paraId="69B317E0" w14:textId="77777777" w:rsidR="00A05284" w:rsidRPr="00E26361" w:rsidRDefault="00A05284" w:rsidP="00A05284">
      <w:pPr>
        <w:ind w:right="30"/>
        <w:jc w:val="both"/>
        <w:rPr>
          <w:szCs w:val="20"/>
        </w:rPr>
      </w:pPr>
      <w:r w:rsidRPr="00E26361">
        <w:rPr>
          <w:szCs w:val="20"/>
        </w:rPr>
        <w:t>(so) það að þrýsta eða dæla styrktarblöndu (efju) inn í sprungur í bergi, til þess að auka þéttleika og styrk þess</w:t>
      </w:r>
    </w:p>
    <w:p w14:paraId="16A7D04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grautun</w:t>
      </w:r>
      <w:r w:rsidRPr="00E26361">
        <w:rPr>
          <w:rFonts w:asciiTheme="minorHAnsi" w:hAnsiTheme="minorHAnsi"/>
          <w:sz w:val="20"/>
          <w:szCs w:val="20"/>
          <w:lang w:val="is-IS"/>
        </w:rPr>
        <w:t xml:space="preserve"> og grauta.</w:t>
      </w:r>
    </w:p>
    <w:p w14:paraId="3EED2C53" w14:textId="77777777" w:rsidR="00A05284" w:rsidRPr="00E26361" w:rsidRDefault="00A05284" w:rsidP="00A05284">
      <w:pPr>
        <w:ind w:right="30"/>
        <w:jc w:val="both"/>
        <w:rPr>
          <w:szCs w:val="20"/>
        </w:rPr>
      </w:pPr>
    </w:p>
    <w:p w14:paraId="2BCA3668" w14:textId="77777777" w:rsidR="00A05284" w:rsidRPr="00E26361" w:rsidRDefault="00A05284" w:rsidP="00A05284">
      <w:pPr>
        <w:ind w:right="30"/>
        <w:jc w:val="both"/>
        <w:rPr>
          <w:b/>
          <w:szCs w:val="20"/>
        </w:rPr>
      </w:pPr>
      <w:r w:rsidRPr="00E26361">
        <w:rPr>
          <w:b/>
          <w:szCs w:val="20"/>
        </w:rPr>
        <w:t>efjun</w:t>
      </w:r>
    </w:p>
    <w:p w14:paraId="07960DD9" w14:textId="77777777" w:rsidR="00A05284" w:rsidRPr="00E26361" w:rsidRDefault="00A05284" w:rsidP="00A05284">
      <w:pPr>
        <w:ind w:right="30"/>
        <w:jc w:val="both"/>
        <w:rPr>
          <w:szCs w:val="20"/>
        </w:rPr>
      </w:pPr>
      <w:r w:rsidRPr="00E26361">
        <w:rPr>
          <w:szCs w:val="20"/>
        </w:rPr>
        <w:t>athöfnin að þrýsta styrktarblöndu (efju) inn í sprungur í bergi, til þess að auka þéttleika og styrk þess</w:t>
      </w:r>
    </w:p>
    <w:p w14:paraId="229DFE0C" w14:textId="77777777" w:rsidR="00A05284" w:rsidRPr="00E26361" w:rsidRDefault="00A05284" w:rsidP="00A05284">
      <w:pPr>
        <w:ind w:right="30"/>
        <w:jc w:val="both"/>
        <w:rPr>
          <w:szCs w:val="20"/>
        </w:rPr>
      </w:pPr>
    </w:p>
    <w:p w14:paraId="2227DF63" w14:textId="77777777" w:rsidR="00A05284" w:rsidRPr="00E26361" w:rsidRDefault="00A05284" w:rsidP="00A05284">
      <w:pPr>
        <w:ind w:right="30"/>
        <w:jc w:val="both"/>
        <w:rPr>
          <w:b/>
          <w:szCs w:val="20"/>
        </w:rPr>
      </w:pPr>
      <w:r w:rsidRPr="00E26361">
        <w:rPr>
          <w:b/>
          <w:szCs w:val="20"/>
        </w:rPr>
        <w:t>efnahvarfarof</w:t>
      </w:r>
    </w:p>
    <w:p w14:paraId="6EB1A850" w14:textId="77777777" w:rsidR="00A05284" w:rsidRPr="00E26361" w:rsidRDefault="00A05284" w:rsidP="00A05284">
      <w:pPr>
        <w:ind w:right="30"/>
        <w:jc w:val="both"/>
        <w:rPr>
          <w:szCs w:val="20"/>
        </w:rPr>
      </w:pPr>
      <w:r w:rsidRPr="00E26361">
        <w:rPr>
          <w:szCs w:val="20"/>
        </w:rPr>
        <w:t>rof, sem verður með þeim hætti, að efni, sem losna úr jarðefnum við efnahvarfaveðrun, skolast brott uppleyst í yfirborðsvatni og jarðvatni</w:t>
      </w:r>
    </w:p>
    <w:p w14:paraId="3092EC9D" w14:textId="77777777" w:rsidR="00A05284" w:rsidRPr="00E26361" w:rsidRDefault="00A05284" w:rsidP="00A05284">
      <w:pPr>
        <w:ind w:right="30"/>
        <w:jc w:val="both"/>
        <w:rPr>
          <w:szCs w:val="20"/>
        </w:rPr>
      </w:pPr>
    </w:p>
    <w:p w14:paraId="1F31EDCC" w14:textId="77777777" w:rsidR="001E491F" w:rsidRDefault="001E491F" w:rsidP="00A05284">
      <w:pPr>
        <w:ind w:right="30"/>
        <w:jc w:val="both"/>
        <w:rPr>
          <w:b/>
          <w:szCs w:val="20"/>
        </w:rPr>
      </w:pPr>
    </w:p>
    <w:p w14:paraId="157E988F" w14:textId="77777777" w:rsidR="001E491F" w:rsidRDefault="001E491F" w:rsidP="00A05284">
      <w:pPr>
        <w:ind w:right="30"/>
        <w:jc w:val="both"/>
        <w:rPr>
          <w:b/>
          <w:szCs w:val="20"/>
        </w:rPr>
      </w:pPr>
    </w:p>
    <w:p w14:paraId="4A284CAD" w14:textId="77777777" w:rsidR="001E491F" w:rsidRDefault="001E491F" w:rsidP="00A05284">
      <w:pPr>
        <w:ind w:right="30"/>
        <w:jc w:val="both"/>
        <w:rPr>
          <w:b/>
          <w:szCs w:val="20"/>
        </w:rPr>
      </w:pPr>
    </w:p>
    <w:p w14:paraId="0F8C1E14" w14:textId="34AF7500" w:rsidR="00A05284" w:rsidRPr="00E26361" w:rsidRDefault="00A05284" w:rsidP="00A05284">
      <w:pPr>
        <w:ind w:right="30"/>
        <w:jc w:val="both"/>
        <w:rPr>
          <w:b/>
          <w:szCs w:val="20"/>
        </w:rPr>
      </w:pPr>
      <w:r w:rsidRPr="00E26361">
        <w:rPr>
          <w:b/>
          <w:szCs w:val="20"/>
        </w:rPr>
        <w:t>efnahvarfaset</w:t>
      </w:r>
    </w:p>
    <w:p w14:paraId="0D6A8CFB" w14:textId="77777777" w:rsidR="00A05284" w:rsidRPr="00E26361" w:rsidRDefault="00A05284" w:rsidP="00A05284">
      <w:pPr>
        <w:ind w:right="30"/>
        <w:jc w:val="both"/>
        <w:rPr>
          <w:szCs w:val="20"/>
        </w:rPr>
      </w:pPr>
      <w:r w:rsidRPr="00E26361">
        <w:rPr>
          <w:szCs w:val="20"/>
        </w:rPr>
        <w:t>flokkur settegunda, sem verða til við efnahvörf eða þegar steindir myndast við útfellingu úr efnaupplausnum</w:t>
      </w:r>
    </w:p>
    <w:p w14:paraId="4BAF370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kalklög, saltlög.</w:t>
      </w:r>
    </w:p>
    <w:p w14:paraId="1BDDCF39" w14:textId="77777777" w:rsidR="00A05284" w:rsidRPr="00E26361" w:rsidRDefault="00A05284" w:rsidP="00A05284">
      <w:pPr>
        <w:pStyle w:val="NoSpacing"/>
        <w:rPr>
          <w:rFonts w:asciiTheme="minorHAnsi" w:hAnsiTheme="minorHAnsi"/>
          <w:sz w:val="20"/>
          <w:szCs w:val="20"/>
          <w:lang w:val="is-IS"/>
        </w:rPr>
      </w:pPr>
    </w:p>
    <w:p w14:paraId="2763777B" w14:textId="77777777" w:rsidR="00A05284" w:rsidRPr="00E26361" w:rsidRDefault="00A05284" w:rsidP="00A05284">
      <w:pPr>
        <w:ind w:right="30"/>
        <w:jc w:val="both"/>
        <w:rPr>
          <w:b/>
          <w:bCs/>
          <w:szCs w:val="20"/>
        </w:rPr>
      </w:pPr>
      <w:r w:rsidRPr="00E26361">
        <w:rPr>
          <w:b/>
          <w:bCs/>
          <w:szCs w:val="20"/>
        </w:rPr>
        <w:t>efnahvarfaveðrun</w:t>
      </w:r>
    </w:p>
    <w:p w14:paraId="2DEB5EE2" w14:textId="77777777" w:rsidR="00A05284" w:rsidRPr="00E26361" w:rsidRDefault="00A05284" w:rsidP="00A05284">
      <w:pPr>
        <w:ind w:right="30"/>
        <w:jc w:val="both"/>
        <w:rPr>
          <w:bCs/>
          <w:szCs w:val="20"/>
        </w:rPr>
      </w:pPr>
      <w:r w:rsidRPr="00E26361">
        <w:rPr>
          <w:bCs/>
          <w:szCs w:val="20"/>
        </w:rPr>
        <w:t xml:space="preserve">það, að </w:t>
      </w:r>
      <w:r w:rsidRPr="00E26361">
        <w:rPr>
          <w:bCs/>
          <w:i/>
          <w:szCs w:val="20"/>
        </w:rPr>
        <w:t>jarðefni</w:t>
      </w:r>
      <w:r w:rsidRPr="00E26361">
        <w:rPr>
          <w:bCs/>
          <w:szCs w:val="20"/>
        </w:rPr>
        <w:t xml:space="preserve"> veðrast við efnahvörf, þegar þau komast í snertingu við vatn eða önnur efni, sem tíðast eru uppleyst í vatni</w:t>
      </w:r>
    </w:p>
    <w:p w14:paraId="39A3DC98" w14:textId="77777777" w:rsidR="00A05284" w:rsidRPr="00E26361" w:rsidRDefault="00A05284" w:rsidP="00A05284">
      <w:pPr>
        <w:ind w:right="30"/>
        <w:jc w:val="both"/>
        <w:rPr>
          <w:b/>
          <w:bCs/>
          <w:szCs w:val="20"/>
        </w:rPr>
      </w:pPr>
    </w:p>
    <w:p w14:paraId="5E527A8D" w14:textId="77777777" w:rsidR="00A05284" w:rsidRPr="00E26361" w:rsidRDefault="00A05284" w:rsidP="00A05284">
      <w:pPr>
        <w:ind w:right="30"/>
        <w:jc w:val="both"/>
        <w:rPr>
          <w:b/>
          <w:bCs/>
          <w:szCs w:val="20"/>
        </w:rPr>
      </w:pPr>
      <w:r w:rsidRPr="00E26361">
        <w:rPr>
          <w:b/>
          <w:bCs/>
          <w:szCs w:val="20"/>
        </w:rPr>
        <w:t>efniseftirlit</w:t>
      </w:r>
    </w:p>
    <w:p w14:paraId="1D344A11" w14:textId="77777777" w:rsidR="00A05284" w:rsidRPr="00E26361" w:rsidRDefault="00A05284" w:rsidP="00A05284">
      <w:pPr>
        <w:ind w:right="30"/>
        <w:jc w:val="both"/>
        <w:rPr>
          <w:bCs/>
          <w:szCs w:val="20"/>
        </w:rPr>
      </w:pPr>
      <w:r w:rsidRPr="00E26361">
        <w:rPr>
          <w:bCs/>
          <w:szCs w:val="20"/>
        </w:rPr>
        <w:t>mat á eiginleikum efnis til mannvirkjagerðar og samanburður við kröfur sem til þess eru gerðar</w:t>
      </w:r>
    </w:p>
    <w:p w14:paraId="7A0A35A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Mæling á </w:t>
      </w:r>
      <w:r w:rsidRPr="00E26361">
        <w:rPr>
          <w:rFonts w:asciiTheme="minorHAnsi" w:hAnsiTheme="minorHAnsi"/>
          <w:i/>
          <w:sz w:val="20"/>
          <w:szCs w:val="20"/>
          <w:lang w:val="is-IS"/>
        </w:rPr>
        <w:t>steinefni</w:t>
      </w:r>
      <w:r w:rsidRPr="00E26361">
        <w:rPr>
          <w:rFonts w:asciiTheme="minorHAnsi" w:hAnsiTheme="minorHAnsi"/>
          <w:sz w:val="20"/>
          <w:szCs w:val="20"/>
          <w:lang w:val="is-IS"/>
        </w:rPr>
        <w:t xml:space="preserve"> og samanburður við tilsvarandi kröfur. Vottorð framleiðanda gegnir sama hlutverki.</w:t>
      </w:r>
    </w:p>
    <w:p w14:paraId="74B952CF" w14:textId="77777777" w:rsidR="00A05284" w:rsidRPr="00E26361" w:rsidRDefault="00A05284" w:rsidP="00A05284">
      <w:pPr>
        <w:ind w:right="30"/>
        <w:jc w:val="both"/>
        <w:rPr>
          <w:b/>
          <w:bCs/>
          <w:szCs w:val="20"/>
        </w:rPr>
      </w:pPr>
    </w:p>
    <w:p w14:paraId="04AAB4E2" w14:textId="77777777" w:rsidR="00A05284" w:rsidRPr="00E26361" w:rsidRDefault="00A05284" w:rsidP="00A05284">
      <w:pPr>
        <w:ind w:right="30"/>
        <w:jc w:val="both"/>
        <w:rPr>
          <w:szCs w:val="20"/>
        </w:rPr>
      </w:pPr>
      <w:r w:rsidRPr="00E26361">
        <w:rPr>
          <w:b/>
          <w:bCs/>
          <w:szCs w:val="20"/>
        </w:rPr>
        <w:t xml:space="preserve">efnisgerð </w:t>
      </w:r>
    </w:p>
    <w:p w14:paraId="23E9E1F3" w14:textId="77777777" w:rsidR="00A05284" w:rsidRPr="00E26361" w:rsidRDefault="00A05284" w:rsidP="00A05284">
      <w:pPr>
        <w:ind w:right="30"/>
        <w:jc w:val="both"/>
        <w:rPr>
          <w:szCs w:val="20"/>
        </w:rPr>
      </w:pPr>
      <w:r w:rsidRPr="00E26361">
        <w:rPr>
          <w:szCs w:val="20"/>
        </w:rPr>
        <w:t xml:space="preserve">tegund </w:t>
      </w:r>
      <w:r w:rsidRPr="00E26361">
        <w:rPr>
          <w:i/>
          <w:szCs w:val="20"/>
        </w:rPr>
        <w:t>steinefnis</w:t>
      </w:r>
      <w:r w:rsidRPr="00E26361">
        <w:rPr>
          <w:szCs w:val="20"/>
        </w:rPr>
        <w:t xml:space="preserve">, sem notað er við vegagerð </w:t>
      </w:r>
    </w:p>
    <w:p w14:paraId="5E8DE252" w14:textId="77777777" w:rsidR="00A05284" w:rsidRPr="00E26361" w:rsidRDefault="00A05284" w:rsidP="00A05284">
      <w:pPr>
        <w:tabs>
          <w:tab w:val="left" w:pos="5387"/>
        </w:tabs>
        <w:ind w:left="284" w:right="28" w:hanging="284"/>
        <w:jc w:val="both"/>
        <w:rPr>
          <w:szCs w:val="20"/>
        </w:rPr>
      </w:pPr>
      <w:r w:rsidRPr="00E26361">
        <w:rPr>
          <w:szCs w:val="20"/>
        </w:rPr>
        <w:tab/>
        <w:t>Eigindir steinefnis eru mismunandi og er efninu skipt í þrjá meginflokka:</w:t>
      </w:r>
    </w:p>
    <w:p w14:paraId="043042BA" w14:textId="77777777" w:rsidR="00A05284" w:rsidRPr="00E26361" w:rsidRDefault="00A05284" w:rsidP="00A05284">
      <w:pPr>
        <w:tabs>
          <w:tab w:val="left" w:pos="284"/>
          <w:tab w:val="left" w:pos="5387"/>
        </w:tabs>
        <w:ind w:left="284" w:right="30"/>
        <w:jc w:val="both"/>
        <w:rPr>
          <w:szCs w:val="20"/>
        </w:rPr>
      </w:pPr>
      <w:r w:rsidRPr="00E26361">
        <w:rPr>
          <w:szCs w:val="20"/>
        </w:rPr>
        <w:t xml:space="preserve">1. </w:t>
      </w:r>
      <w:r w:rsidRPr="00E26361">
        <w:rPr>
          <w:i/>
          <w:szCs w:val="20"/>
        </w:rPr>
        <w:t>set</w:t>
      </w:r>
      <w:r w:rsidRPr="00E26361">
        <w:rPr>
          <w:szCs w:val="20"/>
        </w:rPr>
        <w:t xml:space="preserve"> (efni úr setmyndunum), </w:t>
      </w:r>
    </w:p>
    <w:p w14:paraId="4A7C925E" w14:textId="77777777" w:rsidR="00A05284" w:rsidRPr="00E26361" w:rsidRDefault="00A05284" w:rsidP="00A05284">
      <w:pPr>
        <w:tabs>
          <w:tab w:val="left" w:pos="284"/>
          <w:tab w:val="left" w:pos="5387"/>
        </w:tabs>
        <w:ind w:left="284" w:right="30"/>
        <w:jc w:val="both"/>
        <w:rPr>
          <w:szCs w:val="20"/>
        </w:rPr>
      </w:pPr>
      <w:r w:rsidRPr="00E26361">
        <w:rPr>
          <w:szCs w:val="20"/>
        </w:rPr>
        <w:t xml:space="preserve">2. </w:t>
      </w:r>
      <w:r w:rsidRPr="00E26361">
        <w:rPr>
          <w:i/>
          <w:szCs w:val="20"/>
        </w:rPr>
        <w:t>storkuberg</w:t>
      </w:r>
      <w:r w:rsidRPr="00E26361">
        <w:rPr>
          <w:szCs w:val="20"/>
        </w:rPr>
        <w:t xml:space="preserve"> (efni úr storkubergi), </w:t>
      </w:r>
    </w:p>
    <w:p w14:paraId="2807EDDA" w14:textId="77777777" w:rsidR="00A05284" w:rsidRPr="00E26361" w:rsidRDefault="00A05284" w:rsidP="00A05284">
      <w:pPr>
        <w:tabs>
          <w:tab w:val="left" w:pos="284"/>
          <w:tab w:val="left" w:pos="5387"/>
        </w:tabs>
        <w:ind w:left="284" w:right="30"/>
        <w:jc w:val="both"/>
        <w:rPr>
          <w:szCs w:val="20"/>
        </w:rPr>
      </w:pPr>
      <w:r w:rsidRPr="00E26361">
        <w:rPr>
          <w:szCs w:val="20"/>
        </w:rPr>
        <w:t xml:space="preserve">3. endurnýtt efni (endurunnin efni). </w:t>
      </w:r>
    </w:p>
    <w:p w14:paraId="533C8588" w14:textId="77777777" w:rsidR="00A05284" w:rsidRPr="00E26361" w:rsidRDefault="00A05284" w:rsidP="00A05284">
      <w:pPr>
        <w:pStyle w:val="NoSpacing"/>
        <w:ind w:left="704"/>
        <w:rPr>
          <w:rFonts w:asciiTheme="minorHAnsi" w:hAnsiTheme="minorHAnsi"/>
          <w:sz w:val="20"/>
          <w:szCs w:val="20"/>
          <w:lang w:val="is-IS"/>
        </w:rPr>
      </w:pPr>
      <w:r w:rsidRPr="00E26361">
        <w:rPr>
          <w:rFonts w:asciiTheme="minorHAnsi" w:hAnsiTheme="minorHAnsi"/>
          <w:sz w:val="20"/>
          <w:szCs w:val="20"/>
          <w:lang w:val="is-IS"/>
        </w:rPr>
        <w:t>Efnisgerðirnar eru flokkaðar í undirflokka eftir vinnslu efnisins. Ástæðan fyrir flokkun efna í efnisgerðir er að eiginleikar þeirra eru misjafnir og því eru oft gerðar mismunandi kröfur til efnis eftir því hver efnisgerðin er og hvernig vinnslu hefur verið háttað.</w:t>
      </w:r>
    </w:p>
    <w:p w14:paraId="40ECC0DC" w14:textId="77777777" w:rsidR="00CA0006" w:rsidRPr="00E26361" w:rsidRDefault="00CA0006" w:rsidP="00A05284">
      <w:pPr>
        <w:ind w:right="30"/>
        <w:jc w:val="both"/>
        <w:rPr>
          <w:b/>
          <w:bCs/>
          <w:szCs w:val="20"/>
        </w:rPr>
      </w:pPr>
    </w:p>
    <w:p w14:paraId="2ADF04B2" w14:textId="651A66F5" w:rsidR="00A05284" w:rsidRPr="00E26361" w:rsidRDefault="00A05284" w:rsidP="00A05284">
      <w:pPr>
        <w:ind w:right="30"/>
        <w:jc w:val="both"/>
        <w:rPr>
          <w:b/>
          <w:bCs/>
          <w:szCs w:val="20"/>
        </w:rPr>
      </w:pPr>
      <w:r w:rsidRPr="00E26361">
        <w:rPr>
          <w:b/>
          <w:bCs/>
          <w:szCs w:val="20"/>
        </w:rPr>
        <w:t xml:space="preserve">efnisgæði </w:t>
      </w:r>
    </w:p>
    <w:p w14:paraId="48C3E779" w14:textId="77777777" w:rsidR="00A05284" w:rsidRPr="00E26361" w:rsidRDefault="00A05284" w:rsidP="00A05284">
      <w:pPr>
        <w:rPr>
          <w:szCs w:val="20"/>
        </w:rPr>
      </w:pPr>
      <w:r w:rsidRPr="00E26361">
        <w:rPr>
          <w:szCs w:val="20"/>
        </w:rPr>
        <w:t xml:space="preserve">eiginleikar </w:t>
      </w:r>
      <w:r w:rsidRPr="00E26361">
        <w:rPr>
          <w:i/>
          <w:szCs w:val="20"/>
        </w:rPr>
        <w:t>steinefnis</w:t>
      </w:r>
      <w:r w:rsidRPr="00E26361">
        <w:rPr>
          <w:szCs w:val="20"/>
        </w:rPr>
        <w:t xml:space="preserve"> sem lýsa því hvort eða að hve miklu leyti steinefnið uppfyllir tilteknar kröfur</w:t>
      </w:r>
    </w:p>
    <w:p w14:paraId="1E93D963" w14:textId="77777777" w:rsidR="00A05284" w:rsidRPr="00E26361" w:rsidRDefault="00A05284" w:rsidP="00A05284">
      <w:pPr>
        <w:pStyle w:val="NoSpacing"/>
        <w:ind w:left="0" w:firstLine="708"/>
        <w:rPr>
          <w:rFonts w:asciiTheme="minorHAnsi" w:hAnsiTheme="minorHAnsi"/>
          <w:sz w:val="20"/>
          <w:szCs w:val="20"/>
          <w:lang w:val="is-IS"/>
        </w:rPr>
      </w:pPr>
      <w:r w:rsidRPr="00E26361">
        <w:rPr>
          <w:rFonts w:asciiTheme="minorHAnsi" w:hAnsiTheme="minorHAnsi"/>
          <w:sz w:val="20"/>
          <w:szCs w:val="20"/>
          <w:lang w:val="is-IS"/>
        </w:rPr>
        <w:t xml:space="preserve">Sjá efniskrafa. </w:t>
      </w:r>
    </w:p>
    <w:p w14:paraId="290768EF" w14:textId="77777777" w:rsidR="00A05284" w:rsidRPr="00E26361" w:rsidRDefault="00A05284" w:rsidP="00A05284">
      <w:pPr>
        <w:ind w:right="30"/>
        <w:rPr>
          <w:szCs w:val="20"/>
        </w:rPr>
      </w:pPr>
    </w:p>
    <w:p w14:paraId="1C51549F" w14:textId="77777777" w:rsidR="00A05284" w:rsidRPr="00E26361" w:rsidRDefault="00A05284" w:rsidP="00A05284">
      <w:pPr>
        <w:ind w:right="30"/>
        <w:jc w:val="both"/>
        <w:rPr>
          <w:b/>
          <w:bCs/>
          <w:szCs w:val="20"/>
        </w:rPr>
      </w:pPr>
      <w:r w:rsidRPr="00E26361">
        <w:rPr>
          <w:b/>
          <w:bCs/>
          <w:szCs w:val="20"/>
        </w:rPr>
        <w:t>efnishaugur</w:t>
      </w:r>
    </w:p>
    <w:p w14:paraId="77280949" w14:textId="77777777" w:rsidR="00A05284" w:rsidRPr="00E26361" w:rsidRDefault="00A05284" w:rsidP="00A05284">
      <w:pPr>
        <w:ind w:right="30"/>
        <w:jc w:val="both"/>
        <w:rPr>
          <w:szCs w:val="20"/>
        </w:rPr>
      </w:pPr>
      <w:r w:rsidRPr="00E26361">
        <w:rPr>
          <w:szCs w:val="20"/>
        </w:rPr>
        <w:t xml:space="preserve">birgðir af </w:t>
      </w:r>
      <w:r w:rsidRPr="00E26361">
        <w:rPr>
          <w:i/>
          <w:szCs w:val="20"/>
        </w:rPr>
        <w:t>steinefni</w:t>
      </w:r>
      <w:r w:rsidRPr="00E26361">
        <w:rPr>
          <w:szCs w:val="20"/>
        </w:rPr>
        <w:t xml:space="preserve"> (unnu eða óunnu) sem hefur verið </w:t>
      </w:r>
      <w:r w:rsidRPr="00E26361">
        <w:rPr>
          <w:i/>
          <w:szCs w:val="20"/>
        </w:rPr>
        <w:t>haugsett</w:t>
      </w:r>
      <w:r w:rsidRPr="00E26361">
        <w:rPr>
          <w:szCs w:val="20"/>
        </w:rPr>
        <w:t xml:space="preserve"> til geymslu um lengri eða skemmri tíma</w:t>
      </w:r>
    </w:p>
    <w:p w14:paraId="55F93832" w14:textId="77777777" w:rsidR="00A05284" w:rsidRPr="00E26361" w:rsidRDefault="00A05284" w:rsidP="00A05284">
      <w:pPr>
        <w:ind w:right="30"/>
        <w:rPr>
          <w:szCs w:val="20"/>
        </w:rPr>
      </w:pPr>
    </w:p>
    <w:p w14:paraId="54EDA79C" w14:textId="77777777" w:rsidR="00A05284" w:rsidRPr="00E26361" w:rsidRDefault="00A05284" w:rsidP="00A05284">
      <w:pPr>
        <w:ind w:right="30"/>
        <w:jc w:val="both"/>
        <w:rPr>
          <w:b/>
          <w:bCs/>
          <w:szCs w:val="20"/>
        </w:rPr>
      </w:pPr>
      <w:r w:rsidRPr="00E26361">
        <w:rPr>
          <w:b/>
          <w:bCs/>
          <w:szCs w:val="20"/>
        </w:rPr>
        <w:t xml:space="preserve">efniskrafa </w:t>
      </w:r>
    </w:p>
    <w:p w14:paraId="3C43F685" w14:textId="77777777" w:rsidR="00A05284" w:rsidRPr="00E26361" w:rsidRDefault="00A05284" w:rsidP="00A05284">
      <w:pPr>
        <w:ind w:right="30"/>
        <w:jc w:val="both"/>
        <w:rPr>
          <w:szCs w:val="20"/>
        </w:rPr>
      </w:pPr>
      <w:r w:rsidRPr="00E26361">
        <w:rPr>
          <w:i/>
          <w:szCs w:val="20"/>
        </w:rPr>
        <w:t>krafa</w:t>
      </w:r>
      <w:r w:rsidRPr="00E26361">
        <w:rPr>
          <w:szCs w:val="20"/>
        </w:rPr>
        <w:t xml:space="preserve"> um lágmarksgæði </w:t>
      </w:r>
      <w:r w:rsidRPr="00E26361">
        <w:rPr>
          <w:i/>
          <w:szCs w:val="20"/>
        </w:rPr>
        <w:t>steinefnis</w:t>
      </w:r>
      <w:r w:rsidRPr="00E26361">
        <w:rPr>
          <w:szCs w:val="20"/>
        </w:rPr>
        <w:t>, til að efnið teljist hæft til fyrirhugaðrar notkunar</w:t>
      </w:r>
    </w:p>
    <w:p w14:paraId="165526E8" w14:textId="77777777" w:rsidR="00A05284" w:rsidRPr="00E26361" w:rsidRDefault="00A05284" w:rsidP="00A05284">
      <w:pPr>
        <w:pStyle w:val="NoSpacing"/>
        <w:rPr>
          <w:rFonts w:asciiTheme="minorHAnsi" w:hAnsiTheme="minorHAnsi"/>
          <w:i/>
          <w:sz w:val="20"/>
          <w:szCs w:val="20"/>
          <w:lang w:val="is-IS"/>
        </w:rPr>
      </w:pPr>
      <w:r w:rsidRPr="00E26361">
        <w:rPr>
          <w:rFonts w:asciiTheme="minorHAnsi" w:hAnsiTheme="minorHAnsi"/>
          <w:sz w:val="20"/>
          <w:szCs w:val="20"/>
          <w:lang w:val="is-IS"/>
        </w:rPr>
        <w:t xml:space="preserve">Dæmi um efniseiginleika, sem gerðar eru kröfur til, eru </w:t>
      </w:r>
      <w:r w:rsidRPr="00E26361">
        <w:rPr>
          <w:rFonts w:asciiTheme="minorHAnsi" w:hAnsiTheme="minorHAnsi"/>
          <w:i/>
          <w:sz w:val="20"/>
          <w:szCs w:val="20"/>
          <w:lang w:val="is-IS"/>
        </w:rPr>
        <w:t>styrkur</w:t>
      </w:r>
      <w:r w:rsidRPr="00E26361">
        <w:rPr>
          <w:rFonts w:asciiTheme="minorHAnsi" w:hAnsiTheme="minorHAnsi"/>
          <w:sz w:val="20"/>
          <w:szCs w:val="20"/>
          <w:lang w:val="is-IS"/>
        </w:rPr>
        <w:t xml:space="preserve">, </w:t>
      </w:r>
      <w:r w:rsidRPr="00E26361">
        <w:rPr>
          <w:rFonts w:asciiTheme="minorHAnsi" w:hAnsiTheme="minorHAnsi"/>
          <w:i/>
          <w:sz w:val="20"/>
          <w:szCs w:val="20"/>
          <w:lang w:val="is-IS"/>
        </w:rPr>
        <w:t>veðrunarþol</w:t>
      </w:r>
      <w:r w:rsidRPr="00E26361">
        <w:rPr>
          <w:rFonts w:asciiTheme="minorHAnsi" w:hAnsiTheme="minorHAnsi"/>
          <w:sz w:val="20"/>
          <w:szCs w:val="20"/>
          <w:lang w:val="is-IS"/>
        </w:rPr>
        <w:t xml:space="preserve"> og </w:t>
      </w:r>
      <w:r w:rsidRPr="00E26361">
        <w:rPr>
          <w:rFonts w:asciiTheme="minorHAnsi" w:hAnsiTheme="minorHAnsi"/>
          <w:i/>
          <w:sz w:val="20"/>
          <w:szCs w:val="20"/>
          <w:lang w:val="is-IS"/>
        </w:rPr>
        <w:t>slitþol.</w:t>
      </w:r>
    </w:p>
    <w:p w14:paraId="5BC25CE9" w14:textId="77777777" w:rsidR="00A05284" w:rsidRPr="00E26361" w:rsidRDefault="00A05284" w:rsidP="00A05284">
      <w:pPr>
        <w:tabs>
          <w:tab w:val="left" w:pos="5387"/>
        </w:tabs>
        <w:ind w:left="284" w:right="28" w:hanging="284"/>
        <w:jc w:val="both"/>
        <w:rPr>
          <w:i/>
          <w:szCs w:val="20"/>
        </w:rPr>
      </w:pPr>
    </w:p>
    <w:p w14:paraId="4A732D30" w14:textId="77777777" w:rsidR="00A05284" w:rsidRPr="00E26361" w:rsidRDefault="00A05284" w:rsidP="00A05284">
      <w:pPr>
        <w:tabs>
          <w:tab w:val="left" w:pos="5387"/>
        </w:tabs>
        <w:ind w:left="284" w:right="28" w:hanging="284"/>
        <w:jc w:val="both"/>
        <w:rPr>
          <w:b/>
          <w:szCs w:val="20"/>
        </w:rPr>
      </w:pPr>
      <w:r w:rsidRPr="00E26361">
        <w:rPr>
          <w:b/>
          <w:szCs w:val="20"/>
        </w:rPr>
        <w:t>efnislýsing</w:t>
      </w:r>
    </w:p>
    <w:p w14:paraId="3F995C69" w14:textId="77777777" w:rsidR="00A05284" w:rsidRPr="00E26361" w:rsidRDefault="00A05284" w:rsidP="00A05284">
      <w:pPr>
        <w:tabs>
          <w:tab w:val="left" w:pos="5387"/>
        </w:tabs>
        <w:ind w:left="284" w:right="28" w:hanging="284"/>
        <w:jc w:val="both"/>
        <w:rPr>
          <w:szCs w:val="20"/>
        </w:rPr>
      </w:pPr>
      <w:r w:rsidRPr="00E26361">
        <w:rPr>
          <w:szCs w:val="20"/>
        </w:rPr>
        <w:t>lýsing á eiginleikum efna í vegstæði og námum</w:t>
      </w:r>
    </w:p>
    <w:p w14:paraId="797AF70A" w14:textId="77777777" w:rsidR="00A05284" w:rsidRPr="00E26361" w:rsidRDefault="00A05284" w:rsidP="00A05284">
      <w:pPr>
        <w:ind w:right="30"/>
        <w:jc w:val="both"/>
        <w:rPr>
          <w:b/>
          <w:bCs/>
          <w:szCs w:val="20"/>
        </w:rPr>
      </w:pPr>
    </w:p>
    <w:p w14:paraId="7D644519" w14:textId="77777777" w:rsidR="00A05284" w:rsidRPr="00E26361" w:rsidRDefault="00A05284" w:rsidP="00A05284">
      <w:pPr>
        <w:ind w:right="30"/>
        <w:jc w:val="both"/>
        <w:rPr>
          <w:b/>
          <w:bCs/>
          <w:szCs w:val="20"/>
        </w:rPr>
      </w:pPr>
      <w:r w:rsidRPr="00E26361">
        <w:rPr>
          <w:b/>
          <w:bCs/>
          <w:szCs w:val="20"/>
        </w:rPr>
        <w:t>efnisrannsókn</w:t>
      </w:r>
    </w:p>
    <w:p w14:paraId="0ABBC3B3" w14:textId="77777777" w:rsidR="00A05284" w:rsidRPr="00E26361" w:rsidRDefault="00A05284" w:rsidP="00A05284">
      <w:pPr>
        <w:ind w:right="30"/>
        <w:jc w:val="both"/>
        <w:rPr>
          <w:szCs w:val="20"/>
        </w:rPr>
      </w:pPr>
      <w:r w:rsidRPr="00E26361">
        <w:rPr>
          <w:i/>
          <w:szCs w:val="20"/>
        </w:rPr>
        <w:t>prófun</w:t>
      </w:r>
      <w:r w:rsidRPr="00E26361">
        <w:rPr>
          <w:szCs w:val="20"/>
        </w:rPr>
        <w:t xml:space="preserve"> á efnum samkvæmt viðurkenndum for</w:t>
      </w:r>
      <w:r w:rsidRPr="00E26361">
        <w:rPr>
          <w:szCs w:val="20"/>
        </w:rPr>
        <w:softHyphen/>
        <w:t xml:space="preserve">skriftum, prófunarstöðlum, til að skera úr um efniseiginleika, svo sem styrk, </w:t>
      </w:r>
      <w:r w:rsidRPr="00E26361">
        <w:rPr>
          <w:i/>
          <w:szCs w:val="20"/>
        </w:rPr>
        <w:t>veðrunarþol</w:t>
      </w:r>
      <w:r w:rsidRPr="00E26361">
        <w:rPr>
          <w:szCs w:val="20"/>
        </w:rPr>
        <w:t xml:space="preserve">, </w:t>
      </w:r>
      <w:r w:rsidRPr="00E26361">
        <w:rPr>
          <w:i/>
          <w:szCs w:val="20"/>
        </w:rPr>
        <w:t>kornalögun</w:t>
      </w:r>
      <w:r w:rsidRPr="00E26361">
        <w:rPr>
          <w:szCs w:val="20"/>
        </w:rPr>
        <w:t xml:space="preserve"> og </w:t>
      </w:r>
      <w:r w:rsidRPr="00E26361">
        <w:rPr>
          <w:i/>
          <w:szCs w:val="20"/>
        </w:rPr>
        <w:t>sáldurferil</w:t>
      </w:r>
      <w:r w:rsidRPr="00E26361">
        <w:rPr>
          <w:szCs w:val="20"/>
        </w:rPr>
        <w:t>.</w:t>
      </w:r>
    </w:p>
    <w:p w14:paraId="604F67FE" w14:textId="77777777" w:rsidR="00A05284" w:rsidRPr="00E26361" w:rsidRDefault="00A05284" w:rsidP="00A05284">
      <w:pPr>
        <w:ind w:right="3118"/>
        <w:rPr>
          <w:szCs w:val="20"/>
        </w:rPr>
      </w:pPr>
    </w:p>
    <w:p w14:paraId="61555D6E" w14:textId="77777777" w:rsidR="00A05284" w:rsidRPr="00E26361" w:rsidRDefault="00A05284" w:rsidP="00A05284">
      <w:pPr>
        <w:ind w:right="30"/>
        <w:jc w:val="both"/>
        <w:rPr>
          <w:b/>
          <w:bCs/>
          <w:szCs w:val="20"/>
        </w:rPr>
      </w:pPr>
      <w:r w:rsidRPr="00E26361">
        <w:rPr>
          <w:b/>
          <w:bCs/>
          <w:szCs w:val="20"/>
        </w:rPr>
        <w:t>efnistaka</w:t>
      </w:r>
    </w:p>
    <w:p w14:paraId="22EE1CDB" w14:textId="77777777" w:rsidR="00A05284" w:rsidRPr="00E26361" w:rsidRDefault="00A05284" w:rsidP="00A05284">
      <w:pPr>
        <w:ind w:right="30"/>
        <w:jc w:val="both"/>
        <w:rPr>
          <w:szCs w:val="20"/>
        </w:rPr>
      </w:pPr>
      <w:r w:rsidRPr="00E26361">
        <w:rPr>
          <w:szCs w:val="20"/>
        </w:rPr>
        <w:t xml:space="preserve">brottnám </w:t>
      </w:r>
      <w:r w:rsidRPr="00E26361">
        <w:rPr>
          <w:i/>
          <w:szCs w:val="20"/>
        </w:rPr>
        <w:t>steinefna</w:t>
      </w:r>
      <w:r w:rsidRPr="00E26361">
        <w:rPr>
          <w:szCs w:val="20"/>
        </w:rPr>
        <w:t xml:space="preserve">, </w:t>
      </w:r>
      <w:r w:rsidRPr="00E26361">
        <w:rPr>
          <w:i/>
          <w:szCs w:val="20"/>
        </w:rPr>
        <w:t>bergs</w:t>
      </w:r>
      <w:r w:rsidRPr="00E26361">
        <w:rPr>
          <w:szCs w:val="20"/>
        </w:rPr>
        <w:t xml:space="preserve"> eða lausra </w:t>
      </w:r>
      <w:r w:rsidRPr="00E26361">
        <w:rPr>
          <w:i/>
          <w:szCs w:val="20"/>
        </w:rPr>
        <w:t>setlaga</w:t>
      </w:r>
      <w:r w:rsidRPr="00E26361">
        <w:rPr>
          <w:szCs w:val="20"/>
        </w:rPr>
        <w:t>, til notkunar við mannvirkjagerð</w:t>
      </w:r>
    </w:p>
    <w:p w14:paraId="23D5B382" w14:textId="77777777" w:rsidR="00A05284" w:rsidRPr="00E26361" w:rsidRDefault="00A05284" w:rsidP="00A05284">
      <w:pPr>
        <w:ind w:right="30"/>
        <w:jc w:val="both"/>
        <w:rPr>
          <w:szCs w:val="20"/>
        </w:rPr>
      </w:pPr>
    </w:p>
    <w:p w14:paraId="585453AC" w14:textId="77777777" w:rsidR="00A05284" w:rsidRPr="00E26361" w:rsidRDefault="00A05284" w:rsidP="00A05284">
      <w:pPr>
        <w:ind w:right="30"/>
        <w:jc w:val="both"/>
        <w:rPr>
          <w:b/>
          <w:szCs w:val="20"/>
        </w:rPr>
      </w:pPr>
      <w:r w:rsidRPr="00E26361">
        <w:rPr>
          <w:b/>
          <w:szCs w:val="20"/>
        </w:rPr>
        <w:t>efnistökusvæði</w:t>
      </w:r>
    </w:p>
    <w:p w14:paraId="361AD855" w14:textId="77777777" w:rsidR="00A05284" w:rsidRPr="00E26361" w:rsidRDefault="00A05284" w:rsidP="00A05284">
      <w:pPr>
        <w:ind w:right="30"/>
        <w:jc w:val="both"/>
        <w:rPr>
          <w:szCs w:val="20"/>
        </w:rPr>
      </w:pPr>
      <w:r w:rsidRPr="00E26361">
        <w:rPr>
          <w:szCs w:val="20"/>
        </w:rPr>
        <w:t xml:space="preserve">afmarkaður hluti námusvæðis eða skæringar, þar sem verið er að taka </w:t>
      </w:r>
      <w:r w:rsidRPr="00E26361">
        <w:rPr>
          <w:i/>
          <w:szCs w:val="20"/>
        </w:rPr>
        <w:t>steinefni</w:t>
      </w:r>
      <w:r w:rsidRPr="00E26361">
        <w:rPr>
          <w:szCs w:val="20"/>
        </w:rPr>
        <w:t xml:space="preserve"> hverju sinni </w:t>
      </w:r>
    </w:p>
    <w:p w14:paraId="3EEA0F78" w14:textId="77777777" w:rsidR="00A05284" w:rsidRPr="00E26361" w:rsidRDefault="00A05284" w:rsidP="00A05284">
      <w:pPr>
        <w:ind w:right="30"/>
        <w:jc w:val="both"/>
        <w:rPr>
          <w:b/>
          <w:szCs w:val="20"/>
        </w:rPr>
      </w:pPr>
    </w:p>
    <w:p w14:paraId="34603939" w14:textId="77777777" w:rsidR="00A05284" w:rsidRPr="00E26361" w:rsidRDefault="00A05284" w:rsidP="00A05284">
      <w:pPr>
        <w:ind w:right="30"/>
        <w:jc w:val="both"/>
        <w:rPr>
          <w:b/>
          <w:szCs w:val="20"/>
        </w:rPr>
      </w:pPr>
      <w:r w:rsidRPr="00E26361">
        <w:rPr>
          <w:b/>
          <w:szCs w:val="20"/>
        </w:rPr>
        <w:t>efnisvinnsla</w:t>
      </w:r>
    </w:p>
    <w:p w14:paraId="6A80163F" w14:textId="77777777" w:rsidR="00A05284" w:rsidRPr="00E26361" w:rsidRDefault="00A05284" w:rsidP="00A05284">
      <w:pPr>
        <w:ind w:right="30"/>
        <w:jc w:val="both"/>
        <w:rPr>
          <w:szCs w:val="20"/>
        </w:rPr>
      </w:pPr>
      <w:r w:rsidRPr="00E26361">
        <w:rPr>
          <w:szCs w:val="20"/>
        </w:rPr>
        <w:t>framleiðsla steinefna sem hæfir fyrirhugaðri notkun</w:t>
      </w:r>
    </w:p>
    <w:p w14:paraId="4EE2673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Vinnslan tekur meðal annars til flokkunar, þvottar, mölunar og sigtunar steinefna.</w:t>
      </w:r>
    </w:p>
    <w:p w14:paraId="5E9EC49B" w14:textId="77777777" w:rsidR="00A05284" w:rsidRPr="00E26361" w:rsidRDefault="00A05284" w:rsidP="00A05284">
      <w:pPr>
        <w:ind w:right="30"/>
        <w:jc w:val="both"/>
        <w:rPr>
          <w:szCs w:val="20"/>
        </w:rPr>
      </w:pPr>
    </w:p>
    <w:p w14:paraId="0BE9526B" w14:textId="77777777" w:rsidR="00A05284" w:rsidRPr="00E26361" w:rsidRDefault="00A05284" w:rsidP="00A05284">
      <w:pPr>
        <w:ind w:right="30"/>
        <w:jc w:val="both"/>
        <w:rPr>
          <w:b/>
          <w:szCs w:val="20"/>
        </w:rPr>
      </w:pPr>
      <w:r w:rsidRPr="00E26361">
        <w:rPr>
          <w:b/>
          <w:szCs w:val="20"/>
        </w:rPr>
        <w:t>efnisvottorð</w:t>
      </w:r>
    </w:p>
    <w:p w14:paraId="110B79C3" w14:textId="77777777" w:rsidR="00A05284" w:rsidRPr="00E26361" w:rsidRDefault="00A05284" w:rsidP="00A05284">
      <w:pPr>
        <w:ind w:right="30"/>
        <w:jc w:val="both"/>
        <w:rPr>
          <w:szCs w:val="20"/>
        </w:rPr>
      </w:pPr>
      <w:r w:rsidRPr="00E26361">
        <w:rPr>
          <w:szCs w:val="20"/>
        </w:rPr>
        <w:t>skrifleg staðfesting á eiginleikum efnis til mannvirkjagerðar</w:t>
      </w:r>
    </w:p>
    <w:p w14:paraId="004AEBBC" w14:textId="77777777" w:rsidR="00A05284" w:rsidRPr="00E26361" w:rsidRDefault="00A05284" w:rsidP="00A05284">
      <w:pPr>
        <w:ind w:right="30"/>
        <w:rPr>
          <w:b/>
          <w:bCs/>
          <w:color w:val="A6A6A6"/>
          <w:szCs w:val="20"/>
        </w:rPr>
      </w:pPr>
    </w:p>
    <w:p w14:paraId="5542401F" w14:textId="77777777" w:rsidR="00A05284" w:rsidRPr="00E26361" w:rsidRDefault="00A05284" w:rsidP="00A05284">
      <w:pPr>
        <w:ind w:right="30"/>
        <w:rPr>
          <w:b/>
          <w:bCs/>
          <w:szCs w:val="20"/>
        </w:rPr>
      </w:pPr>
      <w:r w:rsidRPr="00E26361">
        <w:rPr>
          <w:b/>
          <w:bCs/>
          <w:szCs w:val="20"/>
        </w:rPr>
        <w:t>efnisvottun</w:t>
      </w:r>
    </w:p>
    <w:p w14:paraId="69A2C146" w14:textId="77777777" w:rsidR="00A05284" w:rsidRPr="00E26361" w:rsidRDefault="00A05284" w:rsidP="00A05284">
      <w:pPr>
        <w:ind w:right="30"/>
        <w:rPr>
          <w:bCs/>
          <w:szCs w:val="20"/>
        </w:rPr>
      </w:pPr>
      <w:r w:rsidRPr="00E26361">
        <w:rPr>
          <w:bCs/>
          <w:szCs w:val="20"/>
        </w:rPr>
        <w:t>staðfesting á eiginleikum efnis til mannvirkjagerðar</w:t>
      </w:r>
    </w:p>
    <w:p w14:paraId="72CA558E" w14:textId="77777777" w:rsidR="00A05284" w:rsidRPr="00E26361" w:rsidRDefault="00A05284" w:rsidP="00A05284">
      <w:pPr>
        <w:ind w:right="30"/>
        <w:jc w:val="both"/>
        <w:rPr>
          <w:b/>
          <w:bCs/>
          <w:szCs w:val="20"/>
        </w:rPr>
      </w:pPr>
    </w:p>
    <w:p w14:paraId="57411335" w14:textId="77777777" w:rsidR="00A05284" w:rsidRPr="00E26361" w:rsidRDefault="00A05284" w:rsidP="00A05284">
      <w:pPr>
        <w:ind w:right="30"/>
        <w:jc w:val="both"/>
        <w:rPr>
          <w:b/>
          <w:bCs/>
          <w:szCs w:val="20"/>
        </w:rPr>
      </w:pPr>
      <w:r w:rsidRPr="00E26361">
        <w:rPr>
          <w:b/>
          <w:bCs/>
          <w:szCs w:val="20"/>
        </w:rPr>
        <w:t>efri flokkunarstærð</w:t>
      </w:r>
    </w:p>
    <w:p w14:paraId="768AC45F" w14:textId="77777777" w:rsidR="00A05284" w:rsidRPr="00E26361" w:rsidRDefault="00A05284" w:rsidP="00A05284">
      <w:pPr>
        <w:ind w:right="30"/>
        <w:jc w:val="both"/>
        <w:rPr>
          <w:szCs w:val="20"/>
        </w:rPr>
      </w:pPr>
      <w:r w:rsidRPr="00E26361">
        <w:rPr>
          <w:szCs w:val="20"/>
        </w:rPr>
        <w:t xml:space="preserve">möskvastærð (táknuð með D) í sigti sem viss hluti </w:t>
      </w:r>
      <w:r w:rsidRPr="00E26361">
        <w:rPr>
          <w:i/>
          <w:szCs w:val="20"/>
        </w:rPr>
        <w:t>steinefnis</w:t>
      </w:r>
      <w:r w:rsidRPr="00E26361">
        <w:rPr>
          <w:szCs w:val="20"/>
        </w:rPr>
        <w:t xml:space="preserve"> smýgur, oft 80-90 % </w:t>
      </w:r>
    </w:p>
    <w:p w14:paraId="449C74D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Þetta hugtak er, ásamt </w:t>
      </w:r>
      <w:r w:rsidRPr="00E26361">
        <w:rPr>
          <w:rFonts w:asciiTheme="minorHAnsi" w:hAnsiTheme="minorHAnsi"/>
          <w:i/>
          <w:sz w:val="20"/>
          <w:szCs w:val="20"/>
          <w:lang w:val="is-IS"/>
        </w:rPr>
        <w:t>neðri flokkunarstærð</w:t>
      </w:r>
      <w:r w:rsidRPr="00E26361">
        <w:rPr>
          <w:rFonts w:asciiTheme="minorHAnsi" w:hAnsiTheme="minorHAnsi"/>
          <w:sz w:val="20"/>
          <w:szCs w:val="20"/>
          <w:lang w:val="is-IS"/>
        </w:rPr>
        <w:t xml:space="preserve">, notað til að skilgreina </w:t>
      </w:r>
      <w:r w:rsidRPr="00E26361">
        <w:rPr>
          <w:rFonts w:asciiTheme="minorHAnsi" w:hAnsiTheme="minorHAnsi"/>
          <w:sz w:val="20"/>
          <w:szCs w:val="20"/>
          <w:lang w:val="is-IS"/>
        </w:rPr>
        <w:t xml:space="preserve">stærðabil sem megnið af </w:t>
      </w:r>
      <w:r w:rsidRPr="00E26361">
        <w:rPr>
          <w:rFonts w:asciiTheme="minorHAnsi" w:hAnsiTheme="minorHAnsi"/>
          <w:i/>
          <w:sz w:val="20"/>
          <w:szCs w:val="20"/>
          <w:lang w:val="is-IS"/>
        </w:rPr>
        <w:t>steinefni</w:t>
      </w:r>
      <w:r w:rsidRPr="00E26361">
        <w:rPr>
          <w:rFonts w:asciiTheme="minorHAnsi" w:hAnsiTheme="minorHAnsi"/>
          <w:sz w:val="20"/>
          <w:szCs w:val="20"/>
          <w:lang w:val="is-IS"/>
        </w:rPr>
        <w:t xml:space="preserve"> fellur í með hæfilega ákvörðuð</w:t>
      </w:r>
      <w:r w:rsidRPr="00E26361">
        <w:rPr>
          <w:rFonts w:asciiTheme="minorHAnsi" w:hAnsiTheme="minorHAnsi"/>
          <w:sz w:val="20"/>
          <w:szCs w:val="20"/>
          <w:lang w:val="is-IS"/>
        </w:rPr>
        <w:softHyphen/>
        <w:t>um frávikum. Sjá staðal ÍST EN 13242.</w:t>
      </w:r>
    </w:p>
    <w:p w14:paraId="413B0731" w14:textId="77777777" w:rsidR="00A05284" w:rsidRPr="00E26361" w:rsidRDefault="00A05284" w:rsidP="00A05284">
      <w:pPr>
        <w:ind w:right="30"/>
        <w:rPr>
          <w:b/>
          <w:bCs/>
          <w:szCs w:val="20"/>
        </w:rPr>
      </w:pPr>
    </w:p>
    <w:p w14:paraId="108FA74A" w14:textId="77777777" w:rsidR="00A05284" w:rsidRPr="00E26361" w:rsidRDefault="00A05284" w:rsidP="00A05284">
      <w:pPr>
        <w:ind w:right="30"/>
        <w:jc w:val="both"/>
        <w:rPr>
          <w:b/>
          <w:bCs/>
          <w:szCs w:val="20"/>
        </w:rPr>
      </w:pPr>
      <w:r w:rsidRPr="00E26361">
        <w:rPr>
          <w:b/>
          <w:bCs/>
          <w:szCs w:val="20"/>
        </w:rPr>
        <w:t xml:space="preserve">efri stærðarmörk </w:t>
      </w:r>
    </w:p>
    <w:p w14:paraId="7211761B" w14:textId="77777777" w:rsidR="00A05284" w:rsidRPr="00E26361" w:rsidRDefault="00A05284" w:rsidP="00A05284">
      <w:pPr>
        <w:ind w:right="30"/>
        <w:jc w:val="both"/>
        <w:rPr>
          <w:szCs w:val="20"/>
        </w:rPr>
      </w:pPr>
      <w:r w:rsidRPr="00E26361">
        <w:rPr>
          <w:szCs w:val="20"/>
        </w:rPr>
        <w:t>möskvastærð í sigti sem 98 þungaprósent af efninu smjúga</w:t>
      </w:r>
    </w:p>
    <w:p w14:paraId="22ECDAC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stærstu steinar</w:t>
      </w:r>
      <w:r w:rsidRPr="00E26361">
        <w:rPr>
          <w:rFonts w:asciiTheme="minorHAnsi" w:hAnsiTheme="minorHAnsi"/>
          <w:sz w:val="20"/>
          <w:szCs w:val="20"/>
          <w:lang w:val="is-IS"/>
        </w:rPr>
        <w:t>. Táknuð með D'98.</w:t>
      </w:r>
    </w:p>
    <w:p w14:paraId="7392C103" w14:textId="77777777" w:rsidR="00A05284" w:rsidRPr="00E26361" w:rsidRDefault="00A05284" w:rsidP="00A05284">
      <w:pPr>
        <w:tabs>
          <w:tab w:val="left" w:pos="5387"/>
        </w:tabs>
        <w:ind w:left="284" w:right="28"/>
        <w:jc w:val="both"/>
        <w:rPr>
          <w:szCs w:val="20"/>
        </w:rPr>
      </w:pPr>
    </w:p>
    <w:p w14:paraId="6003886C" w14:textId="77777777" w:rsidR="00A05284" w:rsidRPr="00E26361" w:rsidRDefault="00A05284" w:rsidP="00A05284">
      <w:pPr>
        <w:tabs>
          <w:tab w:val="left" w:pos="5387"/>
        </w:tabs>
        <w:ind w:right="28"/>
        <w:jc w:val="both"/>
        <w:rPr>
          <w:b/>
          <w:szCs w:val="20"/>
        </w:rPr>
      </w:pPr>
      <w:r w:rsidRPr="00E26361">
        <w:rPr>
          <w:b/>
          <w:szCs w:val="20"/>
        </w:rPr>
        <w:t>eftirlit</w:t>
      </w:r>
    </w:p>
    <w:p w14:paraId="02958CA7" w14:textId="77777777" w:rsidR="00A05284" w:rsidRPr="00E26361" w:rsidRDefault="00A05284" w:rsidP="00A05284">
      <w:pPr>
        <w:tabs>
          <w:tab w:val="left" w:pos="5387"/>
        </w:tabs>
        <w:ind w:right="28"/>
        <w:jc w:val="both"/>
        <w:rPr>
          <w:szCs w:val="20"/>
        </w:rPr>
      </w:pPr>
      <w:r w:rsidRPr="00E26361">
        <w:rPr>
          <w:szCs w:val="20"/>
        </w:rPr>
        <w:t>felst í samanburði á kröfum til verklags, eiginleika viðfangs og upplýsingum, sem fengar eru með mælingum, skoðunum eða prófunum</w:t>
      </w:r>
    </w:p>
    <w:p w14:paraId="3E4187F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Samanburður á sáldurferli sýnis af burðarlagi og kröfum í verklýsingu.</w:t>
      </w:r>
    </w:p>
    <w:p w14:paraId="730A938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Samanburður á kostnaðaráætlun og raunkostnaði. Samanburður á niðurlögn ræsa og fyrirmælum í verklýsingu.</w:t>
      </w:r>
    </w:p>
    <w:p w14:paraId="77CBAA9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Oft notað um þá sem sinna eftirliti.</w:t>
      </w:r>
    </w:p>
    <w:p w14:paraId="5B5C545F" w14:textId="77777777" w:rsidR="00A05284" w:rsidRPr="00E26361" w:rsidRDefault="00A05284" w:rsidP="00A05284">
      <w:pPr>
        <w:tabs>
          <w:tab w:val="left" w:pos="5387"/>
        </w:tabs>
        <w:ind w:right="28"/>
        <w:jc w:val="both"/>
        <w:rPr>
          <w:b/>
          <w:szCs w:val="20"/>
        </w:rPr>
      </w:pPr>
    </w:p>
    <w:p w14:paraId="001DA18C" w14:textId="77777777" w:rsidR="00A05284" w:rsidRPr="00E26361" w:rsidRDefault="00A05284" w:rsidP="00A05284">
      <w:pPr>
        <w:tabs>
          <w:tab w:val="left" w:pos="5387"/>
        </w:tabs>
        <w:ind w:right="28"/>
        <w:jc w:val="both"/>
        <w:rPr>
          <w:b/>
          <w:szCs w:val="20"/>
        </w:rPr>
      </w:pPr>
      <w:r w:rsidRPr="00E26361">
        <w:rPr>
          <w:b/>
          <w:szCs w:val="20"/>
        </w:rPr>
        <w:t>eftirlitsaðferð</w:t>
      </w:r>
    </w:p>
    <w:p w14:paraId="0BCB33F5" w14:textId="77777777" w:rsidR="00A05284" w:rsidRPr="00E26361" w:rsidRDefault="00A05284" w:rsidP="00A05284">
      <w:pPr>
        <w:tabs>
          <w:tab w:val="left" w:pos="5387"/>
        </w:tabs>
        <w:ind w:right="28"/>
        <w:jc w:val="both"/>
        <w:rPr>
          <w:szCs w:val="20"/>
        </w:rPr>
      </w:pPr>
      <w:r w:rsidRPr="00E26361">
        <w:rPr>
          <w:szCs w:val="20"/>
        </w:rPr>
        <w:t xml:space="preserve">aðferð sem notuð er við </w:t>
      </w:r>
      <w:r w:rsidRPr="00E26361">
        <w:rPr>
          <w:i/>
          <w:szCs w:val="20"/>
        </w:rPr>
        <w:t>eftirlit</w:t>
      </w:r>
      <w:r w:rsidRPr="00E26361">
        <w:rPr>
          <w:szCs w:val="20"/>
        </w:rPr>
        <w:t xml:space="preserve"> á tilteknum þætti í mannvirkjagerð</w:t>
      </w:r>
    </w:p>
    <w:p w14:paraId="0D94E50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Talning á yfirferðum valta.</w:t>
      </w:r>
    </w:p>
    <w:p w14:paraId="2423B13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Þrír meginflokkar eftirlitsaðferða eru, eiginleikaprófun á rannsóknastofu og á verkstað (analyse- og måleteknisk kontroll), </w:t>
      </w:r>
      <w:r w:rsidRPr="00E26361">
        <w:rPr>
          <w:rFonts w:asciiTheme="minorHAnsi" w:hAnsiTheme="minorHAnsi"/>
          <w:i/>
          <w:sz w:val="20"/>
          <w:szCs w:val="20"/>
          <w:lang w:val="is-IS"/>
        </w:rPr>
        <w:t>sjónmat</w:t>
      </w:r>
      <w:r w:rsidRPr="00E26361">
        <w:rPr>
          <w:rFonts w:asciiTheme="minorHAnsi" w:hAnsiTheme="minorHAnsi"/>
          <w:sz w:val="20"/>
          <w:szCs w:val="20"/>
          <w:lang w:val="is-IS"/>
        </w:rPr>
        <w:t xml:space="preserve"> (visuell kontroll) og </w:t>
      </w:r>
      <w:r w:rsidRPr="00E26361">
        <w:rPr>
          <w:rFonts w:asciiTheme="minorHAnsi" w:hAnsiTheme="minorHAnsi"/>
          <w:i/>
          <w:sz w:val="20"/>
          <w:szCs w:val="20"/>
          <w:lang w:val="is-IS"/>
        </w:rPr>
        <w:t>eftirlit</w:t>
      </w:r>
      <w:r w:rsidRPr="00E26361">
        <w:rPr>
          <w:rFonts w:asciiTheme="minorHAnsi" w:hAnsiTheme="minorHAnsi"/>
          <w:sz w:val="20"/>
          <w:szCs w:val="20"/>
          <w:lang w:val="is-IS"/>
        </w:rPr>
        <w:t xml:space="preserve"> með nákvæmni í legu (</w:t>
      </w:r>
      <w:r w:rsidRPr="00E26361">
        <w:rPr>
          <w:rFonts w:asciiTheme="minorHAnsi" w:hAnsiTheme="minorHAnsi"/>
          <w:i/>
          <w:sz w:val="20"/>
          <w:szCs w:val="20"/>
          <w:lang w:val="is-IS"/>
        </w:rPr>
        <w:t>rúmeftirlit</w:t>
      </w:r>
      <w:r w:rsidRPr="00E26361">
        <w:rPr>
          <w:rFonts w:asciiTheme="minorHAnsi" w:hAnsiTheme="minorHAnsi"/>
          <w:sz w:val="20"/>
          <w:szCs w:val="20"/>
          <w:lang w:val="is-IS"/>
        </w:rPr>
        <w:t>) (geometrisk kontroll)</w:t>
      </w:r>
    </w:p>
    <w:p w14:paraId="0851D6CC" w14:textId="77777777" w:rsidR="00A05284" w:rsidRPr="00E26361" w:rsidRDefault="00A05284" w:rsidP="00A05284">
      <w:pPr>
        <w:tabs>
          <w:tab w:val="left" w:pos="5387"/>
        </w:tabs>
        <w:ind w:right="28"/>
        <w:jc w:val="both"/>
        <w:rPr>
          <w:szCs w:val="20"/>
        </w:rPr>
      </w:pPr>
    </w:p>
    <w:p w14:paraId="46AA0319" w14:textId="77777777" w:rsidR="00A05284" w:rsidRPr="00E26361" w:rsidRDefault="00A05284" w:rsidP="00A05284">
      <w:pPr>
        <w:tabs>
          <w:tab w:val="left" w:pos="5387"/>
        </w:tabs>
        <w:ind w:right="28"/>
        <w:jc w:val="both"/>
        <w:rPr>
          <w:b/>
          <w:szCs w:val="20"/>
        </w:rPr>
      </w:pPr>
      <w:r w:rsidRPr="00E26361">
        <w:rPr>
          <w:b/>
          <w:szCs w:val="20"/>
        </w:rPr>
        <w:t>eftirlitsáætlun</w:t>
      </w:r>
    </w:p>
    <w:p w14:paraId="0345B402" w14:textId="77777777" w:rsidR="00A05284" w:rsidRPr="00E26361" w:rsidRDefault="00A05284" w:rsidP="00A05284">
      <w:pPr>
        <w:tabs>
          <w:tab w:val="left" w:pos="5387"/>
        </w:tabs>
        <w:ind w:right="28"/>
        <w:jc w:val="both"/>
        <w:rPr>
          <w:szCs w:val="20"/>
        </w:rPr>
      </w:pPr>
      <w:r w:rsidRPr="00E26361">
        <w:rPr>
          <w:szCs w:val="20"/>
        </w:rPr>
        <w:t xml:space="preserve">áætlun um hvernig </w:t>
      </w:r>
      <w:r w:rsidRPr="00E26361">
        <w:rPr>
          <w:i/>
          <w:szCs w:val="20"/>
        </w:rPr>
        <w:t>eftirlit</w:t>
      </w:r>
      <w:r w:rsidRPr="00E26361">
        <w:rPr>
          <w:szCs w:val="20"/>
        </w:rPr>
        <w:t xml:space="preserve"> verkkaupa verður framkvæmt í viðkomandi verki</w:t>
      </w:r>
    </w:p>
    <w:p w14:paraId="24176B5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Verkkaupi gerir eftirlitsáætlun. Þar kemur fram hvernig fylgst verður með að gæðakröfur verkkaupa séu uppfylltar.</w:t>
      </w:r>
    </w:p>
    <w:p w14:paraId="317D0448" w14:textId="77777777" w:rsidR="00A05284" w:rsidRPr="00E26361" w:rsidRDefault="00A05284" w:rsidP="00A05284">
      <w:pPr>
        <w:tabs>
          <w:tab w:val="left" w:pos="5387"/>
        </w:tabs>
        <w:ind w:right="28"/>
        <w:jc w:val="both"/>
        <w:rPr>
          <w:szCs w:val="20"/>
        </w:rPr>
      </w:pPr>
    </w:p>
    <w:p w14:paraId="241A0052" w14:textId="77777777" w:rsidR="00A05284" w:rsidRPr="00E26361" w:rsidRDefault="00A05284" w:rsidP="00A05284">
      <w:pPr>
        <w:tabs>
          <w:tab w:val="left" w:pos="5387"/>
        </w:tabs>
        <w:ind w:right="28"/>
        <w:jc w:val="both"/>
        <w:rPr>
          <w:b/>
          <w:szCs w:val="20"/>
        </w:rPr>
      </w:pPr>
      <w:r w:rsidRPr="00E26361">
        <w:rPr>
          <w:b/>
          <w:szCs w:val="20"/>
        </w:rPr>
        <w:t>eftirlitsmaður</w:t>
      </w:r>
    </w:p>
    <w:p w14:paraId="148B0C2E" w14:textId="77777777" w:rsidR="00A05284" w:rsidRPr="00E26361" w:rsidRDefault="00A05284" w:rsidP="00A05284">
      <w:pPr>
        <w:tabs>
          <w:tab w:val="left" w:pos="5387"/>
        </w:tabs>
        <w:ind w:right="28"/>
        <w:jc w:val="both"/>
        <w:rPr>
          <w:szCs w:val="20"/>
        </w:rPr>
      </w:pPr>
      <w:r w:rsidRPr="00E26361">
        <w:rPr>
          <w:szCs w:val="20"/>
        </w:rPr>
        <w:t>sá sem athugar hvort tiltekin ákvæði í verklýsingum, lögum og reglugerðum séu uppfyllt</w:t>
      </w:r>
    </w:p>
    <w:p w14:paraId="233AD9A5" w14:textId="3EB54A1C" w:rsidR="00A05284" w:rsidRPr="00E26361" w:rsidRDefault="00A05284" w:rsidP="00F627B8">
      <w:pPr>
        <w:pStyle w:val="NoSpacing"/>
        <w:rPr>
          <w:rFonts w:asciiTheme="minorHAnsi" w:hAnsiTheme="minorHAnsi"/>
          <w:sz w:val="20"/>
          <w:szCs w:val="20"/>
          <w:lang w:val="is-IS"/>
        </w:rPr>
      </w:pPr>
      <w:r w:rsidRPr="00E26361">
        <w:rPr>
          <w:rFonts w:asciiTheme="minorHAnsi" w:hAnsiTheme="minorHAnsi"/>
          <w:sz w:val="20"/>
          <w:szCs w:val="20"/>
          <w:lang w:val="is-IS"/>
        </w:rPr>
        <w:t>Safnar niðurstöðum saman, vinnur úr þeim og birtir.</w:t>
      </w:r>
    </w:p>
    <w:p w14:paraId="4BE8DF53" w14:textId="77777777" w:rsidR="00F627B8" w:rsidRPr="00E26361" w:rsidRDefault="00F627B8" w:rsidP="00F627B8">
      <w:pPr>
        <w:pStyle w:val="NoSpacing"/>
        <w:rPr>
          <w:rFonts w:asciiTheme="minorHAnsi" w:hAnsiTheme="minorHAnsi"/>
          <w:sz w:val="20"/>
          <w:szCs w:val="20"/>
          <w:lang w:val="is-IS"/>
        </w:rPr>
      </w:pPr>
    </w:p>
    <w:p w14:paraId="7173F87B" w14:textId="77777777" w:rsidR="001E491F" w:rsidRDefault="001E491F" w:rsidP="00A05284">
      <w:pPr>
        <w:tabs>
          <w:tab w:val="left" w:pos="5387"/>
        </w:tabs>
        <w:ind w:right="28"/>
        <w:jc w:val="both"/>
        <w:rPr>
          <w:b/>
          <w:szCs w:val="20"/>
        </w:rPr>
      </w:pPr>
    </w:p>
    <w:p w14:paraId="5AF3BA1F" w14:textId="77777777" w:rsidR="001E491F" w:rsidRDefault="001E491F" w:rsidP="00A05284">
      <w:pPr>
        <w:tabs>
          <w:tab w:val="left" w:pos="5387"/>
        </w:tabs>
        <w:ind w:right="28"/>
        <w:jc w:val="both"/>
        <w:rPr>
          <w:b/>
          <w:szCs w:val="20"/>
        </w:rPr>
      </w:pPr>
    </w:p>
    <w:p w14:paraId="23BC5F57" w14:textId="09108CBC" w:rsidR="00A05284" w:rsidRPr="00E26361" w:rsidRDefault="00A05284" w:rsidP="00A05284">
      <w:pPr>
        <w:tabs>
          <w:tab w:val="left" w:pos="5387"/>
        </w:tabs>
        <w:ind w:right="28"/>
        <w:jc w:val="both"/>
        <w:rPr>
          <w:b/>
          <w:szCs w:val="20"/>
        </w:rPr>
      </w:pPr>
      <w:r w:rsidRPr="00E26361">
        <w:rPr>
          <w:b/>
          <w:szCs w:val="20"/>
        </w:rPr>
        <w:lastRenderedPageBreak/>
        <w:t>eftirlitsmæling</w:t>
      </w:r>
    </w:p>
    <w:p w14:paraId="0CA262A0" w14:textId="77777777" w:rsidR="00A05284" w:rsidRPr="00E26361" w:rsidRDefault="00A05284" w:rsidP="00A05284">
      <w:pPr>
        <w:tabs>
          <w:tab w:val="left" w:pos="5387"/>
        </w:tabs>
        <w:ind w:right="28"/>
        <w:jc w:val="both"/>
        <w:rPr>
          <w:szCs w:val="20"/>
        </w:rPr>
      </w:pPr>
      <w:r w:rsidRPr="00E26361">
        <w:rPr>
          <w:szCs w:val="20"/>
        </w:rPr>
        <w:t>mæling til staðfestingar á tilteknum eiginleika eða legu mannvirkis</w:t>
      </w:r>
    </w:p>
    <w:p w14:paraId="4CAE5BA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Burðarþolsmæling, hæðarmæling.</w:t>
      </w:r>
    </w:p>
    <w:p w14:paraId="58000DF5" w14:textId="77777777" w:rsidR="00A05284" w:rsidRPr="00E26361" w:rsidRDefault="00A05284" w:rsidP="00A05284">
      <w:pPr>
        <w:ind w:right="30"/>
        <w:jc w:val="both"/>
        <w:rPr>
          <w:szCs w:val="20"/>
        </w:rPr>
      </w:pPr>
    </w:p>
    <w:p w14:paraId="1524517D" w14:textId="77777777" w:rsidR="00A05284" w:rsidRPr="00E26361" w:rsidRDefault="00A05284" w:rsidP="00A05284">
      <w:pPr>
        <w:ind w:right="30"/>
        <w:jc w:val="both"/>
        <w:rPr>
          <w:b/>
          <w:szCs w:val="20"/>
        </w:rPr>
      </w:pPr>
      <w:r w:rsidRPr="00E26361">
        <w:rPr>
          <w:b/>
          <w:szCs w:val="20"/>
        </w:rPr>
        <w:t>eftirlitsniðurstöður</w:t>
      </w:r>
    </w:p>
    <w:p w14:paraId="2D56E7F3" w14:textId="77777777" w:rsidR="00A05284" w:rsidRPr="00E26361" w:rsidRDefault="00A05284" w:rsidP="00A05284">
      <w:pPr>
        <w:ind w:right="30"/>
        <w:jc w:val="both"/>
        <w:rPr>
          <w:szCs w:val="20"/>
        </w:rPr>
      </w:pPr>
      <w:r w:rsidRPr="00E26361">
        <w:rPr>
          <w:szCs w:val="20"/>
        </w:rPr>
        <w:t>greinargerð um niðurstöður prófana og annars eftirlits ásamt ákvörðunum í kjölfarið</w:t>
      </w:r>
    </w:p>
    <w:p w14:paraId="7A0D3050" w14:textId="77777777" w:rsidR="00A05284" w:rsidRPr="00E26361" w:rsidRDefault="00A05284" w:rsidP="00A05284">
      <w:pPr>
        <w:ind w:right="3118"/>
        <w:rPr>
          <w:szCs w:val="20"/>
        </w:rPr>
      </w:pPr>
    </w:p>
    <w:p w14:paraId="67036180" w14:textId="77777777" w:rsidR="00A05284" w:rsidRPr="00E26361" w:rsidRDefault="00A05284" w:rsidP="00A05284">
      <w:pPr>
        <w:ind w:right="30"/>
        <w:jc w:val="both"/>
        <w:rPr>
          <w:b/>
          <w:szCs w:val="20"/>
        </w:rPr>
      </w:pPr>
      <w:r w:rsidRPr="00E26361">
        <w:rPr>
          <w:b/>
          <w:szCs w:val="20"/>
        </w:rPr>
        <w:t>eftirlitspróf</w:t>
      </w:r>
    </w:p>
    <w:p w14:paraId="07C04FD5" w14:textId="77777777" w:rsidR="00A05284" w:rsidRPr="00E26361" w:rsidRDefault="00A05284" w:rsidP="00A05284">
      <w:pPr>
        <w:ind w:right="30"/>
        <w:jc w:val="both"/>
        <w:rPr>
          <w:szCs w:val="20"/>
        </w:rPr>
      </w:pPr>
      <w:r w:rsidRPr="00E26361">
        <w:rPr>
          <w:i/>
          <w:szCs w:val="20"/>
        </w:rPr>
        <w:t>próf</w:t>
      </w:r>
      <w:r w:rsidRPr="00E26361">
        <w:rPr>
          <w:szCs w:val="20"/>
        </w:rPr>
        <w:t xml:space="preserve"> eða rannsóknir sem gerðar eru til að meta verk- og </w:t>
      </w:r>
      <w:r w:rsidRPr="00E26361">
        <w:rPr>
          <w:i/>
          <w:szCs w:val="20"/>
        </w:rPr>
        <w:t>efnisgæði</w:t>
      </w:r>
    </w:p>
    <w:p w14:paraId="77C35A2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Prófin geta verið </w:t>
      </w:r>
      <w:r w:rsidRPr="00E26361">
        <w:rPr>
          <w:rFonts w:asciiTheme="minorHAnsi" w:hAnsiTheme="minorHAnsi"/>
          <w:i/>
          <w:sz w:val="20"/>
          <w:szCs w:val="20"/>
          <w:lang w:val="is-IS"/>
        </w:rPr>
        <w:t>sjónmat</w:t>
      </w:r>
      <w:r w:rsidRPr="00E26361">
        <w:rPr>
          <w:rFonts w:asciiTheme="minorHAnsi" w:hAnsiTheme="minorHAnsi"/>
          <w:sz w:val="20"/>
          <w:szCs w:val="20"/>
          <w:lang w:val="is-IS"/>
        </w:rPr>
        <w:t xml:space="preserve"> en einnig flóknari efnispróf eða rannsóknir gerðar á rannsókn</w:t>
      </w:r>
      <w:r w:rsidRPr="00E26361">
        <w:rPr>
          <w:rFonts w:asciiTheme="minorHAnsi" w:hAnsiTheme="minorHAnsi"/>
          <w:sz w:val="20"/>
          <w:szCs w:val="20"/>
          <w:lang w:val="is-IS"/>
        </w:rPr>
        <w:softHyphen/>
        <w:t>arstofum.</w:t>
      </w:r>
    </w:p>
    <w:p w14:paraId="1C6721E1" w14:textId="77777777" w:rsidR="00A05284" w:rsidRPr="00E26361" w:rsidRDefault="00A05284" w:rsidP="00A05284">
      <w:pPr>
        <w:tabs>
          <w:tab w:val="left" w:pos="5387"/>
        </w:tabs>
        <w:ind w:left="284" w:right="28"/>
        <w:jc w:val="both"/>
        <w:rPr>
          <w:szCs w:val="20"/>
        </w:rPr>
      </w:pPr>
    </w:p>
    <w:p w14:paraId="3B8B6AC3" w14:textId="77777777" w:rsidR="00A05284" w:rsidRPr="00E26361" w:rsidRDefault="00A05284" w:rsidP="00A05284">
      <w:pPr>
        <w:tabs>
          <w:tab w:val="left" w:pos="5387"/>
        </w:tabs>
        <w:ind w:right="28"/>
        <w:jc w:val="both"/>
        <w:rPr>
          <w:b/>
          <w:szCs w:val="20"/>
        </w:rPr>
      </w:pPr>
      <w:r w:rsidRPr="00E26361">
        <w:rPr>
          <w:b/>
          <w:szCs w:val="20"/>
        </w:rPr>
        <w:t>eftirlitsskjal</w:t>
      </w:r>
    </w:p>
    <w:p w14:paraId="6E8B9341" w14:textId="77777777" w:rsidR="00A05284" w:rsidRPr="00E26361" w:rsidRDefault="00A05284" w:rsidP="00A05284">
      <w:pPr>
        <w:tabs>
          <w:tab w:val="left" w:pos="5387"/>
        </w:tabs>
        <w:ind w:right="28"/>
        <w:jc w:val="both"/>
        <w:rPr>
          <w:szCs w:val="20"/>
        </w:rPr>
      </w:pPr>
      <w:r w:rsidRPr="00E26361">
        <w:rPr>
          <w:szCs w:val="20"/>
        </w:rPr>
        <w:t>skjal sem verkkaupi leggur fram í byrjun verks</w:t>
      </w:r>
    </w:p>
    <w:p w14:paraId="7B9D0B5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Í skjalinu felst eftirlitsáætlun, dagbók ásamt eyðublöðum til úttekta á til dæmis klæðingum, sementsfestun og malbiki.</w:t>
      </w:r>
    </w:p>
    <w:p w14:paraId="52C8E3A4" w14:textId="77777777" w:rsidR="00A05284" w:rsidRPr="00E26361" w:rsidRDefault="00A05284" w:rsidP="00A05284">
      <w:pPr>
        <w:tabs>
          <w:tab w:val="left" w:pos="5387"/>
        </w:tabs>
        <w:ind w:right="28"/>
        <w:jc w:val="both"/>
        <w:rPr>
          <w:szCs w:val="20"/>
        </w:rPr>
      </w:pPr>
    </w:p>
    <w:p w14:paraId="7FD1FF17" w14:textId="77777777" w:rsidR="00A05284" w:rsidRPr="00E26361" w:rsidRDefault="00A05284" w:rsidP="00A05284">
      <w:pPr>
        <w:tabs>
          <w:tab w:val="left" w:pos="5387"/>
        </w:tabs>
        <w:ind w:right="28"/>
        <w:jc w:val="both"/>
        <w:rPr>
          <w:b/>
          <w:szCs w:val="20"/>
        </w:rPr>
      </w:pPr>
      <w:r w:rsidRPr="00E26361">
        <w:rPr>
          <w:b/>
          <w:szCs w:val="20"/>
        </w:rPr>
        <w:t>eftirlitsskráning</w:t>
      </w:r>
    </w:p>
    <w:p w14:paraId="36340081" w14:textId="77777777" w:rsidR="00A05284" w:rsidRPr="00E26361" w:rsidRDefault="00A05284" w:rsidP="00A05284">
      <w:pPr>
        <w:tabs>
          <w:tab w:val="left" w:pos="5387"/>
        </w:tabs>
        <w:ind w:right="28"/>
        <w:jc w:val="both"/>
        <w:rPr>
          <w:szCs w:val="20"/>
        </w:rPr>
      </w:pPr>
      <w:r w:rsidRPr="00E26361">
        <w:rPr>
          <w:szCs w:val="20"/>
        </w:rPr>
        <w:t xml:space="preserve">kerfisbundin skráning og vistun upplýsinga sem verða til við </w:t>
      </w:r>
      <w:r w:rsidRPr="00E26361">
        <w:rPr>
          <w:i/>
          <w:szCs w:val="20"/>
        </w:rPr>
        <w:t>eftirlit</w:t>
      </w:r>
    </w:p>
    <w:p w14:paraId="0404251E" w14:textId="77777777" w:rsidR="00A05284" w:rsidRPr="00E26361" w:rsidRDefault="00A05284" w:rsidP="00A05284">
      <w:pPr>
        <w:tabs>
          <w:tab w:val="left" w:pos="5387"/>
        </w:tabs>
        <w:ind w:right="28"/>
        <w:jc w:val="both"/>
        <w:rPr>
          <w:szCs w:val="20"/>
        </w:rPr>
      </w:pPr>
    </w:p>
    <w:p w14:paraId="2E10919E" w14:textId="77777777" w:rsidR="00A05284" w:rsidRPr="00E26361" w:rsidRDefault="00A05284" w:rsidP="00A05284">
      <w:pPr>
        <w:tabs>
          <w:tab w:val="left" w:pos="5387"/>
        </w:tabs>
        <w:ind w:right="28"/>
        <w:jc w:val="both"/>
        <w:rPr>
          <w:b/>
          <w:szCs w:val="20"/>
        </w:rPr>
      </w:pPr>
      <w:r w:rsidRPr="00E26361">
        <w:rPr>
          <w:b/>
          <w:szCs w:val="20"/>
        </w:rPr>
        <w:t>eftirlitsviðfang</w:t>
      </w:r>
    </w:p>
    <w:p w14:paraId="4CAF2A32" w14:textId="77777777" w:rsidR="00A05284" w:rsidRPr="00E26361" w:rsidRDefault="00A05284" w:rsidP="00A05284">
      <w:pPr>
        <w:tabs>
          <w:tab w:val="left" w:pos="5387"/>
        </w:tabs>
        <w:ind w:right="28"/>
        <w:jc w:val="both"/>
        <w:rPr>
          <w:szCs w:val="20"/>
        </w:rPr>
      </w:pPr>
      <w:r w:rsidRPr="00E26361">
        <w:rPr>
          <w:szCs w:val="20"/>
        </w:rPr>
        <w:t xml:space="preserve">atriði sem </w:t>
      </w:r>
      <w:r w:rsidRPr="00E26361">
        <w:rPr>
          <w:i/>
          <w:szCs w:val="20"/>
        </w:rPr>
        <w:t>eftirlit</w:t>
      </w:r>
      <w:r w:rsidRPr="00E26361">
        <w:rPr>
          <w:szCs w:val="20"/>
        </w:rPr>
        <w:t xml:space="preserve"> beinist að</w:t>
      </w:r>
    </w:p>
    <w:p w14:paraId="76F2AB2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Viðföngum er oft skipt í flokka til hægðarauka á þann veg að eftirlitið verður einsleitara innan hvers flokks en ella. Slík flokkun getur verið staðsetningar-, steypu-, lagna-, slitlags-, jarðtækni-, þjöppunareftirlit o.s.frv.</w:t>
      </w:r>
    </w:p>
    <w:p w14:paraId="29460BF0" w14:textId="77777777" w:rsidR="00F627B8" w:rsidRPr="00E26361" w:rsidRDefault="00F627B8" w:rsidP="00A05284">
      <w:pPr>
        <w:ind w:right="30"/>
        <w:jc w:val="both"/>
        <w:rPr>
          <w:b/>
          <w:bCs/>
          <w:szCs w:val="20"/>
        </w:rPr>
      </w:pPr>
    </w:p>
    <w:p w14:paraId="66BDEDB2" w14:textId="79FE3BB8" w:rsidR="00A05284" w:rsidRPr="00E26361" w:rsidRDefault="00A05284" w:rsidP="00A05284">
      <w:pPr>
        <w:ind w:right="30"/>
        <w:jc w:val="both"/>
        <w:rPr>
          <w:b/>
          <w:bCs/>
          <w:szCs w:val="20"/>
        </w:rPr>
      </w:pPr>
      <w:r w:rsidRPr="00E26361">
        <w:rPr>
          <w:b/>
          <w:bCs/>
          <w:szCs w:val="20"/>
        </w:rPr>
        <w:t xml:space="preserve">eftirþjöppun </w:t>
      </w:r>
    </w:p>
    <w:p w14:paraId="1F54A3ED" w14:textId="77777777" w:rsidR="00A05284" w:rsidRPr="00E26361" w:rsidRDefault="00A05284" w:rsidP="00A05284">
      <w:pPr>
        <w:ind w:right="30"/>
        <w:jc w:val="both"/>
        <w:rPr>
          <w:szCs w:val="20"/>
        </w:rPr>
      </w:pPr>
      <w:r w:rsidRPr="00E26361">
        <w:rPr>
          <w:szCs w:val="20"/>
        </w:rPr>
        <w:t>rúmmálsminnkun (samþjöppun) í vegagerðar</w:t>
      </w:r>
      <w:r w:rsidRPr="00E26361">
        <w:rPr>
          <w:szCs w:val="20"/>
        </w:rPr>
        <w:softHyphen/>
        <w:t xml:space="preserve">efni fyrir áhrif umferðar eða undan eigin þunga eftir að gengið hefur verið frá því endanlega í veginum </w:t>
      </w:r>
    </w:p>
    <w:p w14:paraId="0D2181E9" w14:textId="77777777" w:rsidR="00A05284" w:rsidRPr="00E26361" w:rsidRDefault="00A05284" w:rsidP="00A05284">
      <w:pPr>
        <w:ind w:right="30"/>
        <w:jc w:val="both"/>
        <w:rPr>
          <w:szCs w:val="20"/>
        </w:rPr>
      </w:pPr>
    </w:p>
    <w:p w14:paraId="59816DB5" w14:textId="77777777" w:rsidR="00A05284" w:rsidRPr="00E26361" w:rsidRDefault="00A05284" w:rsidP="00A05284">
      <w:pPr>
        <w:ind w:right="30"/>
        <w:jc w:val="both"/>
        <w:rPr>
          <w:b/>
          <w:szCs w:val="20"/>
        </w:rPr>
      </w:pPr>
      <w:r w:rsidRPr="00E26361">
        <w:rPr>
          <w:b/>
          <w:szCs w:val="20"/>
        </w:rPr>
        <w:t>eiði</w:t>
      </w:r>
    </w:p>
    <w:p w14:paraId="555A9D15" w14:textId="77777777" w:rsidR="00A05284" w:rsidRPr="00E26361" w:rsidRDefault="00A05284" w:rsidP="00A05284">
      <w:pPr>
        <w:ind w:right="30"/>
        <w:jc w:val="both"/>
        <w:rPr>
          <w:szCs w:val="20"/>
        </w:rPr>
      </w:pPr>
      <w:r w:rsidRPr="00E26361">
        <w:rPr>
          <w:szCs w:val="20"/>
        </w:rPr>
        <w:t xml:space="preserve">rif eða landræma, sem tengir eyju við land eða tvær eyjar saman og er venjulega úr sandi og </w:t>
      </w:r>
      <w:r w:rsidRPr="00E26361">
        <w:rPr>
          <w:i/>
          <w:szCs w:val="20"/>
        </w:rPr>
        <w:t>möl</w:t>
      </w:r>
      <w:r w:rsidRPr="00E26361">
        <w:rPr>
          <w:szCs w:val="20"/>
        </w:rPr>
        <w:t>, myndað við strandburð</w:t>
      </w:r>
    </w:p>
    <w:p w14:paraId="104910C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Grandi hefur svipaða merkingu og eiði.</w:t>
      </w:r>
    </w:p>
    <w:p w14:paraId="3117EEB7" w14:textId="77777777" w:rsidR="00A05284" w:rsidRPr="00E26361" w:rsidRDefault="00A05284" w:rsidP="00A05284">
      <w:pPr>
        <w:ind w:right="30"/>
        <w:jc w:val="both"/>
        <w:rPr>
          <w:b/>
          <w:bCs/>
          <w:szCs w:val="20"/>
        </w:rPr>
      </w:pPr>
    </w:p>
    <w:p w14:paraId="7E2DAD1B" w14:textId="77777777" w:rsidR="00A05284" w:rsidRPr="00E26361" w:rsidRDefault="00A05284" w:rsidP="00A05284">
      <w:pPr>
        <w:ind w:right="30"/>
        <w:jc w:val="both"/>
        <w:rPr>
          <w:b/>
          <w:bCs/>
          <w:szCs w:val="20"/>
        </w:rPr>
      </w:pPr>
      <w:r w:rsidRPr="00E26361">
        <w:rPr>
          <w:b/>
          <w:bCs/>
          <w:szCs w:val="20"/>
        </w:rPr>
        <w:t>eiginleikar fínefna</w:t>
      </w:r>
    </w:p>
    <w:p w14:paraId="3956E1B7" w14:textId="77777777" w:rsidR="00A05284" w:rsidRPr="00E26361" w:rsidRDefault="00A05284" w:rsidP="00A05284">
      <w:pPr>
        <w:ind w:right="30"/>
        <w:jc w:val="both"/>
        <w:rPr>
          <w:szCs w:val="20"/>
        </w:rPr>
      </w:pPr>
      <w:r w:rsidRPr="00E26361">
        <w:rPr>
          <w:szCs w:val="20"/>
        </w:rPr>
        <w:t xml:space="preserve">efniseiginleikar sem lýsa þeim hluta </w:t>
      </w:r>
      <w:r w:rsidRPr="00E26361">
        <w:rPr>
          <w:i/>
          <w:szCs w:val="20"/>
        </w:rPr>
        <w:t>steinefnis</w:t>
      </w:r>
      <w:r w:rsidRPr="00E26361">
        <w:rPr>
          <w:szCs w:val="20"/>
        </w:rPr>
        <w:t xml:space="preserve"> sem er með smærri korn en 0,063 mm</w:t>
      </w:r>
    </w:p>
    <w:p w14:paraId="551DFB8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um eiginleika; </w:t>
      </w:r>
      <w:r w:rsidRPr="00E26361">
        <w:rPr>
          <w:rFonts w:asciiTheme="minorHAnsi" w:hAnsiTheme="minorHAnsi"/>
          <w:i/>
          <w:sz w:val="20"/>
          <w:szCs w:val="20"/>
          <w:lang w:val="is-IS"/>
        </w:rPr>
        <w:t>þjálni</w:t>
      </w:r>
      <w:r w:rsidRPr="00E26361">
        <w:rPr>
          <w:rFonts w:asciiTheme="minorHAnsi" w:hAnsiTheme="minorHAnsi"/>
          <w:sz w:val="20"/>
          <w:szCs w:val="20"/>
          <w:lang w:val="is-IS"/>
        </w:rPr>
        <w:t xml:space="preserve">, magn </w:t>
      </w:r>
      <w:r w:rsidRPr="00E26361">
        <w:rPr>
          <w:rFonts w:asciiTheme="minorHAnsi" w:hAnsiTheme="minorHAnsi"/>
          <w:i/>
          <w:sz w:val="20"/>
          <w:szCs w:val="20"/>
          <w:lang w:val="is-IS"/>
        </w:rPr>
        <w:t>myldis</w:t>
      </w:r>
      <w:r w:rsidRPr="00E26361">
        <w:rPr>
          <w:rFonts w:asciiTheme="minorHAnsi" w:hAnsiTheme="minorHAnsi"/>
          <w:sz w:val="20"/>
          <w:szCs w:val="20"/>
          <w:lang w:val="is-IS"/>
        </w:rPr>
        <w:t xml:space="preserve"> og holrýmd í mélu.</w:t>
      </w:r>
    </w:p>
    <w:p w14:paraId="7A473FE8" w14:textId="77777777" w:rsidR="00A05284" w:rsidRPr="00E26361" w:rsidRDefault="00A05284" w:rsidP="00A05284">
      <w:pPr>
        <w:tabs>
          <w:tab w:val="left" w:pos="5387"/>
        </w:tabs>
        <w:ind w:left="284" w:right="28"/>
        <w:jc w:val="both"/>
        <w:rPr>
          <w:szCs w:val="20"/>
        </w:rPr>
      </w:pPr>
    </w:p>
    <w:p w14:paraId="1A6BADA1" w14:textId="77777777" w:rsidR="00A05284" w:rsidRPr="00E26361" w:rsidRDefault="00A05284" w:rsidP="00A05284">
      <w:pPr>
        <w:tabs>
          <w:tab w:val="left" w:pos="5387"/>
        </w:tabs>
        <w:ind w:right="28"/>
        <w:jc w:val="both"/>
        <w:rPr>
          <w:b/>
          <w:szCs w:val="20"/>
        </w:rPr>
      </w:pPr>
      <w:r w:rsidRPr="00E26361">
        <w:rPr>
          <w:b/>
          <w:szCs w:val="20"/>
        </w:rPr>
        <w:t>eiginleiki</w:t>
      </w:r>
    </w:p>
    <w:p w14:paraId="2FF0C731" w14:textId="77777777" w:rsidR="00A05284" w:rsidRPr="00E26361" w:rsidRDefault="00A05284" w:rsidP="00A05284">
      <w:pPr>
        <w:tabs>
          <w:tab w:val="left" w:pos="5387"/>
        </w:tabs>
        <w:ind w:right="28"/>
        <w:jc w:val="both"/>
        <w:rPr>
          <w:szCs w:val="20"/>
        </w:rPr>
      </w:pPr>
      <w:r w:rsidRPr="00E26361">
        <w:rPr>
          <w:szCs w:val="20"/>
        </w:rPr>
        <w:t>einkennandi sérkenni</w:t>
      </w:r>
    </w:p>
    <w:p w14:paraId="43166423" w14:textId="77777777" w:rsidR="00A05284" w:rsidRPr="00E26361" w:rsidRDefault="00A05284" w:rsidP="00A05284">
      <w:pPr>
        <w:tabs>
          <w:tab w:val="left" w:pos="5387"/>
        </w:tabs>
        <w:ind w:right="28"/>
        <w:jc w:val="both"/>
        <w:rPr>
          <w:szCs w:val="20"/>
        </w:rPr>
      </w:pPr>
    </w:p>
    <w:p w14:paraId="4D0C7B8A" w14:textId="77777777" w:rsidR="00A05284" w:rsidRPr="00E26361" w:rsidRDefault="00A05284" w:rsidP="00A05284">
      <w:pPr>
        <w:tabs>
          <w:tab w:val="left" w:pos="4290"/>
        </w:tabs>
        <w:ind w:right="30"/>
        <w:jc w:val="both"/>
        <w:rPr>
          <w:b/>
          <w:bCs/>
          <w:szCs w:val="20"/>
        </w:rPr>
      </w:pPr>
      <w:r w:rsidRPr="00E26361">
        <w:rPr>
          <w:b/>
          <w:bCs/>
          <w:szCs w:val="20"/>
        </w:rPr>
        <w:t xml:space="preserve">einskorna </w:t>
      </w:r>
    </w:p>
    <w:p w14:paraId="72EC3B64" w14:textId="77777777" w:rsidR="00A05284" w:rsidRPr="00E26361" w:rsidRDefault="00A05284" w:rsidP="00A05284">
      <w:pPr>
        <w:tabs>
          <w:tab w:val="left" w:pos="4290"/>
        </w:tabs>
        <w:ind w:right="30"/>
        <w:jc w:val="both"/>
        <w:rPr>
          <w:szCs w:val="20"/>
        </w:rPr>
      </w:pPr>
      <w:r w:rsidRPr="00E26361">
        <w:rPr>
          <w:szCs w:val="20"/>
        </w:rPr>
        <w:t>þegar kornastærðir (</w:t>
      </w:r>
      <w:r w:rsidRPr="00E26361">
        <w:rPr>
          <w:i/>
          <w:szCs w:val="20"/>
        </w:rPr>
        <w:t>steinefna</w:t>
      </w:r>
      <w:r w:rsidRPr="00E26361">
        <w:rPr>
          <w:szCs w:val="20"/>
        </w:rPr>
        <w:t xml:space="preserve">) liggja að mestu á þröngu bili </w:t>
      </w:r>
    </w:p>
    <w:p w14:paraId="6BAF587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Aths. 1: Eiginleiki getur verið eðlislægur eða eignaður.</w:t>
      </w:r>
    </w:p>
    <w:p w14:paraId="40E2F30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Aths. 2: Eiginleiki getur verið eigindlegur eða megindlegur.</w:t>
      </w:r>
    </w:p>
    <w:p w14:paraId="5D91325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Aths. 3: Til eru nokkrir flokkar eiginleika (efnislegir, skynræmir, tímatengdir, tengdir notagildi).</w:t>
      </w:r>
    </w:p>
    <w:p w14:paraId="26464B8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71CBDB18" w14:textId="77777777" w:rsidR="00A05284" w:rsidRPr="00E26361" w:rsidRDefault="00A05284" w:rsidP="00A05284">
      <w:pPr>
        <w:tabs>
          <w:tab w:val="left" w:pos="5387"/>
        </w:tabs>
        <w:ind w:right="28"/>
        <w:jc w:val="both"/>
        <w:rPr>
          <w:szCs w:val="20"/>
        </w:rPr>
      </w:pPr>
    </w:p>
    <w:p w14:paraId="34A1273F" w14:textId="77777777" w:rsidR="00A05284" w:rsidRPr="00E26361" w:rsidRDefault="00A05284" w:rsidP="00A05284">
      <w:pPr>
        <w:tabs>
          <w:tab w:val="left" w:pos="5387"/>
        </w:tabs>
        <w:ind w:right="28"/>
        <w:jc w:val="both"/>
        <w:rPr>
          <w:b/>
          <w:szCs w:val="20"/>
        </w:rPr>
      </w:pPr>
      <w:r w:rsidRPr="00E26361">
        <w:rPr>
          <w:b/>
          <w:szCs w:val="20"/>
        </w:rPr>
        <w:t>eldborg</w:t>
      </w:r>
    </w:p>
    <w:p w14:paraId="256B7BB9" w14:textId="77777777" w:rsidR="00A05284" w:rsidRPr="00E26361" w:rsidRDefault="00A05284" w:rsidP="00A05284">
      <w:pPr>
        <w:tabs>
          <w:tab w:val="left" w:pos="5387"/>
        </w:tabs>
        <w:ind w:right="28"/>
        <w:jc w:val="both"/>
        <w:rPr>
          <w:szCs w:val="20"/>
        </w:rPr>
      </w:pPr>
      <w:r w:rsidRPr="00E26361">
        <w:rPr>
          <w:szCs w:val="20"/>
        </w:rPr>
        <w:t>hringlaga klepragígur, brattur að utan og innan, með mjóum gígrima</w:t>
      </w:r>
    </w:p>
    <w:p w14:paraId="277627E6" w14:textId="77777777" w:rsidR="00A05284" w:rsidRPr="00E26361" w:rsidRDefault="00A05284" w:rsidP="00A05284">
      <w:pPr>
        <w:tabs>
          <w:tab w:val="left" w:pos="5387"/>
        </w:tabs>
        <w:ind w:right="28"/>
        <w:jc w:val="both"/>
        <w:rPr>
          <w:szCs w:val="20"/>
        </w:rPr>
      </w:pPr>
    </w:p>
    <w:p w14:paraId="7AE5652A" w14:textId="77777777" w:rsidR="00A05284" w:rsidRPr="00E26361" w:rsidRDefault="00A05284" w:rsidP="00A05284">
      <w:pPr>
        <w:tabs>
          <w:tab w:val="left" w:pos="5387"/>
        </w:tabs>
        <w:ind w:right="28"/>
        <w:jc w:val="both"/>
        <w:rPr>
          <w:b/>
          <w:szCs w:val="20"/>
        </w:rPr>
      </w:pPr>
      <w:r w:rsidRPr="00E26361">
        <w:rPr>
          <w:b/>
          <w:szCs w:val="20"/>
        </w:rPr>
        <w:t>eldfjall</w:t>
      </w:r>
    </w:p>
    <w:p w14:paraId="4D66E874" w14:textId="77777777" w:rsidR="00A05284" w:rsidRPr="00E26361" w:rsidRDefault="00A05284" w:rsidP="00A05284">
      <w:pPr>
        <w:tabs>
          <w:tab w:val="left" w:pos="5387"/>
        </w:tabs>
        <w:ind w:right="28"/>
        <w:jc w:val="both"/>
        <w:rPr>
          <w:szCs w:val="20"/>
        </w:rPr>
      </w:pPr>
      <w:r w:rsidRPr="00E26361">
        <w:rPr>
          <w:szCs w:val="20"/>
        </w:rPr>
        <w:t>fjall, sem hlaðist hefur upp úr gosefnum, er komið hafa úr gosopi í fjallinu sjálfu</w:t>
      </w:r>
    </w:p>
    <w:p w14:paraId="7FF08F1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Í daglegu tali er fjall ekki nefnt eldfjall, nema augljós merki séu þar um gos, t.a.m. eldgígur eða </w:t>
      </w:r>
      <w:r w:rsidRPr="00E26361">
        <w:rPr>
          <w:rFonts w:asciiTheme="minorHAnsi" w:hAnsiTheme="minorHAnsi"/>
          <w:i/>
          <w:sz w:val="20"/>
          <w:szCs w:val="20"/>
          <w:lang w:val="is-IS"/>
        </w:rPr>
        <w:t>hraun</w:t>
      </w:r>
      <w:r w:rsidRPr="00E26361">
        <w:rPr>
          <w:rFonts w:asciiTheme="minorHAnsi" w:hAnsiTheme="minorHAnsi"/>
          <w:sz w:val="20"/>
          <w:szCs w:val="20"/>
          <w:lang w:val="is-IS"/>
        </w:rPr>
        <w:t>.</w:t>
      </w:r>
    </w:p>
    <w:p w14:paraId="6826FAC7" w14:textId="77777777" w:rsidR="00F627B8" w:rsidRPr="00E26361" w:rsidRDefault="00F627B8" w:rsidP="00A05284">
      <w:pPr>
        <w:tabs>
          <w:tab w:val="left" w:pos="5387"/>
        </w:tabs>
        <w:ind w:right="28"/>
        <w:jc w:val="both"/>
        <w:rPr>
          <w:b/>
          <w:szCs w:val="20"/>
        </w:rPr>
      </w:pPr>
    </w:p>
    <w:p w14:paraId="7B16B3EA" w14:textId="3DE72944" w:rsidR="00A05284" w:rsidRPr="00E26361" w:rsidRDefault="00A05284" w:rsidP="00A05284">
      <w:pPr>
        <w:tabs>
          <w:tab w:val="left" w:pos="5387"/>
        </w:tabs>
        <w:ind w:right="28"/>
        <w:jc w:val="both"/>
        <w:rPr>
          <w:b/>
          <w:szCs w:val="20"/>
        </w:rPr>
      </w:pPr>
      <w:r w:rsidRPr="00E26361">
        <w:rPr>
          <w:b/>
          <w:szCs w:val="20"/>
        </w:rPr>
        <w:t>eldgígur, gígur</w:t>
      </w:r>
    </w:p>
    <w:p w14:paraId="31010541" w14:textId="77777777" w:rsidR="00A05284" w:rsidRPr="00E26361" w:rsidRDefault="00A05284" w:rsidP="00A05284">
      <w:pPr>
        <w:tabs>
          <w:tab w:val="left" w:pos="5387"/>
        </w:tabs>
        <w:ind w:right="28"/>
        <w:jc w:val="both"/>
        <w:rPr>
          <w:szCs w:val="20"/>
        </w:rPr>
      </w:pPr>
      <w:r w:rsidRPr="00E26361">
        <w:rPr>
          <w:szCs w:val="20"/>
        </w:rPr>
        <w:t>skálarlaga lægð með gosopi eða með ummerkjum eftir gosop í botni</w:t>
      </w:r>
    </w:p>
    <w:p w14:paraId="0F336229" w14:textId="77777777" w:rsidR="00A05284" w:rsidRPr="00E26361" w:rsidRDefault="00A05284" w:rsidP="00A05284">
      <w:pPr>
        <w:tabs>
          <w:tab w:val="left" w:pos="5387"/>
        </w:tabs>
        <w:ind w:right="28"/>
        <w:jc w:val="both"/>
        <w:rPr>
          <w:b/>
          <w:szCs w:val="20"/>
        </w:rPr>
      </w:pPr>
    </w:p>
    <w:p w14:paraId="414986AD" w14:textId="77777777" w:rsidR="00A05284" w:rsidRPr="00E26361" w:rsidRDefault="00A05284" w:rsidP="00A05284">
      <w:pPr>
        <w:tabs>
          <w:tab w:val="left" w:pos="5387"/>
        </w:tabs>
        <w:ind w:right="28"/>
        <w:jc w:val="both"/>
        <w:rPr>
          <w:b/>
          <w:szCs w:val="20"/>
        </w:rPr>
      </w:pPr>
      <w:r w:rsidRPr="00E26361">
        <w:rPr>
          <w:b/>
          <w:szCs w:val="20"/>
        </w:rPr>
        <w:t>eldgos</w:t>
      </w:r>
    </w:p>
    <w:p w14:paraId="3CC07523" w14:textId="77777777" w:rsidR="00A05284" w:rsidRPr="00E26361" w:rsidRDefault="00A05284" w:rsidP="00A05284">
      <w:pPr>
        <w:tabs>
          <w:tab w:val="left" w:pos="5387"/>
        </w:tabs>
        <w:ind w:right="28"/>
        <w:jc w:val="both"/>
        <w:rPr>
          <w:szCs w:val="20"/>
        </w:rPr>
      </w:pPr>
      <w:r w:rsidRPr="00E26361">
        <w:rPr>
          <w:szCs w:val="20"/>
        </w:rPr>
        <w:t>sá viðburður, að bergkvika og önnur gosefni koma upp á yfirborð Jarðar</w:t>
      </w:r>
    </w:p>
    <w:p w14:paraId="3E5A94D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eldvirkni, bergkvika, gosefni.</w:t>
      </w:r>
    </w:p>
    <w:p w14:paraId="340C9668" w14:textId="77777777" w:rsidR="00A05284" w:rsidRPr="00E26361" w:rsidRDefault="00A05284" w:rsidP="00A05284">
      <w:pPr>
        <w:tabs>
          <w:tab w:val="left" w:pos="5387"/>
        </w:tabs>
        <w:ind w:right="28"/>
        <w:jc w:val="both"/>
        <w:rPr>
          <w:szCs w:val="20"/>
        </w:rPr>
      </w:pPr>
    </w:p>
    <w:p w14:paraId="59637F9A" w14:textId="77777777" w:rsidR="001E491F" w:rsidRDefault="001E491F" w:rsidP="00A05284">
      <w:pPr>
        <w:tabs>
          <w:tab w:val="left" w:pos="5387"/>
        </w:tabs>
        <w:ind w:right="28"/>
        <w:jc w:val="both"/>
        <w:rPr>
          <w:b/>
          <w:szCs w:val="20"/>
        </w:rPr>
      </w:pPr>
    </w:p>
    <w:p w14:paraId="32337616" w14:textId="77777777" w:rsidR="001E491F" w:rsidRDefault="001E491F" w:rsidP="00A05284">
      <w:pPr>
        <w:tabs>
          <w:tab w:val="left" w:pos="5387"/>
        </w:tabs>
        <w:ind w:right="28"/>
        <w:jc w:val="both"/>
        <w:rPr>
          <w:b/>
          <w:szCs w:val="20"/>
        </w:rPr>
      </w:pPr>
    </w:p>
    <w:p w14:paraId="49164827" w14:textId="77777777" w:rsidR="001E491F" w:rsidRDefault="001E491F" w:rsidP="00A05284">
      <w:pPr>
        <w:tabs>
          <w:tab w:val="left" w:pos="5387"/>
        </w:tabs>
        <w:ind w:right="28"/>
        <w:jc w:val="both"/>
        <w:rPr>
          <w:b/>
          <w:szCs w:val="20"/>
        </w:rPr>
      </w:pPr>
    </w:p>
    <w:p w14:paraId="61F2E441" w14:textId="7B460AB9" w:rsidR="00A05284" w:rsidRPr="00E26361" w:rsidRDefault="00A05284" w:rsidP="00A05284">
      <w:pPr>
        <w:tabs>
          <w:tab w:val="left" w:pos="5387"/>
        </w:tabs>
        <w:ind w:right="28"/>
        <w:jc w:val="both"/>
        <w:rPr>
          <w:b/>
          <w:szCs w:val="20"/>
        </w:rPr>
      </w:pPr>
      <w:r w:rsidRPr="00E26361">
        <w:rPr>
          <w:b/>
          <w:szCs w:val="20"/>
        </w:rPr>
        <w:lastRenderedPageBreak/>
        <w:t>eldhryggur</w:t>
      </w:r>
    </w:p>
    <w:p w14:paraId="3E2B6E9A" w14:textId="77777777" w:rsidR="00A05284" w:rsidRPr="00E26361" w:rsidRDefault="00A05284" w:rsidP="00A05284">
      <w:pPr>
        <w:tabs>
          <w:tab w:val="left" w:pos="5387"/>
        </w:tabs>
        <w:ind w:right="28"/>
        <w:jc w:val="both"/>
        <w:rPr>
          <w:szCs w:val="20"/>
        </w:rPr>
      </w:pPr>
      <w:r w:rsidRPr="00E26361">
        <w:rPr>
          <w:szCs w:val="20"/>
        </w:rPr>
        <w:t>ílangt, hrygglaga eldfjall með gossprungum eftir fjallshryggnum endilöngum</w:t>
      </w:r>
    </w:p>
    <w:p w14:paraId="233ECD6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Fjallið hefur hlaðist upp úr hraunum og gjósku á víxl í mörgum eldgosum.</w:t>
      </w:r>
    </w:p>
    <w:p w14:paraId="3B59EE5C" w14:textId="77777777" w:rsidR="00A05284" w:rsidRPr="00E26361" w:rsidRDefault="00A05284" w:rsidP="00A05284">
      <w:pPr>
        <w:tabs>
          <w:tab w:val="left" w:pos="5387"/>
        </w:tabs>
        <w:ind w:right="28"/>
        <w:jc w:val="both"/>
        <w:rPr>
          <w:szCs w:val="20"/>
        </w:rPr>
      </w:pPr>
    </w:p>
    <w:p w14:paraId="041A1D63" w14:textId="77777777" w:rsidR="00A05284" w:rsidRPr="00E26361" w:rsidRDefault="00A05284" w:rsidP="00A05284">
      <w:pPr>
        <w:tabs>
          <w:tab w:val="left" w:pos="5387"/>
        </w:tabs>
        <w:ind w:right="28"/>
        <w:jc w:val="both"/>
        <w:rPr>
          <w:b/>
          <w:szCs w:val="20"/>
        </w:rPr>
      </w:pPr>
      <w:r w:rsidRPr="00E26361">
        <w:rPr>
          <w:b/>
          <w:szCs w:val="20"/>
        </w:rPr>
        <w:t>eldkeila</w:t>
      </w:r>
    </w:p>
    <w:p w14:paraId="78E609E5" w14:textId="77777777" w:rsidR="00A05284" w:rsidRPr="00E26361" w:rsidRDefault="00A05284" w:rsidP="00A05284">
      <w:pPr>
        <w:tabs>
          <w:tab w:val="left" w:pos="5387"/>
        </w:tabs>
        <w:ind w:right="28"/>
        <w:jc w:val="both"/>
        <w:rPr>
          <w:szCs w:val="20"/>
        </w:rPr>
      </w:pPr>
      <w:r w:rsidRPr="00E26361">
        <w:rPr>
          <w:szCs w:val="20"/>
        </w:rPr>
        <w:t>uppmjótt eldfjall, sem hlaðist hefur upp úr hraunum og gjósku á víxl í mörgum eldgosum</w:t>
      </w:r>
    </w:p>
    <w:p w14:paraId="2C169978" w14:textId="77777777" w:rsidR="00A05284" w:rsidRPr="00E26361" w:rsidRDefault="00A05284" w:rsidP="00A05284">
      <w:pPr>
        <w:tabs>
          <w:tab w:val="left" w:pos="5387"/>
        </w:tabs>
        <w:ind w:right="28"/>
        <w:jc w:val="both"/>
        <w:rPr>
          <w:szCs w:val="20"/>
        </w:rPr>
      </w:pPr>
    </w:p>
    <w:p w14:paraId="7A0A4D0F" w14:textId="77777777" w:rsidR="00A05284" w:rsidRPr="00E26361" w:rsidRDefault="00A05284" w:rsidP="00A05284">
      <w:pPr>
        <w:tabs>
          <w:tab w:val="left" w:pos="5387"/>
        </w:tabs>
        <w:ind w:right="28"/>
        <w:jc w:val="both"/>
        <w:rPr>
          <w:b/>
          <w:szCs w:val="20"/>
        </w:rPr>
      </w:pPr>
      <w:r w:rsidRPr="00E26361">
        <w:rPr>
          <w:b/>
          <w:szCs w:val="20"/>
        </w:rPr>
        <w:t>eldsprunga, gossprunga</w:t>
      </w:r>
    </w:p>
    <w:p w14:paraId="783B28B0" w14:textId="77777777" w:rsidR="00A05284" w:rsidRPr="00E26361" w:rsidRDefault="00A05284" w:rsidP="00A05284">
      <w:pPr>
        <w:tabs>
          <w:tab w:val="left" w:pos="5387"/>
        </w:tabs>
        <w:ind w:right="28"/>
        <w:jc w:val="both"/>
        <w:rPr>
          <w:szCs w:val="20"/>
        </w:rPr>
      </w:pPr>
      <w:r w:rsidRPr="00E26361">
        <w:rPr>
          <w:szCs w:val="20"/>
        </w:rPr>
        <w:t>sprunga, sem eldgos hefur komið upp úr</w:t>
      </w:r>
    </w:p>
    <w:p w14:paraId="1094EC0A" w14:textId="77777777" w:rsidR="00A05284" w:rsidRPr="00E26361" w:rsidRDefault="00A05284" w:rsidP="00A05284">
      <w:pPr>
        <w:tabs>
          <w:tab w:val="left" w:pos="5387"/>
        </w:tabs>
        <w:ind w:right="28"/>
        <w:jc w:val="both"/>
        <w:rPr>
          <w:szCs w:val="20"/>
        </w:rPr>
      </w:pPr>
    </w:p>
    <w:p w14:paraId="3C2FF81A" w14:textId="77777777" w:rsidR="00A05284" w:rsidRPr="00E26361" w:rsidRDefault="00A05284" w:rsidP="00A05284">
      <w:pPr>
        <w:tabs>
          <w:tab w:val="left" w:pos="5387"/>
        </w:tabs>
        <w:ind w:right="28"/>
        <w:jc w:val="both"/>
        <w:rPr>
          <w:b/>
          <w:szCs w:val="20"/>
        </w:rPr>
      </w:pPr>
      <w:r w:rsidRPr="00E26361">
        <w:rPr>
          <w:b/>
          <w:szCs w:val="20"/>
        </w:rPr>
        <w:t>eldstöð</w:t>
      </w:r>
    </w:p>
    <w:p w14:paraId="174DC754" w14:textId="77777777" w:rsidR="00A05284" w:rsidRPr="00E26361" w:rsidRDefault="00A05284" w:rsidP="00A05284">
      <w:pPr>
        <w:tabs>
          <w:tab w:val="left" w:pos="5387"/>
        </w:tabs>
        <w:ind w:right="28"/>
        <w:jc w:val="both"/>
        <w:rPr>
          <w:szCs w:val="20"/>
        </w:rPr>
      </w:pPr>
      <w:r w:rsidRPr="00E26361">
        <w:rPr>
          <w:szCs w:val="20"/>
        </w:rPr>
        <w:t>staður, þar sem eldgos er eða hefur orðið</w:t>
      </w:r>
    </w:p>
    <w:p w14:paraId="1DE498BD" w14:textId="77777777" w:rsidR="00A05284" w:rsidRPr="00E26361" w:rsidRDefault="00A05284" w:rsidP="00A05284">
      <w:pPr>
        <w:tabs>
          <w:tab w:val="left" w:pos="5387"/>
        </w:tabs>
        <w:ind w:right="28"/>
        <w:jc w:val="both"/>
        <w:rPr>
          <w:szCs w:val="20"/>
        </w:rPr>
      </w:pPr>
    </w:p>
    <w:p w14:paraId="65C45F7A" w14:textId="77777777" w:rsidR="00A05284" w:rsidRPr="00E26361" w:rsidRDefault="00A05284" w:rsidP="00A05284">
      <w:pPr>
        <w:tabs>
          <w:tab w:val="left" w:pos="5387"/>
        </w:tabs>
        <w:ind w:right="28"/>
        <w:jc w:val="both"/>
        <w:rPr>
          <w:b/>
          <w:szCs w:val="20"/>
        </w:rPr>
      </w:pPr>
      <w:r w:rsidRPr="00E26361">
        <w:rPr>
          <w:b/>
          <w:szCs w:val="20"/>
        </w:rPr>
        <w:t>eldvarp</w:t>
      </w:r>
    </w:p>
    <w:p w14:paraId="398FBCD6" w14:textId="77777777" w:rsidR="00A05284" w:rsidRPr="00E26361" w:rsidRDefault="00A05284" w:rsidP="00A05284">
      <w:pPr>
        <w:tabs>
          <w:tab w:val="left" w:pos="5387"/>
        </w:tabs>
        <w:ind w:right="28"/>
        <w:jc w:val="both"/>
        <w:rPr>
          <w:szCs w:val="20"/>
        </w:rPr>
      </w:pPr>
      <w:r w:rsidRPr="00E26361">
        <w:rPr>
          <w:szCs w:val="20"/>
        </w:rPr>
        <w:t>hóll eða hæð, sem orpist hefur upp við gosop</w:t>
      </w:r>
    </w:p>
    <w:p w14:paraId="5A4C3EB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Eldvarp verður venjulega til í einu eldgosi.</w:t>
      </w:r>
    </w:p>
    <w:p w14:paraId="3A0E3484" w14:textId="77777777" w:rsidR="00A05284" w:rsidRPr="00E26361" w:rsidRDefault="00A05284" w:rsidP="00A05284">
      <w:pPr>
        <w:tabs>
          <w:tab w:val="left" w:pos="5387"/>
        </w:tabs>
        <w:ind w:right="28"/>
        <w:jc w:val="both"/>
        <w:rPr>
          <w:szCs w:val="20"/>
        </w:rPr>
      </w:pPr>
    </w:p>
    <w:p w14:paraId="4E017D79" w14:textId="77777777" w:rsidR="00A05284" w:rsidRPr="00E26361" w:rsidRDefault="00A05284" w:rsidP="00A05284">
      <w:pPr>
        <w:tabs>
          <w:tab w:val="left" w:pos="5387"/>
        </w:tabs>
        <w:ind w:right="28"/>
        <w:jc w:val="both"/>
        <w:rPr>
          <w:b/>
          <w:szCs w:val="20"/>
        </w:rPr>
      </w:pPr>
      <w:r w:rsidRPr="00E26361">
        <w:rPr>
          <w:b/>
          <w:szCs w:val="20"/>
        </w:rPr>
        <w:t>eldvirkni</w:t>
      </w:r>
    </w:p>
    <w:p w14:paraId="2A377CC6" w14:textId="77777777" w:rsidR="00A05284" w:rsidRPr="00E26361" w:rsidRDefault="00A05284" w:rsidP="00A05284">
      <w:pPr>
        <w:tabs>
          <w:tab w:val="left" w:pos="5387"/>
        </w:tabs>
        <w:ind w:right="28"/>
        <w:jc w:val="both"/>
        <w:rPr>
          <w:szCs w:val="20"/>
        </w:rPr>
      </w:pPr>
      <w:r w:rsidRPr="00E26361">
        <w:rPr>
          <w:szCs w:val="20"/>
        </w:rPr>
        <w:t>þau náttúruferli í heild, sem eiga sér stað, þegar bergkvika og önnur gosefni koma upp á yfirborð jarðar eða nálægt því</w:t>
      </w:r>
    </w:p>
    <w:p w14:paraId="625A4231" w14:textId="77777777" w:rsidR="00BF6507" w:rsidRPr="00E26361" w:rsidRDefault="00BF6507" w:rsidP="00A05284">
      <w:pPr>
        <w:tabs>
          <w:tab w:val="left" w:pos="5387"/>
        </w:tabs>
        <w:ind w:right="28"/>
        <w:jc w:val="both"/>
        <w:rPr>
          <w:b/>
          <w:szCs w:val="20"/>
        </w:rPr>
      </w:pPr>
    </w:p>
    <w:p w14:paraId="68F5AA0E" w14:textId="63E85037" w:rsidR="00A05284" w:rsidRPr="00E26361" w:rsidRDefault="00A05284" w:rsidP="00A05284">
      <w:pPr>
        <w:tabs>
          <w:tab w:val="left" w:pos="5387"/>
        </w:tabs>
        <w:ind w:right="28"/>
        <w:jc w:val="both"/>
        <w:rPr>
          <w:b/>
          <w:szCs w:val="20"/>
        </w:rPr>
      </w:pPr>
      <w:r w:rsidRPr="00E26361">
        <w:rPr>
          <w:b/>
          <w:szCs w:val="20"/>
        </w:rPr>
        <w:t xml:space="preserve">endurnýtt </w:t>
      </w:r>
      <w:r w:rsidRPr="00E26361">
        <w:rPr>
          <w:b/>
          <w:i/>
          <w:szCs w:val="20"/>
        </w:rPr>
        <w:t>malbik</w:t>
      </w:r>
    </w:p>
    <w:p w14:paraId="3389D479" w14:textId="77777777" w:rsidR="00A05284" w:rsidRPr="00E26361" w:rsidRDefault="00A05284" w:rsidP="00A05284">
      <w:pPr>
        <w:tabs>
          <w:tab w:val="left" w:pos="5387"/>
        </w:tabs>
        <w:ind w:right="28"/>
        <w:jc w:val="both"/>
        <w:rPr>
          <w:szCs w:val="20"/>
        </w:rPr>
      </w:pPr>
      <w:r w:rsidRPr="00E26361">
        <w:rPr>
          <w:i/>
          <w:szCs w:val="20"/>
        </w:rPr>
        <w:t>malbik</w:t>
      </w:r>
      <w:r w:rsidRPr="00E26361">
        <w:rPr>
          <w:szCs w:val="20"/>
        </w:rPr>
        <w:t xml:space="preserve"> sem er notað á nýjan leik, oftast sem burðarlagsefni eða sem hráefnishluti í nýtt </w:t>
      </w:r>
      <w:r w:rsidRPr="00E26361">
        <w:rPr>
          <w:i/>
          <w:szCs w:val="20"/>
        </w:rPr>
        <w:t>malbik</w:t>
      </w:r>
    </w:p>
    <w:p w14:paraId="49A8E35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Endurnýtt malbik fellur til við losun og uppmokstur á malbiki eða fræsingu á slitlögum. Notkunarmöguleikar þess eru fjölbreyttir. Það er m.a. notað í burðarlag, stundum styrktarlag, og er þá kurlað. Því er líka blandað saman við nýtt malbik í blöndunarstöð en yfirleitt í takmörkuðu hlutfalli. Það má líka blanda með viðbótarbindiefni á staðnum og nota sem slit- eða burðarlag. Blöndunarferlið getur ýmist verið heitt eða kalt.  </w:t>
      </w:r>
    </w:p>
    <w:p w14:paraId="6F25B7E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Endurnýtt </w:t>
      </w:r>
      <w:r w:rsidRPr="00E26361">
        <w:rPr>
          <w:rFonts w:asciiTheme="minorHAnsi" w:hAnsiTheme="minorHAnsi"/>
          <w:i/>
          <w:sz w:val="20"/>
          <w:szCs w:val="20"/>
          <w:lang w:val="is-IS"/>
        </w:rPr>
        <w:t>malbik</w:t>
      </w:r>
      <w:r w:rsidRPr="00E26361">
        <w:rPr>
          <w:rFonts w:asciiTheme="minorHAnsi" w:hAnsiTheme="minorHAnsi"/>
          <w:sz w:val="20"/>
          <w:szCs w:val="20"/>
          <w:lang w:val="is-IS"/>
        </w:rPr>
        <w:t xml:space="preserve"> gengur einnig undir nafninu endurunnið </w:t>
      </w:r>
      <w:r w:rsidRPr="00E26361">
        <w:rPr>
          <w:rFonts w:asciiTheme="minorHAnsi" w:hAnsiTheme="minorHAnsi"/>
          <w:i/>
          <w:sz w:val="20"/>
          <w:szCs w:val="20"/>
          <w:lang w:val="is-IS"/>
        </w:rPr>
        <w:t>malbik</w:t>
      </w:r>
      <w:r w:rsidRPr="00E26361">
        <w:rPr>
          <w:rFonts w:asciiTheme="minorHAnsi" w:hAnsiTheme="minorHAnsi"/>
          <w:sz w:val="20"/>
          <w:szCs w:val="20"/>
          <w:lang w:val="is-IS"/>
        </w:rPr>
        <w:t>.</w:t>
      </w:r>
    </w:p>
    <w:p w14:paraId="150DD19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13108-8.</w:t>
      </w:r>
    </w:p>
    <w:p w14:paraId="4E2E8D9C" w14:textId="77777777" w:rsidR="00A05284" w:rsidRPr="00E26361" w:rsidRDefault="00A05284" w:rsidP="00A05284">
      <w:pPr>
        <w:tabs>
          <w:tab w:val="left" w:pos="4290"/>
        </w:tabs>
        <w:ind w:right="30"/>
        <w:jc w:val="both"/>
        <w:rPr>
          <w:b/>
          <w:bCs/>
          <w:szCs w:val="20"/>
        </w:rPr>
      </w:pPr>
    </w:p>
    <w:p w14:paraId="6AFB67E5" w14:textId="77777777" w:rsidR="00A05284" w:rsidRPr="00E26361" w:rsidRDefault="00A05284" w:rsidP="00A05284">
      <w:pPr>
        <w:tabs>
          <w:tab w:val="left" w:pos="4290"/>
        </w:tabs>
        <w:ind w:right="30"/>
        <w:jc w:val="both"/>
        <w:rPr>
          <w:b/>
          <w:bCs/>
          <w:szCs w:val="20"/>
        </w:rPr>
      </w:pPr>
      <w:r w:rsidRPr="00E26361">
        <w:rPr>
          <w:b/>
          <w:bCs/>
          <w:szCs w:val="20"/>
        </w:rPr>
        <w:t>Evrópustaðlar</w:t>
      </w:r>
    </w:p>
    <w:p w14:paraId="49CDAE4F" w14:textId="77777777" w:rsidR="00A05284" w:rsidRPr="00E26361" w:rsidRDefault="00A05284" w:rsidP="00A05284">
      <w:pPr>
        <w:tabs>
          <w:tab w:val="left" w:pos="4290"/>
        </w:tabs>
        <w:ind w:right="30"/>
        <w:jc w:val="both"/>
        <w:rPr>
          <w:szCs w:val="20"/>
        </w:rPr>
      </w:pPr>
      <w:r w:rsidRPr="00E26361">
        <w:rPr>
          <w:szCs w:val="20"/>
        </w:rPr>
        <w:t>safn staðla sem þjóðir Evrópu hafa samþykkt að taka í notkun</w:t>
      </w:r>
    </w:p>
    <w:p w14:paraId="72A4D8C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Þessu samþykki fylgir jafnframt kvöð um að fella um leið úr gildi eigin staðla um sama efni. Hérlendis hafa Evrópustaðlar forskeytið ÍST EN.</w:t>
      </w:r>
    </w:p>
    <w:p w14:paraId="391C259A" w14:textId="77777777" w:rsidR="00A05284" w:rsidRPr="00E26361" w:rsidRDefault="00A05284" w:rsidP="00A05284">
      <w:pPr>
        <w:tabs>
          <w:tab w:val="left" w:pos="5387"/>
        </w:tabs>
        <w:ind w:left="284" w:right="28"/>
        <w:jc w:val="both"/>
        <w:rPr>
          <w:szCs w:val="20"/>
        </w:rPr>
      </w:pPr>
    </w:p>
    <w:p w14:paraId="07DB557F" w14:textId="77777777" w:rsidR="00A05284" w:rsidRPr="00E26361" w:rsidRDefault="00A05284" w:rsidP="00A05284">
      <w:pPr>
        <w:tabs>
          <w:tab w:val="left" w:pos="5387"/>
        </w:tabs>
        <w:ind w:right="28"/>
        <w:jc w:val="both"/>
        <w:rPr>
          <w:b/>
          <w:szCs w:val="20"/>
        </w:rPr>
      </w:pPr>
      <w:r w:rsidRPr="00E26361">
        <w:rPr>
          <w:b/>
          <w:szCs w:val="20"/>
        </w:rPr>
        <w:t>eyri</w:t>
      </w:r>
    </w:p>
    <w:p w14:paraId="046BA6BB" w14:textId="77777777" w:rsidR="00A05284" w:rsidRPr="00E26361" w:rsidRDefault="00A05284" w:rsidP="00A05284">
      <w:pPr>
        <w:tabs>
          <w:tab w:val="left" w:pos="4290"/>
        </w:tabs>
        <w:ind w:right="30"/>
        <w:rPr>
          <w:szCs w:val="20"/>
        </w:rPr>
      </w:pPr>
      <w:r w:rsidRPr="00E26361">
        <w:rPr>
          <w:szCs w:val="20"/>
        </w:rPr>
        <w:t>lítið og lágt nes, sem gengur út í sjó eða stöðuvatn</w:t>
      </w:r>
    </w:p>
    <w:p w14:paraId="30E8134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Það er venjulega myndað úr </w:t>
      </w:r>
      <w:r w:rsidRPr="00E26361">
        <w:rPr>
          <w:rFonts w:asciiTheme="minorHAnsi" w:hAnsiTheme="minorHAnsi"/>
          <w:i/>
          <w:sz w:val="20"/>
          <w:szCs w:val="20"/>
          <w:lang w:val="is-IS"/>
        </w:rPr>
        <w:t>möl</w:t>
      </w:r>
      <w:r w:rsidRPr="00E26361">
        <w:rPr>
          <w:rFonts w:asciiTheme="minorHAnsi" w:hAnsiTheme="minorHAnsi"/>
          <w:sz w:val="20"/>
          <w:szCs w:val="20"/>
          <w:lang w:val="is-IS"/>
        </w:rPr>
        <w:t xml:space="preserve"> og sandi við strandburð. Önnur heiti eru oddi og tangi.</w:t>
      </w:r>
    </w:p>
    <w:p w14:paraId="52374462" w14:textId="77777777" w:rsidR="00A05284" w:rsidRPr="00E26361" w:rsidRDefault="00A05284" w:rsidP="00A05284">
      <w:pPr>
        <w:tabs>
          <w:tab w:val="left" w:pos="4290"/>
        </w:tabs>
        <w:ind w:right="30"/>
        <w:rPr>
          <w:szCs w:val="20"/>
        </w:rPr>
      </w:pPr>
    </w:p>
    <w:p w14:paraId="2D473E0B" w14:textId="77777777" w:rsidR="00A05284" w:rsidRPr="00E26361" w:rsidRDefault="00A05284" w:rsidP="00A05284">
      <w:pPr>
        <w:tabs>
          <w:tab w:val="left" w:pos="4290"/>
        </w:tabs>
        <w:ind w:right="30"/>
        <w:rPr>
          <w:b/>
          <w:szCs w:val="20"/>
        </w:rPr>
      </w:pPr>
      <w:r w:rsidRPr="00E26361">
        <w:rPr>
          <w:b/>
          <w:szCs w:val="20"/>
        </w:rPr>
        <w:t>farg</w:t>
      </w:r>
    </w:p>
    <w:p w14:paraId="2123E8B1" w14:textId="77777777" w:rsidR="00A05284" w:rsidRPr="00E26361" w:rsidRDefault="00A05284" w:rsidP="00A05284">
      <w:pPr>
        <w:tabs>
          <w:tab w:val="left" w:pos="4290"/>
        </w:tabs>
        <w:ind w:right="30"/>
        <w:rPr>
          <w:szCs w:val="20"/>
        </w:rPr>
      </w:pPr>
      <w:r w:rsidRPr="00E26361">
        <w:rPr>
          <w:szCs w:val="20"/>
        </w:rPr>
        <w:t>tímabundið viðbótarálag (á veg) til að flýta sigi</w:t>
      </w:r>
    </w:p>
    <w:p w14:paraId="79A286B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Gjarnan úr </w:t>
      </w:r>
      <w:r w:rsidRPr="00E26361">
        <w:rPr>
          <w:rFonts w:asciiTheme="minorHAnsi" w:hAnsiTheme="minorHAnsi"/>
          <w:i/>
          <w:sz w:val="20"/>
          <w:szCs w:val="20"/>
          <w:lang w:val="is-IS"/>
        </w:rPr>
        <w:t>steinefni</w:t>
      </w:r>
      <w:r w:rsidRPr="00E26361">
        <w:rPr>
          <w:rFonts w:asciiTheme="minorHAnsi" w:hAnsiTheme="minorHAnsi"/>
          <w:sz w:val="20"/>
          <w:szCs w:val="20"/>
          <w:lang w:val="is-IS"/>
        </w:rPr>
        <w:t xml:space="preserve"> sem stenst kröfur til styrktarlags.</w:t>
      </w:r>
    </w:p>
    <w:p w14:paraId="0E837446" w14:textId="77777777" w:rsidR="00BF6507" w:rsidRPr="00E26361" w:rsidRDefault="00BF6507" w:rsidP="00A05284">
      <w:pPr>
        <w:tabs>
          <w:tab w:val="left" w:pos="4290"/>
        </w:tabs>
        <w:ind w:right="30"/>
        <w:rPr>
          <w:b/>
          <w:bCs/>
          <w:szCs w:val="20"/>
        </w:rPr>
      </w:pPr>
    </w:p>
    <w:p w14:paraId="6B17386D" w14:textId="3BAA4770" w:rsidR="00A05284" w:rsidRPr="00E26361" w:rsidRDefault="00A05284" w:rsidP="00A05284">
      <w:pPr>
        <w:tabs>
          <w:tab w:val="left" w:pos="4290"/>
        </w:tabs>
        <w:ind w:right="30"/>
        <w:rPr>
          <w:b/>
          <w:bCs/>
          <w:szCs w:val="20"/>
        </w:rPr>
      </w:pPr>
      <w:r w:rsidRPr="00E26361">
        <w:rPr>
          <w:b/>
          <w:bCs/>
          <w:szCs w:val="20"/>
        </w:rPr>
        <w:t>ferskt berg</w:t>
      </w:r>
    </w:p>
    <w:p w14:paraId="74DCA9E7" w14:textId="77777777" w:rsidR="00A05284" w:rsidRPr="00E26361" w:rsidRDefault="00A05284" w:rsidP="00A05284">
      <w:pPr>
        <w:tabs>
          <w:tab w:val="left" w:pos="4290"/>
        </w:tabs>
        <w:ind w:right="30"/>
        <w:jc w:val="both"/>
        <w:rPr>
          <w:szCs w:val="20"/>
        </w:rPr>
      </w:pPr>
      <w:r w:rsidRPr="00E26361">
        <w:rPr>
          <w:i/>
          <w:szCs w:val="20"/>
        </w:rPr>
        <w:t>berg</w:t>
      </w:r>
      <w:r w:rsidRPr="00E26361">
        <w:rPr>
          <w:szCs w:val="20"/>
        </w:rPr>
        <w:t xml:space="preserve"> með </w:t>
      </w:r>
      <w:r w:rsidRPr="00E26361">
        <w:rPr>
          <w:i/>
          <w:szCs w:val="20"/>
        </w:rPr>
        <w:t>steindum</w:t>
      </w:r>
      <w:r w:rsidRPr="00E26361">
        <w:rPr>
          <w:szCs w:val="20"/>
        </w:rPr>
        <w:t xml:space="preserve"> sem hafa ekki náð að ummyndast yfir í aðrar steindir svo sem leirsteindir</w:t>
      </w:r>
    </w:p>
    <w:p w14:paraId="625C7107" w14:textId="54ABA32E" w:rsidR="00BF6507" w:rsidRPr="001E491F" w:rsidRDefault="00A05284" w:rsidP="001E491F">
      <w:pPr>
        <w:tabs>
          <w:tab w:val="left" w:pos="5387"/>
        </w:tabs>
        <w:ind w:left="284" w:right="28"/>
        <w:jc w:val="both"/>
        <w:rPr>
          <w:szCs w:val="20"/>
        </w:rPr>
      </w:pPr>
      <w:r w:rsidRPr="00E26361">
        <w:rPr>
          <w:szCs w:val="20"/>
        </w:rPr>
        <w:t xml:space="preserve">Sjá </w:t>
      </w:r>
      <w:r w:rsidRPr="00E26361">
        <w:rPr>
          <w:i/>
          <w:szCs w:val="20"/>
        </w:rPr>
        <w:t>ummyndun</w:t>
      </w:r>
      <w:r w:rsidRPr="00E26361">
        <w:rPr>
          <w:szCs w:val="20"/>
        </w:rPr>
        <w:t>.</w:t>
      </w:r>
    </w:p>
    <w:p w14:paraId="4B9DC21F" w14:textId="77777777" w:rsidR="00BF6507" w:rsidRPr="00E26361" w:rsidRDefault="00BF6507" w:rsidP="00A05284">
      <w:pPr>
        <w:tabs>
          <w:tab w:val="left" w:pos="5387"/>
        </w:tabs>
        <w:ind w:right="28"/>
        <w:jc w:val="both"/>
        <w:rPr>
          <w:b/>
          <w:szCs w:val="20"/>
        </w:rPr>
      </w:pPr>
    </w:p>
    <w:p w14:paraId="2504C7D3" w14:textId="0F69097D" w:rsidR="00A05284" w:rsidRPr="00E26361" w:rsidRDefault="00A05284" w:rsidP="00A05284">
      <w:pPr>
        <w:tabs>
          <w:tab w:val="left" w:pos="5387"/>
        </w:tabs>
        <w:ind w:right="28"/>
        <w:jc w:val="both"/>
        <w:rPr>
          <w:b/>
          <w:szCs w:val="20"/>
        </w:rPr>
      </w:pPr>
      <w:r w:rsidRPr="00E26361">
        <w:rPr>
          <w:b/>
          <w:szCs w:val="20"/>
        </w:rPr>
        <w:t>festun</w:t>
      </w:r>
    </w:p>
    <w:p w14:paraId="4372A8F8" w14:textId="77777777" w:rsidR="00A05284" w:rsidRPr="00E26361" w:rsidRDefault="00A05284" w:rsidP="00A05284">
      <w:pPr>
        <w:tabs>
          <w:tab w:val="left" w:pos="5387"/>
        </w:tabs>
        <w:ind w:right="28"/>
        <w:jc w:val="both"/>
        <w:rPr>
          <w:szCs w:val="20"/>
        </w:rPr>
      </w:pPr>
      <w:r w:rsidRPr="00E26361">
        <w:rPr>
          <w:szCs w:val="20"/>
        </w:rPr>
        <w:t>styrking jarðefna með íblöndun bindiefna á verkstað</w:t>
      </w:r>
    </w:p>
    <w:p w14:paraId="20C8F83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Tilgangurinn er m.a. að auka burðargetu jarðefnis. Bindiefninu er blandað í jarðefnið sem síðan er jafnað út og valtað. Algeng íblöndunarefni eru sement og bik.</w:t>
      </w:r>
    </w:p>
    <w:p w14:paraId="58E7A382" w14:textId="77777777" w:rsidR="00A05284" w:rsidRPr="00E26361" w:rsidRDefault="00A05284" w:rsidP="00A05284">
      <w:pPr>
        <w:tabs>
          <w:tab w:val="left" w:pos="5387"/>
        </w:tabs>
        <w:ind w:right="28"/>
        <w:jc w:val="both"/>
        <w:rPr>
          <w:szCs w:val="20"/>
        </w:rPr>
      </w:pPr>
    </w:p>
    <w:p w14:paraId="49789548" w14:textId="77777777" w:rsidR="00A05284" w:rsidRPr="00E26361" w:rsidRDefault="00A05284" w:rsidP="00A05284">
      <w:pPr>
        <w:tabs>
          <w:tab w:val="left" w:pos="5387"/>
        </w:tabs>
        <w:ind w:right="28"/>
        <w:jc w:val="both"/>
        <w:rPr>
          <w:b/>
          <w:szCs w:val="20"/>
        </w:rPr>
      </w:pPr>
      <w:r w:rsidRPr="00E26361">
        <w:rPr>
          <w:b/>
          <w:szCs w:val="20"/>
        </w:rPr>
        <w:t>festun undirstöðu</w:t>
      </w:r>
    </w:p>
    <w:p w14:paraId="3203C9F1" w14:textId="77777777" w:rsidR="00A05284" w:rsidRPr="00E26361" w:rsidRDefault="00A05284" w:rsidP="00A05284">
      <w:pPr>
        <w:tabs>
          <w:tab w:val="left" w:pos="5387"/>
        </w:tabs>
        <w:ind w:right="28"/>
        <w:jc w:val="both"/>
        <w:rPr>
          <w:szCs w:val="20"/>
        </w:rPr>
      </w:pPr>
      <w:r w:rsidRPr="00E26361">
        <w:rPr>
          <w:szCs w:val="20"/>
        </w:rPr>
        <w:t>samheiti aðgerða, sem auka burðargetu vegbotns</w:t>
      </w:r>
    </w:p>
    <w:p w14:paraId="5666F3C6" w14:textId="77777777" w:rsidR="00A05284" w:rsidRPr="00E26361" w:rsidRDefault="00A05284" w:rsidP="00A05284">
      <w:pPr>
        <w:tabs>
          <w:tab w:val="left" w:pos="5387"/>
        </w:tabs>
        <w:ind w:right="28"/>
        <w:jc w:val="both"/>
        <w:rPr>
          <w:szCs w:val="20"/>
        </w:rPr>
      </w:pPr>
    </w:p>
    <w:p w14:paraId="46A2C8DF" w14:textId="77777777" w:rsidR="00A05284" w:rsidRPr="00E26361" w:rsidRDefault="00A05284" w:rsidP="00A05284">
      <w:pPr>
        <w:tabs>
          <w:tab w:val="left" w:pos="5387"/>
        </w:tabs>
        <w:ind w:right="28"/>
        <w:jc w:val="both"/>
        <w:rPr>
          <w:b/>
          <w:szCs w:val="20"/>
        </w:rPr>
      </w:pPr>
      <w:r w:rsidRPr="00E26361">
        <w:rPr>
          <w:b/>
          <w:szCs w:val="20"/>
        </w:rPr>
        <w:t>fiskiolía</w:t>
      </w:r>
    </w:p>
    <w:p w14:paraId="6E00F9F6" w14:textId="77777777" w:rsidR="00A05284" w:rsidRPr="00E26361" w:rsidRDefault="00A05284" w:rsidP="00A05284">
      <w:pPr>
        <w:tabs>
          <w:tab w:val="left" w:pos="5387"/>
        </w:tabs>
        <w:ind w:right="28"/>
        <w:jc w:val="both"/>
        <w:rPr>
          <w:szCs w:val="20"/>
        </w:rPr>
      </w:pPr>
      <w:r w:rsidRPr="00E26361">
        <w:rPr>
          <w:szCs w:val="20"/>
        </w:rPr>
        <w:t>olía unnin úr fiskifitu</w:t>
      </w:r>
    </w:p>
    <w:p w14:paraId="3682423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Lýsi.</w:t>
      </w:r>
    </w:p>
    <w:p w14:paraId="3E33D8FB" w14:textId="77777777" w:rsidR="00A05284" w:rsidRPr="00E26361" w:rsidRDefault="00A05284" w:rsidP="00A05284">
      <w:pPr>
        <w:tabs>
          <w:tab w:val="left" w:pos="4290"/>
        </w:tabs>
        <w:ind w:right="30"/>
        <w:rPr>
          <w:szCs w:val="20"/>
        </w:rPr>
      </w:pPr>
    </w:p>
    <w:p w14:paraId="6617DF36" w14:textId="77777777" w:rsidR="00A05284" w:rsidRPr="00E26361" w:rsidRDefault="00A05284" w:rsidP="00A05284">
      <w:pPr>
        <w:tabs>
          <w:tab w:val="left" w:pos="2552"/>
          <w:tab w:val="left" w:pos="4290"/>
        </w:tabs>
        <w:ind w:right="30"/>
        <w:jc w:val="both"/>
        <w:rPr>
          <w:szCs w:val="20"/>
        </w:rPr>
      </w:pPr>
      <w:r w:rsidRPr="00E26361">
        <w:rPr>
          <w:b/>
          <w:bCs/>
          <w:szCs w:val="20"/>
        </w:rPr>
        <w:t>fínefnahlutfall</w:t>
      </w:r>
      <w:r w:rsidRPr="00E26361">
        <w:rPr>
          <w:b/>
          <w:bCs/>
          <w:szCs w:val="20"/>
        </w:rPr>
        <w:tab/>
      </w:r>
      <w:r w:rsidRPr="00E26361">
        <w:rPr>
          <w:szCs w:val="20"/>
        </w:rPr>
        <w:t xml:space="preserve"> </w:t>
      </w:r>
    </w:p>
    <w:p w14:paraId="3CDB0624" w14:textId="77777777" w:rsidR="00A05284" w:rsidRPr="00E26361" w:rsidRDefault="00A05284" w:rsidP="00A05284">
      <w:pPr>
        <w:tabs>
          <w:tab w:val="left" w:pos="4290"/>
        </w:tabs>
        <w:ind w:right="30"/>
        <w:jc w:val="both"/>
        <w:rPr>
          <w:szCs w:val="20"/>
        </w:rPr>
      </w:pPr>
      <w:r w:rsidRPr="00E26361">
        <w:rPr>
          <w:szCs w:val="20"/>
        </w:rPr>
        <w:t xml:space="preserve">þyngdarhlutfall efnis með smærri korn en 0,063 mm í </w:t>
      </w:r>
      <w:r w:rsidRPr="00E26361">
        <w:rPr>
          <w:i/>
          <w:szCs w:val="20"/>
        </w:rPr>
        <w:t>sýni</w:t>
      </w:r>
      <w:r w:rsidRPr="00E26361">
        <w:rPr>
          <w:szCs w:val="20"/>
        </w:rPr>
        <w:t xml:space="preserve"> af </w:t>
      </w:r>
      <w:r w:rsidRPr="00E26361">
        <w:rPr>
          <w:i/>
          <w:szCs w:val="20"/>
        </w:rPr>
        <w:t>steinefni</w:t>
      </w:r>
    </w:p>
    <w:p w14:paraId="39875FA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Hlutfallið er ýmist miðað við allt sýnið eða þann hluta sem smýgur tiltekið sigti, t.d. 22 eða 63 mm.</w:t>
      </w:r>
    </w:p>
    <w:p w14:paraId="196D7BF0" w14:textId="77777777" w:rsidR="00A05284" w:rsidRPr="00E26361" w:rsidRDefault="00A05284" w:rsidP="00A05284">
      <w:pPr>
        <w:tabs>
          <w:tab w:val="left" w:pos="4290"/>
        </w:tabs>
        <w:ind w:right="30"/>
        <w:rPr>
          <w:b/>
          <w:bCs/>
          <w:szCs w:val="20"/>
        </w:rPr>
      </w:pPr>
    </w:p>
    <w:p w14:paraId="183859BE" w14:textId="77777777" w:rsidR="00A05284" w:rsidRPr="00E26361" w:rsidRDefault="00A05284" w:rsidP="00A05284">
      <w:pPr>
        <w:tabs>
          <w:tab w:val="left" w:pos="4290"/>
        </w:tabs>
        <w:ind w:right="30"/>
        <w:jc w:val="both"/>
        <w:rPr>
          <w:b/>
          <w:bCs/>
          <w:szCs w:val="20"/>
        </w:rPr>
      </w:pPr>
      <w:r w:rsidRPr="00E26361">
        <w:rPr>
          <w:b/>
          <w:bCs/>
          <w:szCs w:val="20"/>
        </w:rPr>
        <w:lastRenderedPageBreak/>
        <w:t xml:space="preserve">fínefni </w:t>
      </w:r>
    </w:p>
    <w:p w14:paraId="44D7804D" w14:textId="77777777" w:rsidR="00A05284" w:rsidRPr="00E26361" w:rsidRDefault="00A05284" w:rsidP="00A05284">
      <w:pPr>
        <w:rPr>
          <w:szCs w:val="20"/>
        </w:rPr>
      </w:pPr>
      <w:r w:rsidRPr="00E26361">
        <w:rPr>
          <w:szCs w:val="20"/>
        </w:rPr>
        <w:t xml:space="preserve">smágert </w:t>
      </w:r>
      <w:r w:rsidRPr="00E26361">
        <w:rPr>
          <w:i/>
          <w:szCs w:val="20"/>
        </w:rPr>
        <w:t>steinefni</w:t>
      </w:r>
      <w:r w:rsidRPr="00E26361">
        <w:rPr>
          <w:szCs w:val="20"/>
        </w:rPr>
        <w:t xml:space="preserve"> í </w:t>
      </w:r>
      <w:r w:rsidRPr="00E26361">
        <w:rPr>
          <w:i/>
          <w:szCs w:val="20"/>
        </w:rPr>
        <w:t>leir</w:t>
      </w:r>
      <w:r w:rsidRPr="00E26361">
        <w:rPr>
          <w:szCs w:val="20"/>
        </w:rPr>
        <w:t xml:space="preserve"> og syltarstærðum, úr smærri kornum en 0,063 mm</w:t>
      </w:r>
      <w:r w:rsidRPr="00E26361">
        <w:rPr>
          <w:szCs w:val="20"/>
        </w:rPr>
        <w:tab/>
      </w:r>
      <w:r w:rsidRPr="00E26361">
        <w:rPr>
          <w:szCs w:val="20"/>
        </w:rPr>
        <w:tab/>
      </w:r>
    </w:p>
    <w:p w14:paraId="1A61DF3E" w14:textId="77777777" w:rsidR="00A05284" w:rsidRPr="00E26361" w:rsidRDefault="00A05284" w:rsidP="00A05284">
      <w:pPr>
        <w:tabs>
          <w:tab w:val="left" w:pos="4290"/>
        </w:tabs>
        <w:ind w:right="30"/>
        <w:jc w:val="both"/>
        <w:rPr>
          <w:b/>
          <w:bCs/>
          <w:szCs w:val="20"/>
        </w:rPr>
      </w:pPr>
    </w:p>
    <w:p w14:paraId="37BE1C20" w14:textId="77777777" w:rsidR="00A05284" w:rsidRPr="00E26361" w:rsidRDefault="00A05284" w:rsidP="00A05284">
      <w:pPr>
        <w:tabs>
          <w:tab w:val="left" w:pos="4290"/>
        </w:tabs>
        <w:ind w:right="30"/>
        <w:jc w:val="both"/>
        <w:rPr>
          <w:b/>
          <w:bCs/>
          <w:szCs w:val="20"/>
        </w:rPr>
      </w:pPr>
      <w:r w:rsidRPr="00E26361">
        <w:rPr>
          <w:b/>
          <w:bCs/>
          <w:szCs w:val="20"/>
        </w:rPr>
        <w:t xml:space="preserve">fínhrýfi </w:t>
      </w:r>
      <w:r w:rsidRPr="00E26361">
        <w:rPr>
          <w:szCs w:val="20"/>
        </w:rPr>
        <w:t>(microtexture)</w:t>
      </w:r>
    </w:p>
    <w:p w14:paraId="1349BFDC" w14:textId="77777777" w:rsidR="00A05284" w:rsidRPr="00E26361" w:rsidRDefault="00A05284" w:rsidP="00A05284">
      <w:pPr>
        <w:tabs>
          <w:tab w:val="left" w:pos="4290"/>
        </w:tabs>
        <w:ind w:right="30"/>
        <w:jc w:val="both"/>
        <w:rPr>
          <w:szCs w:val="20"/>
        </w:rPr>
      </w:pPr>
      <w:r w:rsidRPr="00E26361">
        <w:rPr>
          <w:szCs w:val="20"/>
        </w:rPr>
        <w:t xml:space="preserve">lítt sýnilegar ójöfnur í yfirborði </w:t>
      </w:r>
      <w:r w:rsidRPr="00E26361">
        <w:rPr>
          <w:i/>
          <w:szCs w:val="20"/>
        </w:rPr>
        <w:t>slitlags</w:t>
      </w:r>
      <w:r w:rsidRPr="00E26361">
        <w:rPr>
          <w:szCs w:val="20"/>
        </w:rPr>
        <w:t xml:space="preserve"> með bylgjulengdir allt að 0,5 mm og dæmigerða sveifluvídd á bilinu 0,001-0,5 mm </w:t>
      </w:r>
    </w:p>
    <w:p w14:paraId="0F52124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Fínhrýfi ræðst einkum af yfirborðsáferð steina í yfirborði slitlags. Það hefur, ásamt </w:t>
      </w:r>
      <w:r w:rsidRPr="00E26361">
        <w:rPr>
          <w:rFonts w:asciiTheme="minorHAnsi" w:hAnsiTheme="minorHAnsi"/>
          <w:i/>
          <w:sz w:val="20"/>
          <w:szCs w:val="20"/>
          <w:lang w:val="is-IS"/>
        </w:rPr>
        <w:t>grófhrýf</w:t>
      </w:r>
      <w:r w:rsidRPr="00E26361">
        <w:rPr>
          <w:rFonts w:asciiTheme="minorHAnsi" w:hAnsiTheme="minorHAnsi"/>
          <w:sz w:val="20"/>
          <w:szCs w:val="20"/>
          <w:lang w:val="is-IS"/>
        </w:rPr>
        <w:t>i, afgerandi áhrif á hemlunarviðnám slitlagsins en hefur ekki áhrif á akstursþægindi.</w:t>
      </w:r>
    </w:p>
    <w:p w14:paraId="5A94AA00" w14:textId="77777777" w:rsidR="00A05284" w:rsidRPr="00E26361" w:rsidRDefault="00A05284" w:rsidP="00A05284">
      <w:pPr>
        <w:tabs>
          <w:tab w:val="left" w:pos="4290"/>
        </w:tabs>
        <w:ind w:left="284" w:right="30"/>
        <w:jc w:val="both"/>
        <w:rPr>
          <w:szCs w:val="20"/>
        </w:rPr>
      </w:pPr>
    </w:p>
    <w:p w14:paraId="144AAB47" w14:textId="77777777" w:rsidR="00A05284" w:rsidRPr="00E26361" w:rsidRDefault="00A05284" w:rsidP="00A05284">
      <w:pPr>
        <w:tabs>
          <w:tab w:val="left" w:pos="4290"/>
        </w:tabs>
        <w:ind w:right="30"/>
        <w:jc w:val="both"/>
        <w:rPr>
          <w:b/>
          <w:szCs w:val="20"/>
        </w:rPr>
      </w:pPr>
      <w:r w:rsidRPr="00E26361">
        <w:rPr>
          <w:b/>
          <w:szCs w:val="20"/>
        </w:rPr>
        <w:t>fínkorna berg</w:t>
      </w:r>
    </w:p>
    <w:p w14:paraId="0F997E24" w14:textId="77777777" w:rsidR="00A05284" w:rsidRPr="00E26361" w:rsidRDefault="00A05284" w:rsidP="00A05284">
      <w:pPr>
        <w:tabs>
          <w:tab w:val="left" w:pos="4290"/>
        </w:tabs>
        <w:ind w:right="30"/>
        <w:jc w:val="both"/>
        <w:rPr>
          <w:szCs w:val="20"/>
        </w:rPr>
      </w:pPr>
      <w:r w:rsidRPr="00E26361">
        <w:rPr>
          <w:i/>
          <w:szCs w:val="20"/>
        </w:rPr>
        <w:t>berg</w:t>
      </w:r>
      <w:r w:rsidRPr="00E26361">
        <w:rPr>
          <w:szCs w:val="20"/>
        </w:rPr>
        <w:t xml:space="preserve"> með fíngerðum kristöllum, sem sjást yfirleitt berum augum, innan við 1 mm að stærð</w:t>
      </w:r>
    </w:p>
    <w:p w14:paraId="0E88D92A" w14:textId="77777777" w:rsidR="00A05284" w:rsidRPr="00E26361" w:rsidRDefault="00A05284" w:rsidP="00A05284">
      <w:pPr>
        <w:tabs>
          <w:tab w:val="left" w:pos="4290"/>
        </w:tabs>
        <w:ind w:right="30"/>
        <w:jc w:val="both"/>
        <w:rPr>
          <w:szCs w:val="20"/>
        </w:rPr>
      </w:pPr>
    </w:p>
    <w:p w14:paraId="32FFC892" w14:textId="77777777" w:rsidR="00A05284" w:rsidRPr="00E26361" w:rsidRDefault="00A05284" w:rsidP="00A05284">
      <w:pPr>
        <w:tabs>
          <w:tab w:val="left" w:pos="4290"/>
        </w:tabs>
        <w:ind w:right="30"/>
        <w:jc w:val="both"/>
        <w:rPr>
          <w:b/>
          <w:szCs w:val="20"/>
        </w:rPr>
      </w:pPr>
      <w:r w:rsidRPr="00E26361">
        <w:rPr>
          <w:b/>
          <w:szCs w:val="20"/>
        </w:rPr>
        <w:t>fínmölun</w:t>
      </w:r>
    </w:p>
    <w:p w14:paraId="19BE583E" w14:textId="77777777" w:rsidR="00A05284" w:rsidRPr="00E26361" w:rsidRDefault="00A05284" w:rsidP="00A05284">
      <w:pPr>
        <w:tabs>
          <w:tab w:val="left" w:pos="4290"/>
        </w:tabs>
        <w:ind w:right="30"/>
        <w:jc w:val="both"/>
        <w:rPr>
          <w:szCs w:val="20"/>
        </w:rPr>
      </w:pPr>
      <w:r w:rsidRPr="00E26361">
        <w:rPr>
          <w:i/>
          <w:szCs w:val="20"/>
        </w:rPr>
        <w:t>mölun</w:t>
      </w:r>
      <w:r w:rsidRPr="00E26361">
        <w:rPr>
          <w:szCs w:val="20"/>
        </w:rPr>
        <w:t xml:space="preserve"> á </w:t>
      </w:r>
      <w:r w:rsidRPr="00E26361">
        <w:rPr>
          <w:i/>
          <w:szCs w:val="20"/>
        </w:rPr>
        <w:t>steinefni</w:t>
      </w:r>
      <w:r w:rsidRPr="00E26361">
        <w:rPr>
          <w:szCs w:val="20"/>
        </w:rPr>
        <w:t xml:space="preserve"> í smáar stærðir [í vegagerð]</w:t>
      </w:r>
    </w:p>
    <w:p w14:paraId="364BF5C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Gjarnan minna en 22 mm flokkunarstærð.</w:t>
      </w:r>
    </w:p>
    <w:p w14:paraId="1B209010" w14:textId="77777777" w:rsidR="00A05284" w:rsidRPr="00E26361" w:rsidRDefault="00A05284" w:rsidP="00A05284">
      <w:pPr>
        <w:pStyle w:val="NoSpacing"/>
        <w:rPr>
          <w:rFonts w:asciiTheme="minorHAnsi" w:hAnsiTheme="minorHAnsi"/>
          <w:sz w:val="20"/>
          <w:szCs w:val="20"/>
          <w:lang w:val="is-IS"/>
        </w:rPr>
      </w:pPr>
    </w:p>
    <w:p w14:paraId="4B437534" w14:textId="77777777" w:rsidR="00A05284" w:rsidRPr="00E26361" w:rsidRDefault="00A05284" w:rsidP="00A05284">
      <w:pPr>
        <w:ind w:right="30"/>
        <w:jc w:val="both"/>
        <w:rPr>
          <w:b/>
          <w:bCs/>
          <w:szCs w:val="20"/>
        </w:rPr>
      </w:pPr>
    </w:p>
    <w:p w14:paraId="75F418FD" w14:textId="77777777" w:rsidR="00A05284" w:rsidRPr="00E26361" w:rsidRDefault="00A05284" w:rsidP="00A05284">
      <w:pPr>
        <w:ind w:right="30"/>
        <w:jc w:val="both"/>
        <w:rPr>
          <w:b/>
          <w:bCs/>
          <w:szCs w:val="20"/>
        </w:rPr>
      </w:pPr>
      <w:r w:rsidRPr="00E26361">
        <w:rPr>
          <w:b/>
          <w:bCs/>
          <w:szCs w:val="20"/>
        </w:rPr>
        <w:t xml:space="preserve">fínpúkk </w:t>
      </w:r>
      <w:r w:rsidRPr="00E26361">
        <w:rPr>
          <w:b/>
          <w:bCs/>
          <w:szCs w:val="20"/>
        </w:rPr>
        <w:tab/>
      </w:r>
      <w:r w:rsidRPr="00E26361">
        <w:rPr>
          <w:b/>
          <w:bCs/>
          <w:szCs w:val="20"/>
        </w:rPr>
        <w:tab/>
      </w:r>
    </w:p>
    <w:p w14:paraId="306F9E98" w14:textId="77777777" w:rsidR="00A05284" w:rsidRPr="00E26361" w:rsidRDefault="00A05284" w:rsidP="00A05284">
      <w:pPr>
        <w:ind w:right="30"/>
        <w:jc w:val="both"/>
        <w:rPr>
          <w:szCs w:val="20"/>
        </w:rPr>
      </w:pPr>
      <w:r w:rsidRPr="00E26361">
        <w:rPr>
          <w:i/>
          <w:szCs w:val="20"/>
        </w:rPr>
        <w:t>steinefni</w:t>
      </w:r>
      <w:r w:rsidRPr="00E26361">
        <w:rPr>
          <w:szCs w:val="20"/>
        </w:rPr>
        <w:t xml:space="preserve">, úr sprengdu eða rippuðu </w:t>
      </w:r>
      <w:r w:rsidRPr="00E26361">
        <w:rPr>
          <w:i/>
          <w:szCs w:val="20"/>
        </w:rPr>
        <w:t>bergi</w:t>
      </w:r>
      <w:r w:rsidRPr="00E26361">
        <w:rPr>
          <w:szCs w:val="20"/>
        </w:rPr>
        <w:t xml:space="preserve">, innan stærðabilsins 4-80 mm </w:t>
      </w:r>
    </w:p>
    <w:p w14:paraId="4523EA4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púkk</w:t>
      </w:r>
      <w:r w:rsidRPr="00E26361">
        <w:rPr>
          <w:rFonts w:asciiTheme="minorHAnsi" w:hAnsiTheme="minorHAnsi"/>
          <w:sz w:val="20"/>
          <w:szCs w:val="20"/>
          <w:lang w:val="is-IS"/>
        </w:rPr>
        <w:t xml:space="preserve"> og </w:t>
      </w:r>
      <w:r w:rsidRPr="00E26361">
        <w:rPr>
          <w:rFonts w:asciiTheme="minorHAnsi" w:hAnsiTheme="minorHAnsi"/>
          <w:i/>
          <w:sz w:val="20"/>
          <w:szCs w:val="20"/>
          <w:lang w:val="is-IS"/>
        </w:rPr>
        <w:t>grófpúkk</w:t>
      </w:r>
      <w:r w:rsidRPr="00E26361">
        <w:rPr>
          <w:rFonts w:asciiTheme="minorHAnsi" w:hAnsiTheme="minorHAnsi"/>
          <w:sz w:val="20"/>
          <w:szCs w:val="20"/>
          <w:lang w:val="is-IS"/>
        </w:rPr>
        <w:t>.</w:t>
      </w:r>
    </w:p>
    <w:p w14:paraId="0DDFCDC9" w14:textId="77777777" w:rsidR="00A05284" w:rsidRPr="00E26361" w:rsidRDefault="00A05284" w:rsidP="00A05284">
      <w:pPr>
        <w:ind w:right="30"/>
        <w:rPr>
          <w:szCs w:val="20"/>
        </w:rPr>
      </w:pPr>
    </w:p>
    <w:p w14:paraId="5DE654A3" w14:textId="77777777" w:rsidR="00A05284" w:rsidRPr="00E26361" w:rsidRDefault="00A05284" w:rsidP="00A05284">
      <w:pPr>
        <w:ind w:right="30"/>
        <w:rPr>
          <w:b/>
          <w:szCs w:val="20"/>
        </w:rPr>
      </w:pPr>
      <w:r w:rsidRPr="00E26361">
        <w:rPr>
          <w:b/>
          <w:szCs w:val="20"/>
        </w:rPr>
        <w:t>fjaður</w:t>
      </w:r>
    </w:p>
    <w:p w14:paraId="6849C907" w14:textId="77777777" w:rsidR="00A05284" w:rsidRPr="00E26361" w:rsidRDefault="00A05284" w:rsidP="00A05284">
      <w:pPr>
        <w:ind w:right="30"/>
        <w:rPr>
          <w:szCs w:val="20"/>
        </w:rPr>
      </w:pPr>
      <w:r w:rsidRPr="00E26361">
        <w:rPr>
          <w:szCs w:val="20"/>
        </w:rPr>
        <w:t>sú eigind ýmissa efna, að verði breyting á formi þeirra af völdum krafts, fá þau sjálfkrafa fyrra form sitt, ef krafturinn hættir að verka</w:t>
      </w:r>
    </w:p>
    <w:p w14:paraId="71B20D3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Þá fjaðrar efnið.</w:t>
      </w:r>
    </w:p>
    <w:p w14:paraId="56B325D1" w14:textId="77777777" w:rsidR="00A05284" w:rsidRPr="00E26361" w:rsidRDefault="00A05284" w:rsidP="00A05284">
      <w:pPr>
        <w:ind w:right="30"/>
        <w:rPr>
          <w:szCs w:val="20"/>
        </w:rPr>
      </w:pPr>
    </w:p>
    <w:p w14:paraId="31BEAD8D" w14:textId="77777777" w:rsidR="00A05284" w:rsidRPr="00E26361" w:rsidRDefault="00A05284" w:rsidP="00A05284">
      <w:pPr>
        <w:ind w:right="30"/>
        <w:rPr>
          <w:b/>
          <w:szCs w:val="20"/>
        </w:rPr>
      </w:pPr>
      <w:r w:rsidRPr="00E26361">
        <w:rPr>
          <w:b/>
          <w:szCs w:val="20"/>
        </w:rPr>
        <w:t>fjaðurefni</w:t>
      </w:r>
    </w:p>
    <w:p w14:paraId="7B14BFE7" w14:textId="77777777" w:rsidR="00A05284" w:rsidRPr="00E26361" w:rsidRDefault="00A05284" w:rsidP="00A05284">
      <w:pPr>
        <w:ind w:right="30"/>
        <w:rPr>
          <w:szCs w:val="20"/>
        </w:rPr>
      </w:pPr>
      <w:r w:rsidRPr="00E26361">
        <w:rPr>
          <w:szCs w:val="20"/>
        </w:rPr>
        <w:t>efni, sem getur fjaðrað</w:t>
      </w:r>
    </w:p>
    <w:p w14:paraId="6612FE45" w14:textId="77777777" w:rsidR="00A05284" w:rsidRPr="00E26361" w:rsidRDefault="00A05284" w:rsidP="00A05284">
      <w:pPr>
        <w:ind w:right="30"/>
        <w:rPr>
          <w:b/>
          <w:szCs w:val="20"/>
        </w:rPr>
      </w:pPr>
    </w:p>
    <w:p w14:paraId="01B198ED" w14:textId="77777777" w:rsidR="00A05284" w:rsidRPr="00E26361" w:rsidRDefault="00A05284" w:rsidP="00A05284">
      <w:pPr>
        <w:ind w:right="30"/>
        <w:rPr>
          <w:b/>
          <w:szCs w:val="20"/>
        </w:rPr>
      </w:pPr>
      <w:r w:rsidRPr="00E26361">
        <w:rPr>
          <w:b/>
          <w:szCs w:val="20"/>
        </w:rPr>
        <w:t>fjaðurkraftur</w:t>
      </w:r>
    </w:p>
    <w:p w14:paraId="1544793E" w14:textId="77777777" w:rsidR="00A05284" w:rsidRPr="00E26361" w:rsidRDefault="00A05284" w:rsidP="00A05284">
      <w:pPr>
        <w:ind w:right="30"/>
        <w:rPr>
          <w:szCs w:val="20"/>
        </w:rPr>
      </w:pPr>
      <w:r w:rsidRPr="00E26361">
        <w:rPr>
          <w:szCs w:val="20"/>
        </w:rPr>
        <w:t>innrænn kraftur, sem verður til í fjaðurefni, þegar kraftur verkar á efnið og veldur formbreytingu á því</w:t>
      </w:r>
    </w:p>
    <w:p w14:paraId="7EEBFB6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Fjaðurkrafturinn verkar gegn formbreytingunni.</w:t>
      </w:r>
    </w:p>
    <w:p w14:paraId="3E182131" w14:textId="77777777" w:rsidR="00A05284" w:rsidRPr="00E26361" w:rsidRDefault="00A05284" w:rsidP="00A05284">
      <w:pPr>
        <w:ind w:right="30"/>
        <w:rPr>
          <w:szCs w:val="20"/>
        </w:rPr>
      </w:pPr>
    </w:p>
    <w:p w14:paraId="3EBE2400" w14:textId="77777777" w:rsidR="00A05284" w:rsidRPr="00E26361" w:rsidRDefault="00A05284" w:rsidP="00A05284">
      <w:pPr>
        <w:ind w:right="30"/>
        <w:rPr>
          <w:b/>
          <w:szCs w:val="20"/>
        </w:rPr>
      </w:pPr>
      <w:r w:rsidRPr="00E26361">
        <w:rPr>
          <w:b/>
          <w:szCs w:val="20"/>
        </w:rPr>
        <w:t>fjaðurorka</w:t>
      </w:r>
    </w:p>
    <w:p w14:paraId="1F77ED9E" w14:textId="77777777" w:rsidR="00A05284" w:rsidRPr="00E26361" w:rsidRDefault="00A05284" w:rsidP="00A05284">
      <w:pPr>
        <w:ind w:right="30"/>
        <w:rPr>
          <w:szCs w:val="20"/>
        </w:rPr>
      </w:pPr>
      <w:r w:rsidRPr="00E26361">
        <w:rPr>
          <w:szCs w:val="20"/>
        </w:rPr>
        <w:t>orka, sem efni geymir, ef í því verkar fjaðurkraftur</w:t>
      </w:r>
    </w:p>
    <w:p w14:paraId="56E3832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Fjaðurorka er ein tegund mættisorku.</w:t>
      </w:r>
    </w:p>
    <w:p w14:paraId="712BC802" w14:textId="77777777" w:rsidR="00A05284" w:rsidRPr="00E26361" w:rsidRDefault="00A05284" w:rsidP="00A05284">
      <w:pPr>
        <w:ind w:right="30"/>
        <w:rPr>
          <w:b/>
          <w:szCs w:val="20"/>
        </w:rPr>
      </w:pPr>
    </w:p>
    <w:p w14:paraId="37A4E831" w14:textId="77777777" w:rsidR="00A05284" w:rsidRPr="00E26361" w:rsidRDefault="00A05284" w:rsidP="00A05284">
      <w:pPr>
        <w:ind w:right="30"/>
        <w:rPr>
          <w:b/>
          <w:szCs w:val="20"/>
        </w:rPr>
      </w:pPr>
      <w:r w:rsidRPr="00E26361">
        <w:rPr>
          <w:b/>
          <w:szCs w:val="20"/>
        </w:rPr>
        <w:t>fjara</w:t>
      </w:r>
    </w:p>
    <w:p w14:paraId="4C6C7631" w14:textId="77777777" w:rsidR="00A05284" w:rsidRPr="00E26361" w:rsidRDefault="00A05284" w:rsidP="00A05284">
      <w:pPr>
        <w:ind w:right="30"/>
        <w:rPr>
          <w:szCs w:val="20"/>
        </w:rPr>
      </w:pPr>
      <w:r w:rsidRPr="00E26361">
        <w:rPr>
          <w:szCs w:val="20"/>
        </w:rPr>
        <w:t xml:space="preserve">landræma á strönd stöðuvatns eða sjávar, sem er mótuð af hreyfingum vatnsins og venjulega þakin seti úr sandi, </w:t>
      </w:r>
      <w:r w:rsidRPr="00E26361">
        <w:rPr>
          <w:i/>
          <w:szCs w:val="20"/>
        </w:rPr>
        <w:t>möl</w:t>
      </w:r>
      <w:r w:rsidRPr="00E26361">
        <w:rPr>
          <w:szCs w:val="20"/>
        </w:rPr>
        <w:t xml:space="preserve"> og grjóti</w:t>
      </w:r>
    </w:p>
    <w:p w14:paraId="77FF203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Sjávarfjara telst að jafnaði það svæði, sem við stórstreymi er undir vatni á flóði og á þurru, þegar lágsjávað er.</w:t>
      </w:r>
    </w:p>
    <w:p w14:paraId="11831BAC" w14:textId="77777777" w:rsidR="00A05284" w:rsidRPr="00E26361" w:rsidRDefault="00A05284" w:rsidP="00A05284">
      <w:pPr>
        <w:ind w:right="30"/>
        <w:rPr>
          <w:szCs w:val="20"/>
        </w:rPr>
      </w:pPr>
    </w:p>
    <w:p w14:paraId="6DC9528C" w14:textId="77777777" w:rsidR="00A05284" w:rsidRPr="00E26361" w:rsidRDefault="00A05284" w:rsidP="00A05284">
      <w:pPr>
        <w:ind w:right="30"/>
        <w:rPr>
          <w:b/>
          <w:szCs w:val="20"/>
        </w:rPr>
      </w:pPr>
      <w:r w:rsidRPr="00E26361">
        <w:rPr>
          <w:b/>
          <w:szCs w:val="20"/>
        </w:rPr>
        <w:t>fjöðrun</w:t>
      </w:r>
    </w:p>
    <w:p w14:paraId="5F70C67C" w14:textId="77777777" w:rsidR="00A05284" w:rsidRPr="00E26361" w:rsidRDefault="00A05284" w:rsidP="00A05284">
      <w:pPr>
        <w:ind w:right="30"/>
        <w:rPr>
          <w:szCs w:val="20"/>
        </w:rPr>
      </w:pPr>
      <w:r w:rsidRPr="00E26361">
        <w:rPr>
          <w:szCs w:val="20"/>
        </w:rPr>
        <w:t>formbreyting fjaðrandi efnis</w:t>
      </w:r>
    </w:p>
    <w:p w14:paraId="047B662E" w14:textId="77777777" w:rsidR="00A05284" w:rsidRPr="00E26361" w:rsidRDefault="00A05284" w:rsidP="00A05284">
      <w:pPr>
        <w:ind w:right="30"/>
        <w:rPr>
          <w:szCs w:val="20"/>
        </w:rPr>
      </w:pPr>
    </w:p>
    <w:p w14:paraId="0D0BB21B" w14:textId="77777777" w:rsidR="00A05284" w:rsidRPr="00E26361" w:rsidRDefault="00A05284" w:rsidP="00A05284">
      <w:pPr>
        <w:ind w:right="30"/>
        <w:jc w:val="both"/>
        <w:rPr>
          <w:b/>
          <w:bCs/>
          <w:szCs w:val="20"/>
        </w:rPr>
      </w:pPr>
      <w:r w:rsidRPr="00E26361">
        <w:rPr>
          <w:b/>
          <w:bCs/>
          <w:szCs w:val="20"/>
        </w:rPr>
        <w:t>fjöldi yfirferða með valta</w:t>
      </w:r>
    </w:p>
    <w:p w14:paraId="14BC5C8D" w14:textId="77777777" w:rsidR="00A05284" w:rsidRPr="00E26361" w:rsidRDefault="00A05284" w:rsidP="00A05284">
      <w:pPr>
        <w:ind w:right="30"/>
        <w:jc w:val="both"/>
        <w:rPr>
          <w:szCs w:val="20"/>
        </w:rPr>
      </w:pPr>
      <w:r w:rsidRPr="00E26361">
        <w:rPr>
          <w:szCs w:val="20"/>
        </w:rPr>
        <w:t xml:space="preserve">tilgreinir hversu oft </w:t>
      </w:r>
      <w:r w:rsidRPr="00E26361">
        <w:rPr>
          <w:i/>
          <w:szCs w:val="20"/>
        </w:rPr>
        <w:t>valti</w:t>
      </w:r>
      <w:r w:rsidRPr="00E26361">
        <w:rPr>
          <w:szCs w:val="20"/>
        </w:rPr>
        <w:t xml:space="preserve"> hefur farið yfir hvern einstakan blett í lagi (t.d. burðarlagi) vegar</w:t>
      </w:r>
    </w:p>
    <w:p w14:paraId="19373D2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Notað sem mælikvarði á völtun. Hægt að telja með GPS-staðsetningarbúnaði.</w:t>
      </w:r>
    </w:p>
    <w:p w14:paraId="36CC9C28" w14:textId="77777777" w:rsidR="00B50AA4" w:rsidRPr="00E26361" w:rsidRDefault="00B50AA4" w:rsidP="00A05284">
      <w:pPr>
        <w:ind w:right="3118"/>
        <w:rPr>
          <w:b/>
          <w:szCs w:val="20"/>
        </w:rPr>
      </w:pPr>
    </w:p>
    <w:p w14:paraId="72072EB4" w14:textId="7135C4D2" w:rsidR="00A05284" w:rsidRPr="00E26361" w:rsidRDefault="00A05284" w:rsidP="00A05284">
      <w:pPr>
        <w:ind w:right="3118"/>
        <w:rPr>
          <w:b/>
          <w:szCs w:val="20"/>
        </w:rPr>
      </w:pPr>
      <w:r w:rsidRPr="00E26361">
        <w:rPr>
          <w:b/>
          <w:szCs w:val="20"/>
        </w:rPr>
        <w:t xml:space="preserve">fjölliða </w:t>
      </w:r>
    </w:p>
    <w:p w14:paraId="189796A5" w14:textId="77777777" w:rsidR="00A05284" w:rsidRPr="00E26361" w:rsidRDefault="00A05284" w:rsidP="00A05284">
      <w:pPr>
        <w:rPr>
          <w:szCs w:val="20"/>
        </w:rPr>
      </w:pPr>
      <w:r w:rsidRPr="00E26361">
        <w:rPr>
          <w:szCs w:val="20"/>
        </w:rPr>
        <w:t>stór sameind úr einni eða fleiri tegundum einliða</w:t>
      </w:r>
    </w:p>
    <w:p w14:paraId="0A7AF71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Ýmis konar fjölliður eru notaðar sem íblendi í bikbindiefni, einkum til að breyta hitaháðri hegðun þess, þanþoli eða viðloðun. Algengar fjölliður til þessara nota eru styren-butadien-styren (SBS), styren-butadien-rubber (SBR) og etylene vinyl acetat (EVA). Bindiefni blandað fjölliðum kallast breytt bik. Dæmi: prótín, fjölsykrur, náttúrugúmmí og gervigúmmí.</w:t>
      </w:r>
    </w:p>
    <w:p w14:paraId="2A66A55F" w14:textId="77777777" w:rsidR="00A05284" w:rsidRPr="00E26361" w:rsidRDefault="00A05284" w:rsidP="00A05284">
      <w:pPr>
        <w:rPr>
          <w:szCs w:val="20"/>
        </w:rPr>
      </w:pPr>
    </w:p>
    <w:p w14:paraId="3EE2E9D4" w14:textId="77777777" w:rsidR="00A05284" w:rsidRPr="00E26361" w:rsidRDefault="00A05284" w:rsidP="00A05284">
      <w:pPr>
        <w:rPr>
          <w:b/>
          <w:szCs w:val="20"/>
        </w:rPr>
      </w:pPr>
      <w:r w:rsidRPr="00E26361">
        <w:rPr>
          <w:b/>
          <w:szCs w:val="20"/>
        </w:rPr>
        <w:t>fjölliðubik</w:t>
      </w:r>
    </w:p>
    <w:p w14:paraId="22314C53" w14:textId="77777777" w:rsidR="00A05284" w:rsidRPr="00E26361" w:rsidRDefault="00A05284" w:rsidP="00A05284">
      <w:pPr>
        <w:rPr>
          <w:szCs w:val="20"/>
        </w:rPr>
      </w:pPr>
      <w:r w:rsidRPr="00E26361">
        <w:rPr>
          <w:szCs w:val="20"/>
        </w:rPr>
        <w:t>bik, breytt með lífrænum fjölliðum, einni eða fleiri</w:t>
      </w:r>
    </w:p>
    <w:p w14:paraId="5849CB9E" w14:textId="77777777" w:rsidR="00A05284" w:rsidRPr="00E26361" w:rsidRDefault="00A05284" w:rsidP="00A05284">
      <w:pPr>
        <w:rPr>
          <w:szCs w:val="20"/>
        </w:rPr>
      </w:pPr>
    </w:p>
    <w:p w14:paraId="22154078" w14:textId="77777777" w:rsidR="00A05284" w:rsidRPr="00E26361" w:rsidRDefault="00A05284" w:rsidP="00A05284">
      <w:pPr>
        <w:rPr>
          <w:b/>
          <w:szCs w:val="20"/>
        </w:rPr>
      </w:pPr>
      <w:r w:rsidRPr="00E26361">
        <w:rPr>
          <w:b/>
          <w:szCs w:val="20"/>
        </w:rPr>
        <w:t>fjölliðubikþeyta</w:t>
      </w:r>
    </w:p>
    <w:p w14:paraId="24570DCB" w14:textId="77777777" w:rsidR="00A05284" w:rsidRPr="00E26361" w:rsidRDefault="00A05284" w:rsidP="00A05284">
      <w:pPr>
        <w:rPr>
          <w:szCs w:val="20"/>
        </w:rPr>
      </w:pPr>
      <w:r w:rsidRPr="00E26361">
        <w:rPr>
          <w:szCs w:val="20"/>
        </w:rPr>
        <w:t>bikþeyta með dreifðarþátt úr fjölliðubiki</w:t>
      </w:r>
    </w:p>
    <w:p w14:paraId="3AB8E23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Bikþeytan getur verið breytt með fjölliðum eða mjólkursafa úr plöntum.</w:t>
      </w:r>
    </w:p>
    <w:p w14:paraId="61CA232D" w14:textId="77777777" w:rsidR="00A05284" w:rsidRPr="00E26361" w:rsidRDefault="00A05284" w:rsidP="00A05284">
      <w:pPr>
        <w:rPr>
          <w:b/>
          <w:szCs w:val="20"/>
        </w:rPr>
      </w:pPr>
    </w:p>
    <w:p w14:paraId="78099643" w14:textId="77777777" w:rsidR="001E491F" w:rsidRDefault="001E491F" w:rsidP="00A05284">
      <w:pPr>
        <w:rPr>
          <w:b/>
          <w:szCs w:val="20"/>
        </w:rPr>
      </w:pPr>
    </w:p>
    <w:p w14:paraId="1CBF5CF8" w14:textId="77777777" w:rsidR="001E491F" w:rsidRDefault="001E491F" w:rsidP="00A05284">
      <w:pPr>
        <w:rPr>
          <w:b/>
          <w:szCs w:val="20"/>
        </w:rPr>
      </w:pPr>
    </w:p>
    <w:p w14:paraId="64412948" w14:textId="77777777" w:rsidR="001E491F" w:rsidRDefault="001E491F" w:rsidP="00A05284">
      <w:pPr>
        <w:rPr>
          <w:b/>
          <w:szCs w:val="20"/>
        </w:rPr>
      </w:pPr>
    </w:p>
    <w:p w14:paraId="22B46A17" w14:textId="745E6477" w:rsidR="00A05284" w:rsidRPr="00E26361" w:rsidRDefault="00A05284" w:rsidP="00A05284">
      <w:pPr>
        <w:rPr>
          <w:b/>
          <w:szCs w:val="20"/>
        </w:rPr>
      </w:pPr>
      <w:r w:rsidRPr="00E26361">
        <w:rPr>
          <w:b/>
          <w:szCs w:val="20"/>
        </w:rPr>
        <w:lastRenderedPageBreak/>
        <w:t>fjörukambur</w:t>
      </w:r>
    </w:p>
    <w:p w14:paraId="7E56A7AE" w14:textId="77777777" w:rsidR="00A05284" w:rsidRPr="00E26361" w:rsidRDefault="00A05284" w:rsidP="00A05284">
      <w:pPr>
        <w:rPr>
          <w:szCs w:val="20"/>
        </w:rPr>
      </w:pPr>
      <w:r w:rsidRPr="00E26361">
        <w:rPr>
          <w:szCs w:val="20"/>
        </w:rPr>
        <w:t xml:space="preserve">lágur hryggur úr sandi, </w:t>
      </w:r>
      <w:r w:rsidRPr="00E26361">
        <w:rPr>
          <w:i/>
          <w:szCs w:val="20"/>
        </w:rPr>
        <w:t>möl</w:t>
      </w:r>
      <w:r w:rsidRPr="00E26361">
        <w:rPr>
          <w:szCs w:val="20"/>
        </w:rPr>
        <w:t xml:space="preserve"> og stundum grjóti, sem brim hefur hrúgað upp ofan við efri fjörumörk</w:t>
      </w:r>
    </w:p>
    <w:p w14:paraId="5D6BA84F" w14:textId="77777777" w:rsidR="00A05284" w:rsidRPr="00E26361" w:rsidRDefault="00A05284" w:rsidP="00A05284">
      <w:pPr>
        <w:rPr>
          <w:szCs w:val="20"/>
        </w:rPr>
      </w:pPr>
    </w:p>
    <w:p w14:paraId="0624C056" w14:textId="77777777" w:rsidR="00A05284" w:rsidRPr="00E26361" w:rsidRDefault="00A05284" w:rsidP="00A05284">
      <w:pPr>
        <w:rPr>
          <w:b/>
          <w:szCs w:val="20"/>
        </w:rPr>
      </w:pPr>
      <w:r w:rsidRPr="00E26361">
        <w:rPr>
          <w:b/>
          <w:szCs w:val="20"/>
        </w:rPr>
        <w:t>fjöruset</w:t>
      </w:r>
    </w:p>
    <w:p w14:paraId="4AF34A5B" w14:textId="77777777" w:rsidR="00A05284" w:rsidRPr="00E26361" w:rsidRDefault="00A05284" w:rsidP="00A05284">
      <w:pPr>
        <w:rPr>
          <w:szCs w:val="20"/>
        </w:rPr>
      </w:pPr>
      <w:r w:rsidRPr="00E26361">
        <w:rPr>
          <w:i/>
          <w:szCs w:val="20"/>
        </w:rPr>
        <w:t>set</w:t>
      </w:r>
      <w:r w:rsidRPr="00E26361">
        <w:rPr>
          <w:szCs w:val="20"/>
        </w:rPr>
        <w:t xml:space="preserve"> í fjöru og fjörukambi</w:t>
      </w:r>
    </w:p>
    <w:p w14:paraId="727857DA" w14:textId="77777777" w:rsidR="00A05284" w:rsidRPr="00E26361" w:rsidRDefault="00A05284" w:rsidP="00A05284">
      <w:pPr>
        <w:ind w:right="3118"/>
        <w:jc w:val="both"/>
        <w:rPr>
          <w:b/>
          <w:bCs/>
          <w:szCs w:val="20"/>
        </w:rPr>
      </w:pPr>
    </w:p>
    <w:p w14:paraId="0DCF3B63" w14:textId="77777777" w:rsidR="00A05284" w:rsidRPr="00E26361" w:rsidRDefault="00A05284" w:rsidP="00A05284">
      <w:pPr>
        <w:ind w:right="3118"/>
        <w:jc w:val="both"/>
        <w:rPr>
          <w:b/>
          <w:bCs/>
          <w:szCs w:val="20"/>
        </w:rPr>
      </w:pPr>
      <w:r w:rsidRPr="00E26361">
        <w:rPr>
          <w:b/>
          <w:bCs/>
          <w:szCs w:val="20"/>
        </w:rPr>
        <w:t>fláafleygur</w:t>
      </w:r>
    </w:p>
    <w:p w14:paraId="6225FBBC" w14:textId="77777777" w:rsidR="00A05284" w:rsidRPr="00E26361" w:rsidRDefault="00A05284" w:rsidP="00A05284">
      <w:pPr>
        <w:tabs>
          <w:tab w:val="left" w:pos="4290"/>
        </w:tabs>
        <w:ind w:right="30"/>
        <w:jc w:val="both"/>
        <w:rPr>
          <w:szCs w:val="20"/>
        </w:rPr>
      </w:pPr>
      <w:r w:rsidRPr="00E26361">
        <w:rPr>
          <w:szCs w:val="20"/>
        </w:rPr>
        <w:t xml:space="preserve">fleygur í </w:t>
      </w:r>
      <w:r w:rsidRPr="00E26361">
        <w:rPr>
          <w:i/>
          <w:szCs w:val="20"/>
        </w:rPr>
        <w:t>veghloti</w:t>
      </w:r>
      <w:r w:rsidRPr="00E26361">
        <w:rPr>
          <w:szCs w:val="20"/>
        </w:rPr>
        <w:t>, utan við berandi hluta vegar</w:t>
      </w:r>
    </w:p>
    <w:p w14:paraId="6637530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Gerður til að draga úr bratta vegfláa í örygg</w:t>
      </w:r>
      <w:r w:rsidRPr="00E26361">
        <w:rPr>
          <w:rFonts w:asciiTheme="minorHAnsi" w:hAnsiTheme="minorHAnsi"/>
          <w:sz w:val="20"/>
          <w:szCs w:val="20"/>
          <w:lang w:val="is-IS"/>
        </w:rPr>
        <w:softHyphen/>
        <w:t xml:space="preserve">isskyni. </w:t>
      </w:r>
    </w:p>
    <w:p w14:paraId="73793DC8" w14:textId="77777777" w:rsidR="00A05284" w:rsidRPr="00E26361" w:rsidRDefault="00A05284" w:rsidP="00A05284">
      <w:pPr>
        <w:ind w:left="284" w:right="30"/>
        <w:jc w:val="both"/>
        <w:rPr>
          <w:szCs w:val="20"/>
        </w:rPr>
      </w:pPr>
    </w:p>
    <w:p w14:paraId="0D4426BB" w14:textId="77777777" w:rsidR="00A05284" w:rsidRPr="00E26361" w:rsidRDefault="00A05284" w:rsidP="00A05284">
      <w:pPr>
        <w:ind w:right="30"/>
        <w:jc w:val="both"/>
        <w:rPr>
          <w:b/>
          <w:szCs w:val="20"/>
        </w:rPr>
      </w:pPr>
      <w:r w:rsidRPr="00E26361">
        <w:rPr>
          <w:b/>
          <w:szCs w:val="20"/>
        </w:rPr>
        <w:t>fláafrágangur</w:t>
      </w:r>
    </w:p>
    <w:p w14:paraId="0A8E9E31" w14:textId="77777777" w:rsidR="00A05284" w:rsidRPr="00E26361" w:rsidRDefault="00A05284" w:rsidP="00A05284">
      <w:pPr>
        <w:tabs>
          <w:tab w:val="left" w:pos="4290"/>
        </w:tabs>
        <w:ind w:right="30"/>
        <w:rPr>
          <w:szCs w:val="20"/>
        </w:rPr>
      </w:pPr>
      <w:r w:rsidRPr="00E26361">
        <w:rPr>
          <w:szCs w:val="20"/>
        </w:rPr>
        <w:t>mótun, sáning, græðsla eða önnur vörn á veg- og skæringarfláa, til að draga úr rofi</w:t>
      </w:r>
    </w:p>
    <w:p w14:paraId="1C577181" w14:textId="77777777" w:rsidR="00A05284" w:rsidRPr="00E26361" w:rsidRDefault="00A05284" w:rsidP="00A05284">
      <w:pPr>
        <w:tabs>
          <w:tab w:val="left" w:pos="4290"/>
        </w:tabs>
        <w:ind w:right="30"/>
        <w:rPr>
          <w:b/>
          <w:bCs/>
          <w:szCs w:val="20"/>
        </w:rPr>
      </w:pPr>
    </w:p>
    <w:p w14:paraId="61AA2213" w14:textId="77777777" w:rsidR="00A05284" w:rsidRPr="00E26361" w:rsidRDefault="00A05284" w:rsidP="00A05284">
      <w:pPr>
        <w:tabs>
          <w:tab w:val="left" w:pos="4290"/>
        </w:tabs>
        <w:ind w:right="30"/>
        <w:rPr>
          <w:b/>
          <w:bCs/>
          <w:szCs w:val="20"/>
        </w:rPr>
      </w:pPr>
      <w:r w:rsidRPr="00E26361">
        <w:rPr>
          <w:b/>
          <w:bCs/>
          <w:szCs w:val="20"/>
        </w:rPr>
        <w:t xml:space="preserve">fleygað </w:t>
      </w:r>
      <w:r w:rsidRPr="00E26361">
        <w:rPr>
          <w:b/>
          <w:bCs/>
          <w:i/>
          <w:szCs w:val="20"/>
        </w:rPr>
        <w:t>púkk</w:t>
      </w:r>
      <w:r w:rsidRPr="00E26361">
        <w:rPr>
          <w:b/>
          <w:bCs/>
          <w:szCs w:val="20"/>
        </w:rPr>
        <w:t xml:space="preserve"> </w:t>
      </w:r>
    </w:p>
    <w:p w14:paraId="56EA264A" w14:textId="77777777" w:rsidR="00A05284" w:rsidRPr="00E26361" w:rsidRDefault="00A05284" w:rsidP="00A05284">
      <w:pPr>
        <w:tabs>
          <w:tab w:val="left" w:pos="4290"/>
        </w:tabs>
        <w:ind w:right="30"/>
        <w:jc w:val="both"/>
        <w:rPr>
          <w:szCs w:val="20"/>
        </w:rPr>
      </w:pPr>
      <w:r w:rsidRPr="00E26361">
        <w:rPr>
          <w:i/>
          <w:szCs w:val="20"/>
        </w:rPr>
        <w:t>steinefni</w:t>
      </w:r>
      <w:r w:rsidRPr="00E26361">
        <w:rPr>
          <w:szCs w:val="20"/>
        </w:rPr>
        <w:t xml:space="preserve"> í burðarlagi, fleygað með </w:t>
      </w:r>
      <w:r w:rsidRPr="00E26361">
        <w:rPr>
          <w:i/>
          <w:szCs w:val="20"/>
        </w:rPr>
        <w:t>fínpúkki</w:t>
      </w:r>
      <w:r w:rsidRPr="00E26361">
        <w:rPr>
          <w:szCs w:val="20"/>
        </w:rPr>
        <w:t xml:space="preserve"> til þess að auka </w:t>
      </w:r>
      <w:r w:rsidRPr="00E26361">
        <w:rPr>
          <w:i/>
          <w:szCs w:val="20"/>
        </w:rPr>
        <w:t>stæðni</w:t>
      </w:r>
      <w:r w:rsidRPr="00E26361">
        <w:rPr>
          <w:szCs w:val="20"/>
        </w:rPr>
        <w:t xml:space="preserve"> lagsins </w:t>
      </w:r>
    </w:p>
    <w:p w14:paraId="6FCBDA9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Einnig gert til að þétta og slétta yfirborðið.</w:t>
      </w:r>
    </w:p>
    <w:p w14:paraId="7A8DE0C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púkk</w:t>
      </w:r>
      <w:r w:rsidRPr="00E26361">
        <w:rPr>
          <w:rFonts w:asciiTheme="minorHAnsi" w:hAnsiTheme="minorHAnsi"/>
          <w:sz w:val="20"/>
          <w:szCs w:val="20"/>
          <w:lang w:val="is-IS"/>
        </w:rPr>
        <w:t>.</w:t>
      </w:r>
    </w:p>
    <w:p w14:paraId="2FF4C09B" w14:textId="77777777" w:rsidR="00A05284" w:rsidRPr="00E26361" w:rsidRDefault="00A05284" w:rsidP="00A05284">
      <w:pPr>
        <w:tabs>
          <w:tab w:val="left" w:pos="4290"/>
        </w:tabs>
        <w:ind w:right="30"/>
        <w:rPr>
          <w:b/>
          <w:bCs/>
          <w:szCs w:val="20"/>
        </w:rPr>
      </w:pPr>
    </w:p>
    <w:p w14:paraId="5B8DC875" w14:textId="77777777" w:rsidR="00A05284" w:rsidRPr="00E26361" w:rsidRDefault="00A05284" w:rsidP="00A05284">
      <w:pPr>
        <w:tabs>
          <w:tab w:val="left" w:pos="4290"/>
        </w:tabs>
        <w:ind w:right="30"/>
        <w:rPr>
          <w:b/>
          <w:bCs/>
          <w:szCs w:val="20"/>
        </w:rPr>
      </w:pPr>
      <w:r w:rsidRPr="00E26361">
        <w:rPr>
          <w:b/>
          <w:bCs/>
          <w:szCs w:val="20"/>
        </w:rPr>
        <w:t>fleygskæra</w:t>
      </w:r>
    </w:p>
    <w:p w14:paraId="69501BA6" w14:textId="77777777" w:rsidR="00A05284" w:rsidRPr="00E26361" w:rsidRDefault="00A05284" w:rsidP="00A05284">
      <w:pPr>
        <w:tabs>
          <w:tab w:val="left" w:pos="4290"/>
        </w:tabs>
        <w:ind w:right="30"/>
        <w:rPr>
          <w:bCs/>
          <w:szCs w:val="20"/>
        </w:rPr>
      </w:pPr>
      <w:r w:rsidRPr="00E26361">
        <w:rPr>
          <w:bCs/>
          <w:szCs w:val="20"/>
        </w:rPr>
        <w:t xml:space="preserve">innskæring í </w:t>
      </w:r>
      <w:r w:rsidRPr="00E26361">
        <w:rPr>
          <w:bCs/>
          <w:i/>
          <w:szCs w:val="20"/>
        </w:rPr>
        <w:t>berg</w:t>
      </w:r>
      <w:r w:rsidRPr="00E26361">
        <w:rPr>
          <w:bCs/>
          <w:szCs w:val="20"/>
        </w:rPr>
        <w:t>, með samleitnum borholum</w:t>
      </w:r>
    </w:p>
    <w:p w14:paraId="4141A5C4" w14:textId="77777777" w:rsidR="00A05284" w:rsidRPr="00E26361" w:rsidRDefault="00A05284" w:rsidP="00A05284">
      <w:pPr>
        <w:tabs>
          <w:tab w:val="left" w:pos="4290"/>
        </w:tabs>
        <w:ind w:right="30"/>
        <w:jc w:val="both"/>
        <w:rPr>
          <w:b/>
          <w:bCs/>
          <w:szCs w:val="20"/>
        </w:rPr>
      </w:pPr>
    </w:p>
    <w:p w14:paraId="0E8130B7" w14:textId="77777777" w:rsidR="00A05284" w:rsidRPr="00E26361" w:rsidRDefault="00A05284" w:rsidP="00A05284">
      <w:pPr>
        <w:tabs>
          <w:tab w:val="left" w:pos="4290"/>
        </w:tabs>
        <w:ind w:right="30"/>
        <w:jc w:val="both"/>
        <w:rPr>
          <w:b/>
          <w:bCs/>
          <w:szCs w:val="20"/>
        </w:rPr>
      </w:pPr>
      <w:r w:rsidRPr="00E26361">
        <w:rPr>
          <w:b/>
          <w:bCs/>
          <w:szCs w:val="20"/>
        </w:rPr>
        <w:t>fleygur</w:t>
      </w:r>
    </w:p>
    <w:p w14:paraId="0D368E29" w14:textId="77777777" w:rsidR="00A05284" w:rsidRPr="00E26361" w:rsidRDefault="00A05284" w:rsidP="00A05284">
      <w:pPr>
        <w:tabs>
          <w:tab w:val="left" w:pos="4290"/>
        </w:tabs>
        <w:ind w:right="30"/>
        <w:jc w:val="both"/>
        <w:rPr>
          <w:bCs/>
          <w:szCs w:val="20"/>
        </w:rPr>
      </w:pPr>
      <w:r w:rsidRPr="00E26361">
        <w:rPr>
          <w:bCs/>
          <w:szCs w:val="20"/>
        </w:rPr>
        <w:t>lag sem þynnist til endanna [í vegagerð]</w:t>
      </w:r>
    </w:p>
    <w:p w14:paraId="582487DC" w14:textId="77777777" w:rsidR="00A05284" w:rsidRPr="00E26361" w:rsidRDefault="00A05284" w:rsidP="00A05284">
      <w:pPr>
        <w:tabs>
          <w:tab w:val="left" w:pos="4290"/>
        </w:tabs>
        <w:ind w:right="30"/>
        <w:jc w:val="both"/>
        <w:rPr>
          <w:b/>
          <w:bCs/>
          <w:szCs w:val="20"/>
        </w:rPr>
      </w:pPr>
    </w:p>
    <w:p w14:paraId="0C7CEE86" w14:textId="77777777" w:rsidR="00A05284" w:rsidRPr="00E26361" w:rsidRDefault="00A05284" w:rsidP="00A05284">
      <w:pPr>
        <w:tabs>
          <w:tab w:val="left" w:pos="4290"/>
        </w:tabs>
        <w:ind w:right="30"/>
        <w:jc w:val="both"/>
        <w:rPr>
          <w:b/>
          <w:bCs/>
          <w:szCs w:val="20"/>
        </w:rPr>
      </w:pPr>
      <w:r w:rsidRPr="00E26361">
        <w:rPr>
          <w:b/>
          <w:bCs/>
          <w:szCs w:val="20"/>
        </w:rPr>
        <w:t>flikruberg</w:t>
      </w:r>
    </w:p>
    <w:p w14:paraId="2FD74354" w14:textId="77777777" w:rsidR="00A05284" w:rsidRPr="00E26361" w:rsidRDefault="00A05284" w:rsidP="00A05284">
      <w:pPr>
        <w:tabs>
          <w:tab w:val="left" w:pos="4290"/>
        </w:tabs>
        <w:ind w:right="30"/>
        <w:jc w:val="both"/>
        <w:rPr>
          <w:bCs/>
          <w:szCs w:val="20"/>
        </w:rPr>
      </w:pPr>
      <w:r w:rsidRPr="00E26361">
        <w:rPr>
          <w:bCs/>
          <w:szCs w:val="20"/>
        </w:rPr>
        <w:t xml:space="preserve">gosberg, sem verður til við það, að glóðheit gjóska berst í eldskýi úr gosstöð og er enn svo heit, þegar hún sest að á jörð, að hún rennur saman og myndar fast </w:t>
      </w:r>
      <w:r w:rsidRPr="00E26361">
        <w:rPr>
          <w:bCs/>
          <w:i/>
          <w:szCs w:val="20"/>
        </w:rPr>
        <w:t>berg</w:t>
      </w:r>
    </w:p>
    <w:p w14:paraId="703EAD4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Í því má oft sjá ílanga bletti, flikrur, öðruvísi á lit en aðalefni bergsins.</w:t>
      </w:r>
    </w:p>
    <w:p w14:paraId="2F8A6CBD" w14:textId="77777777" w:rsidR="00A05284" w:rsidRPr="00E26361" w:rsidRDefault="00A05284" w:rsidP="00A05284">
      <w:pPr>
        <w:tabs>
          <w:tab w:val="left" w:pos="4290"/>
        </w:tabs>
        <w:ind w:right="30"/>
        <w:jc w:val="both"/>
        <w:rPr>
          <w:b/>
          <w:bCs/>
          <w:szCs w:val="20"/>
        </w:rPr>
      </w:pPr>
    </w:p>
    <w:p w14:paraId="6C7A5085" w14:textId="77777777" w:rsidR="00A05284" w:rsidRPr="00E26361" w:rsidRDefault="00A05284" w:rsidP="00A05284">
      <w:pPr>
        <w:tabs>
          <w:tab w:val="left" w:pos="4290"/>
        </w:tabs>
        <w:ind w:right="30"/>
        <w:jc w:val="both"/>
        <w:rPr>
          <w:b/>
          <w:bCs/>
          <w:szCs w:val="20"/>
        </w:rPr>
      </w:pPr>
      <w:r w:rsidRPr="00E26361">
        <w:rPr>
          <w:b/>
          <w:bCs/>
          <w:szCs w:val="20"/>
        </w:rPr>
        <w:t>flokkað efni</w:t>
      </w:r>
    </w:p>
    <w:p w14:paraId="2B6FF18F" w14:textId="77777777" w:rsidR="00A05284" w:rsidRPr="00E26361" w:rsidRDefault="00A05284" w:rsidP="00A05284">
      <w:pPr>
        <w:tabs>
          <w:tab w:val="left" w:pos="4290"/>
        </w:tabs>
        <w:ind w:right="30"/>
        <w:jc w:val="both"/>
        <w:rPr>
          <w:szCs w:val="20"/>
        </w:rPr>
      </w:pPr>
      <w:r w:rsidRPr="00E26361">
        <w:rPr>
          <w:i/>
          <w:szCs w:val="20"/>
        </w:rPr>
        <w:t>steinefni</w:t>
      </w:r>
      <w:r w:rsidRPr="00E26361">
        <w:rPr>
          <w:szCs w:val="20"/>
        </w:rPr>
        <w:t xml:space="preserve">, flokkað með þeim hætti að það spanni tiltekið bil kornastærða </w:t>
      </w:r>
    </w:p>
    <w:p w14:paraId="0092BC8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8/16 mm.</w:t>
      </w:r>
    </w:p>
    <w:p w14:paraId="1856C4F5" w14:textId="77777777" w:rsidR="00A05284" w:rsidRPr="00E26361" w:rsidRDefault="00A05284" w:rsidP="00A05284">
      <w:pPr>
        <w:tabs>
          <w:tab w:val="left" w:pos="4290"/>
        </w:tabs>
        <w:ind w:right="30"/>
        <w:rPr>
          <w:szCs w:val="20"/>
        </w:rPr>
      </w:pPr>
    </w:p>
    <w:p w14:paraId="60DC141D" w14:textId="77777777" w:rsidR="001E491F" w:rsidRDefault="001E491F" w:rsidP="00A05284">
      <w:pPr>
        <w:tabs>
          <w:tab w:val="left" w:pos="4290"/>
        </w:tabs>
        <w:ind w:right="30"/>
        <w:jc w:val="both"/>
        <w:rPr>
          <w:b/>
          <w:bCs/>
          <w:szCs w:val="20"/>
        </w:rPr>
      </w:pPr>
    </w:p>
    <w:p w14:paraId="749D6CC8" w14:textId="77777777" w:rsidR="001E491F" w:rsidRDefault="001E491F" w:rsidP="00A05284">
      <w:pPr>
        <w:tabs>
          <w:tab w:val="left" w:pos="4290"/>
        </w:tabs>
        <w:ind w:right="30"/>
        <w:jc w:val="both"/>
        <w:rPr>
          <w:b/>
          <w:bCs/>
          <w:szCs w:val="20"/>
        </w:rPr>
      </w:pPr>
    </w:p>
    <w:p w14:paraId="53CEBCE7" w14:textId="75FC8C40" w:rsidR="00A05284" w:rsidRPr="00E26361" w:rsidRDefault="00A05284" w:rsidP="00A05284">
      <w:pPr>
        <w:tabs>
          <w:tab w:val="left" w:pos="4290"/>
        </w:tabs>
        <w:ind w:right="30"/>
        <w:jc w:val="both"/>
        <w:rPr>
          <w:b/>
          <w:bCs/>
          <w:szCs w:val="20"/>
        </w:rPr>
      </w:pPr>
      <w:r w:rsidRPr="00E26361">
        <w:rPr>
          <w:b/>
          <w:bCs/>
          <w:szCs w:val="20"/>
        </w:rPr>
        <w:t>flokkun</w:t>
      </w:r>
    </w:p>
    <w:p w14:paraId="3D31BD5A" w14:textId="77777777" w:rsidR="00A05284" w:rsidRPr="00E26361" w:rsidRDefault="00A05284" w:rsidP="00A05284">
      <w:pPr>
        <w:tabs>
          <w:tab w:val="left" w:pos="4290"/>
        </w:tabs>
        <w:ind w:right="30"/>
        <w:jc w:val="both"/>
        <w:rPr>
          <w:szCs w:val="20"/>
        </w:rPr>
      </w:pPr>
      <w:r w:rsidRPr="00E26361">
        <w:rPr>
          <w:szCs w:val="20"/>
        </w:rPr>
        <w:t xml:space="preserve">sundurgreining </w:t>
      </w:r>
      <w:r w:rsidRPr="00E26361">
        <w:rPr>
          <w:i/>
          <w:szCs w:val="20"/>
        </w:rPr>
        <w:t>steinefnis</w:t>
      </w:r>
      <w:r w:rsidRPr="00E26361">
        <w:rPr>
          <w:szCs w:val="20"/>
        </w:rPr>
        <w:t xml:space="preserve"> eftir kornastærðum</w:t>
      </w:r>
    </w:p>
    <w:p w14:paraId="3839F62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Gert með minnst tveim sigtum, með eða án undanfarandi </w:t>
      </w:r>
      <w:r w:rsidRPr="00E26361">
        <w:rPr>
          <w:rFonts w:asciiTheme="minorHAnsi" w:hAnsiTheme="minorHAnsi"/>
          <w:i/>
          <w:sz w:val="20"/>
          <w:szCs w:val="20"/>
          <w:lang w:val="is-IS"/>
        </w:rPr>
        <w:t>mölunar</w:t>
      </w:r>
      <w:r w:rsidRPr="00E26361">
        <w:rPr>
          <w:rFonts w:asciiTheme="minorHAnsi" w:hAnsiTheme="minorHAnsi"/>
          <w:sz w:val="20"/>
          <w:szCs w:val="20"/>
          <w:lang w:val="is-IS"/>
        </w:rPr>
        <w:t>.</w:t>
      </w:r>
    </w:p>
    <w:p w14:paraId="22A5AC9C" w14:textId="77777777" w:rsidR="00A05284" w:rsidRPr="00E26361" w:rsidRDefault="00A05284" w:rsidP="00A05284">
      <w:pPr>
        <w:tabs>
          <w:tab w:val="left" w:pos="4290"/>
        </w:tabs>
        <w:ind w:right="30"/>
        <w:rPr>
          <w:b/>
          <w:bCs/>
          <w:szCs w:val="20"/>
        </w:rPr>
      </w:pPr>
    </w:p>
    <w:p w14:paraId="48DBA01B" w14:textId="77777777" w:rsidR="00A05284" w:rsidRPr="00E26361" w:rsidRDefault="00A05284" w:rsidP="00A05284">
      <w:pPr>
        <w:tabs>
          <w:tab w:val="left" w:pos="4290"/>
        </w:tabs>
        <w:ind w:right="30"/>
        <w:jc w:val="both"/>
        <w:rPr>
          <w:b/>
          <w:bCs/>
          <w:szCs w:val="20"/>
        </w:rPr>
      </w:pPr>
      <w:r w:rsidRPr="00E26361">
        <w:rPr>
          <w:b/>
          <w:bCs/>
          <w:szCs w:val="20"/>
        </w:rPr>
        <w:t>flokkunarstærð</w:t>
      </w:r>
    </w:p>
    <w:p w14:paraId="2C9A17EE" w14:textId="77777777" w:rsidR="00A05284" w:rsidRPr="00E26361" w:rsidRDefault="00A05284" w:rsidP="00A05284">
      <w:pPr>
        <w:tabs>
          <w:tab w:val="left" w:pos="4290"/>
        </w:tabs>
        <w:ind w:right="30"/>
        <w:jc w:val="both"/>
        <w:rPr>
          <w:szCs w:val="20"/>
        </w:rPr>
      </w:pPr>
      <w:r w:rsidRPr="00E26361">
        <w:rPr>
          <w:szCs w:val="20"/>
        </w:rPr>
        <w:t xml:space="preserve">möskvastærð sem afmarkar meginhluta </w:t>
      </w:r>
      <w:r w:rsidRPr="00E26361">
        <w:rPr>
          <w:i/>
          <w:szCs w:val="20"/>
        </w:rPr>
        <w:t>sáldur-ferils</w:t>
      </w:r>
      <w:r w:rsidRPr="00E26361">
        <w:rPr>
          <w:szCs w:val="20"/>
        </w:rPr>
        <w:t xml:space="preserve"> </w:t>
      </w:r>
      <w:r w:rsidRPr="00E26361">
        <w:rPr>
          <w:i/>
          <w:szCs w:val="20"/>
        </w:rPr>
        <w:t>steinefnis</w:t>
      </w:r>
    </w:p>
    <w:p w14:paraId="2E94E36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Stærðarflokki steinefnis er lýst með tveim flokkunarstærðum, efri (D) og neðri (d). </w:t>
      </w:r>
    </w:p>
    <w:p w14:paraId="20E5778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iCs/>
          <w:sz w:val="20"/>
          <w:szCs w:val="20"/>
          <w:lang w:val="is-IS"/>
        </w:rPr>
        <w:t>efri flokkunarstærð</w:t>
      </w:r>
      <w:r w:rsidRPr="00E26361">
        <w:rPr>
          <w:rFonts w:asciiTheme="minorHAnsi" w:hAnsiTheme="minorHAnsi"/>
          <w:sz w:val="20"/>
          <w:szCs w:val="20"/>
          <w:lang w:val="is-IS"/>
        </w:rPr>
        <w:t xml:space="preserve"> og </w:t>
      </w:r>
      <w:r w:rsidRPr="00E26361">
        <w:rPr>
          <w:rFonts w:asciiTheme="minorHAnsi" w:hAnsiTheme="minorHAnsi"/>
          <w:i/>
          <w:iCs/>
          <w:sz w:val="20"/>
          <w:szCs w:val="20"/>
          <w:lang w:val="is-IS"/>
        </w:rPr>
        <w:t>neðri flokkunar</w:t>
      </w:r>
      <w:r w:rsidRPr="00E26361">
        <w:rPr>
          <w:rFonts w:asciiTheme="minorHAnsi" w:hAnsiTheme="minorHAnsi"/>
          <w:i/>
          <w:iCs/>
          <w:sz w:val="20"/>
          <w:szCs w:val="20"/>
          <w:lang w:val="is-IS"/>
        </w:rPr>
        <w:softHyphen/>
        <w:t>stærð</w:t>
      </w:r>
      <w:r w:rsidRPr="00E26361">
        <w:rPr>
          <w:rFonts w:asciiTheme="minorHAnsi" w:hAnsiTheme="minorHAnsi"/>
          <w:sz w:val="20"/>
          <w:szCs w:val="20"/>
          <w:lang w:val="is-IS"/>
        </w:rPr>
        <w:t>.</w:t>
      </w:r>
    </w:p>
    <w:p w14:paraId="1E277952" w14:textId="77777777" w:rsidR="00A05284" w:rsidRPr="00E26361" w:rsidRDefault="00A05284" w:rsidP="00A05284">
      <w:pPr>
        <w:tabs>
          <w:tab w:val="left" w:pos="342"/>
          <w:tab w:val="left" w:pos="4290"/>
        </w:tabs>
        <w:ind w:right="30"/>
        <w:jc w:val="both"/>
        <w:rPr>
          <w:szCs w:val="20"/>
        </w:rPr>
      </w:pPr>
    </w:p>
    <w:p w14:paraId="6B65FB41" w14:textId="77777777" w:rsidR="00A05284" w:rsidRPr="00E26361" w:rsidRDefault="00A05284" w:rsidP="00A05284">
      <w:pPr>
        <w:tabs>
          <w:tab w:val="left" w:pos="4290"/>
        </w:tabs>
        <w:ind w:right="30"/>
        <w:jc w:val="both"/>
        <w:rPr>
          <w:b/>
          <w:bCs/>
          <w:szCs w:val="20"/>
        </w:rPr>
      </w:pPr>
      <w:r w:rsidRPr="00E26361">
        <w:rPr>
          <w:b/>
          <w:bCs/>
          <w:szCs w:val="20"/>
        </w:rPr>
        <w:t xml:space="preserve">flutningslengd </w:t>
      </w:r>
      <w:r w:rsidRPr="00E26361">
        <w:rPr>
          <w:szCs w:val="20"/>
        </w:rPr>
        <w:t>(flutningsvegalengd)</w:t>
      </w:r>
    </w:p>
    <w:p w14:paraId="4264DCDB" w14:textId="77777777" w:rsidR="00A05284" w:rsidRPr="00E26361" w:rsidRDefault="00A05284" w:rsidP="00A05284">
      <w:pPr>
        <w:tabs>
          <w:tab w:val="left" w:pos="4290"/>
        </w:tabs>
        <w:ind w:right="30"/>
        <w:jc w:val="both"/>
        <w:rPr>
          <w:szCs w:val="20"/>
        </w:rPr>
      </w:pPr>
      <w:r w:rsidRPr="00E26361">
        <w:rPr>
          <w:szCs w:val="20"/>
        </w:rPr>
        <w:t>vegalengd sem efni er flutt</w:t>
      </w:r>
    </w:p>
    <w:p w14:paraId="32799B4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Um margs konar efni getur verið að ræða, svo sem malarefni, byggingarefni, snjó o.fl.</w:t>
      </w:r>
    </w:p>
    <w:p w14:paraId="7E476F00" w14:textId="77777777" w:rsidR="00A05284" w:rsidRPr="00E26361" w:rsidRDefault="00A05284" w:rsidP="00A05284">
      <w:pPr>
        <w:tabs>
          <w:tab w:val="left" w:pos="4290"/>
        </w:tabs>
        <w:ind w:right="30"/>
        <w:jc w:val="both"/>
        <w:rPr>
          <w:b/>
          <w:szCs w:val="20"/>
        </w:rPr>
      </w:pPr>
    </w:p>
    <w:p w14:paraId="157A3C47" w14:textId="77777777" w:rsidR="00A05284" w:rsidRPr="00E26361" w:rsidRDefault="00A05284" w:rsidP="00A05284">
      <w:pPr>
        <w:tabs>
          <w:tab w:val="left" w:pos="4290"/>
        </w:tabs>
        <w:ind w:right="30"/>
        <w:jc w:val="both"/>
        <w:rPr>
          <w:b/>
          <w:szCs w:val="20"/>
        </w:rPr>
      </w:pPr>
      <w:r w:rsidRPr="00E26361">
        <w:rPr>
          <w:b/>
          <w:szCs w:val="20"/>
        </w:rPr>
        <w:t>flutningstönn</w:t>
      </w:r>
    </w:p>
    <w:p w14:paraId="0D672B37" w14:textId="77777777" w:rsidR="00A05284" w:rsidRPr="00E26361" w:rsidRDefault="00A05284" w:rsidP="00A05284">
      <w:pPr>
        <w:tabs>
          <w:tab w:val="left" w:pos="4290"/>
        </w:tabs>
        <w:ind w:right="30"/>
        <w:jc w:val="both"/>
        <w:rPr>
          <w:szCs w:val="20"/>
        </w:rPr>
      </w:pPr>
      <w:r w:rsidRPr="00E26361">
        <w:rPr>
          <w:szCs w:val="20"/>
        </w:rPr>
        <w:t>íbjúg ýtutönn</w:t>
      </w:r>
    </w:p>
    <w:p w14:paraId="49F1920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Notuð til að flytja efni langa leið með jarðýtu. Stundum nefnd grjóttönn eða U-tönn.</w:t>
      </w:r>
    </w:p>
    <w:p w14:paraId="5026F8CA" w14:textId="77777777" w:rsidR="00B50AA4" w:rsidRPr="00E26361" w:rsidRDefault="00B50AA4" w:rsidP="00A05284">
      <w:pPr>
        <w:tabs>
          <w:tab w:val="left" w:pos="4290"/>
        </w:tabs>
        <w:ind w:right="30"/>
        <w:jc w:val="both"/>
        <w:rPr>
          <w:b/>
          <w:szCs w:val="20"/>
        </w:rPr>
      </w:pPr>
    </w:p>
    <w:p w14:paraId="58370971" w14:textId="02B40B6D" w:rsidR="00A05284" w:rsidRPr="00E26361" w:rsidRDefault="00A05284" w:rsidP="00A05284">
      <w:pPr>
        <w:tabs>
          <w:tab w:val="left" w:pos="4290"/>
        </w:tabs>
        <w:ind w:right="30"/>
        <w:jc w:val="both"/>
        <w:rPr>
          <w:b/>
          <w:szCs w:val="20"/>
        </w:rPr>
      </w:pPr>
      <w:r w:rsidRPr="00E26361">
        <w:rPr>
          <w:b/>
          <w:szCs w:val="20"/>
        </w:rPr>
        <w:t>flæðimark</w:t>
      </w:r>
    </w:p>
    <w:p w14:paraId="52720A25" w14:textId="77777777" w:rsidR="00A05284" w:rsidRPr="00E26361" w:rsidRDefault="00A05284" w:rsidP="00A05284">
      <w:pPr>
        <w:tabs>
          <w:tab w:val="left" w:pos="4290"/>
        </w:tabs>
        <w:ind w:right="30"/>
        <w:jc w:val="both"/>
        <w:rPr>
          <w:szCs w:val="20"/>
        </w:rPr>
      </w:pPr>
      <w:r w:rsidRPr="00E26361">
        <w:rPr>
          <w:szCs w:val="20"/>
        </w:rPr>
        <w:t xml:space="preserve">hæsta rakagildi sem efni getur haft án þess að missa </w:t>
      </w:r>
      <w:r w:rsidRPr="00E26361">
        <w:rPr>
          <w:i/>
          <w:szCs w:val="20"/>
        </w:rPr>
        <w:t>þjálni</w:t>
      </w:r>
      <w:r w:rsidRPr="00E26361">
        <w:rPr>
          <w:szCs w:val="20"/>
        </w:rPr>
        <w:t xml:space="preserve"> sína og flæða</w:t>
      </w:r>
    </w:p>
    <w:p w14:paraId="7BFBFBF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i/>
          <w:sz w:val="20"/>
          <w:szCs w:val="20"/>
          <w:lang w:val="is-IS"/>
        </w:rPr>
        <w:t>Rakastig</w:t>
      </w:r>
      <w:r w:rsidRPr="00E26361">
        <w:rPr>
          <w:rFonts w:asciiTheme="minorHAnsi" w:hAnsiTheme="minorHAnsi"/>
          <w:sz w:val="20"/>
          <w:szCs w:val="20"/>
          <w:lang w:val="is-IS"/>
        </w:rPr>
        <w:t xml:space="preserve"> fínefnaríks steinefnis, leirs eða syltis, þegar efnið missir samloðunareiginleika sína.</w:t>
      </w:r>
    </w:p>
    <w:p w14:paraId="0CFE1A5C" w14:textId="77777777" w:rsidR="00A05284" w:rsidRPr="00E26361" w:rsidRDefault="00A05284" w:rsidP="00A05284">
      <w:pPr>
        <w:ind w:right="3118"/>
        <w:rPr>
          <w:szCs w:val="20"/>
        </w:rPr>
      </w:pPr>
    </w:p>
    <w:p w14:paraId="0B45F6FE" w14:textId="77777777" w:rsidR="00A05284" w:rsidRPr="00E26361" w:rsidRDefault="00A05284" w:rsidP="00A05284">
      <w:pPr>
        <w:ind w:right="3118"/>
        <w:rPr>
          <w:b/>
          <w:szCs w:val="20"/>
        </w:rPr>
      </w:pPr>
      <w:r w:rsidRPr="00E26361">
        <w:rPr>
          <w:b/>
          <w:szCs w:val="20"/>
        </w:rPr>
        <w:t>fok</w:t>
      </w:r>
    </w:p>
    <w:p w14:paraId="16213143" w14:textId="77777777" w:rsidR="00A05284" w:rsidRPr="00E26361" w:rsidRDefault="00A05284" w:rsidP="00A05284">
      <w:pPr>
        <w:rPr>
          <w:szCs w:val="20"/>
        </w:rPr>
      </w:pPr>
      <w:r w:rsidRPr="00E26361">
        <w:rPr>
          <w:szCs w:val="20"/>
        </w:rPr>
        <w:t>það, að vindur feykir til jarðefnum</w:t>
      </w:r>
    </w:p>
    <w:p w14:paraId="6A014D63" w14:textId="77777777" w:rsidR="00A05284" w:rsidRPr="00E26361" w:rsidRDefault="00A05284" w:rsidP="00A05284">
      <w:pPr>
        <w:rPr>
          <w:b/>
          <w:szCs w:val="20"/>
        </w:rPr>
      </w:pPr>
    </w:p>
    <w:p w14:paraId="4F02B40B" w14:textId="77777777" w:rsidR="00A05284" w:rsidRPr="00E26361" w:rsidRDefault="00A05284" w:rsidP="00A05284">
      <w:pPr>
        <w:rPr>
          <w:b/>
          <w:szCs w:val="20"/>
        </w:rPr>
      </w:pPr>
      <w:r w:rsidRPr="00E26361">
        <w:rPr>
          <w:b/>
          <w:szCs w:val="20"/>
        </w:rPr>
        <w:t>foksandur</w:t>
      </w:r>
    </w:p>
    <w:p w14:paraId="35C1E51C" w14:textId="77777777" w:rsidR="00A05284" w:rsidRPr="00E26361" w:rsidRDefault="00A05284" w:rsidP="00A05284">
      <w:pPr>
        <w:rPr>
          <w:szCs w:val="20"/>
        </w:rPr>
      </w:pPr>
      <w:r w:rsidRPr="00E26361">
        <w:rPr>
          <w:szCs w:val="20"/>
        </w:rPr>
        <w:t xml:space="preserve">1. </w:t>
      </w:r>
      <w:r w:rsidRPr="00E26361">
        <w:rPr>
          <w:i/>
          <w:szCs w:val="20"/>
        </w:rPr>
        <w:t>sandur</w:t>
      </w:r>
      <w:r w:rsidRPr="00E26361">
        <w:rPr>
          <w:szCs w:val="20"/>
        </w:rPr>
        <w:t xml:space="preserve"> ásamt fíngerðara efni, sem er að fjúka</w:t>
      </w:r>
    </w:p>
    <w:p w14:paraId="6A7F3837" w14:textId="77777777" w:rsidR="00A05284" w:rsidRPr="00E26361" w:rsidRDefault="00A05284" w:rsidP="00A05284">
      <w:pPr>
        <w:rPr>
          <w:szCs w:val="20"/>
        </w:rPr>
      </w:pPr>
    </w:p>
    <w:p w14:paraId="2D9C760A" w14:textId="77777777" w:rsidR="00A05284" w:rsidRPr="00E26361" w:rsidRDefault="00A05284" w:rsidP="00A05284">
      <w:pPr>
        <w:rPr>
          <w:szCs w:val="20"/>
        </w:rPr>
      </w:pPr>
      <w:r w:rsidRPr="00E26361">
        <w:rPr>
          <w:szCs w:val="20"/>
        </w:rPr>
        <w:t xml:space="preserve">2. fokset, sem er að mestu úr sandi með hlutfallslega jafnri </w:t>
      </w:r>
      <w:r w:rsidRPr="00E26361">
        <w:rPr>
          <w:i/>
          <w:szCs w:val="20"/>
        </w:rPr>
        <w:t>kornastærð</w:t>
      </w:r>
    </w:p>
    <w:p w14:paraId="6669323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Fokset myndar oft sandhóla.</w:t>
      </w:r>
    </w:p>
    <w:p w14:paraId="6CB8B7AE" w14:textId="77777777" w:rsidR="00A05284" w:rsidRPr="00E26361" w:rsidRDefault="00A05284" w:rsidP="00A05284">
      <w:pPr>
        <w:rPr>
          <w:szCs w:val="20"/>
        </w:rPr>
      </w:pPr>
    </w:p>
    <w:p w14:paraId="34C7C680" w14:textId="77777777" w:rsidR="001E491F" w:rsidRDefault="001E491F" w:rsidP="00A05284">
      <w:pPr>
        <w:rPr>
          <w:b/>
          <w:szCs w:val="20"/>
        </w:rPr>
      </w:pPr>
    </w:p>
    <w:p w14:paraId="022F8E46" w14:textId="77777777" w:rsidR="00AD4A46" w:rsidRDefault="00AD4A46" w:rsidP="00A05284">
      <w:pPr>
        <w:rPr>
          <w:b/>
          <w:szCs w:val="20"/>
        </w:rPr>
      </w:pPr>
    </w:p>
    <w:p w14:paraId="286729C7" w14:textId="77777777" w:rsidR="00AD4A46" w:rsidRDefault="00AD4A46" w:rsidP="00A05284">
      <w:pPr>
        <w:rPr>
          <w:b/>
          <w:szCs w:val="20"/>
        </w:rPr>
      </w:pPr>
    </w:p>
    <w:p w14:paraId="056B7B89" w14:textId="7571C388" w:rsidR="00A05284" w:rsidRPr="00E26361" w:rsidRDefault="00A05284" w:rsidP="00A05284">
      <w:pPr>
        <w:rPr>
          <w:b/>
          <w:szCs w:val="20"/>
        </w:rPr>
      </w:pPr>
      <w:r w:rsidRPr="00E26361">
        <w:rPr>
          <w:b/>
          <w:szCs w:val="20"/>
        </w:rPr>
        <w:lastRenderedPageBreak/>
        <w:t>fokset</w:t>
      </w:r>
    </w:p>
    <w:p w14:paraId="076EEAD9" w14:textId="77777777" w:rsidR="00A05284" w:rsidRPr="00E26361" w:rsidRDefault="00A05284" w:rsidP="00A05284">
      <w:pPr>
        <w:rPr>
          <w:szCs w:val="20"/>
        </w:rPr>
      </w:pPr>
      <w:r w:rsidRPr="00E26361">
        <w:rPr>
          <w:szCs w:val="20"/>
        </w:rPr>
        <w:t xml:space="preserve">bergmolsset, sem hefur myndast við </w:t>
      </w:r>
      <w:r w:rsidRPr="00E26361">
        <w:rPr>
          <w:i/>
          <w:szCs w:val="20"/>
        </w:rPr>
        <w:t>veðrun</w:t>
      </w:r>
      <w:r w:rsidRPr="00E26361">
        <w:rPr>
          <w:szCs w:val="20"/>
        </w:rPr>
        <w:t xml:space="preserve"> og svörfun og borist með vindi, þangað sem það hefur sest að</w:t>
      </w:r>
    </w:p>
    <w:p w14:paraId="4534438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Setið er oftast lagskipt.</w:t>
      </w:r>
    </w:p>
    <w:p w14:paraId="010F4A78" w14:textId="77777777" w:rsidR="00A05284" w:rsidRPr="00E26361" w:rsidRDefault="00A05284" w:rsidP="00A05284">
      <w:pPr>
        <w:rPr>
          <w:szCs w:val="20"/>
        </w:rPr>
      </w:pPr>
    </w:p>
    <w:p w14:paraId="42A88874" w14:textId="77777777" w:rsidR="00A05284" w:rsidRPr="00E26361" w:rsidRDefault="00A05284" w:rsidP="00A05284">
      <w:pPr>
        <w:ind w:right="30"/>
        <w:jc w:val="both"/>
        <w:rPr>
          <w:b/>
          <w:bCs/>
          <w:szCs w:val="20"/>
        </w:rPr>
      </w:pPr>
      <w:r w:rsidRPr="00E26361">
        <w:rPr>
          <w:b/>
          <w:bCs/>
          <w:szCs w:val="20"/>
        </w:rPr>
        <w:t>forbrjótur</w:t>
      </w:r>
    </w:p>
    <w:p w14:paraId="5687A015" w14:textId="77777777" w:rsidR="00A05284" w:rsidRPr="00E26361" w:rsidRDefault="00A05284" w:rsidP="00A05284">
      <w:pPr>
        <w:ind w:right="30"/>
        <w:jc w:val="both"/>
        <w:rPr>
          <w:szCs w:val="20"/>
        </w:rPr>
      </w:pPr>
      <w:r w:rsidRPr="00E26361">
        <w:rPr>
          <w:szCs w:val="20"/>
        </w:rPr>
        <w:t xml:space="preserve">fyrsti </w:t>
      </w:r>
      <w:r w:rsidRPr="00E26361">
        <w:rPr>
          <w:i/>
          <w:szCs w:val="20"/>
        </w:rPr>
        <w:t>brjótur</w:t>
      </w:r>
      <w:r w:rsidRPr="00E26361">
        <w:rPr>
          <w:szCs w:val="20"/>
        </w:rPr>
        <w:t xml:space="preserve"> í </w:t>
      </w:r>
      <w:r w:rsidRPr="00E26361">
        <w:rPr>
          <w:i/>
          <w:szCs w:val="20"/>
        </w:rPr>
        <w:t>mölunarsamstæðu</w:t>
      </w:r>
      <w:r w:rsidRPr="00E26361">
        <w:rPr>
          <w:szCs w:val="20"/>
        </w:rPr>
        <w:t>, yfirleitt kjaft</w:t>
      </w:r>
      <w:r w:rsidRPr="00E26361">
        <w:rPr>
          <w:szCs w:val="20"/>
        </w:rPr>
        <w:softHyphen/>
        <w:t>brjótur (kjálka</w:t>
      </w:r>
      <w:r w:rsidRPr="00E26361">
        <w:rPr>
          <w:szCs w:val="20"/>
        </w:rPr>
        <w:softHyphen/>
        <w:t>brjótur)</w:t>
      </w:r>
    </w:p>
    <w:p w14:paraId="2C15380C" w14:textId="77777777" w:rsidR="00A05284" w:rsidRPr="00E26361" w:rsidRDefault="00A05284" w:rsidP="00A05284">
      <w:pPr>
        <w:ind w:right="30"/>
        <w:rPr>
          <w:szCs w:val="20"/>
        </w:rPr>
      </w:pPr>
    </w:p>
    <w:p w14:paraId="4513E5D9" w14:textId="77777777" w:rsidR="00A05284" w:rsidRPr="00E26361" w:rsidRDefault="00A05284" w:rsidP="00A05284">
      <w:pPr>
        <w:ind w:right="30"/>
        <w:jc w:val="both"/>
        <w:rPr>
          <w:b/>
          <w:bCs/>
          <w:szCs w:val="20"/>
        </w:rPr>
      </w:pPr>
      <w:r w:rsidRPr="00E26361">
        <w:rPr>
          <w:b/>
          <w:bCs/>
          <w:szCs w:val="20"/>
        </w:rPr>
        <w:t>forbrotið efni</w:t>
      </w:r>
    </w:p>
    <w:p w14:paraId="2765863B" w14:textId="77777777" w:rsidR="00A05284" w:rsidRPr="00E26361" w:rsidRDefault="00A05284" w:rsidP="00A05284">
      <w:pPr>
        <w:ind w:right="30"/>
        <w:jc w:val="both"/>
        <w:rPr>
          <w:szCs w:val="20"/>
        </w:rPr>
      </w:pPr>
      <w:r w:rsidRPr="00E26361">
        <w:rPr>
          <w:i/>
          <w:szCs w:val="20"/>
        </w:rPr>
        <w:t>steinefni</w:t>
      </w:r>
      <w:r w:rsidRPr="00E26361">
        <w:rPr>
          <w:szCs w:val="20"/>
        </w:rPr>
        <w:t xml:space="preserve"> sem hefur farið í gegnum </w:t>
      </w:r>
      <w:r w:rsidRPr="00E26361">
        <w:rPr>
          <w:i/>
          <w:szCs w:val="20"/>
        </w:rPr>
        <w:t>forbrjót</w:t>
      </w:r>
      <w:r w:rsidRPr="00E26361">
        <w:rPr>
          <w:szCs w:val="20"/>
        </w:rPr>
        <w:t xml:space="preserve"> en enga frekari vinnslu</w:t>
      </w:r>
    </w:p>
    <w:p w14:paraId="7CDB5B7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um stærðarflokka: 0/90 og 0/125. </w:t>
      </w:r>
    </w:p>
    <w:p w14:paraId="065038B3" w14:textId="77777777" w:rsidR="00A05284" w:rsidRPr="00E26361" w:rsidRDefault="00A05284" w:rsidP="00A05284">
      <w:pPr>
        <w:tabs>
          <w:tab w:val="left" w:pos="342"/>
        </w:tabs>
        <w:ind w:left="342" w:right="30"/>
        <w:jc w:val="both"/>
        <w:rPr>
          <w:szCs w:val="20"/>
        </w:rPr>
      </w:pPr>
    </w:p>
    <w:p w14:paraId="4E9BF07C" w14:textId="77777777" w:rsidR="00A05284" w:rsidRPr="00E26361" w:rsidRDefault="00A05284" w:rsidP="00A05284">
      <w:pPr>
        <w:tabs>
          <w:tab w:val="left" w:pos="342"/>
        </w:tabs>
        <w:ind w:right="30"/>
        <w:jc w:val="both"/>
        <w:rPr>
          <w:b/>
          <w:szCs w:val="20"/>
        </w:rPr>
      </w:pPr>
      <w:r w:rsidRPr="00E26361">
        <w:rPr>
          <w:b/>
          <w:szCs w:val="20"/>
        </w:rPr>
        <w:t>formsprenging</w:t>
      </w:r>
    </w:p>
    <w:p w14:paraId="4F65AD7F" w14:textId="77777777" w:rsidR="00A05284" w:rsidRPr="00E26361" w:rsidRDefault="00A05284" w:rsidP="00A05284">
      <w:pPr>
        <w:tabs>
          <w:tab w:val="left" w:pos="342"/>
        </w:tabs>
        <w:ind w:right="30"/>
        <w:jc w:val="both"/>
        <w:rPr>
          <w:szCs w:val="20"/>
        </w:rPr>
      </w:pPr>
      <w:r w:rsidRPr="00E26361">
        <w:rPr>
          <w:szCs w:val="20"/>
        </w:rPr>
        <w:t>aðferð til að ná fram ákveðinni áferð eða lögun á sprengdum fleti</w:t>
      </w:r>
    </w:p>
    <w:p w14:paraId="0ABDC2E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Ein gerð formsprengingar er "presplitting"</w:t>
      </w:r>
    </w:p>
    <w:p w14:paraId="2CEB8CC9" w14:textId="77777777" w:rsidR="00A05284" w:rsidRPr="00E26361" w:rsidRDefault="00A05284" w:rsidP="00A05284">
      <w:pPr>
        <w:tabs>
          <w:tab w:val="left" w:pos="342"/>
        </w:tabs>
        <w:ind w:right="30"/>
        <w:jc w:val="both"/>
        <w:rPr>
          <w:b/>
          <w:szCs w:val="20"/>
        </w:rPr>
      </w:pPr>
    </w:p>
    <w:p w14:paraId="6384C592" w14:textId="77777777" w:rsidR="00A05284" w:rsidRPr="00E26361" w:rsidRDefault="00A05284" w:rsidP="00A05284">
      <w:pPr>
        <w:tabs>
          <w:tab w:val="left" w:pos="342"/>
        </w:tabs>
        <w:ind w:right="30"/>
        <w:jc w:val="both"/>
        <w:rPr>
          <w:b/>
          <w:szCs w:val="20"/>
        </w:rPr>
      </w:pPr>
      <w:r w:rsidRPr="00E26361">
        <w:rPr>
          <w:b/>
          <w:szCs w:val="20"/>
        </w:rPr>
        <w:t>forskrift</w:t>
      </w:r>
    </w:p>
    <w:p w14:paraId="779C67F9" w14:textId="77777777" w:rsidR="00A05284" w:rsidRPr="00E26361" w:rsidRDefault="00A05284" w:rsidP="00A05284">
      <w:pPr>
        <w:tabs>
          <w:tab w:val="left" w:pos="342"/>
        </w:tabs>
        <w:ind w:right="30"/>
        <w:jc w:val="both"/>
        <w:rPr>
          <w:szCs w:val="20"/>
        </w:rPr>
      </w:pPr>
      <w:r w:rsidRPr="00E26361">
        <w:rPr>
          <w:szCs w:val="20"/>
        </w:rPr>
        <w:t>skjal þar sem sett eru fram fyrirmæli</w:t>
      </w:r>
    </w:p>
    <w:p w14:paraId="2E955A9C" w14:textId="5B4205F1" w:rsidR="00A05284" w:rsidRPr="00E26361" w:rsidRDefault="00A05284" w:rsidP="00B50AA4">
      <w:pPr>
        <w:pStyle w:val="NoSpacing"/>
        <w:rPr>
          <w:rFonts w:asciiTheme="minorHAnsi" w:hAnsiTheme="minorHAnsi"/>
          <w:sz w:val="20"/>
          <w:szCs w:val="20"/>
          <w:lang w:val="is-IS"/>
        </w:rPr>
      </w:pPr>
      <w:r w:rsidRPr="00E26361">
        <w:rPr>
          <w:rFonts w:asciiTheme="minorHAnsi" w:hAnsiTheme="minorHAnsi"/>
          <w:sz w:val="20"/>
          <w:szCs w:val="20"/>
          <w:lang w:val="is-IS"/>
        </w:rPr>
        <w:t>Forskrift getur tengst starfsemi (t.d. verklagsregluskjal, forskrift fyrir ferli og forskrift fyrir prófanir), eða vörum (t.d. vörulýsing, frammistöðuforskrift og teikning).</w:t>
      </w:r>
      <w:r w:rsidR="00B50AA4" w:rsidRPr="00E26361">
        <w:rPr>
          <w:rFonts w:asciiTheme="minorHAnsi" w:hAnsiTheme="minorHAnsi"/>
          <w:sz w:val="20"/>
          <w:szCs w:val="20"/>
          <w:lang w:val="is-IS"/>
        </w:rPr>
        <w:t xml:space="preserve"> </w:t>
      </w:r>
      <w:r w:rsidRPr="00E26361">
        <w:rPr>
          <w:rFonts w:asciiTheme="minorHAnsi" w:hAnsiTheme="minorHAnsi"/>
          <w:sz w:val="20"/>
          <w:szCs w:val="20"/>
          <w:lang w:val="is-IS"/>
        </w:rPr>
        <w:t>Oft sett fram í verklýsingu.</w:t>
      </w:r>
    </w:p>
    <w:p w14:paraId="32C1DAE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51F7ADA7" w14:textId="77777777" w:rsidR="00A05284" w:rsidRPr="00E26361" w:rsidRDefault="00A05284" w:rsidP="00A05284">
      <w:pPr>
        <w:tabs>
          <w:tab w:val="left" w:pos="342"/>
        </w:tabs>
        <w:ind w:right="30"/>
        <w:jc w:val="both"/>
        <w:rPr>
          <w:szCs w:val="20"/>
        </w:rPr>
      </w:pPr>
    </w:p>
    <w:p w14:paraId="25CDC26D" w14:textId="77777777" w:rsidR="00A05284" w:rsidRPr="00E26361" w:rsidRDefault="00A05284" w:rsidP="00A05284">
      <w:pPr>
        <w:tabs>
          <w:tab w:val="left" w:pos="342"/>
        </w:tabs>
        <w:ind w:right="30"/>
        <w:jc w:val="both"/>
        <w:rPr>
          <w:b/>
          <w:szCs w:val="20"/>
        </w:rPr>
      </w:pPr>
      <w:r w:rsidRPr="00E26361">
        <w:rPr>
          <w:b/>
          <w:szCs w:val="20"/>
        </w:rPr>
        <w:t>framburðarefni</w:t>
      </w:r>
    </w:p>
    <w:p w14:paraId="61A89282" w14:textId="77777777" w:rsidR="00A05284" w:rsidRPr="00E26361" w:rsidRDefault="00A05284" w:rsidP="00A05284">
      <w:pPr>
        <w:tabs>
          <w:tab w:val="left" w:pos="342"/>
        </w:tabs>
        <w:ind w:right="30"/>
        <w:jc w:val="both"/>
        <w:rPr>
          <w:szCs w:val="20"/>
        </w:rPr>
      </w:pPr>
      <w:r w:rsidRPr="00E26361">
        <w:rPr>
          <w:szCs w:val="20"/>
        </w:rPr>
        <w:t xml:space="preserve">uppleyst og föst </w:t>
      </w:r>
      <w:r w:rsidRPr="00E26361">
        <w:rPr>
          <w:i/>
          <w:szCs w:val="20"/>
        </w:rPr>
        <w:t>jarðefni</w:t>
      </w:r>
      <w:r w:rsidRPr="00E26361">
        <w:rPr>
          <w:szCs w:val="20"/>
        </w:rPr>
        <w:t>, sem vatn eða jökull ber með sér</w:t>
      </w:r>
    </w:p>
    <w:p w14:paraId="1B0966F0" w14:textId="77777777" w:rsidR="00A05284" w:rsidRPr="00E26361" w:rsidRDefault="00A05284" w:rsidP="00A05284">
      <w:pPr>
        <w:tabs>
          <w:tab w:val="left" w:pos="342"/>
        </w:tabs>
        <w:ind w:right="30"/>
        <w:jc w:val="both"/>
        <w:rPr>
          <w:szCs w:val="20"/>
        </w:rPr>
      </w:pPr>
    </w:p>
    <w:p w14:paraId="52BEB345" w14:textId="77777777" w:rsidR="00A05284" w:rsidRPr="00E26361" w:rsidRDefault="00A05284" w:rsidP="00A05284">
      <w:pPr>
        <w:tabs>
          <w:tab w:val="left" w:pos="342"/>
        </w:tabs>
        <w:ind w:right="30"/>
        <w:jc w:val="both"/>
        <w:rPr>
          <w:b/>
          <w:szCs w:val="20"/>
        </w:rPr>
      </w:pPr>
      <w:r w:rsidRPr="00E26361">
        <w:rPr>
          <w:b/>
          <w:szCs w:val="20"/>
        </w:rPr>
        <w:t>framburðarruni</w:t>
      </w:r>
    </w:p>
    <w:p w14:paraId="78F02CBD" w14:textId="77777777" w:rsidR="00A05284" w:rsidRPr="00E26361" w:rsidRDefault="00A05284" w:rsidP="00A05284">
      <w:pPr>
        <w:tabs>
          <w:tab w:val="left" w:pos="342"/>
        </w:tabs>
        <w:ind w:right="30"/>
        <w:jc w:val="both"/>
        <w:rPr>
          <w:szCs w:val="20"/>
        </w:rPr>
      </w:pPr>
      <w:r w:rsidRPr="00E26361">
        <w:rPr>
          <w:szCs w:val="20"/>
        </w:rPr>
        <w:t>magn af framburðarefni, sem berst á tímaeiningu gegnum þversnið í farvegi</w:t>
      </w:r>
    </w:p>
    <w:p w14:paraId="30F1443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Magnið er mælt eftir þyngd eða rúmmáli.</w:t>
      </w:r>
    </w:p>
    <w:p w14:paraId="32D31866" w14:textId="77777777" w:rsidR="00A05284" w:rsidRPr="00E26361" w:rsidRDefault="00A05284" w:rsidP="00A05284">
      <w:pPr>
        <w:tabs>
          <w:tab w:val="left" w:pos="342"/>
        </w:tabs>
        <w:ind w:right="30"/>
        <w:jc w:val="both"/>
        <w:rPr>
          <w:szCs w:val="20"/>
        </w:rPr>
      </w:pPr>
    </w:p>
    <w:p w14:paraId="675BC4CA" w14:textId="77777777" w:rsidR="00A05284" w:rsidRPr="00E26361" w:rsidRDefault="00A05284" w:rsidP="00A05284">
      <w:pPr>
        <w:tabs>
          <w:tab w:val="left" w:pos="342"/>
        </w:tabs>
        <w:ind w:right="30"/>
        <w:jc w:val="both"/>
        <w:rPr>
          <w:b/>
          <w:szCs w:val="20"/>
        </w:rPr>
      </w:pPr>
      <w:r w:rsidRPr="00E26361">
        <w:rPr>
          <w:b/>
          <w:szCs w:val="20"/>
        </w:rPr>
        <w:t>framburðarruni uppleystra efna</w:t>
      </w:r>
    </w:p>
    <w:p w14:paraId="46995B04" w14:textId="77777777" w:rsidR="00A05284" w:rsidRPr="00E26361" w:rsidRDefault="00A05284" w:rsidP="00A05284">
      <w:pPr>
        <w:tabs>
          <w:tab w:val="left" w:pos="342"/>
        </w:tabs>
        <w:ind w:right="30"/>
        <w:jc w:val="both"/>
        <w:rPr>
          <w:szCs w:val="20"/>
        </w:rPr>
      </w:pPr>
      <w:r w:rsidRPr="00E26361">
        <w:rPr>
          <w:szCs w:val="20"/>
        </w:rPr>
        <w:t>magn uppleystra árfrarnburðarefna, sem berst á tímaeiningu gegnum þversnið í farvegi straumvatns</w:t>
      </w:r>
    </w:p>
    <w:p w14:paraId="044575EF" w14:textId="77777777" w:rsidR="00A05284" w:rsidRPr="00E26361" w:rsidRDefault="00A05284" w:rsidP="00A05284">
      <w:pPr>
        <w:tabs>
          <w:tab w:val="left" w:pos="342"/>
        </w:tabs>
        <w:ind w:right="30"/>
        <w:jc w:val="both"/>
        <w:rPr>
          <w:szCs w:val="20"/>
        </w:rPr>
      </w:pPr>
    </w:p>
    <w:p w14:paraId="5DC766DB" w14:textId="77777777" w:rsidR="001E491F" w:rsidRDefault="001E491F" w:rsidP="00A05284">
      <w:pPr>
        <w:tabs>
          <w:tab w:val="left" w:pos="342"/>
        </w:tabs>
        <w:ind w:right="30"/>
        <w:jc w:val="both"/>
        <w:rPr>
          <w:b/>
          <w:szCs w:val="20"/>
        </w:rPr>
      </w:pPr>
    </w:p>
    <w:p w14:paraId="357EFDE1" w14:textId="77777777" w:rsidR="001E491F" w:rsidRDefault="001E491F" w:rsidP="00A05284">
      <w:pPr>
        <w:tabs>
          <w:tab w:val="left" w:pos="342"/>
        </w:tabs>
        <w:ind w:right="30"/>
        <w:jc w:val="both"/>
        <w:rPr>
          <w:b/>
          <w:szCs w:val="20"/>
        </w:rPr>
      </w:pPr>
    </w:p>
    <w:p w14:paraId="77C9FE41" w14:textId="45C1C3BD" w:rsidR="00A05284" w:rsidRPr="00E26361" w:rsidRDefault="00A05284" w:rsidP="00A05284">
      <w:pPr>
        <w:tabs>
          <w:tab w:val="left" w:pos="342"/>
        </w:tabs>
        <w:ind w:right="30"/>
        <w:jc w:val="both"/>
        <w:rPr>
          <w:b/>
          <w:szCs w:val="20"/>
        </w:rPr>
      </w:pPr>
      <w:r w:rsidRPr="00E26361">
        <w:rPr>
          <w:b/>
          <w:szCs w:val="20"/>
        </w:rPr>
        <w:t>framburður</w:t>
      </w:r>
    </w:p>
    <w:p w14:paraId="1B2BF8CE" w14:textId="77777777" w:rsidR="00A05284" w:rsidRPr="00E26361" w:rsidRDefault="00A05284" w:rsidP="00A05284">
      <w:pPr>
        <w:tabs>
          <w:tab w:val="left" w:pos="342"/>
        </w:tabs>
        <w:ind w:right="30"/>
        <w:jc w:val="both"/>
        <w:rPr>
          <w:szCs w:val="20"/>
        </w:rPr>
      </w:pPr>
      <w:r w:rsidRPr="00E26361">
        <w:rPr>
          <w:szCs w:val="20"/>
        </w:rPr>
        <w:t>það, að vatn eða jökull flytur með sér framburðarefni</w:t>
      </w:r>
    </w:p>
    <w:p w14:paraId="00F4AD9D" w14:textId="77777777" w:rsidR="00A05284" w:rsidRPr="00E26361" w:rsidRDefault="00A05284" w:rsidP="00A05284">
      <w:pPr>
        <w:tabs>
          <w:tab w:val="left" w:pos="342"/>
        </w:tabs>
        <w:ind w:right="30"/>
        <w:jc w:val="both"/>
        <w:rPr>
          <w:szCs w:val="20"/>
        </w:rPr>
      </w:pPr>
    </w:p>
    <w:p w14:paraId="45B50B0B" w14:textId="77777777" w:rsidR="00A05284" w:rsidRPr="00E26361" w:rsidRDefault="00A05284" w:rsidP="00A05284">
      <w:pPr>
        <w:tabs>
          <w:tab w:val="left" w:pos="342"/>
        </w:tabs>
        <w:ind w:right="30"/>
        <w:jc w:val="both"/>
        <w:rPr>
          <w:b/>
          <w:szCs w:val="20"/>
        </w:rPr>
      </w:pPr>
      <w:r w:rsidRPr="00E26361">
        <w:rPr>
          <w:b/>
          <w:szCs w:val="20"/>
        </w:rPr>
        <w:t>framburður uppleystra efna</w:t>
      </w:r>
    </w:p>
    <w:p w14:paraId="4D7588E0" w14:textId="77777777" w:rsidR="00A05284" w:rsidRPr="00E26361" w:rsidRDefault="00A05284" w:rsidP="00A05284">
      <w:pPr>
        <w:tabs>
          <w:tab w:val="left" w:pos="342"/>
        </w:tabs>
        <w:ind w:right="30"/>
        <w:jc w:val="both"/>
        <w:rPr>
          <w:szCs w:val="20"/>
        </w:rPr>
      </w:pPr>
      <w:r w:rsidRPr="00E26361">
        <w:rPr>
          <w:szCs w:val="20"/>
        </w:rPr>
        <w:t>það, að uppleyst efni berast fram í straumvatni</w:t>
      </w:r>
    </w:p>
    <w:p w14:paraId="3110E38D" w14:textId="77777777" w:rsidR="00A05284" w:rsidRPr="00E26361" w:rsidRDefault="00A05284" w:rsidP="00A05284">
      <w:pPr>
        <w:tabs>
          <w:tab w:val="left" w:pos="342"/>
        </w:tabs>
        <w:ind w:right="30"/>
        <w:jc w:val="both"/>
        <w:rPr>
          <w:szCs w:val="20"/>
        </w:rPr>
      </w:pPr>
    </w:p>
    <w:p w14:paraId="6FF65A75" w14:textId="77777777" w:rsidR="00A05284" w:rsidRPr="00E26361" w:rsidRDefault="00A05284" w:rsidP="00A05284">
      <w:pPr>
        <w:tabs>
          <w:tab w:val="left" w:pos="342"/>
        </w:tabs>
        <w:ind w:right="30"/>
        <w:jc w:val="both"/>
        <w:rPr>
          <w:b/>
          <w:szCs w:val="20"/>
        </w:rPr>
      </w:pPr>
      <w:r w:rsidRPr="00E26361">
        <w:rPr>
          <w:b/>
          <w:szCs w:val="20"/>
        </w:rPr>
        <w:t>framgangur</w:t>
      </w:r>
    </w:p>
    <w:p w14:paraId="58F92A39" w14:textId="77777777" w:rsidR="00A05284" w:rsidRPr="00E26361" w:rsidRDefault="00A05284" w:rsidP="00A05284">
      <w:pPr>
        <w:tabs>
          <w:tab w:val="left" w:pos="342"/>
        </w:tabs>
        <w:ind w:right="30"/>
        <w:jc w:val="both"/>
        <w:rPr>
          <w:szCs w:val="20"/>
        </w:rPr>
      </w:pPr>
      <w:r w:rsidRPr="00E26361">
        <w:rPr>
          <w:szCs w:val="20"/>
        </w:rPr>
        <w:t>framvinda verks borin saman við verkáætlun</w:t>
      </w:r>
    </w:p>
    <w:p w14:paraId="69D59FF3" w14:textId="77777777" w:rsidR="00A05284" w:rsidRPr="00E26361" w:rsidRDefault="00A05284" w:rsidP="00A05284">
      <w:pPr>
        <w:tabs>
          <w:tab w:val="left" w:pos="342"/>
        </w:tabs>
        <w:ind w:right="30"/>
        <w:jc w:val="both"/>
        <w:rPr>
          <w:szCs w:val="20"/>
        </w:rPr>
      </w:pPr>
    </w:p>
    <w:p w14:paraId="436625E9" w14:textId="77777777" w:rsidR="00A05284" w:rsidRPr="00E26361" w:rsidRDefault="00A05284" w:rsidP="00A05284">
      <w:pPr>
        <w:rPr>
          <w:rStyle w:val="Strong"/>
          <w:szCs w:val="20"/>
        </w:rPr>
      </w:pPr>
      <w:r w:rsidRPr="00E26361">
        <w:rPr>
          <w:rStyle w:val="Strong"/>
          <w:szCs w:val="20"/>
        </w:rPr>
        <w:t>framkvæmdaraðili</w:t>
      </w:r>
    </w:p>
    <w:p w14:paraId="40C9466B" w14:textId="77777777" w:rsidR="00A05284" w:rsidRPr="00E26361" w:rsidRDefault="00A05284" w:rsidP="00A05284">
      <w:pPr>
        <w:rPr>
          <w:szCs w:val="20"/>
        </w:rPr>
      </w:pPr>
      <w:r w:rsidRPr="00E26361">
        <w:rPr>
          <w:szCs w:val="20"/>
        </w:rPr>
        <w:t>við námuvinnslu: sá sem ætlar að nýta og hefur rétt á að nýta efni á efnistökusvæði. Framkvæmdaraðili þarf að hafa umboð frá námurétthafa til að geta numið efni.</w:t>
      </w:r>
    </w:p>
    <w:p w14:paraId="049F4A7F" w14:textId="77777777" w:rsidR="00A05284" w:rsidRPr="00E26361" w:rsidRDefault="00A05284" w:rsidP="00A05284">
      <w:pPr>
        <w:tabs>
          <w:tab w:val="left" w:pos="342"/>
        </w:tabs>
        <w:ind w:right="30"/>
        <w:jc w:val="both"/>
        <w:rPr>
          <w:b/>
          <w:szCs w:val="20"/>
        </w:rPr>
      </w:pPr>
    </w:p>
    <w:p w14:paraId="6DF99285" w14:textId="77777777" w:rsidR="00A05284" w:rsidRPr="00E26361" w:rsidRDefault="00A05284" w:rsidP="00A05284">
      <w:pPr>
        <w:tabs>
          <w:tab w:val="left" w:pos="342"/>
        </w:tabs>
        <w:ind w:right="30"/>
        <w:jc w:val="both"/>
        <w:rPr>
          <w:b/>
          <w:szCs w:val="20"/>
        </w:rPr>
      </w:pPr>
      <w:r w:rsidRPr="00E26361">
        <w:rPr>
          <w:b/>
          <w:szCs w:val="20"/>
        </w:rPr>
        <w:t>framkvæmdareftirlit</w:t>
      </w:r>
    </w:p>
    <w:p w14:paraId="1A76F4DA" w14:textId="77777777" w:rsidR="00A05284" w:rsidRPr="00E26361" w:rsidRDefault="00A05284" w:rsidP="00A05284">
      <w:pPr>
        <w:tabs>
          <w:tab w:val="left" w:pos="342"/>
        </w:tabs>
        <w:ind w:right="30"/>
        <w:jc w:val="both"/>
        <w:rPr>
          <w:szCs w:val="20"/>
        </w:rPr>
      </w:pPr>
      <w:r w:rsidRPr="00E26361">
        <w:rPr>
          <w:szCs w:val="20"/>
        </w:rPr>
        <w:t>kerfisbundnar athuganir, m.a. á vinnubrögðum, efnisgæðum og auðlindanotkun meðan á framkvæmdum stendur</w:t>
      </w:r>
    </w:p>
    <w:p w14:paraId="619ECB3E" w14:textId="77777777" w:rsidR="00B50AA4" w:rsidRPr="00E26361" w:rsidRDefault="00B50AA4" w:rsidP="00A05284">
      <w:pPr>
        <w:rPr>
          <w:rStyle w:val="Strong"/>
          <w:szCs w:val="20"/>
        </w:rPr>
      </w:pPr>
    </w:p>
    <w:p w14:paraId="5B7E5966" w14:textId="5DA6C34A" w:rsidR="00A05284" w:rsidRPr="00E26361" w:rsidRDefault="00A05284" w:rsidP="00A05284">
      <w:pPr>
        <w:rPr>
          <w:rStyle w:val="Strong"/>
          <w:szCs w:val="20"/>
        </w:rPr>
      </w:pPr>
      <w:r w:rsidRPr="00E26361">
        <w:rPr>
          <w:rStyle w:val="Strong"/>
          <w:szCs w:val="20"/>
        </w:rPr>
        <w:t>framkvæmdarleyfi</w:t>
      </w:r>
    </w:p>
    <w:p w14:paraId="1938780C" w14:textId="77777777" w:rsidR="00A05284" w:rsidRPr="00E26361" w:rsidRDefault="00A05284" w:rsidP="00A05284">
      <w:pPr>
        <w:rPr>
          <w:szCs w:val="20"/>
        </w:rPr>
      </w:pPr>
      <w:bookmarkStart w:id="2" w:name="G2M1L8"/>
      <w:r w:rsidRPr="00E26361">
        <w:rPr>
          <w:szCs w:val="20"/>
        </w:rPr>
        <w:t>leyfi til framkvæmda í samræmi við skipulag sem ekki eru háðar ákvæðum laga um mannvirki.</w:t>
      </w:r>
      <w:bookmarkEnd w:id="2"/>
      <w:r w:rsidRPr="00E26361">
        <w:rPr>
          <w:szCs w:val="20"/>
        </w:rPr>
        <w:t xml:space="preserve"> </w:t>
      </w:r>
    </w:p>
    <w:p w14:paraId="26621D9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Allar framkvæmdir sem teljast meiriháttar, hafa áhrif á umhverfið og breyta ásýnd þess skulu vera í samræmi við skipulagsáætlanir. Óheimilt er að hefja slíkar framkvæmdir nema fyrir liggi samþykki leyfisveitanda um útgáfu framkvæmdarleyfis og að framkvæmdarleyfi hafi verið gefið út.</w:t>
      </w:r>
    </w:p>
    <w:p w14:paraId="1D169475" w14:textId="77777777" w:rsidR="00A05284" w:rsidRPr="00E26361" w:rsidRDefault="00A05284" w:rsidP="00A05284">
      <w:pPr>
        <w:tabs>
          <w:tab w:val="left" w:pos="342"/>
        </w:tabs>
        <w:ind w:right="30"/>
        <w:jc w:val="both"/>
        <w:rPr>
          <w:b/>
          <w:szCs w:val="20"/>
        </w:rPr>
      </w:pPr>
    </w:p>
    <w:p w14:paraId="064A1B7B" w14:textId="77777777" w:rsidR="00A05284" w:rsidRPr="00E26361" w:rsidRDefault="00A05284" w:rsidP="00A05284">
      <w:pPr>
        <w:tabs>
          <w:tab w:val="left" w:pos="342"/>
        </w:tabs>
        <w:ind w:right="30"/>
        <w:jc w:val="both"/>
        <w:rPr>
          <w:b/>
          <w:szCs w:val="20"/>
        </w:rPr>
      </w:pPr>
      <w:r w:rsidRPr="00E26361">
        <w:rPr>
          <w:b/>
          <w:szCs w:val="20"/>
        </w:rPr>
        <w:t>framkvæmdarmæling</w:t>
      </w:r>
    </w:p>
    <w:p w14:paraId="640D0264" w14:textId="77777777" w:rsidR="00A05284" w:rsidRPr="00E26361" w:rsidRDefault="00A05284" w:rsidP="00A05284">
      <w:pPr>
        <w:tabs>
          <w:tab w:val="left" w:pos="342"/>
        </w:tabs>
        <w:ind w:right="30"/>
        <w:jc w:val="both"/>
        <w:rPr>
          <w:szCs w:val="20"/>
        </w:rPr>
      </w:pPr>
      <w:r w:rsidRPr="00E26361">
        <w:rPr>
          <w:szCs w:val="20"/>
        </w:rPr>
        <w:t>mæling á rúmlegu mannvirkis á ýmsum stigum framkvæmdar</w:t>
      </w:r>
    </w:p>
    <w:p w14:paraId="6221A5D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Rúmlega, nýyrði fyrir legu í plani og hæð.</w:t>
      </w:r>
    </w:p>
    <w:p w14:paraId="3FE34DEB" w14:textId="77777777" w:rsidR="00A05284" w:rsidRPr="00E26361" w:rsidRDefault="00A05284" w:rsidP="00A05284">
      <w:pPr>
        <w:tabs>
          <w:tab w:val="left" w:pos="342"/>
        </w:tabs>
        <w:ind w:right="30"/>
        <w:jc w:val="both"/>
        <w:rPr>
          <w:szCs w:val="20"/>
        </w:rPr>
      </w:pPr>
    </w:p>
    <w:p w14:paraId="6B1833C4" w14:textId="77777777" w:rsidR="001E491F" w:rsidRDefault="001E491F" w:rsidP="00A05284">
      <w:pPr>
        <w:ind w:right="30"/>
        <w:jc w:val="both"/>
        <w:rPr>
          <w:b/>
          <w:bCs/>
          <w:szCs w:val="20"/>
        </w:rPr>
      </w:pPr>
    </w:p>
    <w:p w14:paraId="417ED558" w14:textId="77777777" w:rsidR="001E491F" w:rsidRDefault="001E491F" w:rsidP="00A05284">
      <w:pPr>
        <w:ind w:right="30"/>
        <w:jc w:val="both"/>
        <w:rPr>
          <w:b/>
          <w:bCs/>
          <w:szCs w:val="20"/>
        </w:rPr>
      </w:pPr>
    </w:p>
    <w:p w14:paraId="497A53A4" w14:textId="77777777" w:rsidR="001E491F" w:rsidRDefault="001E491F" w:rsidP="00A05284">
      <w:pPr>
        <w:ind w:right="30"/>
        <w:jc w:val="both"/>
        <w:rPr>
          <w:b/>
          <w:bCs/>
          <w:szCs w:val="20"/>
        </w:rPr>
      </w:pPr>
    </w:p>
    <w:p w14:paraId="74802FAB" w14:textId="77777777" w:rsidR="001E491F" w:rsidRDefault="001E491F" w:rsidP="00A05284">
      <w:pPr>
        <w:ind w:right="30"/>
        <w:jc w:val="both"/>
        <w:rPr>
          <w:b/>
          <w:bCs/>
          <w:szCs w:val="20"/>
        </w:rPr>
      </w:pPr>
    </w:p>
    <w:p w14:paraId="0E31080A" w14:textId="74E79D08" w:rsidR="00A05284" w:rsidRPr="00E26361" w:rsidRDefault="00A05284" w:rsidP="00A05284">
      <w:pPr>
        <w:ind w:right="30"/>
        <w:jc w:val="both"/>
        <w:rPr>
          <w:szCs w:val="20"/>
        </w:rPr>
      </w:pPr>
      <w:r w:rsidRPr="00E26361">
        <w:rPr>
          <w:b/>
          <w:bCs/>
          <w:szCs w:val="20"/>
        </w:rPr>
        <w:lastRenderedPageBreak/>
        <w:t>framkvæmdarstig</w:t>
      </w:r>
    </w:p>
    <w:p w14:paraId="0A0E2F0B" w14:textId="77777777" w:rsidR="00A05284" w:rsidRPr="00E26361" w:rsidRDefault="00A05284" w:rsidP="00A05284">
      <w:pPr>
        <w:ind w:right="30"/>
        <w:jc w:val="both"/>
        <w:rPr>
          <w:szCs w:val="20"/>
        </w:rPr>
      </w:pPr>
      <w:r w:rsidRPr="00E26361">
        <w:rPr>
          <w:szCs w:val="20"/>
        </w:rPr>
        <w:t>tilfallandi steinefnarannsóknir á framkvæmdarstigi, hafi þær brugðist á fyrri stigum</w:t>
      </w:r>
    </w:p>
    <w:p w14:paraId="5D2F7071" w14:textId="77777777" w:rsidR="00A05284" w:rsidRPr="00E26361" w:rsidRDefault="00A05284" w:rsidP="00A05284">
      <w:pPr>
        <w:ind w:left="284" w:right="30"/>
        <w:jc w:val="both"/>
        <w:rPr>
          <w:szCs w:val="20"/>
        </w:rPr>
      </w:pPr>
      <w:r w:rsidRPr="00E26361">
        <w:rPr>
          <w:szCs w:val="20"/>
        </w:rPr>
        <w:t xml:space="preserve">Sjá </w:t>
      </w:r>
      <w:r w:rsidRPr="00E26361">
        <w:rPr>
          <w:i/>
          <w:szCs w:val="20"/>
        </w:rPr>
        <w:t>stig í verkferli efnisrannsókna</w:t>
      </w:r>
      <w:r w:rsidRPr="00E26361">
        <w:rPr>
          <w:szCs w:val="20"/>
        </w:rPr>
        <w:t>.</w:t>
      </w:r>
    </w:p>
    <w:p w14:paraId="7FF988C5" w14:textId="77777777" w:rsidR="00A05284" w:rsidRPr="00E26361" w:rsidRDefault="00A05284" w:rsidP="00A05284">
      <w:pPr>
        <w:tabs>
          <w:tab w:val="left" w:pos="342"/>
        </w:tabs>
        <w:ind w:left="342" w:right="30"/>
        <w:jc w:val="both"/>
        <w:rPr>
          <w:b/>
          <w:bCs/>
          <w:szCs w:val="20"/>
        </w:rPr>
      </w:pPr>
    </w:p>
    <w:p w14:paraId="2300F916" w14:textId="77777777" w:rsidR="00A05284" w:rsidRPr="00E26361" w:rsidRDefault="00A05284" w:rsidP="00A05284">
      <w:pPr>
        <w:rPr>
          <w:b/>
          <w:szCs w:val="20"/>
        </w:rPr>
      </w:pPr>
      <w:r w:rsidRPr="00E26361">
        <w:rPr>
          <w:b/>
          <w:szCs w:val="20"/>
        </w:rPr>
        <w:t>framleiðsla steinefna</w:t>
      </w:r>
    </w:p>
    <w:p w14:paraId="77607CDB" w14:textId="77777777" w:rsidR="00A05284" w:rsidRPr="00E26361" w:rsidRDefault="00A05284" w:rsidP="00A05284">
      <w:pPr>
        <w:rPr>
          <w:szCs w:val="20"/>
        </w:rPr>
      </w:pPr>
      <w:r w:rsidRPr="00E26361">
        <w:rPr>
          <w:szCs w:val="20"/>
        </w:rPr>
        <w:t xml:space="preserve">1 hverskonar vinna við </w:t>
      </w:r>
      <w:r w:rsidRPr="00E26361">
        <w:rPr>
          <w:i/>
          <w:szCs w:val="20"/>
        </w:rPr>
        <w:t>steinefni</w:t>
      </w:r>
      <w:r w:rsidRPr="00E26361">
        <w:rPr>
          <w:szCs w:val="20"/>
        </w:rPr>
        <w:t xml:space="preserve"> svo sem losun, </w:t>
      </w:r>
      <w:r w:rsidRPr="00E26361">
        <w:rPr>
          <w:i/>
          <w:szCs w:val="20"/>
        </w:rPr>
        <w:t>mölun</w:t>
      </w:r>
      <w:r w:rsidRPr="00E26361">
        <w:rPr>
          <w:szCs w:val="20"/>
        </w:rPr>
        <w:t xml:space="preserve">, sigtun, þvott o.s.frv., á </w:t>
      </w:r>
      <w:r w:rsidRPr="00E26361">
        <w:rPr>
          <w:i/>
          <w:szCs w:val="20"/>
        </w:rPr>
        <w:t>steinefni</w:t>
      </w:r>
      <w:r w:rsidRPr="00E26361">
        <w:rPr>
          <w:szCs w:val="20"/>
        </w:rPr>
        <w:t xml:space="preserve"> </w:t>
      </w:r>
    </w:p>
    <w:p w14:paraId="4BA2E2C8" w14:textId="77777777" w:rsidR="00A05284" w:rsidRPr="00E26361" w:rsidRDefault="00A05284" w:rsidP="00A05284">
      <w:pPr>
        <w:rPr>
          <w:szCs w:val="20"/>
        </w:rPr>
      </w:pPr>
      <w:r w:rsidRPr="00E26361">
        <w:rPr>
          <w:szCs w:val="20"/>
        </w:rPr>
        <w:t xml:space="preserve">2 </w:t>
      </w:r>
      <w:r w:rsidRPr="00E26361">
        <w:rPr>
          <w:i/>
          <w:szCs w:val="20"/>
        </w:rPr>
        <w:t>steinefni</w:t>
      </w:r>
      <w:r w:rsidRPr="00E26361">
        <w:rPr>
          <w:szCs w:val="20"/>
        </w:rPr>
        <w:t>, að framleiðslu lokinni</w:t>
      </w:r>
    </w:p>
    <w:p w14:paraId="32DAB9C7" w14:textId="77777777" w:rsidR="00A05284" w:rsidRPr="00E26361" w:rsidRDefault="00A05284" w:rsidP="00A05284">
      <w:pPr>
        <w:ind w:right="30"/>
        <w:rPr>
          <w:b/>
          <w:szCs w:val="20"/>
        </w:rPr>
      </w:pPr>
    </w:p>
    <w:p w14:paraId="0C15CE07" w14:textId="77777777" w:rsidR="00A05284" w:rsidRPr="00E26361" w:rsidRDefault="00A05284" w:rsidP="00A05284">
      <w:pPr>
        <w:ind w:right="30"/>
        <w:rPr>
          <w:b/>
          <w:szCs w:val="20"/>
        </w:rPr>
      </w:pPr>
      <w:r w:rsidRPr="00E26361">
        <w:rPr>
          <w:b/>
          <w:szCs w:val="20"/>
        </w:rPr>
        <w:t>framleiðslueftirlit</w:t>
      </w:r>
    </w:p>
    <w:p w14:paraId="3B8DA801" w14:textId="77777777" w:rsidR="00A05284" w:rsidRPr="00E26361" w:rsidRDefault="00A05284" w:rsidP="00A05284">
      <w:pPr>
        <w:ind w:right="30"/>
        <w:rPr>
          <w:szCs w:val="20"/>
        </w:rPr>
      </w:pPr>
      <w:r w:rsidRPr="00E26361">
        <w:rPr>
          <w:szCs w:val="20"/>
        </w:rPr>
        <w:t>felst í að bera eiginleika afurðar saman við kröfur</w:t>
      </w:r>
    </w:p>
    <w:p w14:paraId="4472F073" w14:textId="77777777" w:rsidR="00A05284" w:rsidRPr="00E26361" w:rsidRDefault="00A05284" w:rsidP="00A05284">
      <w:pPr>
        <w:ind w:right="30"/>
        <w:rPr>
          <w:szCs w:val="20"/>
        </w:rPr>
      </w:pPr>
    </w:p>
    <w:p w14:paraId="087F4D90" w14:textId="77777777" w:rsidR="00A05284" w:rsidRPr="00E26361" w:rsidRDefault="00A05284" w:rsidP="00A05284">
      <w:pPr>
        <w:ind w:right="30"/>
        <w:jc w:val="both"/>
        <w:rPr>
          <w:szCs w:val="20"/>
        </w:rPr>
      </w:pPr>
      <w:r w:rsidRPr="00E26361">
        <w:rPr>
          <w:b/>
          <w:bCs/>
          <w:szCs w:val="20"/>
        </w:rPr>
        <w:t>framleiðslustig</w:t>
      </w:r>
    </w:p>
    <w:p w14:paraId="16CF425D" w14:textId="77777777" w:rsidR="00A05284" w:rsidRPr="00E26361" w:rsidRDefault="00A05284" w:rsidP="00A05284">
      <w:pPr>
        <w:ind w:right="30"/>
        <w:jc w:val="both"/>
        <w:rPr>
          <w:color w:val="FF0000"/>
          <w:szCs w:val="20"/>
        </w:rPr>
      </w:pPr>
      <w:r w:rsidRPr="00E26361">
        <w:rPr>
          <w:i/>
          <w:szCs w:val="20"/>
        </w:rPr>
        <w:t>vinnsla</w:t>
      </w:r>
      <w:r w:rsidRPr="00E26361">
        <w:rPr>
          <w:szCs w:val="20"/>
        </w:rPr>
        <w:t xml:space="preserve"> </w:t>
      </w:r>
      <w:r w:rsidRPr="00E26361">
        <w:rPr>
          <w:i/>
          <w:szCs w:val="20"/>
        </w:rPr>
        <w:t>steinefna</w:t>
      </w:r>
      <w:r w:rsidRPr="00E26361">
        <w:rPr>
          <w:szCs w:val="20"/>
        </w:rPr>
        <w:t xml:space="preserve"> og rannsóknir á þeim </w:t>
      </w:r>
    </w:p>
    <w:p w14:paraId="2831B45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stig í verkferli efnisrannsókna</w:t>
      </w:r>
      <w:r w:rsidRPr="00E26361">
        <w:rPr>
          <w:rFonts w:asciiTheme="minorHAnsi" w:hAnsiTheme="minorHAnsi"/>
          <w:sz w:val="20"/>
          <w:szCs w:val="20"/>
          <w:lang w:val="is-IS"/>
        </w:rPr>
        <w:t>.</w:t>
      </w:r>
    </w:p>
    <w:p w14:paraId="15E03D2F" w14:textId="77777777" w:rsidR="00A05284" w:rsidRPr="00E26361" w:rsidRDefault="00A05284" w:rsidP="00A05284">
      <w:pPr>
        <w:ind w:right="30"/>
        <w:rPr>
          <w:szCs w:val="20"/>
        </w:rPr>
      </w:pPr>
    </w:p>
    <w:p w14:paraId="5697E3CD" w14:textId="77777777" w:rsidR="00A05284" w:rsidRPr="00E26361" w:rsidRDefault="00A05284" w:rsidP="00A05284">
      <w:pPr>
        <w:ind w:right="30"/>
        <w:rPr>
          <w:b/>
          <w:szCs w:val="20"/>
        </w:rPr>
      </w:pPr>
      <w:r w:rsidRPr="00E26361">
        <w:rPr>
          <w:b/>
          <w:szCs w:val="20"/>
        </w:rPr>
        <w:t>framleiðsluvottorð</w:t>
      </w:r>
    </w:p>
    <w:p w14:paraId="1C0B245D" w14:textId="77777777" w:rsidR="00A05284" w:rsidRPr="00E26361" w:rsidRDefault="00A05284" w:rsidP="00A05284">
      <w:pPr>
        <w:ind w:right="30"/>
        <w:rPr>
          <w:szCs w:val="20"/>
        </w:rPr>
      </w:pPr>
      <w:r w:rsidRPr="00E26361">
        <w:rPr>
          <w:szCs w:val="20"/>
        </w:rPr>
        <w:t>skrifleg yfirlýsing um innihald og eiginleika vöru</w:t>
      </w:r>
    </w:p>
    <w:p w14:paraId="727EC50C" w14:textId="77777777" w:rsidR="00A05284" w:rsidRPr="00E26361" w:rsidRDefault="00A05284" w:rsidP="00A05284">
      <w:pPr>
        <w:ind w:right="30"/>
        <w:rPr>
          <w:szCs w:val="20"/>
        </w:rPr>
      </w:pPr>
    </w:p>
    <w:p w14:paraId="045A3F38" w14:textId="77777777" w:rsidR="00A05284" w:rsidRPr="00E26361" w:rsidRDefault="00A05284" w:rsidP="00A05284">
      <w:pPr>
        <w:ind w:right="30"/>
        <w:rPr>
          <w:b/>
          <w:szCs w:val="20"/>
        </w:rPr>
      </w:pPr>
      <w:r w:rsidRPr="00E26361">
        <w:rPr>
          <w:b/>
          <w:szCs w:val="20"/>
        </w:rPr>
        <w:t>framvindueftirlit</w:t>
      </w:r>
    </w:p>
    <w:p w14:paraId="15380384" w14:textId="77777777" w:rsidR="00A05284" w:rsidRPr="00E26361" w:rsidRDefault="00A05284" w:rsidP="00A05284">
      <w:pPr>
        <w:ind w:right="30"/>
        <w:rPr>
          <w:szCs w:val="20"/>
        </w:rPr>
      </w:pPr>
      <w:r w:rsidRPr="00E26361">
        <w:rPr>
          <w:szCs w:val="20"/>
        </w:rPr>
        <w:t>vöktun á framgangi verks</w:t>
      </w:r>
    </w:p>
    <w:p w14:paraId="666B18EB" w14:textId="77777777" w:rsidR="00B50AA4" w:rsidRPr="00E26361" w:rsidRDefault="00B50AA4" w:rsidP="00A05284">
      <w:pPr>
        <w:ind w:right="30"/>
        <w:rPr>
          <w:b/>
          <w:szCs w:val="20"/>
        </w:rPr>
      </w:pPr>
    </w:p>
    <w:p w14:paraId="078B8114" w14:textId="6B7E46B2" w:rsidR="00A05284" w:rsidRPr="00E26361" w:rsidRDefault="00A05284" w:rsidP="00A05284">
      <w:pPr>
        <w:ind w:right="30"/>
        <w:rPr>
          <w:b/>
          <w:szCs w:val="20"/>
        </w:rPr>
      </w:pPr>
      <w:r w:rsidRPr="00E26361">
        <w:rPr>
          <w:b/>
          <w:szCs w:val="20"/>
        </w:rPr>
        <w:t>frábrigði</w:t>
      </w:r>
    </w:p>
    <w:p w14:paraId="0DE3893A" w14:textId="77777777" w:rsidR="00A05284" w:rsidRPr="00E26361" w:rsidRDefault="00A05284" w:rsidP="00A05284">
      <w:pPr>
        <w:ind w:right="30"/>
        <w:rPr>
          <w:szCs w:val="20"/>
        </w:rPr>
      </w:pPr>
      <w:r w:rsidRPr="00E26361">
        <w:rPr>
          <w:szCs w:val="20"/>
        </w:rPr>
        <w:t>það að uppfylla ekki kröfu</w:t>
      </w:r>
    </w:p>
    <w:p w14:paraId="6D1428F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3973B291" w14:textId="77777777" w:rsidR="00A05284" w:rsidRPr="00E26361" w:rsidRDefault="00A05284" w:rsidP="00A05284">
      <w:pPr>
        <w:ind w:right="30"/>
        <w:rPr>
          <w:szCs w:val="20"/>
        </w:rPr>
      </w:pPr>
    </w:p>
    <w:p w14:paraId="269638D2" w14:textId="77777777" w:rsidR="00A05284" w:rsidRPr="00E26361" w:rsidRDefault="00A05284" w:rsidP="00A05284">
      <w:pPr>
        <w:ind w:right="30"/>
        <w:rPr>
          <w:b/>
          <w:szCs w:val="20"/>
        </w:rPr>
      </w:pPr>
      <w:r w:rsidRPr="00E26361">
        <w:rPr>
          <w:b/>
          <w:szCs w:val="20"/>
        </w:rPr>
        <w:t>frágangur vinnusvæðis</w:t>
      </w:r>
    </w:p>
    <w:p w14:paraId="6C0EA974" w14:textId="77777777" w:rsidR="00A05284" w:rsidRPr="00E26361" w:rsidRDefault="00A05284" w:rsidP="00A05284">
      <w:pPr>
        <w:ind w:right="30"/>
        <w:rPr>
          <w:szCs w:val="20"/>
        </w:rPr>
      </w:pPr>
      <w:r w:rsidRPr="00E26361">
        <w:rPr>
          <w:szCs w:val="20"/>
        </w:rPr>
        <w:t>jöfnun og frágangur á aflögðum námum, og svæðum við hlið vegar sem raskað hefur verið</w:t>
      </w:r>
    </w:p>
    <w:p w14:paraId="0987A6D4" w14:textId="77777777" w:rsidR="00A05284" w:rsidRPr="00E26361" w:rsidRDefault="00A05284" w:rsidP="00A05284">
      <w:pPr>
        <w:rPr>
          <w:rStyle w:val="Strong"/>
          <w:szCs w:val="20"/>
        </w:rPr>
      </w:pPr>
    </w:p>
    <w:p w14:paraId="3417C4D8" w14:textId="77777777" w:rsidR="00A05284" w:rsidRPr="00E26361" w:rsidRDefault="00A05284" w:rsidP="00A05284">
      <w:pPr>
        <w:rPr>
          <w:rStyle w:val="Strong"/>
          <w:szCs w:val="20"/>
        </w:rPr>
      </w:pPr>
      <w:r w:rsidRPr="00E26361">
        <w:rPr>
          <w:rStyle w:val="Strong"/>
          <w:szCs w:val="20"/>
        </w:rPr>
        <w:t>frákastsefni</w:t>
      </w:r>
    </w:p>
    <w:p w14:paraId="0EE7644B" w14:textId="77777777" w:rsidR="00A05284" w:rsidRPr="00E26361" w:rsidRDefault="00A05284" w:rsidP="00A05284">
      <w:pPr>
        <w:ind w:right="30"/>
        <w:jc w:val="both"/>
        <w:rPr>
          <w:szCs w:val="20"/>
        </w:rPr>
      </w:pPr>
      <w:r w:rsidRPr="00E26361">
        <w:rPr>
          <w:szCs w:val="20"/>
        </w:rPr>
        <w:t>efni sem ekki nýtist í tiltekna framkvæmd</w:t>
      </w:r>
    </w:p>
    <w:p w14:paraId="5DFF5235" w14:textId="77777777" w:rsidR="00A05284" w:rsidRPr="00E26361" w:rsidRDefault="00A05284" w:rsidP="00A05284">
      <w:pPr>
        <w:ind w:right="30"/>
        <w:jc w:val="both"/>
        <w:rPr>
          <w:b/>
          <w:szCs w:val="20"/>
        </w:rPr>
      </w:pPr>
    </w:p>
    <w:p w14:paraId="2701A79A" w14:textId="77777777" w:rsidR="00A05284" w:rsidRPr="00E26361" w:rsidRDefault="00A05284" w:rsidP="00A05284">
      <w:pPr>
        <w:ind w:right="30"/>
        <w:jc w:val="both"/>
        <w:rPr>
          <w:b/>
          <w:szCs w:val="20"/>
        </w:rPr>
      </w:pPr>
      <w:r w:rsidRPr="00E26361">
        <w:rPr>
          <w:b/>
          <w:szCs w:val="20"/>
        </w:rPr>
        <w:t>frávik</w:t>
      </w:r>
    </w:p>
    <w:p w14:paraId="05878B73" w14:textId="77777777" w:rsidR="00A05284" w:rsidRPr="00E26361" w:rsidRDefault="00A05284" w:rsidP="00A05284">
      <w:pPr>
        <w:ind w:right="30"/>
        <w:jc w:val="both"/>
        <w:rPr>
          <w:szCs w:val="20"/>
        </w:rPr>
      </w:pPr>
      <w:r w:rsidRPr="00E26361">
        <w:rPr>
          <w:szCs w:val="20"/>
        </w:rPr>
        <w:t>mismunur á mældu gildi og fyrirskipuðu gildi</w:t>
      </w:r>
    </w:p>
    <w:p w14:paraId="3BFD7FB6" w14:textId="77777777" w:rsidR="00A05284" w:rsidRPr="00E26361" w:rsidRDefault="00A05284" w:rsidP="00A05284">
      <w:pPr>
        <w:ind w:right="30"/>
        <w:jc w:val="both"/>
        <w:rPr>
          <w:b/>
          <w:bCs/>
          <w:szCs w:val="20"/>
        </w:rPr>
      </w:pPr>
    </w:p>
    <w:p w14:paraId="5E22A0F4" w14:textId="77777777" w:rsidR="001E491F" w:rsidRDefault="001E491F" w:rsidP="00A05284">
      <w:pPr>
        <w:ind w:right="30"/>
        <w:jc w:val="both"/>
        <w:rPr>
          <w:b/>
          <w:bCs/>
          <w:szCs w:val="20"/>
        </w:rPr>
      </w:pPr>
    </w:p>
    <w:p w14:paraId="7171DF93" w14:textId="77777777" w:rsidR="001E491F" w:rsidRDefault="001E491F" w:rsidP="00A05284">
      <w:pPr>
        <w:ind w:right="30"/>
        <w:jc w:val="both"/>
        <w:rPr>
          <w:b/>
          <w:bCs/>
          <w:szCs w:val="20"/>
        </w:rPr>
      </w:pPr>
    </w:p>
    <w:p w14:paraId="2EE72E93" w14:textId="77777777" w:rsidR="001E491F" w:rsidRDefault="001E491F" w:rsidP="00A05284">
      <w:pPr>
        <w:ind w:right="30"/>
        <w:jc w:val="both"/>
        <w:rPr>
          <w:b/>
          <w:bCs/>
          <w:szCs w:val="20"/>
        </w:rPr>
      </w:pPr>
    </w:p>
    <w:p w14:paraId="07194728" w14:textId="389B0A4E" w:rsidR="00A05284" w:rsidRPr="00E26361" w:rsidRDefault="00A05284" w:rsidP="00A05284">
      <w:pPr>
        <w:ind w:right="30"/>
        <w:jc w:val="both"/>
        <w:rPr>
          <w:b/>
          <w:bCs/>
          <w:szCs w:val="20"/>
        </w:rPr>
      </w:pPr>
      <w:r w:rsidRPr="00E26361">
        <w:rPr>
          <w:b/>
          <w:bCs/>
          <w:szCs w:val="20"/>
        </w:rPr>
        <w:t>frávikaskýrsla</w:t>
      </w:r>
    </w:p>
    <w:p w14:paraId="6FCB7B6E" w14:textId="77777777" w:rsidR="00A05284" w:rsidRPr="00E26361" w:rsidRDefault="00A05284" w:rsidP="00A05284">
      <w:pPr>
        <w:ind w:right="30"/>
        <w:jc w:val="both"/>
        <w:rPr>
          <w:bCs/>
          <w:szCs w:val="20"/>
        </w:rPr>
      </w:pPr>
      <w:r w:rsidRPr="00E26361">
        <w:rPr>
          <w:bCs/>
          <w:szCs w:val="20"/>
        </w:rPr>
        <w:t>skrá yfir atriði sem ekki eru í samræmi við fyrirmæli</w:t>
      </w:r>
    </w:p>
    <w:p w14:paraId="6C4B2A1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Hluti af gæðastýringu á verki. </w:t>
      </w:r>
      <w:r w:rsidRPr="00E26361">
        <w:rPr>
          <w:rFonts w:asciiTheme="minorHAnsi" w:hAnsiTheme="minorHAnsi"/>
          <w:i/>
          <w:sz w:val="20"/>
          <w:szCs w:val="20"/>
          <w:lang w:val="is-IS"/>
        </w:rPr>
        <w:t>Frávik</w:t>
      </w:r>
      <w:r w:rsidRPr="00E26361">
        <w:rPr>
          <w:rFonts w:asciiTheme="minorHAnsi" w:hAnsiTheme="minorHAnsi"/>
          <w:sz w:val="20"/>
          <w:szCs w:val="20"/>
          <w:lang w:val="is-IS"/>
        </w:rPr>
        <w:t xml:space="preserve"> geta verið frá kröfum útboðsgagna eða verklagsreglum.</w:t>
      </w:r>
    </w:p>
    <w:p w14:paraId="1A9B7DD1" w14:textId="77777777" w:rsidR="00A05284" w:rsidRPr="00E26361" w:rsidRDefault="00A05284" w:rsidP="00A05284">
      <w:pPr>
        <w:ind w:right="30"/>
        <w:jc w:val="both"/>
        <w:rPr>
          <w:b/>
          <w:bCs/>
          <w:szCs w:val="20"/>
        </w:rPr>
      </w:pPr>
    </w:p>
    <w:p w14:paraId="5A368853" w14:textId="77777777" w:rsidR="00A05284" w:rsidRPr="00E26361" w:rsidRDefault="00A05284" w:rsidP="00A05284">
      <w:pPr>
        <w:ind w:right="30"/>
        <w:jc w:val="both"/>
        <w:rPr>
          <w:b/>
          <w:bCs/>
          <w:szCs w:val="20"/>
        </w:rPr>
      </w:pPr>
      <w:r w:rsidRPr="00E26361">
        <w:rPr>
          <w:b/>
          <w:bCs/>
          <w:szCs w:val="20"/>
        </w:rPr>
        <w:t>frávikstilboð</w:t>
      </w:r>
    </w:p>
    <w:p w14:paraId="7918CA57" w14:textId="77777777" w:rsidR="00A05284" w:rsidRPr="00E26361" w:rsidRDefault="00A05284" w:rsidP="00A05284">
      <w:pPr>
        <w:ind w:right="30"/>
        <w:jc w:val="both"/>
        <w:rPr>
          <w:bCs/>
          <w:szCs w:val="20"/>
        </w:rPr>
      </w:pPr>
      <w:r w:rsidRPr="00E26361">
        <w:rPr>
          <w:bCs/>
          <w:szCs w:val="20"/>
        </w:rPr>
        <w:t>tilboð sem leysir þarfir kaupandans á annan hátt en gert er ráð fyrir í tæknilegri lýsingu útboðsgagna og uppfyllir jafnframt lágmarkskröfur þeirra</w:t>
      </w:r>
    </w:p>
    <w:p w14:paraId="471764EA" w14:textId="77777777" w:rsidR="00A05284" w:rsidRPr="00E26361" w:rsidRDefault="00A05284" w:rsidP="00A05284">
      <w:pPr>
        <w:ind w:right="30"/>
        <w:jc w:val="both"/>
        <w:rPr>
          <w:b/>
          <w:bCs/>
          <w:szCs w:val="20"/>
        </w:rPr>
      </w:pPr>
    </w:p>
    <w:p w14:paraId="678741D8" w14:textId="77777777" w:rsidR="00A05284" w:rsidRPr="00E26361" w:rsidRDefault="00A05284" w:rsidP="00A05284">
      <w:pPr>
        <w:ind w:right="30"/>
        <w:jc w:val="both"/>
        <w:rPr>
          <w:b/>
          <w:bCs/>
          <w:szCs w:val="20"/>
        </w:rPr>
      </w:pPr>
      <w:r w:rsidRPr="00E26361">
        <w:rPr>
          <w:b/>
          <w:bCs/>
          <w:szCs w:val="20"/>
        </w:rPr>
        <w:t>freramörk</w:t>
      </w:r>
    </w:p>
    <w:p w14:paraId="4AF5D755" w14:textId="77777777" w:rsidR="00A05284" w:rsidRPr="00E26361" w:rsidRDefault="00A05284" w:rsidP="00A05284">
      <w:pPr>
        <w:tabs>
          <w:tab w:val="left" w:pos="284"/>
        </w:tabs>
        <w:ind w:right="30"/>
        <w:jc w:val="both"/>
        <w:rPr>
          <w:szCs w:val="20"/>
        </w:rPr>
      </w:pPr>
      <w:r w:rsidRPr="00E26361">
        <w:rPr>
          <w:szCs w:val="20"/>
        </w:rPr>
        <w:t>þykkt jarðvegs sem að jafnaði frýs að vetrarlagi</w:t>
      </w:r>
    </w:p>
    <w:p w14:paraId="5452A5E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Freramörk má skilgreina nánar með líkum, t.d. 20, 50 eða 100 ára freramörk.</w:t>
      </w:r>
    </w:p>
    <w:p w14:paraId="01B285F4" w14:textId="77777777" w:rsidR="00A05284" w:rsidRPr="00E26361" w:rsidRDefault="00A05284" w:rsidP="00A05284">
      <w:pPr>
        <w:ind w:right="30"/>
        <w:jc w:val="both"/>
        <w:rPr>
          <w:b/>
          <w:szCs w:val="20"/>
        </w:rPr>
      </w:pPr>
    </w:p>
    <w:p w14:paraId="38C9939E" w14:textId="77777777" w:rsidR="00A05284" w:rsidRPr="00E26361" w:rsidRDefault="00A05284" w:rsidP="00A05284">
      <w:pPr>
        <w:ind w:right="30"/>
        <w:jc w:val="both"/>
        <w:rPr>
          <w:b/>
          <w:szCs w:val="20"/>
        </w:rPr>
      </w:pPr>
      <w:r w:rsidRPr="00E26361">
        <w:rPr>
          <w:b/>
          <w:szCs w:val="20"/>
        </w:rPr>
        <w:t>freri</w:t>
      </w:r>
    </w:p>
    <w:p w14:paraId="2830F429" w14:textId="77777777" w:rsidR="00A05284" w:rsidRPr="00E26361" w:rsidRDefault="00A05284" w:rsidP="00A05284">
      <w:pPr>
        <w:ind w:right="30"/>
        <w:rPr>
          <w:bCs/>
          <w:szCs w:val="20"/>
        </w:rPr>
      </w:pPr>
      <w:r w:rsidRPr="00E26361">
        <w:rPr>
          <w:bCs/>
          <w:szCs w:val="20"/>
        </w:rPr>
        <w:t>frosin jörð</w:t>
      </w:r>
    </w:p>
    <w:p w14:paraId="7FD2C96D" w14:textId="77777777" w:rsidR="00A05284" w:rsidRPr="00E26361" w:rsidRDefault="00A05284" w:rsidP="00A05284">
      <w:pPr>
        <w:ind w:right="30"/>
        <w:rPr>
          <w:b/>
          <w:bCs/>
          <w:szCs w:val="20"/>
        </w:rPr>
      </w:pPr>
    </w:p>
    <w:p w14:paraId="54864751" w14:textId="77777777" w:rsidR="00A05284" w:rsidRPr="00E26361" w:rsidRDefault="00A05284" w:rsidP="00A05284">
      <w:pPr>
        <w:ind w:right="30"/>
        <w:rPr>
          <w:b/>
          <w:bCs/>
          <w:szCs w:val="20"/>
        </w:rPr>
      </w:pPr>
      <w:r w:rsidRPr="00E26361">
        <w:rPr>
          <w:b/>
          <w:bCs/>
          <w:szCs w:val="20"/>
        </w:rPr>
        <w:t>froðubik</w:t>
      </w:r>
    </w:p>
    <w:p w14:paraId="3E6ADDD8" w14:textId="77777777" w:rsidR="00A05284" w:rsidRPr="00E26361" w:rsidRDefault="00A05284" w:rsidP="00A05284">
      <w:pPr>
        <w:ind w:right="30"/>
        <w:rPr>
          <w:bCs/>
          <w:szCs w:val="20"/>
        </w:rPr>
      </w:pPr>
      <w:r w:rsidRPr="00E26361">
        <w:rPr>
          <w:bCs/>
          <w:szCs w:val="20"/>
        </w:rPr>
        <w:t>óstöðug blanda af biki og vatni</w:t>
      </w:r>
    </w:p>
    <w:p w14:paraId="24CD852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Bikið (stíf- eða </w:t>
      </w:r>
      <w:r w:rsidRPr="00E26361">
        <w:rPr>
          <w:rFonts w:asciiTheme="minorHAnsi" w:hAnsiTheme="minorHAnsi"/>
          <w:i/>
          <w:sz w:val="20"/>
          <w:szCs w:val="20"/>
          <w:lang w:val="is-IS"/>
        </w:rPr>
        <w:t>þjálbik</w:t>
      </w:r>
      <w:r w:rsidRPr="00E26361">
        <w:rPr>
          <w:rFonts w:asciiTheme="minorHAnsi" w:hAnsiTheme="minorHAnsi"/>
          <w:sz w:val="20"/>
          <w:szCs w:val="20"/>
          <w:lang w:val="is-IS"/>
        </w:rPr>
        <w:t xml:space="preserve"> er hitað upp í 160-170 °C og bætt í það 2-4 % af vatni svo að það freyðir stutta stund og á meðan er því blandað saman við </w:t>
      </w:r>
      <w:r w:rsidRPr="00E26361">
        <w:rPr>
          <w:rFonts w:asciiTheme="minorHAnsi" w:hAnsiTheme="minorHAnsi"/>
          <w:i/>
          <w:sz w:val="20"/>
          <w:szCs w:val="20"/>
          <w:lang w:val="is-IS"/>
        </w:rPr>
        <w:t>steinefni</w:t>
      </w:r>
      <w:r w:rsidRPr="00E26361">
        <w:rPr>
          <w:rFonts w:asciiTheme="minorHAnsi" w:hAnsiTheme="minorHAnsi"/>
          <w:sz w:val="20"/>
          <w:szCs w:val="20"/>
          <w:lang w:val="is-IS"/>
        </w:rPr>
        <w:t>. Froðubik er einkum notað við festun á burðarlagi samhliða fræsingu.</w:t>
      </w:r>
    </w:p>
    <w:p w14:paraId="7B791EC6" w14:textId="77777777" w:rsidR="00A05284" w:rsidRPr="00E26361" w:rsidRDefault="00A05284" w:rsidP="00A05284">
      <w:pPr>
        <w:ind w:right="30"/>
        <w:rPr>
          <w:b/>
          <w:bCs/>
          <w:szCs w:val="20"/>
        </w:rPr>
      </w:pPr>
    </w:p>
    <w:p w14:paraId="709E7F53" w14:textId="77777777" w:rsidR="00A05284" w:rsidRPr="00E26361" w:rsidRDefault="00A05284" w:rsidP="00A05284">
      <w:pPr>
        <w:ind w:right="30"/>
        <w:rPr>
          <w:b/>
          <w:bCs/>
          <w:szCs w:val="20"/>
        </w:rPr>
      </w:pPr>
      <w:r w:rsidRPr="00E26361">
        <w:rPr>
          <w:b/>
          <w:bCs/>
          <w:szCs w:val="20"/>
        </w:rPr>
        <w:t>froðumalbik</w:t>
      </w:r>
    </w:p>
    <w:p w14:paraId="0B87747D" w14:textId="77777777" w:rsidR="00A05284" w:rsidRPr="00E26361" w:rsidRDefault="00A05284" w:rsidP="00A05284">
      <w:pPr>
        <w:ind w:right="30"/>
        <w:rPr>
          <w:bCs/>
          <w:szCs w:val="20"/>
        </w:rPr>
      </w:pPr>
      <w:r w:rsidRPr="00E26361">
        <w:rPr>
          <w:bCs/>
          <w:szCs w:val="20"/>
        </w:rPr>
        <w:t xml:space="preserve">Froðumalbik má nota í burðarlag og sem </w:t>
      </w:r>
      <w:r w:rsidRPr="00E26361">
        <w:rPr>
          <w:bCs/>
          <w:i/>
          <w:szCs w:val="20"/>
        </w:rPr>
        <w:t>slitlag</w:t>
      </w:r>
      <w:r w:rsidRPr="00E26361">
        <w:rPr>
          <w:bCs/>
          <w:szCs w:val="20"/>
        </w:rPr>
        <w:t xml:space="preserve"> á vegi með umferð undir 1500 ÁDU.</w:t>
      </w:r>
    </w:p>
    <w:p w14:paraId="668C9116" w14:textId="77777777" w:rsidR="00A05284" w:rsidRPr="00E26361" w:rsidRDefault="00A05284" w:rsidP="00A05284">
      <w:pPr>
        <w:ind w:right="30"/>
        <w:rPr>
          <w:b/>
          <w:bCs/>
          <w:szCs w:val="20"/>
        </w:rPr>
      </w:pPr>
    </w:p>
    <w:p w14:paraId="39A6E33E" w14:textId="77777777" w:rsidR="00A05284" w:rsidRPr="00E26361" w:rsidRDefault="00A05284" w:rsidP="00A05284">
      <w:pPr>
        <w:ind w:right="30"/>
        <w:rPr>
          <w:b/>
          <w:bCs/>
          <w:szCs w:val="20"/>
        </w:rPr>
      </w:pPr>
      <w:r w:rsidRPr="00E26361">
        <w:rPr>
          <w:b/>
          <w:bCs/>
          <w:szCs w:val="20"/>
        </w:rPr>
        <w:t>frost</w:t>
      </w:r>
    </w:p>
    <w:p w14:paraId="52688ABA" w14:textId="77777777" w:rsidR="00A05284" w:rsidRPr="00E26361" w:rsidRDefault="00A05284" w:rsidP="00A05284">
      <w:pPr>
        <w:ind w:right="30"/>
        <w:rPr>
          <w:bCs/>
          <w:szCs w:val="20"/>
        </w:rPr>
      </w:pPr>
      <w:r w:rsidRPr="00E26361">
        <w:rPr>
          <w:bCs/>
          <w:szCs w:val="20"/>
        </w:rPr>
        <w:t>hitastig undir frostmarki</w:t>
      </w:r>
    </w:p>
    <w:p w14:paraId="0F9EED2C" w14:textId="77777777" w:rsidR="00A05284" w:rsidRPr="00E26361" w:rsidRDefault="00A05284" w:rsidP="00A05284">
      <w:pPr>
        <w:ind w:right="30"/>
        <w:jc w:val="both"/>
        <w:rPr>
          <w:b/>
          <w:bCs/>
          <w:szCs w:val="20"/>
        </w:rPr>
      </w:pPr>
    </w:p>
    <w:p w14:paraId="7453B1B4" w14:textId="77777777" w:rsidR="001E491F" w:rsidRDefault="001E491F" w:rsidP="00A05284">
      <w:pPr>
        <w:ind w:right="30"/>
        <w:jc w:val="both"/>
        <w:rPr>
          <w:b/>
          <w:bCs/>
          <w:szCs w:val="20"/>
        </w:rPr>
      </w:pPr>
    </w:p>
    <w:p w14:paraId="16134631" w14:textId="77777777" w:rsidR="001E491F" w:rsidRDefault="001E491F" w:rsidP="00A05284">
      <w:pPr>
        <w:ind w:right="30"/>
        <w:jc w:val="both"/>
        <w:rPr>
          <w:b/>
          <w:bCs/>
          <w:szCs w:val="20"/>
        </w:rPr>
      </w:pPr>
    </w:p>
    <w:p w14:paraId="37D6A7AD" w14:textId="77777777" w:rsidR="001E491F" w:rsidRDefault="001E491F" w:rsidP="00A05284">
      <w:pPr>
        <w:ind w:right="30"/>
        <w:jc w:val="both"/>
        <w:rPr>
          <w:b/>
          <w:bCs/>
          <w:szCs w:val="20"/>
        </w:rPr>
      </w:pPr>
    </w:p>
    <w:p w14:paraId="23FF3867" w14:textId="77777777" w:rsidR="001E491F" w:rsidRDefault="001E491F" w:rsidP="00A05284">
      <w:pPr>
        <w:ind w:right="30"/>
        <w:jc w:val="both"/>
        <w:rPr>
          <w:b/>
          <w:bCs/>
          <w:szCs w:val="20"/>
        </w:rPr>
      </w:pPr>
    </w:p>
    <w:p w14:paraId="1DF6FDC6" w14:textId="77777777" w:rsidR="001E491F" w:rsidRDefault="001E491F" w:rsidP="00A05284">
      <w:pPr>
        <w:ind w:right="30"/>
        <w:jc w:val="both"/>
        <w:rPr>
          <w:b/>
          <w:bCs/>
          <w:szCs w:val="20"/>
        </w:rPr>
      </w:pPr>
    </w:p>
    <w:p w14:paraId="679E0073" w14:textId="77777777" w:rsidR="001E491F" w:rsidRDefault="001E491F" w:rsidP="00A05284">
      <w:pPr>
        <w:ind w:right="30"/>
        <w:jc w:val="both"/>
        <w:rPr>
          <w:b/>
          <w:bCs/>
          <w:szCs w:val="20"/>
        </w:rPr>
      </w:pPr>
    </w:p>
    <w:p w14:paraId="70463D26" w14:textId="77777777" w:rsidR="001E491F" w:rsidRDefault="001E491F" w:rsidP="00A05284">
      <w:pPr>
        <w:ind w:right="30"/>
        <w:jc w:val="both"/>
        <w:rPr>
          <w:b/>
          <w:bCs/>
          <w:szCs w:val="20"/>
        </w:rPr>
      </w:pPr>
    </w:p>
    <w:p w14:paraId="3C5BAE82" w14:textId="77777777" w:rsidR="001E491F" w:rsidRDefault="001E491F" w:rsidP="00A05284">
      <w:pPr>
        <w:ind w:right="30"/>
        <w:jc w:val="both"/>
        <w:rPr>
          <w:b/>
          <w:bCs/>
          <w:szCs w:val="20"/>
        </w:rPr>
      </w:pPr>
    </w:p>
    <w:p w14:paraId="5EFD5E2A" w14:textId="51A4DA68" w:rsidR="00A05284" w:rsidRPr="00E26361" w:rsidRDefault="00A05284" w:rsidP="00A05284">
      <w:pPr>
        <w:ind w:right="30"/>
        <w:jc w:val="both"/>
        <w:rPr>
          <w:b/>
          <w:bCs/>
          <w:szCs w:val="20"/>
        </w:rPr>
      </w:pPr>
      <w:r w:rsidRPr="00E26361">
        <w:rPr>
          <w:b/>
          <w:bCs/>
          <w:szCs w:val="20"/>
        </w:rPr>
        <w:lastRenderedPageBreak/>
        <w:t>frostbrigð</w:t>
      </w:r>
    </w:p>
    <w:p w14:paraId="39125F67" w14:textId="77777777" w:rsidR="00A05284" w:rsidRPr="00E26361" w:rsidRDefault="00A05284" w:rsidP="00A05284">
      <w:pPr>
        <w:ind w:right="30"/>
        <w:jc w:val="both"/>
        <w:rPr>
          <w:bCs/>
          <w:szCs w:val="20"/>
        </w:rPr>
      </w:pPr>
      <w:r w:rsidRPr="00E26361">
        <w:rPr>
          <w:bCs/>
          <w:szCs w:val="20"/>
        </w:rPr>
        <w:t>1 hneigð jarðefnis (bergmols) til að mynda íslinsur</w:t>
      </w:r>
    </w:p>
    <w:p w14:paraId="10E2CCB6" w14:textId="77777777" w:rsidR="00A05284" w:rsidRPr="00E26361" w:rsidRDefault="00A05284" w:rsidP="00A05284">
      <w:pPr>
        <w:ind w:right="30"/>
        <w:jc w:val="both"/>
        <w:rPr>
          <w:bCs/>
          <w:szCs w:val="20"/>
        </w:rPr>
      </w:pPr>
      <w:r w:rsidRPr="00E26361">
        <w:rPr>
          <w:bCs/>
          <w:szCs w:val="20"/>
        </w:rPr>
        <w:t xml:space="preserve">2 mælikvarði á hvort og hversu frostbrigt/frostnæmt </w:t>
      </w:r>
      <w:r w:rsidRPr="00E26361">
        <w:rPr>
          <w:bCs/>
          <w:i/>
          <w:szCs w:val="20"/>
        </w:rPr>
        <w:t>jarðefni</w:t>
      </w:r>
      <w:r w:rsidRPr="00E26361">
        <w:rPr>
          <w:bCs/>
          <w:szCs w:val="20"/>
        </w:rPr>
        <w:t xml:space="preserve"> er</w:t>
      </w:r>
    </w:p>
    <w:p w14:paraId="67D410D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Íslinsur myndast því aðeins í bergmoli að bergmolið sé nægilega fínefnaríkt til að mynda hárpípur og hárpípur í bergmolinu hafi óheftan aðgang að vatni.</w:t>
      </w:r>
    </w:p>
    <w:p w14:paraId="4D98220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frostnæmi</w:t>
      </w:r>
      <w:r w:rsidRPr="00E26361">
        <w:rPr>
          <w:rFonts w:asciiTheme="minorHAnsi" w:hAnsiTheme="minorHAnsi"/>
          <w:sz w:val="20"/>
          <w:szCs w:val="20"/>
          <w:lang w:val="is-IS"/>
        </w:rPr>
        <w:t>.</w:t>
      </w:r>
    </w:p>
    <w:p w14:paraId="605EAA1B" w14:textId="77777777" w:rsidR="00A05284" w:rsidRPr="00E26361" w:rsidRDefault="00A05284" w:rsidP="00A05284">
      <w:pPr>
        <w:ind w:right="30"/>
        <w:jc w:val="both"/>
        <w:rPr>
          <w:b/>
          <w:bCs/>
          <w:szCs w:val="20"/>
        </w:rPr>
      </w:pPr>
    </w:p>
    <w:p w14:paraId="2AB0AACC" w14:textId="77777777" w:rsidR="00A05284" w:rsidRPr="00E26361" w:rsidRDefault="00A05284" w:rsidP="00A05284">
      <w:pPr>
        <w:ind w:right="30"/>
        <w:jc w:val="both"/>
        <w:rPr>
          <w:b/>
          <w:bCs/>
          <w:szCs w:val="20"/>
        </w:rPr>
      </w:pPr>
      <w:r w:rsidRPr="00E26361">
        <w:rPr>
          <w:b/>
          <w:bCs/>
          <w:szCs w:val="20"/>
        </w:rPr>
        <w:t>frostbrigður vegur</w:t>
      </w:r>
    </w:p>
    <w:p w14:paraId="5695178B" w14:textId="77777777" w:rsidR="00A05284" w:rsidRPr="00E26361" w:rsidRDefault="00A05284" w:rsidP="00A05284">
      <w:pPr>
        <w:ind w:right="30"/>
        <w:jc w:val="both"/>
        <w:rPr>
          <w:bCs/>
          <w:szCs w:val="20"/>
        </w:rPr>
      </w:pPr>
      <w:r w:rsidRPr="00E26361">
        <w:rPr>
          <w:bCs/>
          <w:szCs w:val="20"/>
        </w:rPr>
        <w:t>vegur þannig gerður að frost nær niður i frostnæma yfirbyggingu eða vegfyllingu</w:t>
      </w:r>
    </w:p>
    <w:p w14:paraId="30B51B9E" w14:textId="77777777" w:rsidR="00A05284" w:rsidRPr="00E26361" w:rsidRDefault="00A05284" w:rsidP="00A05284">
      <w:pPr>
        <w:ind w:right="30"/>
        <w:jc w:val="both"/>
        <w:rPr>
          <w:b/>
          <w:bCs/>
          <w:szCs w:val="20"/>
        </w:rPr>
      </w:pPr>
    </w:p>
    <w:p w14:paraId="2EF15A5C" w14:textId="77777777" w:rsidR="00A05284" w:rsidRPr="00E26361" w:rsidRDefault="00A05284" w:rsidP="00A05284">
      <w:pPr>
        <w:ind w:right="30"/>
        <w:jc w:val="both"/>
        <w:rPr>
          <w:b/>
          <w:bCs/>
          <w:szCs w:val="20"/>
        </w:rPr>
      </w:pPr>
      <w:r w:rsidRPr="00E26361">
        <w:rPr>
          <w:b/>
          <w:bCs/>
          <w:szCs w:val="20"/>
        </w:rPr>
        <w:t xml:space="preserve">frostbrigt </w:t>
      </w:r>
      <w:r w:rsidRPr="00E26361">
        <w:rPr>
          <w:b/>
          <w:bCs/>
          <w:i/>
          <w:szCs w:val="20"/>
        </w:rPr>
        <w:t>jarðefni</w:t>
      </w:r>
    </w:p>
    <w:p w14:paraId="7C244CB7" w14:textId="77777777" w:rsidR="00A05284" w:rsidRPr="00E26361" w:rsidRDefault="00A05284" w:rsidP="00A05284">
      <w:pPr>
        <w:ind w:right="30"/>
        <w:jc w:val="both"/>
        <w:rPr>
          <w:bCs/>
          <w:szCs w:val="20"/>
        </w:rPr>
      </w:pPr>
      <w:r w:rsidRPr="00E26361">
        <w:rPr>
          <w:bCs/>
          <w:i/>
          <w:szCs w:val="20"/>
        </w:rPr>
        <w:t>jarðefni</w:t>
      </w:r>
      <w:r w:rsidRPr="00E26361">
        <w:rPr>
          <w:bCs/>
          <w:szCs w:val="20"/>
        </w:rPr>
        <w:t xml:space="preserve"> sem dregur vatn upp í frosna hlutann og missir </w:t>
      </w:r>
      <w:r w:rsidRPr="00E26361">
        <w:rPr>
          <w:bCs/>
          <w:i/>
          <w:szCs w:val="20"/>
        </w:rPr>
        <w:t>burðarþol</w:t>
      </w:r>
      <w:r w:rsidRPr="00E26361">
        <w:rPr>
          <w:bCs/>
          <w:szCs w:val="20"/>
        </w:rPr>
        <w:t xml:space="preserve"> þegar ísinn þiðnar</w:t>
      </w:r>
    </w:p>
    <w:p w14:paraId="17A00BC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frostvirkt </w:t>
      </w:r>
      <w:r w:rsidRPr="00E26361">
        <w:rPr>
          <w:rFonts w:asciiTheme="minorHAnsi" w:hAnsiTheme="minorHAnsi"/>
          <w:i/>
          <w:sz w:val="20"/>
          <w:szCs w:val="20"/>
          <w:lang w:val="is-IS"/>
        </w:rPr>
        <w:t>jarðefni</w:t>
      </w:r>
      <w:r w:rsidRPr="00E26361">
        <w:rPr>
          <w:rFonts w:asciiTheme="minorHAnsi" w:hAnsiTheme="minorHAnsi"/>
          <w:sz w:val="20"/>
          <w:szCs w:val="20"/>
          <w:lang w:val="is-IS"/>
        </w:rPr>
        <w:t xml:space="preserve">. Áður var notað frostnæmt </w:t>
      </w:r>
      <w:r w:rsidRPr="00E26361">
        <w:rPr>
          <w:rFonts w:asciiTheme="minorHAnsi" w:hAnsiTheme="minorHAnsi"/>
          <w:i/>
          <w:sz w:val="20"/>
          <w:szCs w:val="20"/>
          <w:lang w:val="is-IS"/>
        </w:rPr>
        <w:t>jarðefni</w:t>
      </w:r>
      <w:r w:rsidRPr="00E26361">
        <w:rPr>
          <w:rFonts w:asciiTheme="minorHAnsi" w:hAnsiTheme="minorHAnsi"/>
          <w:sz w:val="20"/>
          <w:szCs w:val="20"/>
          <w:lang w:val="is-IS"/>
        </w:rPr>
        <w:t>.</w:t>
      </w:r>
    </w:p>
    <w:p w14:paraId="71EFCDF1" w14:textId="77777777" w:rsidR="00A05284" w:rsidRPr="00E26361" w:rsidRDefault="00A05284" w:rsidP="00A05284">
      <w:pPr>
        <w:ind w:right="30"/>
        <w:jc w:val="both"/>
        <w:rPr>
          <w:b/>
          <w:bCs/>
          <w:szCs w:val="20"/>
        </w:rPr>
      </w:pPr>
    </w:p>
    <w:p w14:paraId="17BC86CC" w14:textId="77777777" w:rsidR="00A05284" w:rsidRPr="00E26361" w:rsidRDefault="00A05284" w:rsidP="00A05284">
      <w:pPr>
        <w:ind w:right="30"/>
        <w:jc w:val="both"/>
        <w:rPr>
          <w:b/>
          <w:bCs/>
          <w:szCs w:val="20"/>
        </w:rPr>
      </w:pPr>
      <w:r w:rsidRPr="00E26361">
        <w:rPr>
          <w:b/>
          <w:bCs/>
          <w:szCs w:val="20"/>
        </w:rPr>
        <w:t>frostdýpi</w:t>
      </w:r>
    </w:p>
    <w:p w14:paraId="368BF77B" w14:textId="77777777" w:rsidR="00A05284" w:rsidRPr="00E26361" w:rsidRDefault="00A05284" w:rsidP="00A05284">
      <w:pPr>
        <w:ind w:right="30"/>
        <w:jc w:val="both"/>
        <w:rPr>
          <w:szCs w:val="20"/>
        </w:rPr>
      </w:pPr>
      <w:r w:rsidRPr="00E26361">
        <w:rPr>
          <w:szCs w:val="20"/>
        </w:rPr>
        <w:t>fjarlægðin frá yfirborði að neðra byrði frosins jarðefnis</w:t>
      </w:r>
    </w:p>
    <w:p w14:paraId="32A20C71" w14:textId="77777777" w:rsidR="00A05284" w:rsidRPr="00E26361" w:rsidRDefault="00A05284" w:rsidP="00A05284">
      <w:pPr>
        <w:ind w:right="30"/>
        <w:jc w:val="both"/>
        <w:rPr>
          <w:szCs w:val="20"/>
        </w:rPr>
      </w:pPr>
    </w:p>
    <w:p w14:paraId="0DC40DF7" w14:textId="77777777" w:rsidR="00A05284" w:rsidRPr="00E26361" w:rsidRDefault="00A05284" w:rsidP="00A05284">
      <w:pPr>
        <w:ind w:right="30"/>
        <w:jc w:val="both"/>
        <w:rPr>
          <w:b/>
          <w:szCs w:val="20"/>
        </w:rPr>
      </w:pPr>
      <w:r w:rsidRPr="00E26361">
        <w:rPr>
          <w:b/>
          <w:szCs w:val="20"/>
        </w:rPr>
        <w:t>frosteinangrun</w:t>
      </w:r>
    </w:p>
    <w:p w14:paraId="35587813" w14:textId="77777777" w:rsidR="00A05284" w:rsidRPr="00E26361" w:rsidRDefault="00A05284" w:rsidP="00A05284">
      <w:pPr>
        <w:ind w:right="30"/>
        <w:jc w:val="both"/>
        <w:rPr>
          <w:szCs w:val="20"/>
        </w:rPr>
      </w:pPr>
      <w:r w:rsidRPr="00E26361">
        <w:rPr>
          <w:szCs w:val="20"/>
        </w:rPr>
        <w:t>frostvörn með notkun einangrunarefna</w:t>
      </w:r>
    </w:p>
    <w:p w14:paraId="1E034559" w14:textId="77777777" w:rsidR="00A05284" w:rsidRPr="00E26361" w:rsidRDefault="00A05284" w:rsidP="00A05284">
      <w:pPr>
        <w:ind w:right="30"/>
        <w:jc w:val="both"/>
        <w:rPr>
          <w:b/>
          <w:szCs w:val="20"/>
        </w:rPr>
      </w:pPr>
    </w:p>
    <w:p w14:paraId="7E883601" w14:textId="77777777" w:rsidR="00A05284" w:rsidRPr="00E26361" w:rsidRDefault="00A05284" w:rsidP="00A05284">
      <w:pPr>
        <w:ind w:right="30"/>
        <w:jc w:val="both"/>
        <w:rPr>
          <w:b/>
          <w:szCs w:val="20"/>
        </w:rPr>
      </w:pPr>
      <w:r w:rsidRPr="00E26361">
        <w:rPr>
          <w:b/>
          <w:szCs w:val="20"/>
        </w:rPr>
        <w:t>frostheildi</w:t>
      </w:r>
    </w:p>
    <w:p w14:paraId="4A8CB9ED" w14:textId="77777777" w:rsidR="00A05284" w:rsidRPr="00E26361" w:rsidRDefault="00A05284" w:rsidP="00A05284">
      <w:pPr>
        <w:ind w:right="30"/>
        <w:jc w:val="both"/>
        <w:rPr>
          <w:szCs w:val="20"/>
        </w:rPr>
      </w:pPr>
      <w:r w:rsidRPr="00E26361">
        <w:rPr>
          <w:szCs w:val="20"/>
        </w:rPr>
        <w:t>margfeldi af fjölda daga á ári með meðalhita neðan við frostmark, og meðalhita sömu daga</w:t>
      </w:r>
    </w:p>
    <w:p w14:paraId="13C592C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Frostheildi er mælt í gráðudögum </w:t>
      </w:r>
    </w:p>
    <w:p w14:paraId="1D9D131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(dagar x °C).</w:t>
      </w:r>
    </w:p>
    <w:p w14:paraId="113B4318" w14:textId="77777777" w:rsidR="00ED74E4" w:rsidRPr="00E26361" w:rsidRDefault="00ED74E4" w:rsidP="00A05284">
      <w:pPr>
        <w:ind w:right="30"/>
        <w:jc w:val="both"/>
        <w:rPr>
          <w:b/>
          <w:szCs w:val="20"/>
        </w:rPr>
      </w:pPr>
    </w:p>
    <w:p w14:paraId="0B7E25E7" w14:textId="1EF75316" w:rsidR="00A05284" w:rsidRPr="00E26361" w:rsidRDefault="00A05284" w:rsidP="00A05284">
      <w:pPr>
        <w:ind w:right="30"/>
        <w:jc w:val="both"/>
        <w:rPr>
          <w:b/>
          <w:szCs w:val="20"/>
        </w:rPr>
      </w:pPr>
      <w:r w:rsidRPr="00E26361">
        <w:rPr>
          <w:b/>
          <w:szCs w:val="20"/>
        </w:rPr>
        <w:t>frostlyfting</w:t>
      </w:r>
    </w:p>
    <w:p w14:paraId="0180B762" w14:textId="77777777" w:rsidR="00A05284" w:rsidRPr="00E26361" w:rsidRDefault="00A05284" w:rsidP="00A05284">
      <w:pPr>
        <w:ind w:right="30"/>
        <w:jc w:val="both"/>
        <w:rPr>
          <w:szCs w:val="20"/>
        </w:rPr>
      </w:pPr>
      <w:r w:rsidRPr="00E26361">
        <w:rPr>
          <w:szCs w:val="20"/>
        </w:rPr>
        <w:t>hækkun á yfirborði lands, sem stafar af frostþenslu í undirliggjandi, frostnæmum efnum</w:t>
      </w:r>
    </w:p>
    <w:p w14:paraId="4207E160" w14:textId="77777777" w:rsidR="00A05284" w:rsidRPr="00E26361" w:rsidRDefault="00A05284" w:rsidP="00A05284">
      <w:pPr>
        <w:ind w:right="30"/>
        <w:jc w:val="both"/>
        <w:rPr>
          <w:szCs w:val="20"/>
        </w:rPr>
      </w:pPr>
    </w:p>
    <w:p w14:paraId="435DF140" w14:textId="77777777" w:rsidR="00A05284" w:rsidRPr="00E26361" w:rsidRDefault="00A05284" w:rsidP="00A05284">
      <w:pPr>
        <w:ind w:right="30"/>
        <w:jc w:val="both"/>
        <w:rPr>
          <w:b/>
          <w:szCs w:val="20"/>
        </w:rPr>
      </w:pPr>
      <w:r w:rsidRPr="00E26361">
        <w:rPr>
          <w:b/>
          <w:szCs w:val="20"/>
        </w:rPr>
        <w:t>frostmark</w:t>
      </w:r>
    </w:p>
    <w:p w14:paraId="05FCED3C" w14:textId="77777777" w:rsidR="00A05284" w:rsidRPr="00E26361" w:rsidRDefault="00A05284" w:rsidP="00A05284">
      <w:pPr>
        <w:ind w:right="30"/>
        <w:jc w:val="both"/>
        <w:rPr>
          <w:szCs w:val="20"/>
        </w:rPr>
      </w:pPr>
      <w:r w:rsidRPr="00E26361">
        <w:rPr>
          <w:szCs w:val="20"/>
        </w:rPr>
        <w:t>hitastig vatns þegar það er að frjósa eða bráðna, við 0° á Celsíus</w:t>
      </w:r>
    </w:p>
    <w:p w14:paraId="5325C72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Einnig nefnt bræðslumark.</w:t>
      </w:r>
    </w:p>
    <w:p w14:paraId="6B54F688" w14:textId="77777777" w:rsidR="00A05284" w:rsidRPr="00E26361" w:rsidRDefault="00A05284" w:rsidP="00A05284">
      <w:pPr>
        <w:tabs>
          <w:tab w:val="left" w:pos="330"/>
        </w:tabs>
        <w:ind w:left="330" w:right="30" w:hanging="330"/>
        <w:jc w:val="both"/>
        <w:rPr>
          <w:b/>
          <w:bCs/>
          <w:szCs w:val="20"/>
        </w:rPr>
      </w:pPr>
    </w:p>
    <w:p w14:paraId="3582AC6E" w14:textId="77777777" w:rsidR="00A05284" w:rsidRPr="00E26361" w:rsidRDefault="00A05284" w:rsidP="00A05284">
      <w:pPr>
        <w:tabs>
          <w:tab w:val="left" w:pos="330"/>
        </w:tabs>
        <w:ind w:left="330" w:right="30" w:hanging="330"/>
        <w:jc w:val="both"/>
        <w:rPr>
          <w:b/>
          <w:bCs/>
          <w:szCs w:val="20"/>
        </w:rPr>
      </w:pPr>
      <w:r w:rsidRPr="00E26361">
        <w:rPr>
          <w:b/>
          <w:bCs/>
          <w:szCs w:val="20"/>
        </w:rPr>
        <w:t>frostnæmi</w:t>
      </w:r>
    </w:p>
    <w:p w14:paraId="711DB686" w14:textId="77777777" w:rsidR="00A05284" w:rsidRPr="00E26361" w:rsidRDefault="00A05284" w:rsidP="00A05284">
      <w:pPr>
        <w:tabs>
          <w:tab w:val="left" w:pos="330"/>
        </w:tabs>
        <w:ind w:left="330" w:right="30" w:hanging="330"/>
        <w:jc w:val="both"/>
        <w:rPr>
          <w:bCs/>
          <w:szCs w:val="20"/>
        </w:rPr>
      </w:pPr>
      <w:r w:rsidRPr="00E26361">
        <w:rPr>
          <w:bCs/>
          <w:szCs w:val="20"/>
        </w:rPr>
        <w:t xml:space="preserve">sjá </w:t>
      </w:r>
      <w:r w:rsidRPr="00E26361">
        <w:rPr>
          <w:bCs/>
          <w:i/>
          <w:szCs w:val="20"/>
        </w:rPr>
        <w:t>frostbrigð</w:t>
      </w:r>
    </w:p>
    <w:p w14:paraId="1BF02639" w14:textId="77777777" w:rsidR="00A05284" w:rsidRPr="00E26361" w:rsidRDefault="00A05284" w:rsidP="00A05284">
      <w:pPr>
        <w:tabs>
          <w:tab w:val="left" w:pos="330"/>
        </w:tabs>
        <w:ind w:left="330" w:right="30" w:hanging="330"/>
        <w:jc w:val="both"/>
        <w:rPr>
          <w:bCs/>
          <w:szCs w:val="20"/>
        </w:rPr>
      </w:pPr>
    </w:p>
    <w:p w14:paraId="66F70FC7" w14:textId="77777777" w:rsidR="00A05284" w:rsidRPr="00E26361" w:rsidRDefault="00A05284" w:rsidP="00A05284">
      <w:pPr>
        <w:tabs>
          <w:tab w:val="left" w:pos="330"/>
        </w:tabs>
        <w:ind w:left="330" w:right="30" w:hanging="330"/>
        <w:jc w:val="both"/>
        <w:rPr>
          <w:b/>
          <w:bCs/>
          <w:szCs w:val="20"/>
        </w:rPr>
      </w:pPr>
      <w:r w:rsidRPr="00E26361">
        <w:rPr>
          <w:b/>
          <w:bCs/>
          <w:szCs w:val="20"/>
        </w:rPr>
        <w:t>frosttryggur vegur</w:t>
      </w:r>
    </w:p>
    <w:p w14:paraId="2F25328A" w14:textId="77777777" w:rsidR="00A05284" w:rsidRPr="00E26361" w:rsidRDefault="00A05284" w:rsidP="00A05284">
      <w:pPr>
        <w:tabs>
          <w:tab w:val="left" w:pos="330"/>
        </w:tabs>
        <w:ind w:left="330" w:right="30" w:hanging="330"/>
        <w:jc w:val="both"/>
        <w:rPr>
          <w:bCs/>
          <w:szCs w:val="20"/>
        </w:rPr>
      </w:pPr>
      <w:r w:rsidRPr="00E26361">
        <w:rPr>
          <w:bCs/>
          <w:szCs w:val="20"/>
        </w:rPr>
        <w:t>vegur, þannig gerður að frost nær ekki niður í frostnæmt efni við hámarks frostheildi</w:t>
      </w:r>
    </w:p>
    <w:p w14:paraId="4110AB87" w14:textId="77777777" w:rsidR="00A05284" w:rsidRPr="00E26361" w:rsidRDefault="00A05284" w:rsidP="00A05284">
      <w:pPr>
        <w:tabs>
          <w:tab w:val="left" w:pos="330"/>
        </w:tabs>
        <w:ind w:left="330" w:right="30" w:hanging="330"/>
        <w:jc w:val="both"/>
        <w:rPr>
          <w:b/>
          <w:bCs/>
          <w:szCs w:val="20"/>
        </w:rPr>
      </w:pPr>
    </w:p>
    <w:p w14:paraId="37913A40" w14:textId="77777777" w:rsidR="00A05284" w:rsidRPr="00E26361" w:rsidRDefault="00A05284" w:rsidP="00A05284">
      <w:pPr>
        <w:tabs>
          <w:tab w:val="left" w:pos="330"/>
        </w:tabs>
        <w:ind w:left="330" w:right="30" w:hanging="330"/>
        <w:jc w:val="both"/>
        <w:rPr>
          <w:b/>
          <w:bCs/>
          <w:szCs w:val="20"/>
        </w:rPr>
      </w:pPr>
      <w:r w:rsidRPr="00E26361">
        <w:rPr>
          <w:b/>
          <w:bCs/>
          <w:szCs w:val="20"/>
        </w:rPr>
        <w:t xml:space="preserve">frostvarnarlag </w:t>
      </w:r>
      <w:r w:rsidRPr="00E26361">
        <w:rPr>
          <w:b/>
          <w:bCs/>
          <w:szCs w:val="20"/>
        </w:rPr>
        <w:tab/>
      </w:r>
      <w:r w:rsidRPr="00E26361">
        <w:rPr>
          <w:b/>
          <w:bCs/>
          <w:szCs w:val="20"/>
        </w:rPr>
        <w:tab/>
      </w:r>
    </w:p>
    <w:p w14:paraId="59748BC8" w14:textId="77777777" w:rsidR="00A05284" w:rsidRPr="00E26361" w:rsidRDefault="00A05284" w:rsidP="00A05284">
      <w:pPr>
        <w:ind w:right="30"/>
        <w:jc w:val="both"/>
        <w:rPr>
          <w:szCs w:val="20"/>
        </w:rPr>
      </w:pPr>
      <w:r w:rsidRPr="00E26361">
        <w:rPr>
          <w:szCs w:val="20"/>
        </w:rPr>
        <w:t xml:space="preserve">lag í </w:t>
      </w:r>
      <w:r w:rsidRPr="00E26361">
        <w:rPr>
          <w:i/>
          <w:szCs w:val="20"/>
        </w:rPr>
        <w:t>yfirbyggingu</w:t>
      </w:r>
      <w:r w:rsidRPr="00E26361">
        <w:rPr>
          <w:szCs w:val="20"/>
        </w:rPr>
        <w:t xml:space="preserve">, næst undir </w:t>
      </w:r>
      <w:r w:rsidRPr="00E26361">
        <w:rPr>
          <w:i/>
          <w:szCs w:val="20"/>
        </w:rPr>
        <w:t>styrktarlagi</w:t>
      </w:r>
      <w:r w:rsidRPr="00E26361">
        <w:rPr>
          <w:szCs w:val="20"/>
        </w:rPr>
        <w:t xml:space="preserve">, sem ætlað er að einhverju eða öllu leyti að hindra að frost hlaupi niður í frostnæmt efni </w:t>
      </w:r>
    </w:p>
    <w:p w14:paraId="67234C06" w14:textId="77777777" w:rsidR="00A05284" w:rsidRPr="00E26361" w:rsidRDefault="00A05284" w:rsidP="00A05284">
      <w:pPr>
        <w:ind w:right="30"/>
        <w:rPr>
          <w:szCs w:val="20"/>
        </w:rPr>
      </w:pPr>
    </w:p>
    <w:p w14:paraId="50287040" w14:textId="77777777" w:rsidR="00A05284" w:rsidRPr="00E26361" w:rsidRDefault="00A05284" w:rsidP="00A05284">
      <w:pPr>
        <w:ind w:right="30"/>
        <w:rPr>
          <w:b/>
          <w:szCs w:val="20"/>
        </w:rPr>
      </w:pPr>
      <w:r w:rsidRPr="00E26361">
        <w:rPr>
          <w:b/>
          <w:szCs w:val="20"/>
        </w:rPr>
        <w:t xml:space="preserve">frostvirkt </w:t>
      </w:r>
      <w:r w:rsidRPr="00E26361">
        <w:rPr>
          <w:b/>
          <w:i/>
          <w:szCs w:val="20"/>
        </w:rPr>
        <w:t>jarðefni</w:t>
      </w:r>
    </w:p>
    <w:p w14:paraId="3A671A92" w14:textId="77777777" w:rsidR="00A05284" w:rsidRPr="00E26361" w:rsidRDefault="00A05284" w:rsidP="00A05284">
      <w:pPr>
        <w:ind w:right="30"/>
        <w:rPr>
          <w:szCs w:val="20"/>
        </w:rPr>
      </w:pPr>
      <w:r w:rsidRPr="00E26361">
        <w:rPr>
          <w:i/>
          <w:szCs w:val="20"/>
        </w:rPr>
        <w:t>jarðefni</w:t>
      </w:r>
      <w:r w:rsidRPr="00E26361">
        <w:rPr>
          <w:szCs w:val="20"/>
        </w:rPr>
        <w:t xml:space="preserve"> sem dregur vatn upp í frosna hlutann og missir </w:t>
      </w:r>
      <w:r w:rsidRPr="00E26361">
        <w:rPr>
          <w:i/>
          <w:szCs w:val="20"/>
        </w:rPr>
        <w:t>burðarþol</w:t>
      </w:r>
      <w:r w:rsidRPr="00E26361">
        <w:rPr>
          <w:szCs w:val="20"/>
        </w:rPr>
        <w:t xml:space="preserve"> þegar ísinn þiðnar</w:t>
      </w:r>
    </w:p>
    <w:p w14:paraId="20732C4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frostbrigt </w:t>
      </w:r>
      <w:r w:rsidRPr="00E26361">
        <w:rPr>
          <w:rFonts w:asciiTheme="minorHAnsi" w:hAnsiTheme="minorHAnsi"/>
          <w:i/>
          <w:sz w:val="20"/>
          <w:szCs w:val="20"/>
          <w:lang w:val="is-IS"/>
        </w:rPr>
        <w:t>jarðefni</w:t>
      </w:r>
      <w:r w:rsidRPr="00E26361">
        <w:rPr>
          <w:rFonts w:asciiTheme="minorHAnsi" w:hAnsiTheme="minorHAnsi"/>
          <w:sz w:val="20"/>
          <w:szCs w:val="20"/>
          <w:lang w:val="is-IS"/>
        </w:rPr>
        <w:t xml:space="preserve">. Áður var notað frostnæmt </w:t>
      </w:r>
      <w:r w:rsidRPr="00E26361">
        <w:rPr>
          <w:rFonts w:asciiTheme="minorHAnsi" w:hAnsiTheme="minorHAnsi"/>
          <w:i/>
          <w:sz w:val="20"/>
          <w:szCs w:val="20"/>
          <w:lang w:val="is-IS"/>
        </w:rPr>
        <w:t>jarðefni</w:t>
      </w:r>
      <w:r w:rsidRPr="00E26361">
        <w:rPr>
          <w:rFonts w:asciiTheme="minorHAnsi" w:hAnsiTheme="minorHAnsi"/>
          <w:sz w:val="20"/>
          <w:szCs w:val="20"/>
          <w:lang w:val="is-IS"/>
        </w:rPr>
        <w:t>.</w:t>
      </w:r>
    </w:p>
    <w:p w14:paraId="7D768671" w14:textId="77777777" w:rsidR="00A05284" w:rsidRPr="00E26361" w:rsidRDefault="00A05284" w:rsidP="00A05284">
      <w:pPr>
        <w:ind w:right="30"/>
        <w:rPr>
          <w:szCs w:val="20"/>
        </w:rPr>
      </w:pPr>
    </w:p>
    <w:p w14:paraId="47109769" w14:textId="77777777" w:rsidR="00A05284" w:rsidRPr="00E26361" w:rsidRDefault="00A05284" w:rsidP="00A05284">
      <w:pPr>
        <w:ind w:right="30"/>
        <w:jc w:val="both"/>
        <w:rPr>
          <w:b/>
          <w:bCs/>
          <w:szCs w:val="20"/>
        </w:rPr>
      </w:pPr>
      <w:r w:rsidRPr="00E26361">
        <w:rPr>
          <w:b/>
          <w:bCs/>
          <w:szCs w:val="20"/>
        </w:rPr>
        <w:t>frostþol</w:t>
      </w:r>
    </w:p>
    <w:p w14:paraId="628D6272" w14:textId="77777777" w:rsidR="00A05284" w:rsidRPr="00E26361" w:rsidRDefault="00A05284" w:rsidP="00A05284">
      <w:pPr>
        <w:ind w:right="30"/>
        <w:jc w:val="both"/>
        <w:rPr>
          <w:szCs w:val="20"/>
        </w:rPr>
      </w:pPr>
      <w:r w:rsidRPr="00E26361">
        <w:rPr>
          <w:szCs w:val="20"/>
        </w:rPr>
        <w:t>hæfileiki steinefnis til að standast víxlverkun frosts og þíðu án þess að molna niður og tapa burðarþoli</w:t>
      </w:r>
    </w:p>
    <w:p w14:paraId="65069E4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Efni er frostþolið ef það er ekki vatnsdrægt og þenst ekki út þegar það frýs.</w:t>
      </w:r>
    </w:p>
    <w:p w14:paraId="49F40FF2" w14:textId="77777777" w:rsidR="00A05284" w:rsidRPr="00E26361" w:rsidRDefault="00A05284" w:rsidP="00A05284">
      <w:pPr>
        <w:ind w:right="30"/>
        <w:rPr>
          <w:szCs w:val="20"/>
        </w:rPr>
      </w:pPr>
    </w:p>
    <w:p w14:paraId="33148930" w14:textId="77777777" w:rsidR="00A05284" w:rsidRPr="00E26361" w:rsidRDefault="00A05284" w:rsidP="00A05284">
      <w:pPr>
        <w:ind w:right="30"/>
        <w:rPr>
          <w:b/>
          <w:szCs w:val="20"/>
        </w:rPr>
      </w:pPr>
      <w:r w:rsidRPr="00E26361">
        <w:rPr>
          <w:b/>
          <w:szCs w:val="20"/>
        </w:rPr>
        <w:t>fræsa</w:t>
      </w:r>
    </w:p>
    <w:p w14:paraId="35DFBAD9" w14:textId="77777777" w:rsidR="00A05284" w:rsidRPr="00E26361" w:rsidRDefault="00A05284" w:rsidP="00A05284">
      <w:pPr>
        <w:ind w:right="30"/>
        <w:rPr>
          <w:szCs w:val="20"/>
        </w:rPr>
      </w:pPr>
      <w:r w:rsidRPr="00E26361">
        <w:rPr>
          <w:szCs w:val="20"/>
        </w:rPr>
        <w:t>tæta ofan af malbiki með tenntum valsi (fræsara)</w:t>
      </w:r>
    </w:p>
    <w:p w14:paraId="630FEA7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Gert til að slétta yfirborðið eða lækka það og mynda fals fyrir nýtt </w:t>
      </w:r>
      <w:r w:rsidRPr="00E26361">
        <w:rPr>
          <w:rFonts w:asciiTheme="minorHAnsi" w:hAnsiTheme="minorHAnsi"/>
          <w:i/>
          <w:sz w:val="20"/>
          <w:szCs w:val="20"/>
          <w:lang w:val="is-IS"/>
        </w:rPr>
        <w:t>slitlag</w:t>
      </w:r>
      <w:r w:rsidRPr="00E26361">
        <w:rPr>
          <w:rFonts w:asciiTheme="minorHAnsi" w:hAnsiTheme="minorHAnsi"/>
          <w:sz w:val="20"/>
          <w:szCs w:val="20"/>
          <w:lang w:val="is-IS"/>
        </w:rPr>
        <w:t>.</w:t>
      </w:r>
    </w:p>
    <w:p w14:paraId="74A232E3" w14:textId="77777777" w:rsidR="00A05284" w:rsidRPr="00E26361" w:rsidRDefault="00A05284" w:rsidP="00A05284">
      <w:pPr>
        <w:ind w:right="30"/>
        <w:rPr>
          <w:szCs w:val="20"/>
        </w:rPr>
      </w:pPr>
    </w:p>
    <w:p w14:paraId="0D872B00" w14:textId="77777777" w:rsidR="00A05284" w:rsidRPr="00E26361" w:rsidRDefault="00A05284" w:rsidP="00A05284">
      <w:pPr>
        <w:ind w:right="30"/>
        <w:rPr>
          <w:b/>
          <w:szCs w:val="20"/>
        </w:rPr>
      </w:pPr>
      <w:r w:rsidRPr="00E26361">
        <w:rPr>
          <w:b/>
          <w:szCs w:val="20"/>
        </w:rPr>
        <w:t>fræsing</w:t>
      </w:r>
    </w:p>
    <w:p w14:paraId="15894E48" w14:textId="77777777" w:rsidR="00A05284" w:rsidRPr="00E26361" w:rsidRDefault="00A05284" w:rsidP="00A05284">
      <w:pPr>
        <w:ind w:right="30"/>
        <w:rPr>
          <w:szCs w:val="20"/>
        </w:rPr>
      </w:pPr>
      <w:r w:rsidRPr="00E26361">
        <w:rPr>
          <w:szCs w:val="20"/>
        </w:rPr>
        <w:t>verknaðurinn að fræsa</w:t>
      </w:r>
    </w:p>
    <w:p w14:paraId="4F8CEB3C" w14:textId="77777777" w:rsidR="00A05284" w:rsidRPr="00E26361" w:rsidRDefault="00A05284" w:rsidP="00A05284">
      <w:pPr>
        <w:ind w:right="30"/>
        <w:rPr>
          <w:b/>
          <w:szCs w:val="20"/>
        </w:rPr>
      </w:pPr>
    </w:p>
    <w:p w14:paraId="6C2936C9" w14:textId="77777777" w:rsidR="00A05284" w:rsidRPr="00E26361" w:rsidRDefault="00A05284" w:rsidP="00A05284">
      <w:pPr>
        <w:ind w:right="30"/>
        <w:rPr>
          <w:b/>
          <w:szCs w:val="20"/>
        </w:rPr>
      </w:pPr>
      <w:r w:rsidRPr="00E26361">
        <w:rPr>
          <w:b/>
          <w:szCs w:val="20"/>
        </w:rPr>
        <w:t>fullgilding</w:t>
      </w:r>
    </w:p>
    <w:p w14:paraId="04279CA2" w14:textId="77777777" w:rsidR="00A05284" w:rsidRPr="00E26361" w:rsidRDefault="00A05284" w:rsidP="00A05284">
      <w:pPr>
        <w:ind w:right="30"/>
        <w:rPr>
          <w:szCs w:val="20"/>
        </w:rPr>
      </w:pPr>
      <w:r w:rsidRPr="00E26361">
        <w:rPr>
          <w:szCs w:val="20"/>
        </w:rPr>
        <w:t>staðfesting á því, með framlagningu hlutlægra sannana, að tilteknar kröfur vegna tiltekinna fyrirhugaðra nota hafi verið uppfylltar</w:t>
      </w:r>
    </w:p>
    <w:p w14:paraId="7EB09DA2" w14:textId="77777777" w:rsidR="00A05284" w:rsidRPr="00E26361" w:rsidRDefault="00A05284" w:rsidP="00A05284">
      <w:pPr>
        <w:ind w:right="30"/>
        <w:rPr>
          <w:szCs w:val="20"/>
        </w:rPr>
      </w:pPr>
    </w:p>
    <w:p w14:paraId="589C4530" w14:textId="77777777" w:rsidR="00A05284" w:rsidRPr="00E26361" w:rsidRDefault="00A05284" w:rsidP="00A05284">
      <w:pPr>
        <w:ind w:right="30"/>
        <w:jc w:val="both"/>
        <w:rPr>
          <w:b/>
          <w:bCs/>
          <w:szCs w:val="20"/>
        </w:rPr>
      </w:pPr>
      <w:r w:rsidRPr="00E26361">
        <w:rPr>
          <w:b/>
          <w:bCs/>
          <w:szCs w:val="20"/>
        </w:rPr>
        <w:t xml:space="preserve">fylling </w:t>
      </w:r>
    </w:p>
    <w:p w14:paraId="7E172DA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vegfylling</w:t>
      </w:r>
      <w:r w:rsidRPr="00E26361">
        <w:rPr>
          <w:rFonts w:asciiTheme="minorHAnsi" w:hAnsiTheme="minorHAnsi"/>
          <w:sz w:val="20"/>
          <w:szCs w:val="20"/>
          <w:lang w:val="is-IS"/>
        </w:rPr>
        <w:t>.</w:t>
      </w:r>
    </w:p>
    <w:p w14:paraId="5A3F8376" w14:textId="77777777" w:rsidR="00A05284" w:rsidRPr="00E26361" w:rsidRDefault="00A05284" w:rsidP="00A05284">
      <w:pPr>
        <w:ind w:left="284" w:right="30"/>
        <w:jc w:val="both"/>
        <w:rPr>
          <w:szCs w:val="20"/>
        </w:rPr>
      </w:pPr>
    </w:p>
    <w:p w14:paraId="51A32267" w14:textId="77777777" w:rsidR="00A05284" w:rsidRPr="00E26361" w:rsidRDefault="00A05284" w:rsidP="00A05284">
      <w:pPr>
        <w:ind w:right="30"/>
        <w:jc w:val="both"/>
        <w:rPr>
          <w:b/>
          <w:szCs w:val="20"/>
        </w:rPr>
      </w:pPr>
      <w:r w:rsidRPr="00E26361">
        <w:rPr>
          <w:b/>
          <w:szCs w:val="20"/>
        </w:rPr>
        <w:lastRenderedPageBreak/>
        <w:t>fyllingarbyrði</w:t>
      </w:r>
    </w:p>
    <w:p w14:paraId="7A6BAFC4" w14:textId="77777777" w:rsidR="00A05284" w:rsidRPr="00E26361" w:rsidRDefault="00A05284" w:rsidP="00A05284">
      <w:pPr>
        <w:ind w:right="30"/>
        <w:jc w:val="both"/>
        <w:rPr>
          <w:i/>
          <w:szCs w:val="20"/>
        </w:rPr>
      </w:pPr>
      <w:r w:rsidRPr="00E26361">
        <w:rPr>
          <w:szCs w:val="20"/>
        </w:rPr>
        <w:t xml:space="preserve">yfirborð </w:t>
      </w:r>
      <w:r w:rsidRPr="00E26361">
        <w:rPr>
          <w:i/>
          <w:szCs w:val="20"/>
        </w:rPr>
        <w:t>vegfyllingar</w:t>
      </w:r>
    </w:p>
    <w:p w14:paraId="1042F70E" w14:textId="77777777" w:rsidR="00A05284" w:rsidRPr="00E26361" w:rsidRDefault="00A05284" w:rsidP="00A05284">
      <w:pPr>
        <w:ind w:right="30"/>
        <w:rPr>
          <w:color w:val="00B050"/>
          <w:szCs w:val="20"/>
        </w:rPr>
      </w:pPr>
    </w:p>
    <w:p w14:paraId="740C8982" w14:textId="77777777" w:rsidR="00A05284" w:rsidRPr="00E26361" w:rsidRDefault="00A05284" w:rsidP="00A05284">
      <w:pPr>
        <w:ind w:right="30"/>
        <w:rPr>
          <w:b/>
          <w:szCs w:val="20"/>
        </w:rPr>
      </w:pPr>
      <w:r w:rsidRPr="00E26361">
        <w:rPr>
          <w:b/>
          <w:szCs w:val="20"/>
        </w:rPr>
        <w:t>fyllingarflái</w:t>
      </w:r>
    </w:p>
    <w:p w14:paraId="20042DA0" w14:textId="77777777" w:rsidR="00A05284" w:rsidRPr="00E26361" w:rsidRDefault="00A05284" w:rsidP="00A05284">
      <w:pPr>
        <w:ind w:right="30"/>
        <w:rPr>
          <w:szCs w:val="20"/>
        </w:rPr>
      </w:pPr>
      <w:r w:rsidRPr="00E26361">
        <w:rPr>
          <w:szCs w:val="20"/>
        </w:rPr>
        <w:t>flái fyllingar</w:t>
      </w:r>
    </w:p>
    <w:p w14:paraId="5B570E1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Hér er bæði átt við yfirborð fláa og halla hans.</w:t>
      </w:r>
    </w:p>
    <w:p w14:paraId="35C486AF" w14:textId="77777777" w:rsidR="00A05284" w:rsidRPr="00E26361" w:rsidRDefault="00A05284" w:rsidP="00A05284">
      <w:pPr>
        <w:ind w:right="30"/>
        <w:jc w:val="both"/>
        <w:rPr>
          <w:b/>
          <w:szCs w:val="20"/>
        </w:rPr>
      </w:pPr>
    </w:p>
    <w:p w14:paraId="4F6FCADB" w14:textId="77777777" w:rsidR="00A05284" w:rsidRPr="00E26361" w:rsidRDefault="00A05284" w:rsidP="00A05284">
      <w:pPr>
        <w:ind w:right="30"/>
        <w:jc w:val="both"/>
        <w:rPr>
          <w:b/>
          <w:szCs w:val="20"/>
        </w:rPr>
      </w:pPr>
      <w:r w:rsidRPr="00E26361">
        <w:rPr>
          <w:b/>
          <w:szCs w:val="20"/>
        </w:rPr>
        <w:t>fyllingarhæð</w:t>
      </w:r>
    </w:p>
    <w:p w14:paraId="0EC600E3" w14:textId="77777777" w:rsidR="00A05284" w:rsidRPr="00E26361" w:rsidRDefault="00A05284" w:rsidP="00A05284">
      <w:pPr>
        <w:ind w:right="30"/>
        <w:jc w:val="both"/>
        <w:rPr>
          <w:szCs w:val="20"/>
        </w:rPr>
      </w:pPr>
      <w:r w:rsidRPr="00E26361">
        <w:rPr>
          <w:szCs w:val="20"/>
        </w:rPr>
        <w:t>þykkt fyllingar í miðlínu vegar</w:t>
      </w:r>
    </w:p>
    <w:p w14:paraId="5D1CC953" w14:textId="77777777" w:rsidR="00A05284" w:rsidRPr="00E26361" w:rsidRDefault="00A05284" w:rsidP="00A05284">
      <w:pPr>
        <w:ind w:right="30"/>
        <w:jc w:val="both"/>
        <w:rPr>
          <w:b/>
          <w:szCs w:val="20"/>
        </w:rPr>
      </w:pPr>
    </w:p>
    <w:p w14:paraId="34644C38" w14:textId="77777777" w:rsidR="00A05284" w:rsidRPr="00E26361" w:rsidRDefault="00A05284" w:rsidP="00A05284">
      <w:pPr>
        <w:ind w:right="30"/>
        <w:jc w:val="both"/>
        <w:rPr>
          <w:b/>
          <w:szCs w:val="20"/>
        </w:rPr>
      </w:pPr>
      <w:r w:rsidRPr="00E26361">
        <w:rPr>
          <w:b/>
          <w:szCs w:val="20"/>
        </w:rPr>
        <w:t>fyllingarmagn</w:t>
      </w:r>
    </w:p>
    <w:p w14:paraId="06CCDCBC" w14:textId="77777777" w:rsidR="00A05284" w:rsidRPr="00E26361" w:rsidRDefault="00A05284" w:rsidP="00A05284">
      <w:pPr>
        <w:ind w:right="30"/>
        <w:jc w:val="both"/>
        <w:rPr>
          <w:szCs w:val="20"/>
        </w:rPr>
      </w:pPr>
      <w:r w:rsidRPr="00E26361">
        <w:rPr>
          <w:szCs w:val="20"/>
        </w:rPr>
        <w:t>rúmmál jarðefna, sem mynda vegfyllingu</w:t>
      </w:r>
    </w:p>
    <w:p w14:paraId="7C3CCA58" w14:textId="77777777" w:rsidR="00A05284" w:rsidRPr="00E26361" w:rsidRDefault="00A05284" w:rsidP="00A05284">
      <w:pPr>
        <w:ind w:right="30"/>
        <w:jc w:val="both"/>
        <w:rPr>
          <w:b/>
          <w:szCs w:val="20"/>
        </w:rPr>
      </w:pPr>
    </w:p>
    <w:p w14:paraId="432B9F0F" w14:textId="77777777" w:rsidR="00A05284" w:rsidRPr="00E26361" w:rsidRDefault="00A05284" w:rsidP="00A05284">
      <w:pPr>
        <w:ind w:right="30"/>
        <w:jc w:val="both"/>
        <w:rPr>
          <w:b/>
          <w:szCs w:val="20"/>
        </w:rPr>
      </w:pPr>
      <w:r w:rsidRPr="00E26361">
        <w:rPr>
          <w:b/>
          <w:szCs w:val="20"/>
        </w:rPr>
        <w:t>fyrirmæli</w:t>
      </w:r>
    </w:p>
    <w:p w14:paraId="7B81DD7C" w14:textId="77777777" w:rsidR="00A05284" w:rsidRPr="00E26361" w:rsidRDefault="00A05284" w:rsidP="00A05284">
      <w:pPr>
        <w:ind w:right="30"/>
        <w:jc w:val="both"/>
        <w:rPr>
          <w:szCs w:val="20"/>
        </w:rPr>
      </w:pPr>
      <w:r w:rsidRPr="00E26361">
        <w:rPr>
          <w:szCs w:val="20"/>
        </w:rPr>
        <w:t>bindandi ákvæði</w:t>
      </w:r>
    </w:p>
    <w:p w14:paraId="401AD27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Orðið „fyrirmæli“ og orðasambandið „að mæla fyrir um“ er notað án frekari skýringa um öll bindandi fyrirmæli verkkaupa eða eft</w:t>
      </w:r>
      <w:r w:rsidRPr="00E26361">
        <w:rPr>
          <w:rFonts w:asciiTheme="minorHAnsi" w:hAnsiTheme="minorHAnsi"/>
          <w:sz w:val="20"/>
          <w:szCs w:val="20"/>
          <w:lang w:val="is-IS"/>
        </w:rPr>
        <w:softHyphen/>
        <w:t>irlits og öll fyrirmæli í verksamningi, verk</w:t>
      </w:r>
      <w:r w:rsidRPr="00E26361">
        <w:rPr>
          <w:rFonts w:asciiTheme="minorHAnsi" w:hAnsiTheme="minorHAnsi"/>
          <w:sz w:val="20"/>
          <w:szCs w:val="20"/>
          <w:lang w:val="is-IS"/>
        </w:rPr>
        <w:softHyphen/>
        <w:t>lýsingu, sérverklýsingu og uppdráttum eins og við á hverju sinni.</w:t>
      </w:r>
    </w:p>
    <w:p w14:paraId="6009C360" w14:textId="77777777" w:rsidR="00A05284" w:rsidRPr="00E26361" w:rsidRDefault="00A05284" w:rsidP="00A05284">
      <w:pPr>
        <w:ind w:right="3118"/>
        <w:rPr>
          <w:b/>
          <w:bCs/>
          <w:szCs w:val="20"/>
        </w:rPr>
      </w:pPr>
    </w:p>
    <w:p w14:paraId="71991C07" w14:textId="77777777" w:rsidR="00A05284" w:rsidRPr="00E26361" w:rsidRDefault="00A05284" w:rsidP="00A05284">
      <w:pPr>
        <w:ind w:right="3118"/>
        <w:rPr>
          <w:b/>
          <w:bCs/>
          <w:szCs w:val="20"/>
        </w:rPr>
      </w:pPr>
      <w:r w:rsidRPr="00E26361">
        <w:rPr>
          <w:b/>
          <w:bCs/>
          <w:szCs w:val="20"/>
        </w:rPr>
        <w:t>færiband</w:t>
      </w:r>
    </w:p>
    <w:p w14:paraId="19D536CD" w14:textId="77777777" w:rsidR="00A05284" w:rsidRPr="00E26361" w:rsidRDefault="00A05284" w:rsidP="00A05284">
      <w:pPr>
        <w:rPr>
          <w:szCs w:val="20"/>
        </w:rPr>
      </w:pPr>
      <w:r w:rsidRPr="00E26361">
        <w:rPr>
          <w:szCs w:val="20"/>
        </w:rPr>
        <w:t>belti til færslu á jarðefnum [vegagerð]</w:t>
      </w:r>
    </w:p>
    <w:p w14:paraId="23A40C7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i/>
          <w:sz w:val="20"/>
          <w:szCs w:val="20"/>
          <w:lang w:val="is-IS"/>
        </w:rPr>
        <w:t>Steinefni</w:t>
      </w:r>
      <w:r w:rsidRPr="00E26361">
        <w:rPr>
          <w:rFonts w:asciiTheme="minorHAnsi" w:hAnsiTheme="minorHAnsi"/>
          <w:sz w:val="20"/>
          <w:szCs w:val="20"/>
          <w:lang w:val="is-IS"/>
        </w:rPr>
        <w:t xml:space="preserve"> er flutt á færiböndum milli framleiðslueininga í vinnslusamstæðu, þ.e. frá forbrjót yfir á eftirbrjót og hörpu og þaðan út í hauga. Færibönd eru einnig notuð til að flytja efni úr jarðgöngum.</w:t>
      </w:r>
    </w:p>
    <w:p w14:paraId="67803C8D" w14:textId="77777777" w:rsidR="00A05284" w:rsidRPr="00E26361" w:rsidRDefault="00A05284" w:rsidP="00A05284">
      <w:pPr>
        <w:ind w:right="30"/>
        <w:jc w:val="both"/>
        <w:rPr>
          <w:b/>
          <w:bCs/>
          <w:szCs w:val="20"/>
        </w:rPr>
      </w:pPr>
    </w:p>
    <w:p w14:paraId="3D9FD3F3" w14:textId="77777777" w:rsidR="00A05284" w:rsidRPr="00E26361" w:rsidRDefault="00A05284" w:rsidP="00A05284">
      <w:pPr>
        <w:ind w:right="30"/>
        <w:jc w:val="both"/>
        <w:rPr>
          <w:b/>
          <w:bCs/>
          <w:szCs w:val="20"/>
        </w:rPr>
      </w:pPr>
      <w:r w:rsidRPr="00E26361">
        <w:rPr>
          <w:b/>
          <w:bCs/>
          <w:szCs w:val="20"/>
        </w:rPr>
        <w:t>færsla</w:t>
      </w:r>
    </w:p>
    <w:p w14:paraId="3792EC3E" w14:textId="77777777" w:rsidR="00A05284" w:rsidRPr="00E26361" w:rsidRDefault="00A05284" w:rsidP="00A05284">
      <w:pPr>
        <w:ind w:right="30"/>
        <w:jc w:val="both"/>
        <w:rPr>
          <w:bCs/>
          <w:szCs w:val="20"/>
        </w:rPr>
      </w:pPr>
      <w:r w:rsidRPr="00E26361">
        <w:rPr>
          <w:bCs/>
          <w:szCs w:val="20"/>
        </w:rPr>
        <w:t>ef efnisögn hreyfist frá einum stað á annan, er færsla beina leiðin milli staðanna án tillits til þess, hvaða leið ögnin fer milli þeirra</w:t>
      </w:r>
    </w:p>
    <w:p w14:paraId="21465B54" w14:textId="77777777" w:rsidR="00ED74E4" w:rsidRPr="00E26361" w:rsidRDefault="00ED74E4" w:rsidP="00A05284">
      <w:pPr>
        <w:ind w:right="30"/>
        <w:jc w:val="both"/>
        <w:rPr>
          <w:b/>
          <w:bCs/>
          <w:szCs w:val="20"/>
        </w:rPr>
      </w:pPr>
    </w:p>
    <w:p w14:paraId="674681C9" w14:textId="2989A9DD" w:rsidR="00A05284" w:rsidRPr="00E26361" w:rsidRDefault="00A05284" w:rsidP="00A05284">
      <w:pPr>
        <w:ind w:right="30"/>
        <w:jc w:val="both"/>
        <w:rPr>
          <w:b/>
          <w:bCs/>
          <w:szCs w:val="20"/>
        </w:rPr>
      </w:pPr>
      <w:r w:rsidRPr="00E26361">
        <w:rPr>
          <w:b/>
          <w:bCs/>
          <w:szCs w:val="20"/>
        </w:rPr>
        <w:t>gabbró</w:t>
      </w:r>
    </w:p>
    <w:p w14:paraId="16EDF63B" w14:textId="77777777" w:rsidR="00A05284" w:rsidRPr="00E26361" w:rsidRDefault="00A05284" w:rsidP="00A05284">
      <w:pPr>
        <w:ind w:right="30"/>
        <w:jc w:val="both"/>
        <w:rPr>
          <w:szCs w:val="20"/>
        </w:rPr>
      </w:pPr>
      <w:r w:rsidRPr="00E26361">
        <w:rPr>
          <w:i/>
          <w:szCs w:val="20"/>
        </w:rPr>
        <w:t>basískt</w:t>
      </w:r>
      <w:r w:rsidRPr="00E26361">
        <w:rPr>
          <w:szCs w:val="20"/>
        </w:rPr>
        <w:t xml:space="preserve">, stórkristallað </w:t>
      </w:r>
      <w:r w:rsidRPr="00E26361">
        <w:rPr>
          <w:i/>
          <w:szCs w:val="20"/>
        </w:rPr>
        <w:t>djúpberg</w:t>
      </w:r>
      <w:r w:rsidRPr="00E26361">
        <w:rPr>
          <w:szCs w:val="20"/>
        </w:rPr>
        <w:t xml:space="preserve"> sem hefur storknað hægt á miklu dýpi</w:t>
      </w:r>
    </w:p>
    <w:p w14:paraId="420BF2BA" w14:textId="77777777" w:rsidR="00A05284" w:rsidRPr="00E26361" w:rsidRDefault="00A05284" w:rsidP="00A05284">
      <w:pPr>
        <w:ind w:right="30"/>
        <w:rPr>
          <w:szCs w:val="20"/>
        </w:rPr>
      </w:pPr>
    </w:p>
    <w:p w14:paraId="5F6B9360" w14:textId="77777777" w:rsidR="00A05284" w:rsidRPr="00E26361" w:rsidRDefault="00A05284" w:rsidP="00A05284">
      <w:pPr>
        <w:ind w:right="30"/>
        <w:rPr>
          <w:b/>
          <w:szCs w:val="20"/>
        </w:rPr>
      </w:pPr>
      <w:r w:rsidRPr="00E26361">
        <w:rPr>
          <w:b/>
          <w:szCs w:val="20"/>
        </w:rPr>
        <w:t>galli</w:t>
      </w:r>
    </w:p>
    <w:p w14:paraId="3D01A07E" w14:textId="77777777" w:rsidR="00A05284" w:rsidRPr="00E26361" w:rsidRDefault="00A05284" w:rsidP="00A05284">
      <w:pPr>
        <w:ind w:right="30"/>
        <w:rPr>
          <w:szCs w:val="20"/>
        </w:rPr>
      </w:pPr>
      <w:r w:rsidRPr="00E26361">
        <w:rPr>
          <w:szCs w:val="20"/>
        </w:rPr>
        <w:t xml:space="preserve">það að </w:t>
      </w:r>
      <w:r w:rsidRPr="00E26361">
        <w:rPr>
          <w:i/>
          <w:szCs w:val="20"/>
        </w:rPr>
        <w:t>krafa</w:t>
      </w:r>
      <w:r w:rsidRPr="00E26361">
        <w:rPr>
          <w:szCs w:val="20"/>
        </w:rPr>
        <w:t xml:space="preserve"> er tengist fyrirhugaðri eða tilætlaðri notkun er ekki uppfyllt</w:t>
      </w:r>
    </w:p>
    <w:p w14:paraId="0276DAB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Aths. 1: Munurinn milli hugtakanna "galli" og "</w:t>
      </w:r>
      <w:r w:rsidRPr="00E26361">
        <w:rPr>
          <w:rFonts w:asciiTheme="minorHAnsi" w:hAnsiTheme="minorHAnsi"/>
          <w:i/>
          <w:sz w:val="20"/>
          <w:szCs w:val="20"/>
          <w:lang w:val="is-IS"/>
        </w:rPr>
        <w:t>frábrigði</w:t>
      </w:r>
      <w:r w:rsidRPr="00E26361">
        <w:rPr>
          <w:rFonts w:asciiTheme="minorHAnsi" w:hAnsiTheme="minorHAnsi"/>
          <w:sz w:val="20"/>
          <w:szCs w:val="20"/>
          <w:lang w:val="is-IS"/>
        </w:rPr>
        <w:t xml:space="preserve">" er mikilvægur þar sem hann hefur lagalega þýðingu, sérstaklega í sambandi við skaðsemiábyrgð. Af þessum </w:t>
      </w:r>
      <w:r w:rsidRPr="00E26361">
        <w:rPr>
          <w:rFonts w:asciiTheme="minorHAnsi" w:hAnsiTheme="minorHAnsi"/>
          <w:sz w:val="20"/>
          <w:szCs w:val="20"/>
          <w:lang w:val="is-IS"/>
        </w:rPr>
        <w:t>sökum ætti að nota hugtakið „galli“ af sérstakri varúð.</w:t>
      </w:r>
    </w:p>
    <w:p w14:paraId="24B1694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451FED75" w14:textId="77777777" w:rsidR="00A05284" w:rsidRPr="00E26361" w:rsidRDefault="00A05284" w:rsidP="00A05284">
      <w:pPr>
        <w:ind w:right="30"/>
        <w:rPr>
          <w:szCs w:val="20"/>
        </w:rPr>
      </w:pPr>
    </w:p>
    <w:p w14:paraId="74E5823C" w14:textId="77777777" w:rsidR="00A05284" w:rsidRPr="00E26361" w:rsidRDefault="00A05284" w:rsidP="00A05284">
      <w:pPr>
        <w:ind w:right="30"/>
        <w:jc w:val="both"/>
        <w:rPr>
          <w:b/>
          <w:bCs/>
          <w:szCs w:val="20"/>
        </w:rPr>
      </w:pPr>
      <w:r w:rsidRPr="00E26361">
        <w:rPr>
          <w:b/>
          <w:bCs/>
          <w:szCs w:val="20"/>
        </w:rPr>
        <w:t>gangberg</w:t>
      </w:r>
    </w:p>
    <w:p w14:paraId="23C224BF" w14:textId="77777777" w:rsidR="00A05284" w:rsidRPr="00E26361" w:rsidRDefault="00A05284" w:rsidP="00A05284">
      <w:pPr>
        <w:ind w:right="30"/>
        <w:jc w:val="both"/>
        <w:rPr>
          <w:szCs w:val="20"/>
        </w:rPr>
      </w:pPr>
      <w:r w:rsidRPr="00E26361">
        <w:rPr>
          <w:i/>
          <w:szCs w:val="20"/>
        </w:rPr>
        <w:t>storkuberg</w:t>
      </w:r>
      <w:r w:rsidRPr="00E26361">
        <w:rPr>
          <w:szCs w:val="20"/>
        </w:rPr>
        <w:t>, sem myndast við storknun berg</w:t>
      </w:r>
      <w:r w:rsidRPr="00E26361">
        <w:rPr>
          <w:szCs w:val="20"/>
        </w:rPr>
        <w:softHyphen/>
        <w:t>kviku í sprungu eða milli laga ofarlega í jarð</w:t>
      </w:r>
      <w:r w:rsidRPr="00E26361">
        <w:rPr>
          <w:szCs w:val="20"/>
        </w:rPr>
        <w:softHyphen/>
        <w:t>skorpunni</w:t>
      </w:r>
    </w:p>
    <w:p w14:paraId="6A086B0E" w14:textId="77777777" w:rsidR="00A05284" w:rsidRPr="00E26361" w:rsidRDefault="00A05284" w:rsidP="00A05284">
      <w:pPr>
        <w:ind w:right="30"/>
        <w:jc w:val="both"/>
        <w:rPr>
          <w:b/>
          <w:bCs/>
          <w:szCs w:val="20"/>
        </w:rPr>
      </w:pPr>
    </w:p>
    <w:p w14:paraId="5FFFF6B7" w14:textId="77777777" w:rsidR="00A05284" w:rsidRPr="00E26361" w:rsidRDefault="00A05284" w:rsidP="00A05284">
      <w:pPr>
        <w:ind w:right="30"/>
        <w:jc w:val="both"/>
        <w:rPr>
          <w:b/>
          <w:bCs/>
          <w:szCs w:val="20"/>
        </w:rPr>
      </w:pPr>
      <w:r w:rsidRPr="00E26361">
        <w:rPr>
          <w:b/>
          <w:bCs/>
          <w:szCs w:val="20"/>
        </w:rPr>
        <w:t>gangur</w:t>
      </w:r>
    </w:p>
    <w:p w14:paraId="79A8A344" w14:textId="77777777" w:rsidR="00A05284" w:rsidRPr="00E26361" w:rsidRDefault="00A05284" w:rsidP="00A05284">
      <w:pPr>
        <w:ind w:right="30"/>
        <w:jc w:val="both"/>
        <w:rPr>
          <w:bCs/>
          <w:szCs w:val="20"/>
        </w:rPr>
      </w:pPr>
      <w:r w:rsidRPr="00E26361">
        <w:rPr>
          <w:bCs/>
          <w:szCs w:val="20"/>
        </w:rPr>
        <w:t xml:space="preserve">innskot, sem myndar </w:t>
      </w:r>
      <w:r w:rsidRPr="00E26361">
        <w:rPr>
          <w:bCs/>
          <w:i/>
          <w:szCs w:val="20"/>
        </w:rPr>
        <w:t>jarðlag</w:t>
      </w:r>
    </w:p>
    <w:p w14:paraId="558C714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berggangur og laggangur.</w:t>
      </w:r>
    </w:p>
    <w:p w14:paraId="07E250CB" w14:textId="77777777" w:rsidR="00A05284" w:rsidRPr="00E26361" w:rsidRDefault="00A05284" w:rsidP="00A05284">
      <w:pPr>
        <w:ind w:right="30"/>
        <w:jc w:val="both"/>
        <w:rPr>
          <w:b/>
          <w:bCs/>
          <w:szCs w:val="20"/>
        </w:rPr>
      </w:pPr>
    </w:p>
    <w:p w14:paraId="10421E5E" w14:textId="77777777" w:rsidR="00A05284" w:rsidRPr="00E26361" w:rsidRDefault="00A05284" w:rsidP="00A05284">
      <w:pPr>
        <w:ind w:right="30"/>
        <w:jc w:val="both"/>
        <w:rPr>
          <w:b/>
          <w:bCs/>
          <w:szCs w:val="20"/>
        </w:rPr>
      </w:pPr>
      <w:r w:rsidRPr="00E26361">
        <w:rPr>
          <w:b/>
          <w:bCs/>
          <w:szCs w:val="20"/>
        </w:rPr>
        <w:t>gátlisti</w:t>
      </w:r>
    </w:p>
    <w:p w14:paraId="5393AC7A" w14:textId="77777777" w:rsidR="00A05284" w:rsidRPr="00E26361" w:rsidRDefault="00A05284" w:rsidP="00A05284">
      <w:pPr>
        <w:ind w:right="30"/>
        <w:jc w:val="both"/>
        <w:rPr>
          <w:bCs/>
          <w:szCs w:val="20"/>
        </w:rPr>
      </w:pPr>
      <w:r w:rsidRPr="00E26361">
        <w:rPr>
          <w:bCs/>
          <w:szCs w:val="20"/>
        </w:rPr>
        <w:t>listi yfir atriði sem þarf að gaumgæfa</w:t>
      </w:r>
    </w:p>
    <w:p w14:paraId="634CA43A" w14:textId="77777777" w:rsidR="00A05284" w:rsidRPr="00E26361" w:rsidRDefault="00A05284" w:rsidP="00A05284">
      <w:pPr>
        <w:ind w:right="30"/>
        <w:jc w:val="both"/>
        <w:rPr>
          <w:b/>
          <w:bCs/>
          <w:szCs w:val="20"/>
        </w:rPr>
      </w:pPr>
    </w:p>
    <w:p w14:paraId="0E453218" w14:textId="77777777" w:rsidR="00A05284" w:rsidRPr="00E26361" w:rsidRDefault="00A05284" w:rsidP="00A05284">
      <w:pPr>
        <w:ind w:right="30"/>
        <w:jc w:val="both"/>
        <w:rPr>
          <w:b/>
          <w:bCs/>
          <w:szCs w:val="20"/>
        </w:rPr>
      </w:pPr>
      <w:r w:rsidRPr="00E26361">
        <w:rPr>
          <w:b/>
          <w:bCs/>
          <w:szCs w:val="20"/>
        </w:rPr>
        <w:t>gervigígur</w:t>
      </w:r>
    </w:p>
    <w:p w14:paraId="0F9F8136" w14:textId="77777777" w:rsidR="00A05284" w:rsidRPr="00E26361" w:rsidRDefault="00A05284" w:rsidP="00A05284">
      <w:pPr>
        <w:ind w:right="30"/>
        <w:jc w:val="both"/>
        <w:rPr>
          <w:bCs/>
          <w:szCs w:val="20"/>
        </w:rPr>
      </w:pPr>
      <w:r w:rsidRPr="00E26361">
        <w:rPr>
          <w:bCs/>
          <w:szCs w:val="20"/>
        </w:rPr>
        <w:t>hóll úr hraungjalli á stað, þar sem hraunkvika hefur runnið yfir votlendi eða grunnt vatn</w:t>
      </w:r>
    </w:p>
    <w:p w14:paraId="752CBAD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Vatnsgufa undir hraunkvikunni veldur því, að kvikan verður að gjalli, sem þeytist upp og safnast í hóla. Dæmi: Rauðhólar við Reykjavík.</w:t>
      </w:r>
    </w:p>
    <w:p w14:paraId="5008120F" w14:textId="77777777" w:rsidR="00A05284" w:rsidRPr="00E26361" w:rsidRDefault="00A05284" w:rsidP="00A05284">
      <w:pPr>
        <w:ind w:right="30"/>
        <w:jc w:val="both"/>
        <w:rPr>
          <w:b/>
          <w:bCs/>
          <w:szCs w:val="20"/>
        </w:rPr>
      </w:pPr>
    </w:p>
    <w:p w14:paraId="60A9A862" w14:textId="77777777" w:rsidR="00A05284" w:rsidRPr="00E26361" w:rsidRDefault="00A05284" w:rsidP="00A05284">
      <w:pPr>
        <w:ind w:right="30"/>
        <w:jc w:val="both"/>
        <w:rPr>
          <w:b/>
          <w:bCs/>
          <w:szCs w:val="20"/>
        </w:rPr>
      </w:pPr>
      <w:r w:rsidRPr="00E26361">
        <w:rPr>
          <w:b/>
          <w:bCs/>
          <w:szCs w:val="20"/>
        </w:rPr>
        <w:t>gígaröð</w:t>
      </w:r>
    </w:p>
    <w:p w14:paraId="67AD96C2" w14:textId="77777777" w:rsidR="00A05284" w:rsidRPr="00E26361" w:rsidRDefault="00A05284" w:rsidP="00A05284">
      <w:pPr>
        <w:ind w:right="30"/>
        <w:jc w:val="both"/>
        <w:rPr>
          <w:bCs/>
          <w:szCs w:val="20"/>
        </w:rPr>
      </w:pPr>
      <w:r w:rsidRPr="00E26361">
        <w:rPr>
          <w:bCs/>
          <w:szCs w:val="20"/>
        </w:rPr>
        <w:t>röð eldvarpa, sem orðið hafa til við það, að gosið hefur á aðgreindum stöðum í eldsprungu</w:t>
      </w:r>
    </w:p>
    <w:p w14:paraId="097D848B" w14:textId="77777777" w:rsidR="00A05284" w:rsidRPr="00E26361" w:rsidRDefault="00A05284" w:rsidP="00A05284">
      <w:pPr>
        <w:ind w:right="30"/>
        <w:jc w:val="both"/>
        <w:rPr>
          <w:b/>
          <w:bCs/>
          <w:szCs w:val="20"/>
        </w:rPr>
      </w:pPr>
    </w:p>
    <w:p w14:paraId="2F5289D6" w14:textId="77777777" w:rsidR="00A05284" w:rsidRPr="00E26361" w:rsidRDefault="00A05284" w:rsidP="00A05284">
      <w:pPr>
        <w:ind w:right="30"/>
        <w:jc w:val="both"/>
        <w:rPr>
          <w:b/>
          <w:bCs/>
          <w:szCs w:val="20"/>
        </w:rPr>
      </w:pPr>
      <w:r w:rsidRPr="00E26361">
        <w:rPr>
          <w:b/>
          <w:bCs/>
          <w:szCs w:val="20"/>
        </w:rPr>
        <w:t>gígrimi</w:t>
      </w:r>
    </w:p>
    <w:p w14:paraId="6FC83E26" w14:textId="661E6F0E" w:rsidR="00A05284" w:rsidRPr="001E491F" w:rsidRDefault="00A05284" w:rsidP="00A05284">
      <w:pPr>
        <w:ind w:right="30"/>
        <w:jc w:val="both"/>
        <w:rPr>
          <w:bCs/>
          <w:szCs w:val="20"/>
        </w:rPr>
      </w:pPr>
      <w:r w:rsidRPr="00E26361">
        <w:rPr>
          <w:bCs/>
          <w:szCs w:val="20"/>
        </w:rPr>
        <w:t>hryggur úr gjósku, sem hlaðist hefur upp umhverfis gosop í eldgosi og myndað gígbarm</w:t>
      </w:r>
    </w:p>
    <w:p w14:paraId="2D1A5DA0" w14:textId="77777777" w:rsidR="00ED74E4" w:rsidRPr="00E26361" w:rsidRDefault="00ED74E4" w:rsidP="00A05284">
      <w:pPr>
        <w:ind w:right="30"/>
        <w:jc w:val="both"/>
        <w:rPr>
          <w:b/>
          <w:bCs/>
          <w:szCs w:val="20"/>
        </w:rPr>
      </w:pPr>
    </w:p>
    <w:p w14:paraId="700524F9" w14:textId="232A6967" w:rsidR="00A05284" w:rsidRPr="00E26361" w:rsidRDefault="00A05284" w:rsidP="00A05284">
      <w:pPr>
        <w:ind w:right="30"/>
        <w:jc w:val="both"/>
        <w:rPr>
          <w:b/>
          <w:bCs/>
          <w:szCs w:val="20"/>
        </w:rPr>
      </w:pPr>
      <w:r w:rsidRPr="00E26361">
        <w:rPr>
          <w:b/>
          <w:bCs/>
          <w:szCs w:val="20"/>
        </w:rPr>
        <w:t>gjallgígur, gíghóll</w:t>
      </w:r>
    </w:p>
    <w:p w14:paraId="10685753" w14:textId="77777777" w:rsidR="00A05284" w:rsidRPr="00E26361" w:rsidRDefault="00A05284" w:rsidP="00A05284">
      <w:pPr>
        <w:ind w:right="30"/>
        <w:jc w:val="both"/>
        <w:rPr>
          <w:bCs/>
          <w:szCs w:val="20"/>
        </w:rPr>
      </w:pPr>
      <w:r w:rsidRPr="00E26361">
        <w:rPr>
          <w:bCs/>
          <w:szCs w:val="20"/>
        </w:rPr>
        <w:t>eldvarp, sem hlaðist hefur að mestu upp úr lausu hraungjalli</w:t>
      </w:r>
    </w:p>
    <w:p w14:paraId="0DEAD02A" w14:textId="77777777" w:rsidR="00A05284" w:rsidRPr="00E26361" w:rsidRDefault="00A05284" w:rsidP="00A05284">
      <w:pPr>
        <w:ind w:right="30"/>
        <w:jc w:val="both"/>
        <w:rPr>
          <w:b/>
          <w:bCs/>
          <w:szCs w:val="20"/>
        </w:rPr>
      </w:pPr>
    </w:p>
    <w:p w14:paraId="044099E7" w14:textId="77777777" w:rsidR="00A05284" w:rsidRPr="00E26361" w:rsidRDefault="00A05284" w:rsidP="00A05284">
      <w:pPr>
        <w:ind w:right="30"/>
        <w:jc w:val="both"/>
        <w:rPr>
          <w:b/>
          <w:bCs/>
          <w:szCs w:val="20"/>
        </w:rPr>
      </w:pPr>
      <w:r w:rsidRPr="00E26361">
        <w:rPr>
          <w:b/>
          <w:bCs/>
          <w:szCs w:val="20"/>
        </w:rPr>
        <w:t>gjóska</w:t>
      </w:r>
    </w:p>
    <w:p w14:paraId="3D5CE0B3" w14:textId="77777777" w:rsidR="00A05284" w:rsidRPr="00E26361" w:rsidRDefault="00A05284" w:rsidP="00A05284">
      <w:pPr>
        <w:ind w:right="30"/>
        <w:jc w:val="both"/>
        <w:rPr>
          <w:szCs w:val="20"/>
        </w:rPr>
      </w:pPr>
      <w:r w:rsidRPr="00E26361">
        <w:rPr>
          <w:szCs w:val="20"/>
        </w:rPr>
        <w:t>laus gosefni úr bergkviku sem þeytast upp í loft úr gjósandi eldstöð við það að gas losnar úr kvikunni</w:t>
      </w:r>
    </w:p>
    <w:p w14:paraId="2F250C32" w14:textId="77777777" w:rsidR="00A05284" w:rsidRPr="00E26361" w:rsidRDefault="00A05284" w:rsidP="00A05284">
      <w:pPr>
        <w:ind w:right="30"/>
        <w:jc w:val="both"/>
        <w:rPr>
          <w:b/>
          <w:szCs w:val="20"/>
        </w:rPr>
      </w:pPr>
    </w:p>
    <w:p w14:paraId="3B1F27EF" w14:textId="77777777" w:rsidR="00F7169E" w:rsidRDefault="00F7169E" w:rsidP="00A05284">
      <w:pPr>
        <w:ind w:right="30"/>
        <w:jc w:val="both"/>
        <w:rPr>
          <w:b/>
          <w:szCs w:val="20"/>
        </w:rPr>
      </w:pPr>
    </w:p>
    <w:p w14:paraId="38B2938B" w14:textId="77777777" w:rsidR="00F7169E" w:rsidRDefault="00F7169E" w:rsidP="00A05284">
      <w:pPr>
        <w:ind w:right="30"/>
        <w:jc w:val="both"/>
        <w:rPr>
          <w:b/>
          <w:szCs w:val="20"/>
        </w:rPr>
      </w:pPr>
    </w:p>
    <w:p w14:paraId="3B51937C" w14:textId="354BD18B" w:rsidR="00A05284" w:rsidRPr="00E26361" w:rsidRDefault="00A05284" w:rsidP="00A05284">
      <w:pPr>
        <w:ind w:right="30"/>
        <w:jc w:val="both"/>
        <w:rPr>
          <w:b/>
          <w:szCs w:val="20"/>
        </w:rPr>
      </w:pPr>
      <w:r w:rsidRPr="00E26361">
        <w:rPr>
          <w:b/>
          <w:szCs w:val="20"/>
        </w:rPr>
        <w:lastRenderedPageBreak/>
        <w:t>gjóskuset</w:t>
      </w:r>
    </w:p>
    <w:p w14:paraId="4393D42A" w14:textId="77777777" w:rsidR="00A05284" w:rsidRPr="00E26361" w:rsidRDefault="00A05284" w:rsidP="00A05284">
      <w:pPr>
        <w:ind w:right="30"/>
        <w:jc w:val="both"/>
        <w:rPr>
          <w:szCs w:val="20"/>
        </w:rPr>
      </w:pPr>
      <w:r w:rsidRPr="00E26361">
        <w:rPr>
          <w:i/>
          <w:szCs w:val="20"/>
        </w:rPr>
        <w:t>set</w:t>
      </w:r>
      <w:r w:rsidRPr="00E26361">
        <w:rPr>
          <w:szCs w:val="20"/>
        </w:rPr>
        <w:t xml:space="preserve"> úr gjósku frá gjósandi eldstöð</w:t>
      </w:r>
    </w:p>
    <w:p w14:paraId="193F1A1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Sbr. gjóska, gosaska, vikur, </w:t>
      </w:r>
      <w:r w:rsidRPr="00E26361">
        <w:rPr>
          <w:rFonts w:asciiTheme="minorHAnsi" w:hAnsiTheme="minorHAnsi"/>
          <w:i/>
          <w:sz w:val="20"/>
          <w:szCs w:val="20"/>
          <w:lang w:val="is-IS"/>
        </w:rPr>
        <w:t>móberg</w:t>
      </w:r>
      <w:r w:rsidRPr="00E26361">
        <w:rPr>
          <w:rFonts w:asciiTheme="minorHAnsi" w:hAnsiTheme="minorHAnsi"/>
          <w:sz w:val="20"/>
          <w:szCs w:val="20"/>
          <w:lang w:val="is-IS"/>
        </w:rPr>
        <w:t>, flikruberg.</w:t>
      </w:r>
    </w:p>
    <w:p w14:paraId="24D98F9F" w14:textId="77777777" w:rsidR="00A05284" w:rsidRPr="00E26361" w:rsidRDefault="00A05284" w:rsidP="00A05284">
      <w:pPr>
        <w:ind w:right="30"/>
        <w:jc w:val="both"/>
        <w:rPr>
          <w:szCs w:val="20"/>
        </w:rPr>
      </w:pPr>
    </w:p>
    <w:p w14:paraId="49678C5F" w14:textId="77777777" w:rsidR="00A05284" w:rsidRPr="00E26361" w:rsidRDefault="00A05284" w:rsidP="00A05284">
      <w:pPr>
        <w:ind w:right="30"/>
        <w:jc w:val="both"/>
        <w:rPr>
          <w:b/>
          <w:szCs w:val="20"/>
        </w:rPr>
      </w:pPr>
      <w:r w:rsidRPr="00E26361">
        <w:rPr>
          <w:b/>
          <w:szCs w:val="20"/>
        </w:rPr>
        <w:t>glerkennt berg</w:t>
      </w:r>
    </w:p>
    <w:p w14:paraId="2480E88A" w14:textId="77777777" w:rsidR="00A05284" w:rsidRPr="00E26361" w:rsidRDefault="00A05284" w:rsidP="00A05284">
      <w:pPr>
        <w:ind w:right="30"/>
        <w:jc w:val="both"/>
        <w:rPr>
          <w:szCs w:val="20"/>
        </w:rPr>
      </w:pPr>
      <w:r w:rsidRPr="00E26361">
        <w:rPr>
          <w:i/>
          <w:szCs w:val="20"/>
        </w:rPr>
        <w:t>storkuberg</w:t>
      </w:r>
      <w:r w:rsidRPr="00E26361">
        <w:rPr>
          <w:szCs w:val="20"/>
        </w:rPr>
        <w:t>, sem hefur storknað svo hratt, að kristallar hafa ekki náð að myndast.</w:t>
      </w:r>
    </w:p>
    <w:p w14:paraId="0065A950" w14:textId="77777777" w:rsidR="00A05284" w:rsidRPr="00E26361" w:rsidRDefault="00A05284" w:rsidP="00A05284">
      <w:pPr>
        <w:ind w:right="30"/>
        <w:jc w:val="both"/>
        <w:rPr>
          <w:szCs w:val="20"/>
        </w:rPr>
      </w:pPr>
    </w:p>
    <w:p w14:paraId="571D17DC" w14:textId="77777777" w:rsidR="00A05284" w:rsidRPr="00E26361" w:rsidRDefault="00A05284" w:rsidP="00A05284">
      <w:pPr>
        <w:ind w:right="30"/>
        <w:jc w:val="both"/>
        <w:rPr>
          <w:b/>
          <w:bCs/>
          <w:szCs w:val="20"/>
        </w:rPr>
      </w:pPr>
      <w:r w:rsidRPr="00E26361">
        <w:rPr>
          <w:b/>
          <w:bCs/>
          <w:szCs w:val="20"/>
        </w:rPr>
        <w:t>gosaska</w:t>
      </w:r>
    </w:p>
    <w:p w14:paraId="12293CCD" w14:textId="77777777" w:rsidR="00A05284" w:rsidRPr="00E26361" w:rsidRDefault="00A05284" w:rsidP="00A05284">
      <w:pPr>
        <w:ind w:right="30"/>
        <w:jc w:val="both"/>
        <w:rPr>
          <w:szCs w:val="20"/>
        </w:rPr>
      </w:pPr>
      <w:r w:rsidRPr="00E26361">
        <w:rPr>
          <w:i/>
          <w:szCs w:val="20"/>
        </w:rPr>
        <w:t>gjóska</w:t>
      </w:r>
      <w:r w:rsidRPr="00E26361">
        <w:rPr>
          <w:szCs w:val="20"/>
        </w:rPr>
        <w:t xml:space="preserve"> úr smágerðum glerkenndum kornum, minni en 2 mm í þvermál</w:t>
      </w:r>
    </w:p>
    <w:p w14:paraId="5B46E9CF" w14:textId="77777777" w:rsidR="00A05284" w:rsidRPr="00E26361" w:rsidRDefault="00A05284" w:rsidP="00A05284">
      <w:pPr>
        <w:ind w:right="30"/>
        <w:jc w:val="both"/>
        <w:rPr>
          <w:b/>
          <w:bCs/>
          <w:szCs w:val="20"/>
        </w:rPr>
      </w:pPr>
    </w:p>
    <w:p w14:paraId="4A847ECB" w14:textId="77777777" w:rsidR="00A05284" w:rsidRPr="00E26361" w:rsidRDefault="00A05284" w:rsidP="00A05284">
      <w:pPr>
        <w:ind w:right="30"/>
        <w:jc w:val="both"/>
        <w:rPr>
          <w:b/>
          <w:bCs/>
          <w:szCs w:val="20"/>
        </w:rPr>
      </w:pPr>
      <w:r w:rsidRPr="00E26361">
        <w:rPr>
          <w:b/>
          <w:bCs/>
          <w:szCs w:val="20"/>
        </w:rPr>
        <w:t>gosberg</w:t>
      </w:r>
    </w:p>
    <w:p w14:paraId="58010E5B" w14:textId="77777777" w:rsidR="00A05284" w:rsidRPr="00E26361" w:rsidRDefault="00A05284" w:rsidP="00A05284">
      <w:pPr>
        <w:ind w:right="30"/>
        <w:jc w:val="both"/>
        <w:rPr>
          <w:szCs w:val="20"/>
        </w:rPr>
      </w:pPr>
      <w:r w:rsidRPr="00E26361">
        <w:rPr>
          <w:i/>
          <w:szCs w:val="20"/>
        </w:rPr>
        <w:t>storkuberg</w:t>
      </w:r>
      <w:r w:rsidRPr="00E26361">
        <w:rPr>
          <w:szCs w:val="20"/>
        </w:rPr>
        <w:t>, sem myndast við storknun hraun</w:t>
      </w:r>
      <w:r w:rsidRPr="00E26361">
        <w:rPr>
          <w:szCs w:val="20"/>
        </w:rPr>
        <w:softHyphen/>
        <w:t>kviku ofan jarðar, einnig í lofti eða vatni</w:t>
      </w:r>
    </w:p>
    <w:p w14:paraId="3B90A661" w14:textId="77777777" w:rsidR="00A05284" w:rsidRPr="00E26361" w:rsidRDefault="00A05284" w:rsidP="00A05284">
      <w:pPr>
        <w:ind w:right="30"/>
        <w:rPr>
          <w:szCs w:val="20"/>
        </w:rPr>
      </w:pPr>
    </w:p>
    <w:p w14:paraId="374BB19A" w14:textId="77777777" w:rsidR="00A05284" w:rsidRPr="00E26361" w:rsidRDefault="00A05284" w:rsidP="00A05284">
      <w:pPr>
        <w:ind w:right="30"/>
        <w:rPr>
          <w:b/>
          <w:szCs w:val="20"/>
        </w:rPr>
      </w:pPr>
      <w:r w:rsidRPr="00E26361">
        <w:rPr>
          <w:b/>
          <w:szCs w:val="20"/>
        </w:rPr>
        <w:t>gosdyngja, dyngja</w:t>
      </w:r>
    </w:p>
    <w:p w14:paraId="6DE93D08" w14:textId="77777777" w:rsidR="00A05284" w:rsidRPr="00E26361" w:rsidRDefault="00A05284" w:rsidP="00A05284">
      <w:pPr>
        <w:ind w:right="30"/>
        <w:rPr>
          <w:szCs w:val="20"/>
        </w:rPr>
      </w:pPr>
      <w:r w:rsidRPr="00E26361">
        <w:rPr>
          <w:szCs w:val="20"/>
        </w:rPr>
        <w:t>bungulaga, hallalítið og víðáttumikið eldfjall, sem verður til úr þunnfljótandi basalthraunkviku</w:t>
      </w:r>
    </w:p>
    <w:p w14:paraId="27D73ED0" w14:textId="77777777" w:rsidR="00A05284" w:rsidRPr="00E26361" w:rsidRDefault="00A05284" w:rsidP="00A05284">
      <w:pPr>
        <w:ind w:right="30"/>
        <w:rPr>
          <w:b/>
          <w:szCs w:val="20"/>
        </w:rPr>
      </w:pPr>
    </w:p>
    <w:p w14:paraId="0791826A" w14:textId="77777777" w:rsidR="00A05284" w:rsidRPr="00E26361" w:rsidRDefault="00A05284" w:rsidP="00A05284">
      <w:pPr>
        <w:ind w:right="30"/>
        <w:rPr>
          <w:b/>
          <w:szCs w:val="20"/>
        </w:rPr>
      </w:pPr>
      <w:r w:rsidRPr="00E26361">
        <w:rPr>
          <w:b/>
          <w:szCs w:val="20"/>
        </w:rPr>
        <w:t>gosefni</w:t>
      </w:r>
    </w:p>
    <w:p w14:paraId="7444CF9B" w14:textId="77777777" w:rsidR="00A05284" w:rsidRPr="00E26361" w:rsidRDefault="00A05284" w:rsidP="00A05284">
      <w:pPr>
        <w:ind w:right="30"/>
        <w:rPr>
          <w:szCs w:val="20"/>
        </w:rPr>
      </w:pPr>
      <w:r w:rsidRPr="00E26361">
        <w:rPr>
          <w:szCs w:val="20"/>
        </w:rPr>
        <w:t>sameiginlegt heiti á efnum, sem koma upp í eldgosum, þegar bergkvika nær yfirborði</w:t>
      </w:r>
    </w:p>
    <w:p w14:paraId="0EDD68DE" w14:textId="77777777" w:rsidR="00A05284" w:rsidRPr="00E26361" w:rsidRDefault="00A05284" w:rsidP="00A05284">
      <w:pPr>
        <w:ind w:right="30"/>
        <w:rPr>
          <w:szCs w:val="20"/>
        </w:rPr>
      </w:pPr>
      <w:r w:rsidRPr="00E26361">
        <w:rPr>
          <w:szCs w:val="20"/>
        </w:rPr>
        <w:t>Þau skiljast þá sundur í gaskennd eða reikul gosefni (gös, vatn), laus gosefni (gjósku) og föst gosefni (</w:t>
      </w:r>
      <w:r w:rsidRPr="00E26361">
        <w:rPr>
          <w:i/>
          <w:szCs w:val="20"/>
        </w:rPr>
        <w:t>hraun</w:t>
      </w:r>
      <w:r w:rsidRPr="00E26361">
        <w:rPr>
          <w:szCs w:val="20"/>
        </w:rPr>
        <w:t>, gosberg).</w:t>
      </w:r>
    </w:p>
    <w:p w14:paraId="5F0CD45A" w14:textId="77777777" w:rsidR="00A05284" w:rsidRPr="00E26361" w:rsidRDefault="00A05284" w:rsidP="00A05284">
      <w:pPr>
        <w:ind w:right="30"/>
        <w:rPr>
          <w:szCs w:val="20"/>
        </w:rPr>
      </w:pPr>
    </w:p>
    <w:p w14:paraId="0A3B7A62" w14:textId="77777777" w:rsidR="00A05284" w:rsidRPr="00E26361" w:rsidRDefault="00A05284" w:rsidP="00A05284">
      <w:pPr>
        <w:ind w:right="30"/>
        <w:jc w:val="both"/>
        <w:rPr>
          <w:b/>
          <w:bCs/>
          <w:szCs w:val="20"/>
        </w:rPr>
      </w:pPr>
      <w:r w:rsidRPr="00E26361">
        <w:rPr>
          <w:b/>
          <w:bCs/>
          <w:szCs w:val="20"/>
        </w:rPr>
        <w:t>GPS staðsetningarbúnaður</w:t>
      </w:r>
    </w:p>
    <w:p w14:paraId="26D2B47B" w14:textId="77777777" w:rsidR="00A05284" w:rsidRPr="00E26361" w:rsidRDefault="00A05284" w:rsidP="00A05284">
      <w:pPr>
        <w:ind w:right="30"/>
        <w:jc w:val="both"/>
        <w:rPr>
          <w:szCs w:val="20"/>
        </w:rPr>
      </w:pPr>
      <w:r w:rsidRPr="00E26361">
        <w:rPr>
          <w:szCs w:val="20"/>
        </w:rPr>
        <w:t>tæki sem tilgreinir staðsetningu í hnitum með aðstoð gervihnatta</w:t>
      </w:r>
    </w:p>
    <w:p w14:paraId="7C6292F8" w14:textId="77777777" w:rsidR="00A05284" w:rsidRPr="00E26361" w:rsidRDefault="00A05284" w:rsidP="00A05284">
      <w:pPr>
        <w:ind w:right="30"/>
        <w:rPr>
          <w:szCs w:val="20"/>
        </w:rPr>
      </w:pPr>
    </w:p>
    <w:p w14:paraId="6CAD2E73" w14:textId="77777777" w:rsidR="00A05284" w:rsidRPr="00E26361" w:rsidRDefault="00A05284" w:rsidP="00A05284">
      <w:pPr>
        <w:ind w:right="30"/>
        <w:rPr>
          <w:b/>
          <w:szCs w:val="20"/>
        </w:rPr>
      </w:pPr>
      <w:r w:rsidRPr="00E26361">
        <w:rPr>
          <w:b/>
          <w:szCs w:val="20"/>
        </w:rPr>
        <w:t>grafa</w:t>
      </w:r>
    </w:p>
    <w:p w14:paraId="4ADBE371" w14:textId="77777777" w:rsidR="00A05284" w:rsidRPr="00E26361" w:rsidRDefault="00A05284" w:rsidP="00A05284">
      <w:pPr>
        <w:ind w:right="30"/>
        <w:rPr>
          <w:szCs w:val="20"/>
        </w:rPr>
      </w:pPr>
      <w:r w:rsidRPr="00E26361">
        <w:rPr>
          <w:szCs w:val="20"/>
        </w:rPr>
        <w:t xml:space="preserve">vélknúið tæki með bómu til að moka </w:t>
      </w:r>
      <w:r w:rsidRPr="00E26361">
        <w:rPr>
          <w:i/>
          <w:szCs w:val="20"/>
        </w:rPr>
        <w:t>jarðefni</w:t>
      </w:r>
    </w:p>
    <w:p w14:paraId="70B15504" w14:textId="77777777" w:rsidR="00A05284" w:rsidRPr="00E26361" w:rsidRDefault="00A05284" w:rsidP="00A05284">
      <w:pPr>
        <w:ind w:right="30"/>
        <w:rPr>
          <w:szCs w:val="20"/>
        </w:rPr>
      </w:pPr>
    </w:p>
    <w:p w14:paraId="5E177B07" w14:textId="77777777" w:rsidR="00A05284" w:rsidRPr="00E26361" w:rsidRDefault="00A05284" w:rsidP="00A05284">
      <w:pPr>
        <w:ind w:right="30"/>
        <w:rPr>
          <w:b/>
          <w:szCs w:val="20"/>
        </w:rPr>
      </w:pPr>
      <w:r w:rsidRPr="00E26361">
        <w:rPr>
          <w:b/>
          <w:szCs w:val="20"/>
        </w:rPr>
        <w:t>granít</w:t>
      </w:r>
    </w:p>
    <w:p w14:paraId="45D7B00E" w14:textId="77777777" w:rsidR="00A05284" w:rsidRPr="00E26361" w:rsidRDefault="00A05284" w:rsidP="00A05284">
      <w:pPr>
        <w:ind w:right="30"/>
        <w:rPr>
          <w:szCs w:val="20"/>
        </w:rPr>
      </w:pPr>
      <w:r w:rsidRPr="00E26361">
        <w:rPr>
          <w:szCs w:val="20"/>
        </w:rPr>
        <w:t>súrt djúpberg, grófkorna, venjulega ljósgrátt eða rauðleitt með dökkum yrjum</w:t>
      </w:r>
    </w:p>
    <w:p w14:paraId="7E89F43B" w14:textId="77777777" w:rsidR="00A05284" w:rsidRPr="00E26361" w:rsidRDefault="00A05284" w:rsidP="00A05284">
      <w:pPr>
        <w:ind w:right="30"/>
        <w:rPr>
          <w:szCs w:val="20"/>
        </w:rPr>
      </w:pPr>
    </w:p>
    <w:p w14:paraId="0D6B71E6" w14:textId="77777777" w:rsidR="00A05284" w:rsidRPr="00E26361" w:rsidRDefault="00A05284" w:rsidP="00A05284">
      <w:pPr>
        <w:ind w:right="30"/>
        <w:rPr>
          <w:b/>
          <w:szCs w:val="20"/>
        </w:rPr>
      </w:pPr>
      <w:r w:rsidRPr="00E26361">
        <w:rPr>
          <w:b/>
          <w:szCs w:val="20"/>
        </w:rPr>
        <w:t>grannberg</w:t>
      </w:r>
    </w:p>
    <w:p w14:paraId="6DFD3EC6" w14:textId="77777777" w:rsidR="00A05284" w:rsidRPr="00E26361" w:rsidRDefault="00A05284" w:rsidP="00A05284">
      <w:pPr>
        <w:ind w:right="30"/>
        <w:rPr>
          <w:szCs w:val="20"/>
        </w:rPr>
      </w:pPr>
      <w:r w:rsidRPr="00E26361">
        <w:rPr>
          <w:i/>
          <w:szCs w:val="20"/>
        </w:rPr>
        <w:t>berg</w:t>
      </w:r>
      <w:r w:rsidRPr="00E26361">
        <w:rPr>
          <w:szCs w:val="20"/>
        </w:rPr>
        <w:t>, sem er umhverfis innskotsberg og er eldra en það</w:t>
      </w:r>
    </w:p>
    <w:p w14:paraId="275E10F1" w14:textId="77777777" w:rsidR="00A05284" w:rsidRPr="00E26361" w:rsidRDefault="00A05284" w:rsidP="00A05284">
      <w:pPr>
        <w:ind w:right="30"/>
        <w:rPr>
          <w:szCs w:val="20"/>
        </w:rPr>
      </w:pPr>
    </w:p>
    <w:p w14:paraId="5EBCAD50" w14:textId="77777777" w:rsidR="00A05284" w:rsidRPr="00E26361" w:rsidRDefault="00A05284" w:rsidP="00A05284">
      <w:pPr>
        <w:ind w:right="30"/>
        <w:rPr>
          <w:b/>
          <w:szCs w:val="20"/>
        </w:rPr>
      </w:pPr>
      <w:r w:rsidRPr="00E26361">
        <w:rPr>
          <w:b/>
          <w:szCs w:val="20"/>
        </w:rPr>
        <w:t>granófýr</w:t>
      </w:r>
    </w:p>
    <w:p w14:paraId="0751C602" w14:textId="77777777" w:rsidR="00A05284" w:rsidRPr="00E26361" w:rsidRDefault="00A05284" w:rsidP="00A05284">
      <w:pPr>
        <w:ind w:right="30"/>
        <w:rPr>
          <w:szCs w:val="20"/>
        </w:rPr>
      </w:pPr>
      <w:r w:rsidRPr="00E26361">
        <w:rPr>
          <w:szCs w:val="20"/>
        </w:rPr>
        <w:t>súrt gangberg, fínkorna eða meðalkorna, ljósleitt</w:t>
      </w:r>
    </w:p>
    <w:p w14:paraId="6725FC70" w14:textId="77777777" w:rsidR="00A05284" w:rsidRPr="00E26361" w:rsidRDefault="00A05284" w:rsidP="00A05284">
      <w:pPr>
        <w:ind w:right="30"/>
        <w:rPr>
          <w:b/>
          <w:szCs w:val="20"/>
        </w:rPr>
      </w:pPr>
    </w:p>
    <w:p w14:paraId="375239FE" w14:textId="77777777" w:rsidR="00A05284" w:rsidRPr="00E26361" w:rsidRDefault="00A05284" w:rsidP="00A05284">
      <w:pPr>
        <w:ind w:right="30"/>
        <w:rPr>
          <w:b/>
          <w:szCs w:val="20"/>
        </w:rPr>
      </w:pPr>
      <w:r w:rsidRPr="00E26361">
        <w:rPr>
          <w:b/>
          <w:szCs w:val="20"/>
        </w:rPr>
        <w:t>grautun</w:t>
      </w:r>
    </w:p>
    <w:p w14:paraId="68878EED" w14:textId="77777777" w:rsidR="00A05284" w:rsidRPr="00E26361" w:rsidRDefault="00A05284" w:rsidP="00A05284">
      <w:pPr>
        <w:ind w:right="30"/>
        <w:rPr>
          <w:szCs w:val="20"/>
        </w:rPr>
      </w:pPr>
      <w:r w:rsidRPr="00E26361">
        <w:rPr>
          <w:szCs w:val="20"/>
        </w:rPr>
        <w:t>1 þétting eða styrking með sementsefju</w:t>
      </w:r>
    </w:p>
    <w:p w14:paraId="33830924" w14:textId="77777777" w:rsidR="00A05284" w:rsidRPr="00E26361" w:rsidRDefault="00A05284" w:rsidP="00A05284">
      <w:pPr>
        <w:ind w:right="30"/>
        <w:rPr>
          <w:szCs w:val="20"/>
        </w:rPr>
      </w:pPr>
      <w:r w:rsidRPr="00E26361">
        <w:rPr>
          <w:szCs w:val="20"/>
        </w:rPr>
        <w:t>2 fylling í kapalrör í spenntri steinsteypu</w:t>
      </w:r>
    </w:p>
    <w:p w14:paraId="45028B4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Grautun eða sementsídæling er fólgin í því að dæla blöndu af vatni og sementi, oft með íblendi eða íauka, undir miklum þrýstingi gegnum borholur í bergvegg til að fylla sprungur og önnur holrými og til að verja spennukapla gegn tæringu. Stundum er sett kísilryk í blönduna, og stöku sinnum ýmis konar íblendi sem auka smeygni hennar, flýta fyrir hörðnun eða þenja blönduna þegar hún harðnar. Samsetning blöndunnar er valin með hliðsjón af aðstæðum.</w:t>
      </w:r>
    </w:p>
    <w:p w14:paraId="7EE800B6" w14:textId="77777777" w:rsidR="00A05284" w:rsidRPr="00E26361" w:rsidRDefault="00A05284" w:rsidP="00A05284">
      <w:pPr>
        <w:ind w:right="30"/>
        <w:jc w:val="both"/>
        <w:rPr>
          <w:b/>
          <w:bCs/>
          <w:szCs w:val="20"/>
        </w:rPr>
      </w:pPr>
    </w:p>
    <w:p w14:paraId="25704665" w14:textId="77777777" w:rsidR="00A05284" w:rsidRPr="00E26361" w:rsidRDefault="00A05284" w:rsidP="00A05284">
      <w:pPr>
        <w:ind w:right="30"/>
        <w:jc w:val="both"/>
        <w:rPr>
          <w:b/>
          <w:bCs/>
          <w:szCs w:val="20"/>
        </w:rPr>
      </w:pPr>
      <w:r w:rsidRPr="00E26361">
        <w:rPr>
          <w:b/>
          <w:bCs/>
          <w:szCs w:val="20"/>
        </w:rPr>
        <w:t>grágrýti</w:t>
      </w:r>
    </w:p>
    <w:p w14:paraId="5F496954" w14:textId="77777777" w:rsidR="00A05284" w:rsidRPr="00E26361" w:rsidRDefault="00A05284" w:rsidP="00A05284">
      <w:pPr>
        <w:ind w:right="30"/>
        <w:jc w:val="both"/>
        <w:rPr>
          <w:szCs w:val="20"/>
        </w:rPr>
      </w:pPr>
      <w:r w:rsidRPr="00E26361">
        <w:rPr>
          <w:i/>
          <w:szCs w:val="20"/>
        </w:rPr>
        <w:t>basískt</w:t>
      </w:r>
      <w:r w:rsidRPr="00E26361">
        <w:rPr>
          <w:szCs w:val="20"/>
        </w:rPr>
        <w:t xml:space="preserve"> </w:t>
      </w:r>
      <w:r w:rsidRPr="00E26361">
        <w:rPr>
          <w:i/>
          <w:szCs w:val="20"/>
        </w:rPr>
        <w:t>gosberg</w:t>
      </w:r>
      <w:r w:rsidRPr="00E26361">
        <w:rPr>
          <w:szCs w:val="20"/>
        </w:rPr>
        <w:t xml:space="preserve">, gráleitt </w:t>
      </w:r>
      <w:r w:rsidRPr="00E26361">
        <w:rPr>
          <w:i/>
          <w:szCs w:val="20"/>
        </w:rPr>
        <w:t>basalt</w:t>
      </w:r>
    </w:p>
    <w:p w14:paraId="1E5AB72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Grágrýtismyndunin varð til á ísöld, kvarter, og er því yngri en u.þ.b. 3 milljón ára og eldri en u.þ.b. 0,7 milljón ára.</w:t>
      </w:r>
    </w:p>
    <w:p w14:paraId="1930FB68" w14:textId="77777777" w:rsidR="00A05284" w:rsidRPr="00E26361" w:rsidRDefault="00A05284" w:rsidP="00A05284">
      <w:pPr>
        <w:ind w:right="30"/>
        <w:rPr>
          <w:b/>
          <w:bCs/>
          <w:szCs w:val="20"/>
        </w:rPr>
      </w:pPr>
    </w:p>
    <w:p w14:paraId="07298D04" w14:textId="77777777" w:rsidR="00A05284" w:rsidRPr="00E26361" w:rsidRDefault="00A05284" w:rsidP="00A05284">
      <w:pPr>
        <w:rPr>
          <w:rStyle w:val="Strong"/>
          <w:szCs w:val="20"/>
        </w:rPr>
      </w:pPr>
      <w:r w:rsidRPr="00E26361">
        <w:rPr>
          <w:rStyle w:val="Strong"/>
          <w:szCs w:val="20"/>
        </w:rPr>
        <w:t>grenndargróður</w:t>
      </w:r>
    </w:p>
    <w:p w14:paraId="601389D3" w14:textId="77777777" w:rsidR="00A05284" w:rsidRPr="00E26361" w:rsidRDefault="00A05284" w:rsidP="00A05284">
      <w:pPr>
        <w:ind w:right="30"/>
        <w:rPr>
          <w:b/>
          <w:bCs/>
          <w:szCs w:val="20"/>
        </w:rPr>
      </w:pPr>
      <w:r w:rsidRPr="00E26361">
        <w:rPr>
          <w:szCs w:val="20"/>
        </w:rPr>
        <w:t>ríkjandi gróðurfar í næsta nágrenni framkvæmdar</w:t>
      </w:r>
    </w:p>
    <w:p w14:paraId="689B4668" w14:textId="77777777" w:rsidR="00A05284" w:rsidRPr="00E26361" w:rsidRDefault="00A05284" w:rsidP="00A05284">
      <w:pPr>
        <w:ind w:right="30"/>
        <w:rPr>
          <w:b/>
          <w:bCs/>
          <w:szCs w:val="20"/>
        </w:rPr>
      </w:pPr>
    </w:p>
    <w:p w14:paraId="27E8ED0F" w14:textId="77777777" w:rsidR="00A05284" w:rsidRPr="00E26361" w:rsidRDefault="00A05284" w:rsidP="00A05284">
      <w:pPr>
        <w:ind w:right="30"/>
        <w:rPr>
          <w:b/>
          <w:bCs/>
          <w:szCs w:val="20"/>
        </w:rPr>
      </w:pPr>
      <w:r w:rsidRPr="00E26361">
        <w:rPr>
          <w:b/>
          <w:bCs/>
          <w:szCs w:val="20"/>
        </w:rPr>
        <w:t>grettistak</w:t>
      </w:r>
    </w:p>
    <w:p w14:paraId="2DDB13CB" w14:textId="77777777" w:rsidR="00A05284" w:rsidRPr="00E26361" w:rsidRDefault="00A05284" w:rsidP="00A05284">
      <w:pPr>
        <w:ind w:right="30"/>
        <w:rPr>
          <w:bCs/>
          <w:szCs w:val="20"/>
        </w:rPr>
      </w:pPr>
      <w:r w:rsidRPr="00E26361">
        <w:rPr>
          <w:bCs/>
          <w:szCs w:val="20"/>
        </w:rPr>
        <w:t>1 grjót á stærðabilinu 500-1000 mm</w:t>
      </w:r>
    </w:p>
    <w:p w14:paraId="48932731" w14:textId="77777777" w:rsidR="00A05284" w:rsidRPr="00E26361" w:rsidRDefault="00A05284" w:rsidP="00A05284">
      <w:pPr>
        <w:ind w:right="30"/>
        <w:rPr>
          <w:bCs/>
          <w:szCs w:val="20"/>
        </w:rPr>
      </w:pPr>
      <w:r w:rsidRPr="00E26361">
        <w:rPr>
          <w:bCs/>
          <w:szCs w:val="20"/>
        </w:rPr>
        <w:t>2 grjót sem verður eftir þegar jökull bráðnar</w:t>
      </w:r>
    </w:p>
    <w:p w14:paraId="64C436AF" w14:textId="77777777" w:rsidR="00657759" w:rsidRPr="00E26361" w:rsidRDefault="00657759" w:rsidP="00A05284">
      <w:pPr>
        <w:ind w:right="30"/>
        <w:rPr>
          <w:b/>
          <w:bCs/>
          <w:szCs w:val="20"/>
        </w:rPr>
      </w:pPr>
    </w:p>
    <w:p w14:paraId="27698485" w14:textId="750BE7B0" w:rsidR="00A05284" w:rsidRPr="00E26361" w:rsidRDefault="00A05284" w:rsidP="00A05284">
      <w:pPr>
        <w:ind w:right="30"/>
        <w:rPr>
          <w:b/>
          <w:bCs/>
          <w:szCs w:val="20"/>
        </w:rPr>
      </w:pPr>
      <w:r w:rsidRPr="00E26361">
        <w:rPr>
          <w:b/>
          <w:bCs/>
          <w:szCs w:val="20"/>
        </w:rPr>
        <w:t>gripskófla</w:t>
      </w:r>
    </w:p>
    <w:p w14:paraId="160DBBEF" w14:textId="77777777" w:rsidR="00A05284" w:rsidRPr="00E26361" w:rsidRDefault="00A05284" w:rsidP="00A05284">
      <w:pPr>
        <w:ind w:right="30"/>
        <w:rPr>
          <w:bCs/>
          <w:szCs w:val="20"/>
        </w:rPr>
      </w:pPr>
      <w:r w:rsidRPr="00E26361">
        <w:rPr>
          <w:bCs/>
          <w:szCs w:val="20"/>
        </w:rPr>
        <w:t>ámokstursskófla, sem er opnuð og síðan lokað til að fylla hana</w:t>
      </w:r>
    </w:p>
    <w:p w14:paraId="27EF7C9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Krumla í tveim innbyrðis hreyfanlegum hlutum sem opna hana (við losun) og loka (til að fylla hana). Notuð m.a. til að moka lausum jarðefnum eða tína upp stóra steina.</w:t>
      </w:r>
    </w:p>
    <w:p w14:paraId="298B929C" w14:textId="77777777" w:rsidR="00A05284" w:rsidRPr="00E26361" w:rsidRDefault="00A05284" w:rsidP="00A05284">
      <w:pPr>
        <w:ind w:right="30"/>
        <w:jc w:val="both"/>
        <w:rPr>
          <w:b/>
          <w:bCs/>
          <w:szCs w:val="20"/>
        </w:rPr>
      </w:pPr>
    </w:p>
    <w:p w14:paraId="6A8437C5" w14:textId="77777777" w:rsidR="00A05284" w:rsidRPr="00E26361" w:rsidRDefault="00A05284" w:rsidP="00A05284">
      <w:pPr>
        <w:ind w:right="30"/>
        <w:jc w:val="both"/>
        <w:rPr>
          <w:b/>
          <w:bCs/>
          <w:szCs w:val="20"/>
        </w:rPr>
      </w:pPr>
      <w:r w:rsidRPr="00E26361">
        <w:rPr>
          <w:b/>
          <w:bCs/>
          <w:szCs w:val="20"/>
        </w:rPr>
        <w:t xml:space="preserve">grjót </w:t>
      </w:r>
      <w:r w:rsidRPr="00E26361">
        <w:rPr>
          <w:b/>
          <w:bCs/>
          <w:szCs w:val="20"/>
        </w:rPr>
        <w:tab/>
      </w:r>
      <w:r w:rsidRPr="00E26361">
        <w:rPr>
          <w:b/>
          <w:bCs/>
          <w:szCs w:val="20"/>
        </w:rPr>
        <w:tab/>
      </w:r>
    </w:p>
    <w:p w14:paraId="6D5C7D3F" w14:textId="77777777" w:rsidR="00A05284" w:rsidRPr="00E26361" w:rsidRDefault="00A05284" w:rsidP="00A05284">
      <w:pPr>
        <w:ind w:right="30"/>
        <w:jc w:val="both"/>
        <w:rPr>
          <w:szCs w:val="20"/>
        </w:rPr>
      </w:pPr>
      <w:r w:rsidRPr="00E26361">
        <w:rPr>
          <w:szCs w:val="20"/>
        </w:rPr>
        <w:t xml:space="preserve">samsafn af allstórum steinum </w:t>
      </w:r>
    </w:p>
    <w:p w14:paraId="103DBD52" w14:textId="77777777" w:rsidR="00A05284" w:rsidRPr="00E26361" w:rsidRDefault="00A05284" w:rsidP="00A05284">
      <w:pPr>
        <w:ind w:right="30"/>
        <w:jc w:val="both"/>
        <w:rPr>
          <w:szCs w:val="20"/>
        </w:rPr>
      </w:pPr>
    </w:p>
    <w:p w14:paraId="6F8B7A78" w14:textId="77777777" w:rsidR="00F7169E" w:rsidRDefault="00F7169E" w:rsidP="00A05284">
      <w:pPr>
        <w:ind w:right="30"/>
        <w:jc w:val="both"/>
        <w:rPr>
          <w:b/>
          <w:szCs w:val="20"/>
        </w:rPr>
      </w:pPr>
    </w:p>
    <w:p w14:paraId="2B94A7C4" w14:textId="2B762C3A" w:rsidR="00A05284" w:rsidRPr="00E26361" w:rsidRDefault="00A05284" w:rsidP="00A05284">
      <w:pPr>
        <w:ind w:right="30"/>
        <w:jc w:val="both"/>
        <w:rPr>
          <w:b/>
          <w:szCs w:val="20"/>
        </w:rPr>
      </w:pPr>
      <w:r w:rsidRPr="00E26361">
        <w:rPr>
          <w:b/>
          <w:szCs w:val="20"/>
        </w:rPr>
        <w:lastRenderedPageBreak/>
        <w:t>grjóthrun</w:t>
      </w:r>
    </w:p>
    <w:p w14:paraId="00F4CDCB" w14:textId="77777777" w:rsidR="00A05284" w:rsidRPr="00E26361" w:rsidRDefault="00A05284" w:rsidP="00A05284">
      <w:pPr>
        <w:ind w:right="30"/>
        <w:jc w:val="both"/>
        <w:rPr>
          <w:szCs w:val="20"/>
        </w:rPr>
      </w:pPr>
      <w:r w:rsidRPr="00E26361">
        <w:rPr>
          <w:szCs w:val="20"/>
        </w:rPr>
        <w:t>atvik þegar grjót losnar úr bergi og fellur niður</w:t>
      </w:r>
    </w:p>
    <w:p w14:paraId="4A87921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Grjóthrun verður jafnan úr klettum og stöku sinnum í jarðgöngum.</w:t>
      </w:r>
    </w:p>
    <w:p w14:paraId="4DFBDEFC" w14:textId="77777777" w:rsidR="00A05284" w:rsidRPr="00E26361" w:rsidRDefault="00A05284" w:rsidP="00A05284">
      <w:pPr>
        <w:ind w:right="30"/>
        <w:jc w:val="both"/>
        <w:rPr>
          <w:szCs w:val="20"/>
        </w:rPr>
      </w:pPr>
    </w:p>
    <w:p w14:paraId="52A6470E" w14:textId="77777777" w:rsidR="00A05284" w:rsidRPr="00E26361" w:rsidRDefault="00A05284" w:rsidP="00A05284">
      <w:pPr>
        <w:ind w:right="30"/>
        <w:jc w:val="both"/>
        <w:rPr>
          <w:b/>
          <w:szCs w:val="20"/>
        </w:rPr>
      </w:pPr>
      <w:r w:rsidRPr="00E26361">
        <w:rPr>
          <w:b/>
          <w:szCs w:val="20"/>
        </w:rPr>
        <w:t>grjótkassi</w:t>
      </w:r>
    </w:p>
    <w:p w14:paraId="5000D84D" w14:textId="77777777" w:rsidR="00A05284" w:rsidRPr="00E26361" w:rsidRDefault="00A05284" w:rsidP="00A05284">
      <w:pPr>
        <w:ind w:right="30"/>
        <w:jc w:val="both"/>
        <w:rPr>
          <w:szCs w:val="20"/>
        </w:rPr>
      </w:pPr>
      <w:r w:rsidRPr="00E26361">
        <w:rPr>
          <w:szCs w:val="20"/>
        </w:rPr>
        <w:t>kassalaga net, fyllt með grjóti</w:t>
      </w:r>
    </w:p>
    <w:p w14:paraId="4B76D13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Til varnar ofanflóðum eða stoðveggir. Ýmist úr stáli eða gerviefni.</w:t>
      </w:r>
    </w:p>
    <w:p w14:paraId="28463E79" w14:textId="77777777" w:rsidR="00A05284" w:rsidRPr="00E26361" w:rsidRDefault="00A05284" w:rsidP="00A05284">
      <w:pPr>
        <w:ind w:right="30"/>
        <w:jc w:val="both"/>
        <w:rPr>
          <w:szCs w:val="20"/>
        </w:rPr>
      </w:pPr>
    </w:p>
    <w:p w14:paraId="29D7609B" w14:textId="77777777" w:rsidR="00A05284" w:rsidRPr="00E26361" w:rsidRDefault="00A05284" w:rsidP="00A05284">
      <w:pPr>
        <w:ind w:right="30"/>
        <w:jc w:val="both"/>
        <w:rPr>
          <w:b/>
          <w:szCs w:val="20"/>
        </w:rPr>
      </w:pPr>
      <w:r w:rsidRPr="00E26361">
        <w:rPr>
          <w:b/>
          <w:szCs w:val="20"/>
        </w:rPr>
        <w:t>grjótnáma</w:t>
      </w:r>
    </w:p>
    <w:p w14:paraId="46A1DA13" w14:textId="77777777" w:rsidR="00A05284" w:rsidRPr="00E26361" w:rsidRDefault="00A05284" w:rsidP="00A05284">
      <w:pPr>
        <w:ind w:right="30"/>
        <w:jc w:val="both"/>
        <w:rPr>
          <w:szCs w:val="20"/>
        </w:rPr>
      </w:pPr>
      <w:r w:rsidRPr="00E26361">
        <w:rPr>
          <w:szCs w:val="20"/>
        </w:rPr>
        <w:t>staður, þar sem grjót er tekið til vinnslu</w:t>
      </w:r>
    </w:p>
    <w:p w14:paraId="4A37D47B" w14:textId="77777777" w:rsidR="00A05284" w:rsidRPr="00E26361" w:rsidRDefault="00A05284" w:rsidP="00A05284">
      <w:pPr>
        <w:ind w:right="30"/>
        <w:jc w:val="both"/>
        <w:rPr>
          <w:b/>
          <w:szCs w:val="20"/>
        </w:rPr>
      </w:pPr>
    </w:p>
    <w:p w14:paraId="5ADF5AC2" w14:textId="77777777" w:rsidR="00A05284" w:rsidRPr="00E26361" w:rsidRDefault="00A05284" w:rsidP="00A05284">
      <w:pPr>
        <w:ind w:right="30"/>
        <w:jc w:val="both"/>
        <w:rPr>
          <w:b/>
          <w:szCs w:val="20"/>
        </w:rPr>
      </w:pPr>
      <w:r w:rsidRPr="00E26361">
        <w:rPr>
          <w:b/>
          <w:szCs w:val="20"/>
        </w:rPr>
        <w:t>grjótvörn</w:t>
      </w:r>
    </w:p>
    <w:p w14:paraId="45A9A9C8" w14:textId="77777777" w:rsidR="00A05284" w:rsidRPr="00E26361" w:rsidRDefault="00A05284" w:rsidP="00A05284">
      <w:pPr>
        <w:ind w:right="30"/>
        <w:jc w:val="both"/>
        <w:rPr>
          <w:szCs w:val="20"/>
        </w:rPr>
      </w:pPr>
      <w:r w:rsidRPr="00E26361">
        <w:rPr>
          <w:szCs w:val="20"/>
        </w:rPr>
        <w:t>hleðsla úr grjóti til að hindra rof af völdum vatns, vinda eða sjávar</w:t>
      </w:r>
    </w:p>
    <w:p w14:paraId="18E3275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rofvörn</w:t>
      </w:r>
      <w:r w:rsidRPr="00E26361">
        <w:rPr>
          <w:rFonts w:asciiTheme="minorHAnsi" w:hAnsiTheme="minorHAnsi"/>
          <w:sz w:val="20"/>
          <w:szCs w:val="20"/>
          <w:lang w:val="is-IS"/>
        </w:rPr>
        <w:t xml:space="preserve">, </w:t>
      </w:r>
      <w:r w:rsidRPr="00E26361">
        <w:rPr>
          <w:rFonts w:asciiTheme="minorHAnsi" w:hAnsiTheme="minorHAnsi"/>
          <w:i/>
          <w:sz w:val="20"/>
          <w:szCs w:val="20"/>
          <w:lang w:val="is-IS"/>
        </w:rPr>
        <w:t>sjóvörn</w:t>
      </w:r>
      <w:r w:rsidRPr="00E26361">
        <w:rPr>
          <w:rFonts w:asciiTheme="minorHAnsi" w:hAnsiTheme="minorHAnsi"/>
          <w:sz w:val="20"/>
          <w:szCs w:val="20"/>
          <w:lang w:val="is-IS"/>
        </w:rPr>
        <w:t xml:space="preserve">, </w:t>
      </w:r>
      <w:r w:rsidRPr="00E26361">
        <w:rPr>
          <w:rFonts w:asciiTheme="minorHAnsi" w:hAnsiTheme="minorHAnsi"/>
          <w:i/>
          <w:sz w:val="20"/>
          <w:szCs w:val="20"/>
          <w:lang w:val="is-IS"/>
        </w:rPr>
        <w:t>ölduvörn</w:t>
      </w:r>
      <w:r w:rsidRPr="00E26361">
        <w:rPr>
          <w:rFonts w:asciiTheme="minorHAnsi" w:hAnsiTheme="minorHAnsi"/>
          <w:sz w:val="20"/>
          <w:szCs w:val="20"/>
          <w:lang w:val="is-IS"/>
        </w:rPr>
        <w:t xml:space="preserve">, </w:t>
      </w:r>
      <w:r w:rsidRPr="00E26361">
        <w:rPr>
          <w:rFonts w:asciiTheme="minorHAnsi" w:hAnsiTheme="minorHAnsi"/>
          <w:i/>
          <w:sz w:val="20"/>
          <w:szCs w:val="20"/>
          <w:lang w:val="is-IS"/>
        </w:rPr>
        <w:t>brimvörn</w:t>
      </w:r>
      <w:r w:rsidRPr="00E26361">
        <w:rPr>
          <w:rFonts w:asciiTheme="minorHAnsi" w:hAnsiTheme="minorHAnsi"/>
          <w:sz w:val="20"/>
          <w:szCs w:val="20"/>
          <w:lang w:val="is-IS"/>
        </w:rPr>
        <w:t xml:space="preserve"> og </w:t>
      </w:r>
      <w:r w:rsidRPr="00E26361">
        <w:rPr>
          <w:rFonts w:asciiTheme="minorHAnsi" w:hAnsiTheme="minorHAnsi"/>
          <w:i/>
          <w:sz w:val="20"/>
          <w:szCs w:val="20"/>
          <w:lang w:val="is-IS"/>
        </w:rPr>
        <w:t>varnargarður</w:t>
      </w:r>
      <w:r w:rsidRPr="00E26361">
        <w:rPr>
          <w:rFonts w:asciiTheme="minorHAnsi" w:hAnsiTheme="minorHAnsi"/>
          <w:sz w:val="20"/>
          <w:szCs w:val="20"/>
          <w:lang w:val="is-IS"/>
        </w:rPr>
        <w:t>.</w:t>
      </w:r>
    </w:p>
    <w:p w14:paraId="5D67F0BE" w14:textId="77777777" w:rsidR="00A05284" w:rsidRPr="00E26361" w:rsidRDefault="00A05284" w:rsidP="00A05284">
      <w:pPr>
        <w:ind w:right="30"/>
        <w:jc w:val="both"/>
        <w:rPr>
          <w:szCs w:val="20"/>
        </w:rPr>
      </w:pPr>
    </w:p>
    <w:p w14:paraId="778B8A34" w14:textId="77777777" w:rsidR="00A05284" w:rsidRPr="00E26361" w:rsidRDefault="00A05284" w:rsidP="00A05284">
      <w:pPr>
        <w:ind w:right="30"/>
        <w:jc w:val="both"/>
        <w:rPr>
          <w:b/>
          <w:szCs w:val="20"/>
        </w:rPr>
      </w:pPr>
      <w:r w:rsidRPr="00E26361">
        <w:rPr>
          <w:b/>
          <w:szCs w:val="20"/>
        </w:rPr>
        <w:t>grop</w:t>
      </w:r>
    </w:p>
    <w:p w14:paraId="3F41DD49" w14:textId="77777777" w:rsidR="00A05284" w:rsidRPr="00E26361" w:rsidRDefault="00A05284" w:rsidP="00A05284">
      <w:pPr>
        <w:ind w:right="30"/>
        <w:jc w:val="both"/>
        <w:rPr>
          <w:szCs w:val="20"/>
        </w:rPr>
      </w:pPr>
      <w:r w:rsidRPr="00E26361">
        <w:rPr>
          <w:szCs w:val="20"/>
        </w:rPr>
        <w:t xml:space="preserve">hlutfallið á milli rúmtaks </w:t>
      </w:r>
      <w:r w:rsidRPr="00E26361">
        <w:rPr>
          <w:i/>
          <w:szCs w:val="20"/>
        </w:rPr>
        <w:t xml:space="preserve">gropa </w:t>
      </w:r>
      <w:r w:rsidRPr="00E26361">
        <w:rPr>
          <w:szCs w:val="20"/>
        </w:rPr>
        <w:t>í efni og heildarrúmtaks efnis</w:t>
      </w:r>
    </w:p>
    <w:p w14:paraId="5CD2FEA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Venjulega táknað í %.</w:t>
      </w:r>
    </w:p>
    <w:p w14:paraId="258125CA" w14:textId="77777777" w:rsidR="00A05284" w:rsidRPr="00E26361" w:rsidRDefault="00A05284" w:rsidP="00A05284">
      <w:pPr>
        <w:ind w:right="30"/>
        <w:jc w:val="both"/>
        <w:rPr>
          <w:szCs w:val="20"/>
        </w:rPr>
      </w:pPr>
    </w:p>
    <w:p w14:paraId="66938248" w14:textId="77777777" w:rsidR="00A05284" w:rsidRPr="00E26361" w:rsidRDefault="00A05284" w:rsidP="00A05284">
      <w:pPr>
        <w:ind w:right="30"/>
        <w:jc w:val="both"/>
        <w:rPr>
          <w:b/>
          <w:bCs/>
          <w:szCs w:val="20"/>
        </w:rPr>
      </w:pPr>
      <w:r w:rsidRPr="00E26361">
        <w:rPr>
          <w:b/>
          <w:bCs/>
          <w:szCs w:val="20"/>
        </w:rPr>
        <w:t xml:space="preserve">gropa </w:t>
      </w:r>
    </w:p>
    <w:p w14:paraId="43FA046F" w14:textId="77777777" w:rsidR="00A05284" w:rsidRPr="00E26361" w:rsidRDefault="00A05284" w:rsidP="00A05284">
      <w:pPr>
        <w:ind w:right="30"/>
        <w:jc w:val="both"/>
        <w:rPr>
          <w:szCs w:val="20"/>
        </w:rPr>
      </w:pPr>
      <w:r w:rsidRPr="00E26361">
        <w:rPr>
          <w:szCs w:val="20"/>
        </w:rPr>
        <w:t>smágert holrúm í efni</w:t>
      </w:r>
    </w:p>
    <w:p w14:paraId="6988EEF6" w14:textId="77777777" w:rsidR="00A05284" w:rsidRPr="00E26361" w:rsidRDefault="00A05284" w:rsidP="00A05284">
      <w:pPr>
        <w:ind w:right="30"/>
        <w:jc w:val="both"/>
        <w:rPr>
          <w:b/>
          <w:bCs/>
          <w:szCs w:val="20"/>
        </w:rPr>
      </w:pPr>
      <w:r w:rsidRPr="00E26361">
        <w:rPr>
          <w:b/>
          <w:bCs/>
          <w:szCs w:val="20"/>
        </w:rPr>
        <w:t>gropinn</w:t>
      </w:r>
    </w:p>
    <w:p w14:paraId="45444F00" w14:textId="77777777" w:rsidR="00A05284" w:rsidRPr="00E26361" w:rsidRDefault="00A05284" w:rsidP="00A05284">
      <w:pPr>
        <w:rPr>
          <w:szCs w:val="20"/>
        </w:rPr>
      </w:pPr>
      <w:r w:rsidRPr="00E26361">
        <w:rPr>
          <w:szCs w:val="20"/>
        </w:rPr>
        <w:t>að gropur eru dreifðar víðs vegar um efni</w:t>
      </w:r>
    </w:p>
    <w:p w14:paraId="6897819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Orð svipaðrar merkingar eru blöðróttur og holóttur.</w:t>
      </w:r>
    </w:p>
    <w:p w14:paraId="0376B11C" w14:textId="77777777" w:rsidR="00657759" w:rsidRPr="00E26361" w:rsidRDefault="00657759" w:rsidP="00A05284">
      <w:pPr>
        <w:ind w:right="30"/>
        <w:jc w:val="both"/>
        <w:rPr>
          <w:b/>
          <w:szCs w:val="20"/>
        </w:rPr>
      </w:pPr>
    </w:p>
    <w:p w14:paraId="01F3D116" w14:textId="71AC8BA8" w:rsidR="00A05284" w:rsidRPr="00E26361" w:rsidRDefault="00A05284" w:rsidP="00A05284">
      <w:pPr>
        <w:ind w:right="30"/>
        <w:jc w:val="both"/>
        <w:rPr>
          <w:b/>
          <w:szCs w:val="20"/>
        </w:rPr>
      </w:pPr>
      <w:r w:rsidRPr="00E26361">
        <w:rPr>
          <w:b/>
          <w:szCs w:val="20"/>
        </w:rPr>
        <w:t>gropumalbik</w:t>
      </w:r>
    </w:p>
    <w:p w14:paraId="01A8F563" w14:textId="77777777" w:rsidR="00A05284" w:rsidRPr="00E26361" w:rsidRDefault="00A05284" w:rsidP="00A05284">
      <w:pPr>
        <w:ind w:right="30"/>
        <w:jc w:val="both"/>
        <w:rPr>
          <w:szCs w:val="20"/>
        </w:rPr>
      </w:pPr>
      <w:r w:rsidRPr="00E26361">
        <w:rPr>
          <w:szCs w:val="20"/>
        </w:rPr>
        <w:t>heitblandað slitlagsmalbik með gisinn sáldurferil</w:t>
      </w:r>
    </w:p>
    <w:p w14:paraId="49DA99E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Vegna mikillar holrýmdar (15-20 %) á yfirborðsvatn tiltölulega greiða leið gegnum slitlagið og út til hliðanna, sem stuðlar að umferðaröryggi. Gropumalbik hefur einnig gott hemlunarviðnám, góða ljóstæknilega eiginleika og dregur úr umferðarhávaða.</w:t>
      </w:r>
    </w:p>
    <w:p w14:paraId="624E1F1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13108-7</w:t>
      </w:r>
    </w:p>
    <w:p w14:paraId="6A0B20E6" w14:textId="77777777" w:rsidR="00A05284" w:rsidRPr="00E26361" w:rsidRDefault="00A05284" w:rsidP="00A05284">
      <w:pPr>
        <w:ind w:right="30"/>
        <w:jc w:val="both"/>
        <w:rPr>
          <w:szCs w:val="20"/>
        </w:rPr>
      </w:pPr>
    </w:p>
    <w:p w14:paraId="47FA0134" w14:textId="77777777" w:rsidR="00A05284" w:rsidRPr="00E26361" w:rsidRDefault="00A05284" w:rsidP="00A05284">
      <w:pPr>
        <w:ind w:right="30"/>
        <w:jc w:val="both"/>
        <w:rPr>
          <w:b/>
          <w:bCs/>
          <w:szCs w:val="20"/>
        </w:rPr>
      </w:pPr>
      <w:r w:rsidRPr="00E26361">
        <w:rPr>
          <w:b/>
          <w:bCs/>
          <w:szCs w:val="20"/>
        </w:rPr>
        <w:t xml:space="preserve">grófhrýfi </w:t>
      </w:r>
      <w:r w:rsidRPr="00E26361">
        <w:rPr>
          <w:szCs w:val="20"/>
        </w:rPr>
        <w:t>(macrotexture)</w:t>
      </w:r>
    </w:p>
    <w:p w14:paraId="5D0D0613" w14:textId="77777777" w:rsidR="00A05284" w:rsidRPr="00E26361" w:rsidRDefault="00A05284" w:rsidP="00A05284">
      <w:pPr>
        <w:ind w:right="30"/>
        <w:jc w:val="both"/>
        <w:rPr>
          <w:szCs w:val="20"/>
        </w:rPr>
      </w:pPr>
      <w:r w:rsidRPr="00E26361">
        <w:rPr>
          <w:szCs w:val="20"/>
        </w:rPr>
        <w:t xml:space="preserve">sýnilegar en smágerðar ójöfnur í yfirborði </w:t>
      </w:r>
      <w:r w:rsidRPr="00E26361">
        <w:rPr>
          <w:i/>
          <w:szCs w:val="20"/>
        </w:rPr>
        <w:t>slit</w:t>
      </w:r>
      <w:r w:rsidRPr="00E26361">
        <w:rPr>
          <w:i/>
          <w:szCs w:val="20"/>
        </w:rPr>
        <w:softHyphen/>
        <w:t>lags</w:t>
      </w:r>
      <w:r w:rsidRPr="00E26361">
        <w:rPr>
          <w:szCs w:val="20"/>
        </w:rPr>
        <w:t xml:space="preserve"> með bylgjulengdir á bilinu 0,5-50 mm og dæmigerða sveifluvídd á bilinu 0,1-20 mm.</w:t>
      </w:r>
    </w:p>
    <w:p w14:paraId="57AEED1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Grófhrýfi ræðst af afstöðu steina hvers til annars í yfirborði slitlags og að hve miklu leyti efja fyllir upp í bil á milli þeirra. Gróf</w:t>
      </w:r>
      <w:r w:rsidRPr="00E26361">
        <w:rPr>
          <w:rFonts w:asciiTheme="minorHAnsi" w:hAnsiTheme="minorHAnsi"/>
          <w:sz w:val="20"/>
          <w:szCs w:val="20"/>
          <w:lang w:val="is-IS"/>
        </w:rPr>
        <w:softHyphen/>
        <w:t>hrýfi með stuttar bylgjulengdir dregur úr veghljóði en það eykst síðan með vaxandi bylgjulengdum. Grófhrýfi hefur jákvæð áhrif á hemlunar</w:t>
      </w:r>
      <w:r w:rsidRPr="00E26361">
        <w:rPr>
          <w:rFonts w:asciiTheme="minorHAnsi" w:hAnsiTheme="minorHAnsi"/>
          <w:sz w:val="20"/>
          <w:szCs w:val="20"/>
          <w:lang w:val="is-IS"/>
        </w:rPr>
        <w:softHyphen/>
        <w:t>viðnám með því að veita burtu vatni þar sem hjólbarði og vegyfirborð mæt</w:t>
      </w:r>
      <w:r w:rsidRPr="00E26361">
        <w:rPr>
          <w:rFonts w:asciiTheme="minorHAnsi" w:hAnsiTheme="minorHAnsi"/>
          <w:sz w:val="20"/>
          <w:szCs w:val="20"/>
          <w:lang w:val="is-IS"/>
        </w:rPr>
        <w:softHyphen/>
        <w:t xml:space="preserve">ast. </w:t>
      </w:r>
    </w:p>
    <w:p w14:paraId="6CCAF55B" w14:textId="77777777" w:rsidR="00A05284" w:rsidRPr="00E26361" w:rsidRDefault="00A05284" w:rsidP="00A05284">
      <w:pPr>
        <w:ind w:left="440" w:right="3118" w:hanging="440"/>
        <w:jc w:val="both"/>
        <w:rPr>
          <w:szCs w:val="20"/>
        </w:rPr>
      </w:pPr>
    </w:p>
    <w:p w14:paraId="41338803" w14:textId="77777777" w:rsidR="00A05284" w:rsidRPr="00E26361" w:rsidRDefault="00A05284" w:rsidP="00A05284">
      <w:pPr>
        <w:rPr>
          <w:b/>
          <w:szCs w:val="20"/>
        </w:rPr>
      </w:pPr>
      <w:r w:rsidRPr="00E26361">
        <w:rPr>
          <w:b/>
          <w:szCs w:val="20"/>
        </w:rPr>
        <w:t>grófkorna berg</w:t>
      </w:r>
    </w:p>
    <w:p w14:paraId="70F5C0EA" w14:textId="77777777" w:rsidR="00A05284" w:rsidRPr="00E26361" w:rsidRDefault="00A05284" w:rsidP="00A05284">
      <w:pPr>
        <w:rPr>
          <w:szCs w:val="20"/>
        </w:rPr>
      </w:pPr>
      <w:r w:rsidRPr="00E26361">
        <w:rPr>
          <w:i/>
          <w:szCs w:val="20"/>
        </w:rPr>
        <w:t>berg</w:t>
      </w:r>
      <w:r w:rsidRPr="00E26361">
        <w:rPr>
          <w:szCs w:val="20"/>
        </w:rPr>
        <w:t xml:space="preserve"> með kristöllum, sem flestir eru stærri en 5 mm</w:t>
      </w:r>
    </w:p>
    <w:p w14:paraId="1EF6CB71" w14:textId="77777777" w:rsidR="00A05284" w:rsidRPr="00E26361" w:rsidRDefault="00A05284" w:rsidP="00A05284">
      <w:pPr>
        <w:ind w:right="30"/>
        <w:jc w:val="both"/>
        <w:rPr>
          <w:b/>
          <w:bCs/>
          <w:szCs w:val="20"/>
        </w:rPr>
      </w:pPr>
    </w:p>
    <w:p w14:paraId="7CE78065" w14:textId="77777777" w:rsidR="00A05284" w:rsidRPr="00E26361" w:rsidRDefault="00A05284" w:rsidP="00A05284">
      <w:pPr>
        <w:ind w:right="30"/>
        <w:jc w:val="both"/>
        <w:rPr>
          <w:b/>
          <w:bCs/>
          <w:szCs w:val="20"/>
        </w:rPr>
      </w:pPr>
      <w:r w:rsidRPr="00E26361">
        <w:rPr>
          <w:b/>
          <w:bCs/>
          <w:szCs w:val="20"/>
        </w:rPr>
        <w:t>grófmölun</w:t>
      </w:r>
    </w:p>
    <w:p w14:paraId="5835946E" w14:textId="77777777" w:rsidR="00A05284" w:rsidRPr="00E26361" w:rsidRDefault="00A05284" w:rsidP="00A05284">
      <w:pPr>
        <w:ind w:right="30"/>
        <w:jc w:val="both"/>
        <w:rPr>
          <w:szCs w:val="20"/>
        </w:rPr>
      </w:pPr>
      <w:r w:rsidRPr="00E26361">
        <w:rPr>
          <w:i/>
          <w:szCs w:val="20"/>
        </w:rPr>
        <w:t>mölun</w:t>
      </w:r>
      <w:r w:rsidRPr="00E26361">
        <w:rPr>
          <w:szCs w:val="20"/>
        </w:rPr>
        <w:t xml:space="preserve"> efnis, oftast í einum </w:t>
      </w:r>
      <w:r w:rsidRPr="00E26361">
        <w:rPr>
          <w:i/>
          <w:szCs w:val="20"/>
        </w:rPr>
        <w:t>brjóti</w:t>
      </w:r>
      <w:r w:rsidRPr="00E26361">
        <w:rPr>
          <w:szCs w:val="20"/>
        </w:rPr>
        <w:t xml:space="preserve">, þannig að </w:t>
      </w:r>
      <w:r w:rsidRPr="00E26361">
        <w:rPr>
          <w:i/>
          <w:szCs w:val="20"/>
        </w:rPr>
        <w:t>stærstu steinar</w:t>
      </w:r>
      <w:r w:rsidRPr="00E26361">
        <w:rPr>
          <w:szCs w:val="20"/>
        </w:rPr>
        <w:t xml:space="preserve"> verði af hæfilegri stærð til nota í viðkomandi lagi vegar</w:t>
      </w:r>
    </w:p>
    <w:p w14:paraId="1A8C35F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0/250 mm.  </w:t>
      </w:r>
    </w:p>
    <w:p w14:paraId="0FFF6E8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forbrotið efni</w:t>
      </w:r>
      <w:r w:rsidRPr="00E26361">
        <w:rPr>
          <w:rFonts w:asciiTheme="minorHAnsi" w:hAnsiTheme="minorHAnsi"/>
          <w:sz w:val="20"/>
          <w:szCs w:val="20"/>
          <w:lang w:val="is-IS"/>
        </w:rPr>
        <w:t>.</w:t>
      </w:r>
    </w:p>
    <w:p w14:paraId="553FAEB8" w14:textId="77777777" w:rsidR="00A05284" w:rsidRPr="00E26361" w:rsidRDefault="00A05284" w:rsidP="00A05284">
      <w:pPr>
        <w:ind w:right="30"/>
        <w:rPr>
          <w:szCs w:val="20"/>
        </w:rPr>
      </w:pPr>
    </w:p>
    <w:p w14:paraId="071EB0D9" w14:textId="77777777" w:rsidR="00A05284" w:rsidRPr="00E26361" w:rsidRDefault="00A05284" w:rsidP="00A05284">
      <w:pPr>
        <w:ind w:right="30"/>
        <w:jc w:val="both"/>
        <w:rPr>
          <w:b/>
          <w:bCs/>
          <w:szCs w:val="20"/>
        </w:rPr>
      </w:pPr>
      <w:r w:rsidRPr="00E26361">
        <w:rPr>
          <w:b/>
          <w:bCs/>
          <w:szCs w:val="20"/>
        </w:rPr>
        <w:t xml:space="preserve">grófpúkk </w:t>
      </w:r>
    </w:p>
    <w:p w14:paraId="3F732CCE" w14:textId="77777777" w:rsidR="00A05284" w:rsidRPr="00E26361" w:rsidRDefault="00A05284" w:rsidP="00A05284">
      <w:pPr>
        <w:ind w:right="30"/>
        <w:jc w:val="both"/>
        <w:rPr>
          <w:szCs w:val="20"/>
        </w:rPr>
      </w:pPr>
      <w:r w:rsidRPr="00E26361">
        <w:rPr>
          <w:i/>
          <w:szCs w:val="20"/>
        </w:rPr>
        <w:t>steinefni</w:t>
      </w:r>
      <w:r w:rsidRPr="00E26361">
        <w:rPr>
          <w:szCs w:val="20"/>
        </w:rPr>
        <w:t xml:space="preserve">, úr sprengdu eða rippuðu </w:t>
      </w:r>
      <w:r w:rsidRPr="00E26361">
        <w:rPr>
          <w:i/>
          <w:szCs w:val="20"/>
        </w:rPr>
        <w:t>bergi</w:t>
      </w:r>
      <w:r w:rsidRPr="00E26361">
        <w:rPr>
          <w:szCs w:val="20"/>
        </w:rPr>
        <w:t xml:space="preserve">, innan stærðabilsins 80-300 mm </w:t>
      </w:r>
    </w:p>
    <w:p w14:paraId="49B6A1FA" w14:textId="5337B1B6" w:rsidR="00A05284" w:rsidRDefault="00A05284" w:rsidP="00F7169E">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púkk</w:t>
      </w:r>
      <w:r w:rsidRPr="00E26361">
        <w:rPr>
          <w:rFonts w:asciiTheme="minorHAnsi" w:hAnsiTheme="minorHAnsi"/>
          <w:sz w:val="20"/>
          <w:szCs w:val="20"/>
          <w:lang w:val="is-IS"/>
        </w:rPr>
        <w:t xml:space="preserve"> og fínpúkk.</w:t>
      </w:r>
    </w:p>
    <w:p w14:paraId="1AA96B89" w14:textId="77777777" w:rsidR="00F7169E" w:rsidRPr="00F7169E" w:rsidRDefault="00F7169E" w:rsidP="00F7169E">
      <w:pPr>
        <w:pStyle w:val="NoSpacing"/>
        <w:rPr>
          <w:rFonts w:asciiTheme="minorHAnsi" w:hAnsiTheme="minorHAnsi"/>
          <w:sz w:val="20"/>
          <w:szCs w:val="20"/>
          <w:lang w:val="is-IS"/>
        </w:rPr>
      </w:pPr>
    </w:p>
    <w:p w14:paraId="7E70D7D9" w14:textId="77777777" w:rsidR="00A05284" w:rsidRPr="00E26361" w:rsidRDefault="00A05284" w:rsidP="00A05284">
      <w:pPr>
        <w:ind w:right="30"/>
        <w:jc w:val="both"/>
        <w:rPr>
          <w:b/>
          <w:bCs/>
          <w:szCs w:val="20"/>
        </w:rPr>
      </w:pPr>
      <w:r w:rsidRPr="00E26361">
        <w:rPr>
          <w:b/>
          <w:bCs/>
          <w:szCs w:val="20"/>
        </w:rPr>
        <w:t>grunneiginleikar bergs</w:t>
      </w:r>
    </w:p>
    <w:p w14:paraId="4A158C7A" w14:textId="77777777" w:rsidR="00A05284" w:rsidRPr="00E26361" w:rsidRDefault="00A05284" w:rsidP="00A05284">
      <w:pPr>
        <w:ind w:right="30"/>
        <w:jc w:val="both"/>
        <w:rPr>
          <w:szCs w:val="20"/>
        </w:rPr>
      </w:pPr>
      <w:r w:rsidRPr="00E26361">
        <w:rPr>
          <w:szCs w:val="20"/>
        </w:rPr>
        <w:t xml:space="preserve">grunnþættir í uppbyggingu og eiginleikum </w:t>
      </w:r>
      <w:r w:rsidRPr="00E26361">
        <w:rPr>
          <w:i/>
          <w:szCs w:val="20"/>
        </w:rPr>
        <w:t>bergs</w:t>
      </w:r>
    </w:p>
    <w:p w14:paraId="37BB0CD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Eru háðir öllum þáttum í uppbyggingu bergs</w:t>
      </w:r>
      <w:r w:rsidRPr="00E26361">
        <w:rPr>
          <w:rFonts w:asciiTheme="minorHAnsi" w:hAnsiTheme="minorHAnsi"/>
          <w:sz w:val="20"/>
          <w:szCs w:val="20"/>
          <w:lang w:val="is-IS"/>
        </w:rPr>
        <w:softHyphen/>
        <w:t xml:space="preserve">ins svo sem efnasamsetningu, gerð </w:t>
      </w:r>
      <w:r w:rsidRPr="00E26361">
        <w:rPr>
          <w:rFonts w:asciiTheme="minorHAnsi" w:hAnsiTheme="minorHAnsi"/>
          <w:i/>
          <w:sz w:val="20"/>
          <w:szCs w:val="20"/>
          <w:lang w:val="is-IS"/>
        </w:rPr>
        <w:t>steinda</w:t>
      </w:r>
      <w:r w:rsidRPr="00E26361">
        <w:rPr>
          <w:rFonts w:asciiTheme="minorHAnsi" w:hAnsiTheme="minorHAnsi"/>
          <w:sz w:val="20"/>
          <w:szCs w:val="20"/>
          <w:lang w:val="is-IS"/>
        </w:rPr>
        <w:t xml:space="preserve">, </w:t>
      </w:r>
      <w:r w:rsidRPr="00E26361">
        <w:rPr>
          <w:rFonts w:asciiTheme="minorHAnsi" w:hAnsiTheme="minorHAnsi"/>
          <w:i/>
          <w:sz w:val="20"/>
          <w:szCs w:val="20"/>
          <w:lang w:val="is-IS"/>
        </w:rPr>
        <w:t>kristalbyggingu</w:t>
      </w:r>
      <w:r w:rsidRPr="00E26361">
        <w:rPr>
          <w:rFonts w:asciiTheme="minorHAnsi" w:hAnsiTheme="minorHAnsi"/>
          <w:sz w:val="20"/>
          <w:szCs w:val="20"/>
          <w:lang w:val="is-IS"/>
        </w:rPr>
        <w:t xml:space="preserve">, </w:t>
      </w:r>
      <w:r w:rsidRPr="00E26361">
        <w:rPr>
          <w:rFonts w:asciiTheme="minorHAnsi" w:hAnsiTheme="minorHAnsi"/>
          <w:i/>
          <w:sz w:val="20"/>
          <w:szCs w:val="20"/>
          <w:lang w:val="is-IS"/>
        </w:rPr>
        <w:t>kornastærð</w:t>
      </w:r>
      <w:r w:rsidRPr="00E26361">
        <w:rPr>
          <w:rFonts w:asciiTheme="minorHAnsi" w:hAnsiTheme="minorHAnsi"/>
          <w:sz w:val="20"/>
          <w:szCs w:val="20"/>
          <w:lang w:val="is-IS"/>
        </w:rPr>
        <w:t>, þéttleika, sprung</w:t>
      </w:r>
      <w:r w:rsidRPr="00E26361">
        <w:rPr>
          <w:rFonts w:asciiTheme="minorHAnsi" w:hAnsiTheme="minorHAnsi"/>
          <w:sz w:val="20"/>
          <w:szCs w:val="20"/>
          <w:lang w:val="is-IS"/>
        </w:rPr>
        <w:softHyphen/>
        <w:t xml:space="preserve">um, straumflögun o.fl. en allir þessir þættir geta haft áhrif á </w:t>
      </w:r>
      <w:r w:rsidRPr="00E26361">
        <w:rPr>
          <w:rFonts w:asciiTheme="minorHAnsi" w:hAnsiTheme="minorHAnsi"/>
          <w:i/>
          <w:sz w:val="20"/>
          <w:szCs w:val="20"/>
          <w:lang w:val="is-IS"/>
        </w:rPr>
        <w:t>berggæðin</w:t>
      </w:r>
      <w:r w:rsidRPr="00E26361">
        <w:rPr>
          <w:rFonts w:asciiTheme="minorHAnsi" w:hAnsiTheme="minorHAnsi"/>
          <w:sz w:val="20"/>
          <w:szCs w:val="20"/>
          <w:lang w:val="is-IS"/>
        </w:rPr>
        <w:t>.</w:t>
      </w:r>
    </w:p>
    <w:p w14:paraId="1DE8A339" w14:textId="77777777" w:rsidR="00A05284" w:rsidRPr="00E26361" w:rsidRDefault="00A05284" w:rsidP="00A05284">
      <w:pPr>
        <w:ind w:right="30"/>
        <w:jc w:val="both"/>
        <w:rPr>
          <w:szCs w:val="20"/>
        </w:rPr>
      </w:pPr>
    </w:p>
    <w:p w14:paraId="00CA72A4" w14:textId="77777777" w:rsidR="00A05284" w:rsidRPr="00E26361" w:rsidRDefault="00A05284" w:rsidP="00A05284">
      <w:pPr>
        <w:ind w:right="30"/>
        <w:jc w:val="both"/>
        <w:rPr>
          <w:b/>
          <w:bCs/>
          <w:color w:val="FF0000"/>
          <w:szCs w:val="20"/>
        </w:rPr>
      </w:pPr>
      <w:r w:rsidRPr="00E26361">
        <w:rPr>
          <w:b/>
          <w:bCs/>
          <w:szCs w:val="20"/>
        </w:rPr>
        <w:t>grunneiginleikar steinefnis</w:t>
      </w:r>
    </w:p>
    <w:p w14:paraId="719CA224" w14:textId="77777777" w:rsidR="00A05284" w:rsidRPr="00E26361" w:rsidRDefault="00A05284" w:rsidP="00A05284">
      <w:pPr>
        <w:ind w:right="30"/>
        <w:jc w:val="both"/>
        <w:rPr>
          <w:szCs w:val="20"/>
        </w:rPr>
      </w:pPr>
      <w:r w:rsidRPr="00E26361">
        <w:rPr>
          <w:szCs w:val="20"/>
        </w:rPr>
        <w:t xml:space="preserve">grunnþættir í eiginleikum </w:t>
      </w:r>
      <w:r w:rsidRPr="00E26361">
        <w:rPr>
          <w:i/>
          <w:szCs w:val="20"/>
        </w:rPr>
        <w:t>steinefnis</w:t>
      </w:r>
    </w:p>
    <w:p w14:paraId="2105317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Eru ásýnd </w:t>
      </w:r>
      <w:r w:rsidRPr="00E26361">
        <w:rPr>
          <w:rFonts w:asciiTheme="minorHAnsi" w:hAnsiTheme="minorHAnsi"/>
          <w:i/>
          <w:sz w:val="20"/>
          <w:szCs w:val="20"/>
          <w:lang w:val="is-IS"/>
        </w:rPr>
        <w:t>bergs</w:t>
      </w:r>
      <w:r w:rsidRPr="00E26361">
        <w:rPr>
          <w:rFonts w:asciiTheme="minorHAnsi" w:hAnsiTheme="minorHAnsi"/>
          <w:sz w:val="20"/>
          <w:szCs w:val="20"/>
          <w:lang w:val="is-IS"/>
        </w:rPr>
        <w:t xml:space="preserve">, </w:t>
      </w:r>
      <w:r w:rsidRPr="00E26361">
        <w:rPr>
          <w:rFonts w:asciiTheme="minorHAnsi" w:hAnsiTheme="minorHAnsi"/>
          <w:i/>
          <w:sz w:val="20"/>
          <w:szCs w:val="20"/>
          <w:lang w:val="is-IS"/>
        </w:rPr>
        <w:t>berggæði</w:t>
      </w:r>
      <w:r w:rsidRPr="00E26361">
        <w:rPr>
          <w:rFonts w:asciiTheme="minorHAnsi" w:hAnsiTheme="minorHAnsi"/>
          <w:sz w:val="20"/>
          <w:szCs w:val="20"/>
          <w:lang w:val="is-IS"/>
        </w:rPr>
        <w:t xml:space="preserve"> o.fl. sem ásamt </w:t>
      </w:r>
      <w:r w:rsidRPr="00E26361">
        <w:rPr>
          <w:rFonts w:asciiTheme="minorHAnsi" w:hAnsiTheme="minorHAnsi"/>
          <w:i/>
          <w:sz w:val="20"/>
          <w:szCs w:val="20"/>
          <w:lang w:val="is-IS"/>
        </w:rPr>
        <w:t>kornadreifingu</w:t>
      </w:r>
      <w:r w:rsidRPr="00E26361">
        <w:rPr>
          <w:rFonts w:asciiTheme="minorHAnsi" w:hAnsiTheme="minorHAnsi"/>
          <w:sz w:val="20"/>
          <w:szCs w:val="20"/>
          <w:lang w:val="is-IS"/>
        </w:rPr>
        <w:t xml:space="preserve"> eru ráðandi varðandi gæði efnisins þegar það hefur verið lagt út og þjappað í vegi.</w:t>
      </w:r>
    </w:p>
    <w:p w14:paraId="5F48A23D" w14:textId="77777777" w:rsidR="00A05284" w:rsidRPr="00E26361" w:rsidRDefault="00A05284" w:rsidP="00A05284">
      <w:pPr>
        <w:ind w:right="30"/>
        <w:jc w:val="both"/>
        <w:rPr>
          <w:szCs w:val="20"/>
        </w:rPr>
      </w:pPr>
    </w:p>
    <w:p w14:paraId="0084D47B" w14:textId="77777777" w:rsidR="00A05284" w:rsidRPr="00E26361" w:rsidRDefault="00A05284" w:rsidP="00A05284">
      <w:pPr>
        <w:ind w:right="30"/>
        <w:jc w:val="both"/>
        <w:rPr>
          <w:b/>
          <w:bCs/>
          <w:szCs w:val="20"/>
        </w:rPr>
      </w:pPr>
      <w:r w:rsidRPr="00E26361">
        <w:rPr>
          <w:b/>
          <w:bCs/>
          <w:szCs w:val="20"/>
        </w:rPr>
        <w:t>grunnvatn</w:t>
      </w:r>
    </w:p>
    <w:p w14:paraId="02D82FC1" w14:textId="77777777" w:rsidR="00A05284" w:rsidRPr="00E26361" w:rsidRDefault="00A05284" w:rsidP="00A05284">
      <w:pPr>
        <w:ind w:right="30"/>
        <w:jc w:val="both"/>
        <w:rPr>
          <w:szCs w:val="20"/>
        </w:rPr>
      </w:pPr>
      <w:r w:rsidRPr="00E26361">
        <w:rPr>
          <w:szCs w:val="20"/>
        </w:rPr>
        <w:t>jarðvatn, sem fyllir holur og glufur í jarðlögum, hefur ákveðið vatnsborð og vatnsþrýsting, sem er jafn eða meiri en þrýstingur lofthjúps jarðar</w:t>
      </w:r>
    </w:p>
    <w:p w14:paraId="3AACB404" w14:textId="77777777" w:rsidR="00A05284" w:rsidRPr="00E26361" w:rsidRDefault="00A05284" w:rsidP="00A05284">
      <w:pPr>
        <w:ind w:right="30"/>
        <w:jc w:val="both"/>
        <w:rPr>
          <w:szCs w:val="20"/>
        </w:rPr>
      </w:pPr>
    </w:p>
    <w:p w14:paraId="0E82C593" w14:textId="77777777" w:rsidR="00A05284" w:rsidRPr="00E26361" w:rsidRDefault="00A05284" w:rsidP="00A05284">
      <w:pPr>
        <w:ind w:right="30"/>
        <w:jc w:val="both"/>
        <w:rPr>
          <w:b/>
          <w:bCs/>
          <w:szCs w:val="20"/>
        </w:rPr>
      </w:pPr>
      <w:r w:rsidRPr="00E26361">
        <w:rPr>
          <w:b/>
          <w:bCs/>
          <w:szCs w:val="20"/>
        </w:rPr>
        <w:t>grunnvatnsborð</w:t>
      </w:r>
    </w:p>
    <w:p w14:paraId="49E2418A" w14:textId="77777777" w:rsidR="00A05284" w:rsidRPr="00E26361" w:rsidRDefault="00A05284" w:rsidP="00A05284">
      <w:pPr>
        <w:ind w:right="30"/>
        <w:jc w:val="both"/>
        <w:rPr>
          <w:szCs w:val="20"/>
        </w:rPr>
      </w:pPr>
      <w:r w:rsidRPr="00E26361">
        <w:rPr>
          <w:szCs w:val="20"/>
        </w:rPr>
        <w:t xml:space="preserve">efri mörk </w:t>
      </w:r>
      <w:r w:rsidRPr="00E26361">
        <w:rPr>
          <w:i/>
          <w:szCs w:val="20"/>
        </w:rPr>
        <w:t>grunnvatns</w:t>
      </w:r>
      <w:r w:rsidRPr="00E26361">
        <w:rPr>
          <w:szCs w:val="20"/>
        </w:rPr>
        <w:t>, en neðan þeirra er jörð mettuð vatni</w:t>
      </w:r>
    </w:p>
    <w:p w14:paraId="07F91A4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Yfirborð vatnsforða undir yfirborði jarðar. Yfirborð stöðuvatns samsvarar grunnvatns</w:t>
      </w:r>
      <w:r w:rsidRPr="00E26361">
        <w:rPr>
          <w:rFonts w:asciiTheme="minorHAnsi" w:hAnsiTheme="minorHAnsi"/>
          <w:sz w:val="20"/>
          <w:szCs w:val="20"/>
          <w:lang w:val="is-IS"/>
        </w:rPr>
        <w:softHyphen/>
        <w:t xml:space="preserve">borði á sama stað. </w:t>
      </w:r>
    </w:p>
    <w:p w14:paraId="7A71289F" w14:textId="77777777" w:rsidR="00A05284" w:rsidRPr="00E26361" w:rsidRDefault="00A05284" w:rsidP="00A05284">
      <w:pPr>
        <w:tabs>
          <w:tab w:val="left" w:pos="342"/>
        </w:tabs>
        <w:ind w:left="342" w:right="30" w:hanging="342"/>
        <w:rPr>
          <w:szCs w:val="20"/>
        </w:rPr>
      </w:pPr>
    </w:p>
    <w:p w14:paraId="62304303" w14:textId="77777777" w:rsidR="00A05284" w:rsidRPr="00E26361" w:rsidRDefault="00A05284" w:rsidP="00A05284">
      <w:pPr>
        <w:tabs>
          <w:tab w:val="left" w:pos="342"/>
        </w:tabs>
        <w:ind w:left="342" w:right="30" w:hanging="342"/>
        <w:rPr>
          <w:b/>
          <w:szCs w:val="20"/>
        </w:rPr>
      </w:pPr>
      <w:r w:rsidRPr="00E26361">
        <w:rPr>
          <w:b/>
          <w:szCs w:val="20"/>
        </w:rPr>
        <w:t>grynning</w:t>
      </w:r>
    </w:p>
    <w:p w14:paraId="7087AF9D" w14:textId="77777777" w:rsidR="00A05284" w:rsidRPr="00E26361" w:rsidRDefault="00A05284" w:rsidP="00A05284">
      <w:pPr>
        <w:rPr>
          <w:szCs w:val="20"/>
        </w:rPr>
      </w:pPr>
      <w:r w:rsidRPr="00E26361">
        <w:rPr>
          <w:szCs w:val="20"/>
        </w:rPr>
        <w:t>svæði á botni sjávar, stöðuvatns eða straumvatns, þar sem vatn er tiltölulega grunnt</w:t>
      </w:r>
    </w:p>
    <w:p w14:paraId="20691EF6" w14:textId="77777777" w:rsidR="00A05284" w:rsidRPr="00E26361" w:rsidRDefault="00A05284" w:rsidP="00A05284">
      <w:pPr>
        <w:ind w:right="30"/>
        <w:jc w:val="both"/>
        <w:rPr>
          <w:b/>
          <w:bCs/>
          <w:szCs w:val="20"/>
        </w:rPr>
      </w:pPr>
    </w:p>
    <w:p w14:paraId="7BD57FD5" w14:textId="77777777" w:rsidR="00A05284" w:rsidRPr="00E26361" w:rsidRDefault="00A05284" w:rsidP="00A05284">
      <w:pPr>
        <w:ind w:right="30"/>
        <w:jc w:val="both"/>
        <w:rPr>
          <w:b/>
          <w:bCs/>
          <w:szCs w:val="20"/>
        </w:rPr>
      </w:pPr>
      <w:r w:rsidRPr="00E26361">
        <w:rPr>
          <w:b/>
          <w:bCs/>
          <w:szCs w:val="20"/>
        </w:rPr>
        <w:t xml:space="preserve">grýfi </w:t>
      </w:r>
      <w:r w:rsidRPr="00E26361">
        <w:rPr>
          <w:szCs w:val="20"/>
        </w:rPr>
        <w:t>(megatexture)</w:t>
      </w:r>
    </w:p>
    <w:p w14:paraId="4895FE9F" w14:textId="77777777" w:rsidR="00A05284" w:rsidRPr="00E26361" w:rsidRDefault="00A05284" w:rsidP="00A05284">
      <w:pPr>
        <w:rPr>
          <w:szCs w:val="20"/>
        </w:rPr>
      </w:pPr>
      <w:r w:rsidRPr="00E26361">
        <w:rPr>
          <w:szCs w:val="20"/>
        </w:rPr>
        <w:t>ójöfnur í yfirborði slitlags með bylgjulengdir á bilinu 50-500 mm og dæmigerða sveifluvídd á bilinu 0,1-50 mm</w:t>
      </w:r>
    </w:p>
    <w:p w14:paraId="3D55F77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um grýfi eru grunnar holur í malarvegum, fleiður eða brotholur í malbiki, gárur í malbiksslitlagi, kröpp þvottabretti á malarvegum og viðlíka ójöfnur. Grýfi er að flestu leyti neikvæður eiginleiki, eykur eldsneytiseyðslu, veldur umferðarhávaða og titringi sem eykur slit á bíl og óþægindum fyrir farþega.</w:t>
      </w:r>
    </w:p>
    <w:p w14:paraId="2604A5E5" w14:textId="77777777" w:rsidR="00A05284" w:rsidRPr="00E26361" w:rsidRDefault="00A05284" w:rsidP="00A05284">
      <w:pPr>
        <w:ind w:left="284" w:right="30"/>
        <w:jc w:val="both"/>
        <w:rPr>
          <w:szCs w:val="20"/>
        </w:rPr>
      </w:pPr>
    </w:p>
    <w:p w14:paraId="1B5D051B" w14:textId="77777777" w:rsidR="00A05284" w:rsidRPr="00E26361" w:rsidRDefault="00A05284" w:rsidP="00A05284">
      <w:pPr>
        <w:ind w:right="30"/>
        <w:jc w:val="both"/>
        <w:rPr>
          <w:b/>
          <w:szCs w:val="20"/>
        </w:rPr>
      </w:pPr>
      <w:r w:rsidRPr="00E26361">
        <w:rPr>
          <w:b/>
          <w:szCs w:val="20"/>
        </w:rPr>
        <w:t>grýta</w:t>
      </w:r>
    </w:p>
    <w:p w14:paraId="5A999827" w14:textId="77777777" w:rsidR="00A05284" w:rsidRPr="00E26361" w:rsidRDefault="00A05284" w:rsidP="00A05284">
      <w:pPr>
        <w:ind w:right="30"/>
        <w:jc w:val="both"/>
        <w:rPr>
          <w:szCs w:val="20"/>
        </w:rPr>
      </w:pPr>
      <w:r w:rsidRPr="00E26361">
        <w:rPr>
          <w:szCs w:val="20"/>
        </w:rPr>
        <w:t xml:space="preserve">kröpp hola í slitlagi [í vegagerð] </w:t>
      </w:r>
    </w:p>
    <w:p w14:paraId="516EE49D" w14:textId="77777777" w:rsidR="00A05284" w:rsidRPr="00E26361" w:rsidRDefault="00A05284" w:rsidP="00A05284">
      <w:pPr>
        <w:ind w:left="342"/>
        <w:jc w:val="both"/>
        <w:rPr>
          <w:szCs w:val="20"/>
        </w:rPr>
      </w:pPr>
    </w:p>
    <w:p w14:paraId="264529B6" w14:textId="77777777" w:rsidR="00A05284" w:rsidRPr="00E26361" w:rsidRDefault="00A05284" w:rsidP="00A05284">
      <w:pPr>
        <w:jc w:val="both"/>
        <w:rPr>
          <w:b/>
          <w:szCs w:val="20"/>
        </w:rPr>
      </w:pPr>
      <w:r w:rsidRPr="00E26361">
        <w:rPr>
          <w:b/>
          <w:szCs w:val="20"/>
        </w:rPr>
        <w:t>græfni</w:t>
      </w:r>
    </w:p>
    <w:p w14:paraId="465DFA51" w14:textId="77777777" w:rsidR="00A05284" w:rsidRPr="00E26361" w:rsidRDefault="00A05284" w:rsidP="00A05284">
      <w:pPr>
        <w:jc w:val="both"/>
        <w:rPr>
          <w:szCs w:val="20"/>
        </w:rPr>
      </w:pPr>
      <w:r w:rsidRPr="00E26361">
        <w:rPr>
          <w:szCs w:val="20"/>
        </w:rPr>
        <w:t xml:space="preserve">mælikvarði þess hve auðgræft </w:t>
      </w:r>
      <w:r w:rsidRPr="00E26361">
        <w:rPr>
          <w:i/>
          <w:szCs w:val="20"/>
        </w:rPr>
        <w:t>jarðefni</w:t>
      </w:r>
      <w:r w:rsidRPr="00E26361">
        <w:rPr>
          <w:szCs w:val="20"/>
        </w:rPr>
        <w:t xml:space="preserve"> er</w:t>
      </w:r>
    </w:p>
    <w:p w14:paraId="1E58CF0B" w14:textId="77777777" w:rsidR="00A05284" w:rsidRPr="00E26361" w:rsidRDefault="00A05284" w:rsidP="00A05284">
      <w:pPr>
        <w:jc w:val="both"/>
        <w:rPr>
          <w:szCs w:val="20"/>
        </w:rPr>
      </w:pPr>
    </w:p>
    <w:p w14:paraId="500B95C3" w14:textId="77777777" w:rsidR="00A05284" w:rsidRPr="00E26361" w:rsidRDefault="00A05284" w:rsidP="00A05284">
      <w:pPr>
        <w:jc w:val="both"/>
        <w:rPr>
          <w:b/>
          <w:szCs w:val="20"/>
        </w:rPr>
      </w:pPr>
    </w:p>
    <w:p w14:paraId="677D3F97" w14:textId="77777777" w:rsidR="00A05284" w:rsidRPr="00E26361" w:rsidRDefault="00A05284" w:rsidP="00A05284">
      <w:pPr>
        <w:jc w:val="both"/>
        <w:rPr>
          <w:b/>
          <w:szCs w:val="20"/>
        </w:rPr>
      </w:pPr>
      <w:r w:rsidRPr="00E26361">
        <w:rPr>
          <w:b/>
          <w:szCs w:val="20"/>
        </w:rPr>
        <w:t>græfur (lo)</w:t>
      </w:r>
    </w:p>
    <w:p w14:paraId="4AFD7752" w14:textId="77777777" w:rsidR="00A05284" w:rsidRPr="00E26361" w:rsidRDefault="00A05284" w:rsidP="00A05284">
      <w:pPr>
        <w:jc w:val="both"/>
        <w:rPr>
          <w:szCs w:val="20"/>
        </w:rPr>
      </w:pPr>
      <w:r w:rsidRPr="00E26361">
        <w:rPr>
          <w:szCs w:val="20"/>
        </w:rPr>
        <w:t>efni er græft, sem unnt er að grafa án undangenginnar losunar</w:t>
      </w:r>
    </w:p>
    <w:p w14:paraId="78D75B1A" w14:textId="77777777" w:rsidR="00A05284" w:rsidRPr="00E26361" w:rsidRDefault="00A05284" w:rsidP="00A05284">
      <w:pPr>
        <w:jc w:val="both"/>
        <w:rPr>
          <w:szCs w:val="20"/>
        </w:rPr>
      </w:pPr>
    </w:p>
    <w:p w14:paraId="78CEFE3C" w14:textId="77777777" w:rsidR="00A05284" w:rsidRPr="00E26361" w:rsidRDefault="00A05284" w:rsidP="00A05284">
      <w:pPr>
        <w:jc w:val="both"/>
        <w:rPr>
          <w:b/>
          <w:szCs w:val="20"/>
        </w:rPr>
      </w:pPr>
      <w:r w:rsidRPr="00E26361">
        <w:rPr>
          <w:b/>
          <w:szCs w:val="20"/>
        </w:rPr>
        <w:t>gröftur</w:t>
      </w:r>
    </w:p>
    <w:p w14:paraId="37FC4580" w14:textId="77777777" w:rsidR="00A05284" w:rsidRPr="00E26361" w:rsidRDefault="00A05284" w:rsidP="00A05284">
      <w:pPr>
        <w:jc w:val="both"/>
        <w:rPr>
          <w:szCs w:val="20"/>
        </w:rPr>
      </w:pPr>
      <w:r w:rsidRPr="00E26361">
        <w:rPr>
          <w:szCs w:val="20"/>
        </w:rPr>
        <w:t>athöfnin að grafa</w:t>
      </w:r>
    </w:p>
    <w:p w14:paraId="6403032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T.d. gröftur á </w:t>
      </w:r>
      <w:r w:rsidRPr="00E26361">
        <w:rPr>
          <w:rFonts w:asciiTheme="minorHAnsi" w:hAnsiTheme="minorHAnsi"/>
          <w:i/>
          <w:sz w:val="20"/>
          <w:szCs w:val="20"/>
          <w:lang w:val="is-IS"/>
        </w:rPr>
        <w:t>jarðefni</w:t>
      </w:r>
      <w:r w:rsidRPr="00E26361">
        <w:rPr>
          <w:rFonts w:asciiTheme="minorHAnsi" w:hAnsiTheme="minorHAnsi"/>
          <w:sz w:val="20"/>
          <w:szCs w:val="20"/>
          <w:lang w:val="is-IS"/>
        </w:rPr>
        <w:t>.</w:t>
      </w:r>
    </w:p>
    <w:p w14:paraId="629D168E" w14:textId="77777777" w:rsidR="00A05284" w:rsidRPr="00E26361" w:rsidRDefault="00A05284" w:rsidP="00A05284">
      <w:pPr>
        <w:jc w:val="both"/>
        <w:rPr>
          <w:b/>
          <w:szCs w:val="20"/>
        </w:rPr>
      </w:pPr>
    </w:p>
    <w:p w14:paraId="3F773D8C" w14:textId="77777777" w:rsidR="00A05284" w:rsidRPr="00E26361" w:rsidRDefault="00A05284" w:rsidP="00A05284">
      <w:pPr>
        <w:jc w:val="both"/>
        <w:rPr>
          <w:b/>
          <w:szCs w:val="20"/>
        </w:rPr>
      </w:pPr>
      <w:r w:rsidRPr="00E26361">
        <w:rPr>
          <w:b/>
          <w:szCs w:val="20"/>
        </w:rPr>
        <w:t>gúmhjólavalti</w:t>
      </w:r>
    </w:p>
    <w:p w14:paraId="5C80F647" w14:textId="77777777" w:rsidR="00A05284" w:rsidRPr="00E26361" w:rsidRDefault="00A05284" w:rsidP="00A05284">
      <w:pPr>
        <w:jc w:val="both"/>
        <w:rPr>
          <w:szCs w:val="20"/>
        </w:rPr>
      </w:pPr>
      <w:r w:rsidRPr="00E26361">
        <w:rPr>
          <w:szCs w:val="20"/>
        </w:rPr>
        <w:t>valti á mörgum sléttum gúmhjólum</w:t>
      </w:r>
    </w:p>
    <w:p w14:paraId="5A74FA80" w14:textId="77777777" w:rsidR="00A05284" w:rsidRPr="00E26361" w:rsidRDefault="00A05284" w:rsidP="00A05284">
      <w:pPr>
        <w:jc w:val="both"/>
        <w:rPr>
          <w:szCs w:val="20"/>
        </w:rPr>
      </w:pPr>
    </w:p>
    <w:p w14:paraId="3EDD1E51" w14:textId="77777777" w:rsidR="00F7169E" w:rsidRDefault="00F7169E" w:rsidP="00A05284">
      <w:pPr>
        <w:jc w:val="both"/>
        <w:rPr>
          <w:b/>
          <w:szCs w:val="20"/>
        </w:rPr>
      </w:pPr>
    </w:p>
    <w:p w14:paraId="22B29973" w14:textId="77777777" w:rsidR="00F7169E" w:rsidRDefault="00F7169E" w:rsidP="00A05284">
      <w:pPr>
        <w:jc w:val="both"/>
        <w:rPr>
          <w:b/>
          <w:szCs w:val="20"/>
        </w:rPr>
      </w:pPr>
    </w:p>
    <w:p w14:paraId="54BAF23D" w14:textId="43E0D0AF" w:rsidR="00A05284" w:rsidRPr="00E26361" w:rsidRDefault="00A05284" w:rsidP="00A05284">
      <w:pPr>
        <w:jc w:val="both"/>
        <w:rPr>
          <w:b/>
          <w:szCs w:val="20"/>
        </w:rPr>
      </w:pPr>
      <w:r w:rsidRPr="00E26361">
        <w:rPr>
          <w:b/>
          <w:szCs w:val="20"/>
        </w:rPr>
        <w:t>gæðaeftirlit</w:t>
      </w:r>
    </w:p>
    <w:p w14:paraId="22EC0406" w14:textId="77777777" w:rsidR="00A05284" w:rsidRPr="00E26361" w:rsidRDefault="00A05284" w:rsidP="00A05284">
      <w:pPr>
        <w:jc w:val="both"/>
        <w:rPr>
          <w:szCs w:val="20"/>
        </w:rPr>
      </w:pPr>
      <w:r w:rsidRPr="00E26361">
        <w:rPr>
          <w:szCs w:val="20"/>
        </w:rPr>
        <w:t xml:space="preserve">kerfisbundið </w:t>
      </w:r>
      <w:r w:rsidRPr="00E26361">
        <w:rPr>
          <w:i/>
          <w:szCs w:val="20"/>
        </w:rPr>
        <w:t>eftirlit</w:t>
      </w:r>
      <w:r w:rsidRPr="00E26361">
        <w:rPr>
          <w:szCs w:val="20"/>
        </w:rPr>
        <w:t xml:space="preserve"> til að tryggja að gæði séu samkvæmt kröfum</w:t>
      </w:r>
    </w:p>
    <w:p w14:paraId="5363294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Kerfisbundið, að því leyti að árangurinn ræðst af skipulögðu meðvituðu framtaki. Sumir velja kerfi til gæðaeftirlits sem byggir á gæðahandbókum eða ferlahandbókum. Gæðaeftirlitskerfi búa yfirleitt yfir völdu úrvali af viðmiðunarreglum að því er varðar innleiðingu gæðaeftirlits í reyndinni og á hvern hátt gæði eru mæld og bætt.</w:t>
      </w:r>
    </w:p>
    <w:p w14:paraId="1E3467FC" w14:textId="77777777" w:rsidR="00A05284" w:rsidRPr="00E26361" w:rsidRDefault="00A05284" w:rsidP="00A05284">
      <w:pPr>
        <w:jc w:val="both"/>
        <w:rPr>
          <w:szCs w:val="20"/>
        </w:rPr>
      </w:pPr>
    </w:p>
    <w:p w14:paraId="5B85EF6F" w14:textId="77777777" w:rsidR="00A05284" w:rsidRPr="00E26361" w:rsidRDefault="00A05284" w:rsidP="00A05284">
      <w:pPr>
        <w:jc w:val="both"/>
        <w:rPr>
          <w:b/>
          <w:szCs w:val="20"/>
        </w:rPr>
      </w:pPr>
      <w:r w:rsidRPr="00E26361">
        <w:rPr>
          <w:b/>
          <w:szCs w:val="20"/>
        </w:rPr>
        <w:t>gæðahandbók</w:t>
      </w:r>
    </w:p>
    <w:p w14:paraId="3C3F5AB4" w14:textId="77777777" w:rsidR="00A05284" w:rsidRPr="00E26361" w:rsidRDefault="00A05284" w:rsidP="00A05284">
      <w:pPr>
        <w:jc w:val="both"/>
        <w:rPr>
          <w:szCs w:val="20"/>
        </w:rPr>
      </w:pPr>
      <w:r w:rsidRPr="00E26361">
        <w:rPr>
          <w:szCs w:val="20"/>
        </w:rPr>
        <w:t>skjal sem veitir forskrift fyrir gæðastjórnunarkerfi fyrirtækis</w:t>
      </w:r>
    </w:p>
    <w:p w14:paraId="65877C0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Gæðahandbækur geta verið mismunandi að nákvæmni og framsetningu eftir því hversu stórt eða margbrotið fyrirtæki er.</w:t>
      </w:r>
    </w:p>
    <w:p w14:paraId="19AD6A0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2CC8D6A6" w14:textId="77777777" w:rsidR="00A05284" w:rsidRPr="00E26361" w:rsidRDefault="00A05284" w:rsidP="00A05284">
      <w:pPr>
        <w:jc w:val="both"/>
        <w:rPr>
          <w:szCs w:val="20"/>
        </w:rPr>
      </w:pPr>
    </w:p>
    <w:p w14:paraId="2FDF64D0" w14:textId="77777777" w:rsidR="00A05284" w:rsidRPr="00E26361" w:rsidRDefault="00A05284" w:rsidP="00A05284">
      <w:pPr>
        <w:jc w:val="both"/>
        <w:rPr>
          <w:b/>
          <w:szCs w:val="20"/>
        </w:rPr>
      </w:pPr>
      <w:r w:rsidRPr="00E26361">
        <w:rPr>
          <w:b/>
          <w:szCs w:val="20"/>
        </w:rPr>
        <w:t>gæðamat</w:t>
      </w:r>
    </w:p>
    <w:p w14:paraId="282B567B" w14:textId="77777777" w:rsidR="00A05284" w:rsidRPr="00E26361" w:rsidRDefault="00A05284" w:rsidP="00A05284">
      <w:pPr>
        <w:jc w:val="both"/>
        <w:rPr>
          <w:szCs w:val="20"/>
        </w:rPr>
      </w:pPr>
      <w:r w:rsidRPr="00E26361">
        <w:rPr>
          <w:i/>
          <w:szCs w:val="20"/>
        </w:rPr>
        <w:t>eftirlit</w:t>
      </w:r>
      <w:r w:rsidRPr="00E26361">
        <w:rPr>
          <w:szCs w:val="20"/>
        </w:rPr>
        <w:t xml:space="preserve"> sem að jafnaði byggist á mælingum á tilteknum eiginleikum fleiri eða færri eininga sem valdar eru með slembiaðferð (random) úr heildinni, og meta eiginleika heildarinnar út frá þessum mælingum</w:t>
      </w:r>
    </w:p>
    <w:p w14:paraId="21A17B2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i/>
          <w:sz w:val="20"/>
          <w:szCs w:val="20"/>
          <w:lang w:val="is-IS"/>
        </w:rPr>
        <w:t>Eftirlit</w:t>
      </w:r>
      <w:r w:rsidRPr="00E26361">
        <w:rPr>
          <w:rFonts w:asciiTheme="minorHAnsi" w:hAnsiTheme="minorHAnsi"/>
          <w:sz w:val="20"/>
          <w:szCs w:val="20"/>
          <w:lang w:val="is-IS"/>
        </w:rPr>
        <w:t xml:space="preserve"> af þessu tagi útilokar ekki að einhverjar ónothæfar einingar í heildinni sleppi gegnum eftirlitið, en aðferðin gerir mögulegt að stýra líklegu hlutfalli gallaðra eininga í heildinni, sem getur verið hagkvæmara en að skoða hverja einstaka einingu.</w:t>
      </w:r>
    </w:p>
    <w:p w14:paraId="51344F18" w14:textId="77777777" w:rsidR="00A05284" w:rsidRPr="00E26361" w:rsidRDefault="00A05284" w:rsidP="00A05284">
      <w:pPr>
        <w:jc w:val="both"/>
        <w:rPr>
          <w:b/>
          <w:szCs w:val="20"/>
        </w:rPr>
      </w:pPr>
    </w:p>
    <w:p w14:paraId="5ECB245B" w14:textId="77777777" w:rsidR="00A05284" w:rsidRPr="00E26361" w:rsidRDefault="00A05284" w:rsidP="00A05284">
      <w:pPr>
        <w:jc w:val="both"/>
        <w:rPr>
          <w:b/>
          <w:szCs w:val="20"/>
        </w:rPr>
      </w:pPr>
      <w:r w:rsidRPr="00E26361">
        <w:rPr>
          <w:b/>
          <w:szCs w:val="20"/>
        </w:rPr>
        <w:t>gæðastjórnun</w:t>
      </w:r>
    </w:p>
    <w:p w14:paraId="323EB2B1" w14:textId="77777777" w:rsidR="00A05284" w:rsidRPr="00E26361" w:rsidRDefault="00A05284" w:rsidP="00A05284">
      <w:pPr>
        <w:jc w:val="both"/>
        <w:rPr>
          <w:szCs w:val="20"/>
        </w:rPr>
      </w:pPr>
      <w:r w:rsidRPr="00E26361">
        <w:rPr>
          <w:szCs w:val="20"/>
        </w:rPr>
        <w:t>samhæfð starfsemi til að stýra og stjórna fyrirtæki með tilliti til gæða</w:t>
      </w:r>
    </w:p>
    <w:p w14:paraId="2A59FEE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Stýring og stjórn að því er varðar gæði felur venjulega í sér að setja fram gæðastefnu og gæðamarkmið og að koma upp skipulagningu gæða, gæðastýringu, gæðatryggingu og gæðaumbótum.</w:t>
      </w:r>
    </w:p>
    <w:p w14:paraId="5994AC2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379D0B8A" w14:textId="77777777" w:rsidR="00A05284" w:rsidRPr="00E26361" w:rsidRDefault="00A05284" w:rsidP="00A05284">
      <w:pPr>
        <w:jc w:val="both"/>
        <w:rPr>
          <w:szCs w:val="20"/>
        </w:rPr>
      </w:pPr>
    </w:p>
    <w:p w14:paraId="2A3D19A5" w14:textId="77777777" w:rsidR="00F7169E" w:rsidRDefault="00F7169E" w:rsidP="00A05284">
      <w:pPr>
        <w:jc w:val="both"/>
        <w:rPr>
          <w:b/>
          <w:szCs w:val="20"/>
        </w:rPr>
      </w:pPr>
    </w:p>
    <w:p w14:paraId="749B7A28" w14:textId="77777777" w:rsidR="00F7169E" w:rsidRDefault="00F7169E" w:rsidP="00A05284">
      <w:pPr>
        <w:jc w:val="both"/>
        <w:rPr>
          <w:b/>
          <w:szCs w:val="20"/>
        </w:rPr>
      </w:pPr>
    </w:p>
    <w:p w14:paraId="1ED08FE4" w14:textId="050D91B5" w:rsidR="00A05284" w:rsidRPr="00E26361" w:rsidRDefault="00A05284" w:rsidP="00A05284">
      <w:pPr>
        <w:jc w:val="both"/>
        <w:rPr>
          <w:b/>
          <w:szCs w:val="20"/>
        </w:rPr>
      </w:pPr>
      <w:r w:rsidRPr="00E26361">
        <w:rPr>
          <w:b/>
          <w:szCs w:val="20"/>
        </w:rPr>
        <w:lastRenderedPageBreak/>
        <w:t>gæðastjórnunarkerfi</w:t>
      </w:r>
    </w:p>
    <w:p w14:paraId="422CE0BD" w14:textId="77777777" w:rsidR="00A05284" w:rsidRPr="00E26361" w:rsidRDefault="00A05284" w:rsidP="00A05284">
      <w:pPr>
        <w:jc w:val="both"/>
        <w:rPr>
          <w:szCs w:val="20"/>
        </w:rPr>
      </w:pPr>
      <w:r w:rsidRPr="00E26361">
        <w:rPr>
          <w:szCs w:val="20"/>
        </w:rPr>
        <w:t>stjórnunarkerfi til að stýra og stjórna með tilliti til gæða</w:t>
      </w:r>
    </w:p>
    <w:p w14:paraId="4EB6945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Innifelur m.a. gæðastefnu, skipurit, markmið, verklagsreglur, flæðirit, skjöl, skriflegar leiðbeiningar, gögn og eyðublöð.</w:t>
      </w:r>
    </w:p>
    <w:p w14:paraId="4D66AE9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7744CBE4" w14:textId="77777777" w:rsidR="00A05284" w:rsidRPr="00E26361" w:rsidRDefault="00A05284" w:rsidP="00A05284">
      <w:pPr>
        <w:jc w:val="both"/>
        <w:rPr>
          <w:szCs w:val="20"/>
        </w:rPr>
      </w:pPr>
    </w:p>
    <w:p w14:paraId="254EDF64" w14:textId="77777777" w:rsidR="00A05284" w:rsidRPr="00E26361" w:rsidRDefault="00A05284" w:rsidP="00A05284">
      <w:pPr>
        <w:jc w:val="both"/>
        <w:rPr>
          <w:b/>
          <w:szCs w:val="20"/>
        </w:rPr>
      </w:pPr>
      <w:r w:rsidRPr="00E26361">
        <w:rPr>
          <w:b/>
          <w:szCs w:val="20"/>
        </w:rPr>
        <w:t>gæðastýring</w:t>
      </w:r>
    </w:p>
    <w:p w14:paraId="5DDCD904" w14:textId="77777777" w:rsidR="00A05284" w:rsidRPr="00E26361" w:rsidRDefault="00A05284" w:rsidP="00A05284">
      <w:pPr>
        <w:jc w:val="both"/>
        <w:rPr>
          <w:szCs w:val="20"/>
        </w:rPr>
      </w:pPr>
      <w:r w:rsidRPr="00E26361">
        <w:rPr>
          <w:szCs w:val="20"/>
        </w:rPr>
        <w:t>sá hluti af gæðastjórnun er beinist að því að uppfylla gæðakröfur</w:t>
      </w:r>
    </w:p>
    <w:p w14:paraId="7C7E588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1617FADB" w14:textId="77777777" w:rsidR="00A05284" w:rsidRPr="00E26361" w:rsidRDefault="00A05284" w:rsidP="00A05284">
      <w:pPr>
        <w:jc w:val="both"/>
        <w:rPr>
          <w:szCs w:val="20"/>
        </w:rPr>
      </w:pPr>
    </w:p>
    <w:p w14:paraId="30FF711C" w14:textId="77777777" w:rsidR="00A05284" w:rsidRPr="00E26361" w:rsidRDefault="00A05284" w:rsidP="00A05284">
      <w:pPr>
        <w:jc w:val="both"/>
        <w:rPr>
          <w:b/>
          <w:szCs w:val="20"/>
        </w:rPr>
      </w:pPr>
      <w:r w:rsidRPr="00E26361">
        <w:rPr>
          <w:b/>
          <w:szCs w:val="20"/>
        </w:rPr>
        <w:t>gæðastýring verks</w:t>
      </w:r>
    </w:p>
    <w:p w14:paraId="52A318EF" w14:textId="77777777" w:rsidR="00A05284" w:rsidRPr="00E26361" w:rsidRDefault="00A05284" w:rsidP="00A05284">
      <w:pPr>
        <w:jc w:val="both"/>
        <w:rPr>
          <w:szCs w:val="20"/>
        </w:rPr>
      </w:pPr>
      <w:r w:rsidRPr="00E26361">
        <w:rPr>
          <w:szCs w:val="20"/>
        </w:rPr>
        <w:t>yfirlit um það hvernig verktaki eigi að uppfylla kröfur útboðsgagna</w:t>
      </w:r>
    </w:p>
    <w:p w14:paraId="560079E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Verkkaupi leggur fram gæðastýringu verks, sem hluta af útboðsgögnum.</w:t>
      </w:r>
    </w:p>
    <w:p w14:paraId="6B50FD56" w14:textId="77777777" w:rsidR="00A05284" w:rsidRPr="00E26361" w:rsidRDefault="00A05284" w:rsidP="00A05284">
      <w:pPr>
        <w:jc w:val="both"/>
        <w:rPr>
          <w:szCs w:val="20"/>
        </w:rPr>
      </w:pPr>
    </w:p>
    <w:p w14:paraId="1D13C075" w14:textId="77777777" w:rsidR="00A05284" w:rsidRPr="00E26361" w:rsidRDefault="00A05284" w:rsidP="00A05284">
      <w:pPr>
        <w:jc w:val="both"/>
        <w:rPr>
          <w:b/>
          <w:szCs w:val="20"/>
        </w:rPr>
      </w:pPr>
      <w:r w:rsidRPr="00E26361">
        <w:rPr>
          <w:b/>
          <w:szCs w:val="20"/>
        </w:rPr>
        <w:t>gæði</w:t>
      </w:r>
    </w:p>
    <w:p w14:paraId="19CB17DB" w14:textId="77777777" w:rsidR="00A05284" w:rsidRPr="00E26361" w:rsidRDefault="00A05284" w:rsidP="00A05284">
      <w:pPr>
        <w:jc w:val="both"/>
        <w:rPr>
          <w:szCs w:val="20"/>
        </w:rPr>
      </w:pPr>
      <w:r w:rsidRPr="00E26361">
        <w:rPr>
          <w:szCs w:val="20"/>
        </w:rPr>
        <w:t>það að hvaða marki safn tiltekinna eðlislægra eiginleika uppfyllir kröfur</w:t>
      </w:r>
    </w:p>
    <w:p w14:paraId="1F5EEDC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„Eðlislægur“, öfugt við „eignaður“, merkir sem býr í einhverju, einkum sem varanlegur eiginleiki.</w:t>
      </w:r>
    </w:p>
    <w:p w14:paraId="17D3934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1E4B63A5" w14:textId="77777777" w:rsidR="00657759" w:rsidRPr="00E26361" w:rsidRDefault="00657759" w:rsidP="00A05284">
      <w:pPr>
        <w:jc w:val="both"/>
        <w:rPr>
          <w:b/>
          <w:szCs w:val="20"/>
        </w:rPr>
      </w:pPr>
    </w:p>
    <w:p w14:paraId="0106F8E3" w14:textId="66A68BBB" w:rsidR="00A05284" w:rsidRPr="00E26361" w:rsidRDefault="00A05284" w:rsidP="00A05284">
      <w:pPr>
        <w:jc w:val="both"/>
        <w:rPr>
          <w:b/>
          <w:szCs w:val="20"/>
        </w:rPr>
      </w:pPr>
      <w:r w:rsidRPr="00E26361">
        <w:rPr>
          <w:b/>
          <w:szCs w:val="20"/>
        </w:rPr>
        <w:t>handahófssýni</w:t>
      </w:r>
    </w:p>
    <w:p w14:paraId="0386C993" w14:textId="77777777" w:rsidR="00A05284" w:rsidRPr="00E26361" w:rsidRDefault="00A05284" w:rsidP="00A05284">
      <w:pPr>
        <w:jc w:val="both"/>
        <w:rPr>
          <w:szCs w:val="20"/>
        </w:rPr>
      </w:pPr>
      <w:r w:rsidRPr="00E26361">
        <w:rPr>
          <w:szCs w:val="20"/>
        </w:rPr>
        <w:t>sýni, valið af handahófi úr stóru hloti</w:t>
      </w:r>
    </w:p>
    <w:p w14:paraId="64EFCD3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Sýnið er valið þannig að öll hugsanleg sýni úr hlotinu hafa jafna möguleika á að vera valin. </w:t>
      </w:r>
    </w:p>
    <w:p w14:paraId="5EA0A0E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Sýni af bílfarmi af </w:t>
      </w:r>
      <w:r w:rsidRPr="00E26361">
        <w:rPr>
          <w:rFonts w:asciiTheme="minorHAnsi" w:hAnsiTheme="minorHAnsi"/>
          <w:i/>
          <w:sz w:val="20"/>
          <w:szCs w:val="20"/>
          <w:lang w:val="is-IS"/>
        </w:rPr>
        <w:t>steinefni</w:t>
      </w:r>
      <w:r w:rsidRPr="00E26361">
        <w:rPr>
          <w:rFonts w:asciiTheme="minorHAnsi" w:hAnsiTheme="minorHAnsi"/>
          <w:sz w:val="20"/>
          <w:szCs w:val="20"/>
          <w:lang w:val="is-IS"/>
        </w:rPr>
        <w:t>, borkjarni úr malbiksslitlagi.</w:t>
      </w:r>
    </w:p>
    <w:p w14:paraId="53490040" w14:textId="77777777" w:rsidR="00A05284" w:rsidRPr="00E26361" w:rsidRDefault="00A05284" w:rsidP="00A05284">
      <w:pPr>
        <w:jc w:val="both"/>
        <w:rPr>
          <w:szCs w:val="20"/>
        </w:rPr>
      </w:pPr>
    </w:p>
    <w:p w14:paraId="329B84A5" w14:textId="77777777" w:rsidR="00A05284" w:rsidRPr="00E26361" w:rsidRDefault="00A05284" w:rsidP="00A05284">
      <w:pPr>
        <w:jc w:val="both"/>
        <w:rPr>
          <w:b/>
          <w:szCs w:val="20"/>
        </w:rPr>
      </w:pPr>
      <w:r w:rsidRPr="00E26361">
        <w:rPr>
          <w:b/>
          <w:szCs w:val="20"/>
        </w:rPr>
        <w:t>handhroð</w:t>
      </w:r>
    </w:p>
    <w:p w14:paraId="133C8F47" w14:textId="77777777" w:rsidR="00A05284" w:rsidRPr="00E26361" w:rsidRDefault="00A05284" w:rsidP="00A05284">
      <w:pPr>
        <w:jc w:val="both"/>
        <w:rPr>
          <w:szCs w:val="20"/>
        </w:rPr>
      </w:pPr>
      <w:r w:rsidRPr="00E26361">
        <w:rPr>
          <w:szCs w:val="20"/>
        </w:rPr>
        <w:t>það að fjarlægja lauslegt grjót með hroðkarli úr bergskæringu</w:t>
      </w:r>
    </w:p>
    <w:p w14:paraId="1551486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hroð.</w:t>
      </w:r>
    </w:p>
    <w:p w14:paraId="141776C9" w14:textId="77777777" w:rsidR="00A05284" w:rsidRPr="00E26361" w:rsidRDefault="00A05284" w:rsidP="00A05284">
      <w:pPr>
        <w:jc w:val="both"/>
        <w:rPr>
          <w:b/>
          <w:szCs w:val="20"/>
        </w:rPr>
      </w:pPr>
    </w:p>
    <w:p w14:paraId="6334C1E0" w14:textId="77777777" w:rsidR="00A05284" w:rsidRPr="00E26361" w:rsidRDefault="00A05284" w:rsidP="00A05284">
      <w:pPr>
        <w:jc w:val="both"/>
        <w:rPr>
          <w:b/>
          <w:szCs w:val="20"/>
        </w:rPr>
      </w:pPr>
      <w:r w:rsidRPr="00E26361">
        <w:rPr>
          <w:b/>
          <w:szCs w:val="20"/>
        </w:rPr>
        <w:t>hanna</w:t>
      </w:r>
    </w:p>
    <w:p w14:paraId="79FEABCD" w14:textId="77777777" w:rsidR="00A05284" w:rsidRPr="00E26361" w:rsidRDefault="00A05284" w:rsidP="00A05284">
      <w:pPr>
        <w:jc w:val="both"/>
        <w:rPr>
          <w:szCs w:val="20"/>
        </w:rPr>
      </w:pPr>
      <w:r w:rsidRPr="00E26361">
        <w:rPr>
          <w:szCs w:val="20"/>
        </w:rPr>
        <w:t>gera grunnteikningar að, ráða fyrirkomulagi á, skipuleggja</w:t>
      </w:r>
    </w:p>
    <w:p w14:paraId="3A11DA3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hönnun.</w:t>
      </w:r>
    </w:p>
    <w:p w14:paraId="59ED9532" w14:textId="77777777" w:rsidR="00A05284" w:rsidRPr="00E26361" w:rsidRDefault="00A05284" w:rsidP="00A05284">
      <w:pPr>
        <w:jc w:val="both"/>
        <w:rPr>
          <w:szCs w:val="20"/>
        </w:rPr>
      </w:pPr>
    </w:p>
    <w:p w14:paraId="3F2AE69E" w14:textId="77777777" w:rsidR="00F7169E" w:rsidRDefault="00F7169E" w:rsidP="00A05284">
      <w:pPr>
        <w:jc w:val="both"/>
        <w:rPr>
          <w:b/>
          <w:szCs w:val="20"/>
        </w:rPr>
      </w:pPr>
    </w:p>
    <w:p w14:paraId="42BC0D01" w14:textId="77777777" w:rsidR="00F7169E" w:rsidRDefault="00F7169E" w:rsidP="00A05284">
      <w:pPr>
        <w:jc w:val="both"/>
        <w:rPr>
          <w:b/>
          <w:szCs w:val="20"/>
        </w:rPr>
      </w:pPr>
    </w:p>
    <w:p w14:paraId="0A818CDD" w14:textId="6BDE1AEE" w:rsidR="00A05284" w:rsidRPr="00E26361" w:rsidRDefault="00A05284" w:rsidP="00A05284">
      <w:pPr>
        <w:jc w:val="both"/>
        <w:rPr>
          <w:b/>
          <w:szCs w:val="20"/>
        </w:rPr>
      </w:pPr>
      <w:r w:rsidRPr="00E26361">
        <w:rPr>
          <w:b/>
          <w:szCs w:val="20"/>
        </w:rPr>
        <w:t>harpa</w:t>
      </w:r>
    </w:p>
    <w:p w14:paraId="2705AAC4" w14:textId="77777777" w:rsidR="00A05284" w:rsidRPr="00E26361" w:rsidRDefault="00A05284" w:rsidP="00A05284">
      <w:pPr>
        <w:jc w:val="both"/>
        <w:rPr>
          <w:szCs w:val="20"/>
        </w:rPr>
      </w:pPr>
      <w:r w:rsidRPr="00E26361">
        <w:rPr>
          <w:szCs w:val="20"/>
        </w:rPr>
        <w:t xml:space="preserve">tæki, stakt eða í vinnslusamstæðu til að flokka </w:t>
      </w:r>
      <w:r w:rsidRPr="00E26361">
        <w:rPr>
          <w:i/>
          <w:szCs w:val="20"/>
        </w:rPr>
        <w:t>steinefni</w:t>
      </w:r>
      <w:r w:rsidRPr="00E26361">
        <w:rPr>
          <w:szCs w:val="20"/>
        </w:rPr>
        <w:t xml:space="preserve"> eftir stærð</w:t>
      </w:r>
    </w:p>
    <w:p w14:paraId="1F74E8B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Hörpur eru ýmist rimlar eða net.</w:t>
      </w:r>
    </w:p>
    <w:p w14:paraId="630F665A" w14:textId="77777777" w:rsidR="00A05284" w:rsidRPr="00E26361" w:rsidRDefault="00A05284" w:rsidP="00A05284">
      <w:pPr>
        <w:ind w:right="30"/>
        <w:jc w:val="both"/>
        <w:rPr>
          <w:b/>
          <w:bCs/>
          <w:szCs w:val="20"/>
        </w:rPr>
      </w:pPr>
    </w:p>
    <w:p w14:paraId="60D6704C" w14:textId="77777777" w:rsidR="00A05284" w:rsidRPr="00E26361" w:rsidRDefault="00A05284" w:rsidP="00A05284">
      <w:pPr>
        <w:ind w:right="30"/>
        <w:jc w:val="both"/>
        <w:rPr>
          <w:b/>
          <w:bCs/>
          <w:szCs w:val="20"/>
        </w:rPr>
      </w:pPr>
      <w:r w:rsidRPr="00E26361">
        <w:rPr>
          <w:b/>
          <w:bCs/>
          <w:szCs w:val="20"/>
        </w:rPr>
        <w:t>haugsetning</w:t>
      </w:r>
    </w:p>
    <w:p w14:paraId="1D9EF924" w14:textId="77777777" w:rsidR="00A05284" w:rsidRPr="00E26361" w:rsidRDefault="00A05284" w:rsidP="00A05284">
      <w:pPr>
        <w:ind w:right="30"/>
        <w:jc w:val="both"/>
        <w:rPr>
          <w:szCs w:val="20"/>
        </w:rPr>
      </w:pPr>
      <w:r w:rsidRPr="00E26361">
        <w:rPr>
          <w:szCs w:val="20"/>
        </w:rPr>
        <w:t xml:space="preserve">flutningur og frágangur </w:t>
      </w:r>
      <w:r w:rsidRPr="00E26361">
        <w:rPr>
          <w:i/>
          <w:szCs w:val="20"/>
        </w:rPr>
        <w:t>steinefnis</w:t>
      </w:r>
      <w:r w:rsidRPr="00E26361">
        <w:rPr>
          <w:szCs w:val="20"/>
        </w:rPr>
        <w:t xml:space="preserve"> ellegar jarð</w:t>
      </w:r>
      <w:r w:rsidRPr="00E26361">
        <w:rPr>
          <w:szCs w:val="20"/>
        </w:rPr>
        <w:softHyphen/>
        <w:t>vegs á geymslustað, til síðari nota</w:t>
      </w:r>
    </w:p>
    <w:p w14:paraId="76C89245" w14:textId="77777777" w:rsidR="00A05284" w:rsidRPr="00E26361" w:rsidRDefault="00A05284" w:rsidP="00A05284">
      <w:pPr>
        <w:ind w:right="30"/>
        <w:jc w:val="both"/>
        <w:rPr>
          <w:szCs w:val="20"/>
        </w:rPr>
      </w:pPr>
    </w:p>
    <w:p w14:paraId="07A06A1D" w14:textId="77777777" w:rsidR="00A05284" w:rsidRPr="00E26361" w:rsidRDefault="00A05284" w:rsidP="00A05284">
      <w:pPr>
        <w:ind w:right="30"/>
        <w:jc w:val="both"/>
        <w:rPr>
          <w:b/>
          <w:szCs w:val="20"/>
        </w:rPr>
      </w:pPr>
      <w:r w:rsidRPr="00E26361">
        <w:rPr>
          <w:b/>
          <w:szCs w:val="20"/>
        </w:rPr>
        <w:t>haugsvæði</w:t>
      </w:r>
    </w:p>
    <w:p w14:paraId="3013968E" w14:textId="77777777" w:rsidR="00A05284" w:rsidRPr="00E26361" w:rsidRDefault="00A05284" w:rsidP="00A05284">
      <w:pPr>
        <w:ind w:right="30"/>
        <w:jc w:val="both"/>
        <w:rPr>
          <w:szCs w:val="20"/>
        </w:rPr>
      </w:pPr>
      <w:r w:rsidRPr="00E26361">
        <w:rPr>
          <w:szCs w:val="20"/>
        </w:rPr>
        <w:t xml:space="preserve">afmarkaður hluti námusvæðis, þar sem jarð- og </w:t>
      </w:r>
      <w:r w:rsidRPr="00E26361">
        <w:rPr>
          <w:i/>
          <w:szCs w:val="20"/>
        </w:rPr>
        <w:t>steinefni</w:t>
      </w:r>
      <w:r w:rsidRPr="00E26361">
        <w:rPr>
          <w:szCs w:val="20"/>
        </w:rPr>
        <w:t>, unnin eða óunnin, eru geymd um lengri eða skemmri tíma</w:t>
      </w:r>
    </w:p>
    <w:p w14:paraId="7A838C04" w14:textId="77777777" w:rsidR="00A05284" w:rsidRPr="00E26361" w:rsidRDefault="00A05284" w:rsidP="00A05284">
      <w:pPr>
        <w:ind w:left="440" w:right="30" w:hanging="440"/>
        <w:rPr>
          <w:szCs w:val="20"/>
        </w:rPr>
      </w:pPr>
    </w:p>
    <w:p w14:paraId="239F6BC4" w14:textId="77777777" w:rsidR="00A05284" w:rsidRPr="00E26361" w:rsidRDefault="00A05284" w:rsidP="00A05284">
      <w:pPr>
        <w:rPr>
          <w:rStyle w:val="Strong"/>
          <w:szCs w:val="20"/>
        </w:rPr>
      </w:pPr>
      <w:r w:rsidRPr="00E26361">
        <w:rPr>
          <w:rStyle w:val="Strong"/>
          <w:szCs w:val="20"/>
        </w:rPr>
        <w:t>haugur</w:t>
      </w:r>
    </w:p>
    <w:p w14:paraId="35F610DA" w14:textId="77777777" w:rsidR="00A05284" w:rsidRPr="00E26361" w:rsidRDefault="00A05284" w:rsidP="00A05284">
      <w:pPr>
        <w:rPr>
          <w:szCs w:val="20"/>
        </w:rPr>
      </w:pPr>
      <w:r w:rsidRPr="00E26361">
        <w:rPr>
          <w:szCs w:val="20"/>
        </w:rPr>
        <w:t xml:space="preserve">uppbyggður lager af unnu eða óunnu </w:t>
      </w:r>
      <w:r w:rsidRPr="00E26361">
        <w:rPr>
          <w:i/>
          <w:szCs w:val="20"/>
        </w:rPr>
        <w:t>steinefni</w:t>
      </w:r>
    </w:p>
    <w:p w14:paraId="3BF13C1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haugsvæði</w:t>
      </w:r>
    </w:p>
    <w:p w14:paraId="309AD702" w14:textId="77777777" w:rsidR="00A05284" w:rsidRPr="00E26361" w:rsidRDefault="00A05284" w:rsidP="00A05284">
      <w:pPr>
        <w:ind w:left="440" w:right="30" w:hanging="440"/>
        <w:rPr>
          <w:b/>
          <w:szCs w:val="20"/>
        </w:rPr>
      </w:pPr>
    </w:p>
    <w:p w14:paraId="3F37385A" w14:textId="77777777" w:rsidR="00A05284" w:rsidRPr="00E26361" w:rsidRDefault="00A05284" w:rsidP="00A05284">
      <w:pPr>
        <w:ind w:left="440" w:right="30" w:hanging="440"/>
        <w:rPr>
          <w:b/>
          <w:szCs w:val="20"/>
        </w:rPr>
      </w:pPr>
      <w:r w:rsidRPr="00E26361">
        <w:rPr>
          <w:b/>
          <w:szCs w:val="20"/>
        </w:rPr>
        <w:t>hálka</w:t>
      </w:r>
    </w:p>
    <w:p w14:paraId="44799941" w14:textId="77777777" w:rsidR="00A05284" w:rsidRPr="00E26361" w:rsidRDefault="00A05284" w:rsidP="00A05284">
      <w:pPr>
        <w:ind w:left="440" w:right="30" w:hanging="440"/>
        <w:rPr>
          <w:szCs w:val="20"/>
        </w:rPr>
      </w:pPr>
      <w:r w:rsidRPr="00E26361">
        <w:rPr>
          <w:szCs w:val="20"/>
        </w:rPr>
        <w:t>lítið viðnám milli snertiflata</w:t>
      </w:r>
    </w:p>
    <w:p w14:paraId="07F9342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Frosið vatn á yfirborði vegar hefur í för með sér, að viðnám milli vegar og hjólbarða verður lítið. Hálka á vegi getur einnig stafað af öðrum ástæðum, svo sem olíu og vatni.</w:t>
      </w:r>
    </w:p>
    <w:p w14:paraId="29950755" w14:textId="77777777" w:rsidR="00657759" w:rsidRPr="00E26361" w:rsidRDefault="00657759" w:rsidP="00A05284">
      <w:pPr>
        <w:rPr>
          <w:b/>
          <w:szCs w:val="20"/>
        </w:rPr>
      </w:pPr>
    </w:p>
    <w:p w14:paraId="5B2AB2B0" w14:textId="0B4322A7" w:rsidR="00A05284" w:rsidRPr="00E26361" w:rsidRDefault="00A05284" w:rsidP="00A05284">
      <w:pPr>
        <w:rPr>
          <w:b/>
          <w:szCs w:val="20"/>
        </w:rPr>
      </w:pPr>
      <w:r w:rsidRPr="00E26361">
        <w:rPr>
          <w:b/>
          <w:szCs w:val="20"/>
        </w:rPr>
        <w:t>hálkusandur</w:t>
      </w:r>
    </w:p>
    <w:p w14:paraId="1015FEC1" w14:textId="77777777" w:rsidR="00A05284" w:rsidRPr="00E26361" w:rsidRDefault="00A05284" w:rsidP="00A05284">
      <w:pPr>
        <w:rPr>
          <w:szCs w:val="20"/>
        </w:rPr>
      </w:pPr>
      <w:r w:rsidRPr="00E26361">
        <w:rPr>
          <w:i/>
          <w:szCs w:val="20"/>
        </w:rPr>
        <w:t>sandur</w:t>
      </w:r>
      <w:r w:rsidRPr="00E26361">
        <w:rPr>
          <w:szCs w:val="20"/>
        </w:rPr>
        <w:t xml:space="preserve"> til hálkuvarna</w:t>
      </w:r>
    </w:p>
    <w:p w14:paraId="36DAEC69" w14:textId="77777777" w:rsidR="00A05284" w:rsidRPr="00E26361" w:rsidRDefault="00A05284" w:rsidP="00A05284">
      <w:pPr>
        <w:rPr>
          <w:szCs w:val="20"/>
        </w:rPr>
      </w:pPr>
    </w:p>
    <w:p w14:paraId="07AC37C3" w14:textId="77777777" w:rsidR="00A05284" w:rsidRPr="00E26361" w:rsidRDefault="00A05284" w:rsidP="00A05284">
      <w:pPr>
        <w:ind w:right="30"/>
        <w:jc w:val="both"/>
        <w:rPr>
          <w:b/>
          <w:bCs/>
          <w:szCs w:val="20"/>
        </w:rPr>
      </w:pPr>
      <w:r w:rsidRPr="00E26361">
        <w:rPr>
          <w:b/>
          <w:bCs/>
          <w:szCs w:val="20"/>
        </w:rPr>
        <w:t>heflun</w:t>
      </w:r>
    </w:p>
    <w:p w14:paraId="74E3EF7B" w14:textId="77777777" w:rsidR="00A05284" w:rsidRPr="00E26361" w:rsidRDefault="00A05284" w:rsidP="00A05284">
      <w:pPr>
        <w:ind w:right="30"/>
        <w:jc w:val="both"/>
        <w:rPr>
          <w:szCs w:val="20"/>
        </w:rPr>
      </w:pPr>
      <w:r w:rsidRPr="00E26361">
        <w:rPr>
          <w:szCs w:val="20"/>
        </w:rPr>
        <w:t xml:space="preserve">jöfnun </w:t>
      </w:r>
      <w:r w:rsidRPr="00E26361">
        <w:rPr>
          <w:i/>
          <w:szCs w:val="20"/>
        </w:rPr>
        <w:t>steinefnis</w:t>
      </w:r>
      <w:r w:rsidRPr="00E26361">
        <w:rPr>
          <w:szCs w:val="20"/>
        </w:rPr>
        <w:t xml:space="preserve"> í vegi (malarslitlagi, burðar</w:t>
      </w:r>
      <w:r w:rsidRPr="00E26361">
        <w:rPr>
          <w:szCs w:val="20"/>
        </w:rPr>
        <w:softHyphen/>
        <w:t xml:space="preserve">lagi) með </w:t>
      </w:r>
      <w:r w:rsidRPr="00E26361">
        <w:rPr>
          <w:i/>
          <w:szCs w:val="20"/>
        </w:rPr>
        <w:t>veghefli</w:t>
      </w:r>
    </w:p>
    <w:p w14:paraId="67673200" w14:textId="77777777" w:rsidR="00A05284" w:rsidRPr="00E26361" w:rsidRDefault="00A05284" w:rsidP="00A05284">
      <w:pPr>
        <w:ind w:right="30"/>
        <w:jc w:val="both"/>
        <w:rPr>
          <w:b/>
          <w:bCs/>
          <w:szCs w:val="20"/>
        </w:rPr>
      </w:pPr>
    </w:p>
    <w:p w14:paraId="7CF60EA0" w14:textId="77777777" w:rsidR="00A05284" w:rsidRPr="00E26361" w:rsidRDefault="00A05284" w:rsidP="00A05284">
      <w:pPr>
        <w:ind w:right="30"/>
        <w:jc w:val="both"/>
        <w:rPr>
          <w:b/>
          <w:bCs/>
          <w:szCs w:val="20"/>
        </w:rPr>
      </w:pPr>
      <w:r w:rsidRPr="00E26361">
        <w:rPr>
          <w:b/>
          <w:bCs/>
          <w:szCs w:val="20"/>
        </w:rPr>
        <w:t>helluhraun</w:t>
      </w:r>
    </w:p>
    <w:p w14:paraId="069C0E29" w14:textId="77777777" w:rsidR="00A05284" w:rsidRPr="00E26361" w:rsidRDefault="00A05284" w:rsidP="00A05284">
      <w:pPr>
        <w:ind w:right="30"/>
        <w:jc w:val="both"/>
        <w:rPr>
          <w:szCs w:val="20"/>
        </w:rPr>
      </w:pPr>
      <w:r w:rsidRPr="00E26361">
        <w:rPr>
          <w:i/>
          <w:szCs w:val="20"/>
        </w:rPr>
        <w:t>hraun</w:t>
      </w:r>
      <w:r w:rsidRPr="00E26361">
        <w:rPr>
          <w:szCs w:val="20"/>
        </w:rPr>
        <w:t>, sem hefur storknað þannig, að yfirborð þess er heilleg og tiltölulega slétt klöpp, sem oft er alsett bogmynduðum gárum, hraunreipum</w:t>
      </w:r>
    </w:p>
    <w:p w14:paraId="2BD7DC1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Víða hafa spildur fallið niður og hraunkatlar myndast og einnig er algengt að hraunið hafi gúlpast upp í hraunhóla sem eru gjarnan sprungnir á yfirborði.</w:t>
      </w:r>
    </w:p>
    <w:p w14:paraId="132323BE" w14:textId="77777777" w:rsidR="00A05284" w:rsidRPr="00E26361" w:rsidRDefault="00A05284" w:rsidP="00A05284">
      <w:pPr>
        <w:ind w:right="30"/>
        <w:jc w:val="both"/>
        <w:rPr>
          <w:szCs w:val="20"/>
        </w:rPr>
      </w:pPr>
    </w:p>
    <w:p w14:paraId="42F8E7C6" w14:textId="77777777" w:rsidR="00F7169E" w:rsidRDefault="00F7169E" w:rsidP="00A05284">
      <w:pPr>
        <w:ind w:right="30"/>
        <w:jc w:val="both"/>
        <w:rPr>
          <w:b/>
          <w:szCs w:val="20"/>
        </w:rPr>
      </w:pPr>
    </w:p>
    <w:p w14:paraId="78A99A60" w14:textId="77777777" w:rsidR="00F7169E" w:rsidRDefault="00F7169E" w:rsidP="00A05284">
      <w:pPr>
        <w:ind w:right="30"/>
        <w:jc w:val="both"/>
        <w:rPr>
          <w:b/>
          <w:szCs w:val="20"/>
        </w:rPr>
      </w:pPr>
    </w:p>
    <w:p w14:paraId="461EEB24" w14:textId="61E065AD" w:rsidR="00A05284" w:rsidRPr="00E26361" w:rsidRDefault="00A05284" w:rsidP="00A05284">
      <w:pPr>
        <w:ind w:right="30"/>
        <w:jc w:val="both"/>
        <w:rPr>
          <w:b/>
          <w:szCs w:val="20"/>
        </w:rPr>
      </w:pPr>
      <w:r w:rsidRPr="00E26361">
        <w:rPr>
          <w:b/>
          <w:szCs w:val="20"/>
        </w:rPr>
        <w:lastRenderedPageBreak/>
        <w:t>hemlunarlengd</w:t>
      </w:r>
    </w:p>
    <w:p w14:paraId="2B2FA9FB" w14:textId="77777777" w:rsidR="00A05284" w:rsidRPr="00E26361" w:rsidRDefault="00A05284" w:rsidP="00A05284">
      <w:pPr>
        <w:ind w:right="30"/>
        <w:jc w:val="both"/>
        <w:rPr>
          <w:szCs w:val="20"/>
        </w:rPr>
      </w:pPr>
      <w:r w:rsidRPr="00E26361">
        <w:rPr>
          <w:szCs w:val="20"/>
        </w:rPr>
        <w:t>vegalengdin sem ökutæki færist, frá því að ökumaður hemlar þar til ökutækið stöðvast</w:t>
      </w:r>
    </w:p>
    <w:p w14:paraId="5E98DD38" w14:textId="77777777" w:rsidR="00A05284" w:rsidRPr="00E26361" w:rsidRDefault="00A05284" w:rsidP="00A05284">
      <w:pPr>
        <w:ind w:right="30"/>
        <w:jc w:val="both"/>
        <w:rPr>
          <w:szCs w:val="20"/>
        </w:rPr>
      </w:pPr>
    </w:p>
    <w:p w14:paraId="296BA1C9" w14:textId="77777777" w:rsidR="00A05284" w:rsidRPr="00E26361" w:rsidRDefault="00A05284" w:rsidP="00A05284">
      <w:pPr>
        <w:ind w:right="30"/>
        <w:jc w:val="both"/>
        <w:rPr>
          <w:b/>
          <w:szCs w:val="20"/>
        </w:rPr>
      </w:pPr>
      <w:r w:rsidRPr="00E26361">
        <w:rPr>
          <w:b/>
          <w:szCs w:val="20"/>
        </w:rPr>
        <w:t>himna</w:t>
      </w:r>
    </w:p>
    <w:p w14:paraId="212A59D6" w14:textId="77777777" w:rsidR="00A05284" w:rsidRPr="00E26361" w:rsidRDefault="00A05284" w:rsidP="00A05284">
      <w:pPr>
        <w:ind w:right="30"/>
        <w:jc w:val="both"/>
        <w:rPr>
          <w:szCs w:val="20"/>
        </w:rPr>
      </w:pPr>
      <w:r w:rsidRPr="00E26361">
        <w:rPr>
          <w:szCs w:val="20"/>
        </w:rPr>
        <w:t>utan á liggjandi filma (þynna) til að verja steypu gegn vatni eða skaðlegum efnum</w:t>
      </w:r>
    </w:p>
    <w:p w14:paraId="70C53AF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T.d. úr tjörupappa, plasti eða gúmíi.</w:t>
      </w:r>
    </w:p>
    <w:p w14:paraId="5973CF80" w14:textId="77777777" w:rsidR="00A05284" w:rsidRPr="00E26361" w:rsidRDefault="00A05284" w:rsidP="00A05284">
      <w:pPr>
        <w:ind w:right="30"/>
        <w:jc w:val="both"/>
        <w:rPr>
          <w:szCs w:val="20"/>
        </w:rPr>
      </w:pPr>
    </w:p>
    <w:p w14:paraId="4AEC3D23" w14:textId="77777777" w:rsidR="00A05284" w:rsidRPr="00E26361" w:rsidRDefault="00A05284" w:rsidP="00A05284">
      <w:pPr>
        <w:ind w:right="30"/>
        <w:jc w:val="both"/>
        <w:rPr>
          <w:b/>
          <w:szCs w:val="20"/>
        </w:rPr>
      </w:pPr>
      <w:r w:rsidRPr="00E26361">
        <w:rPr>
          <w:b/>
          <w:szCs w:val="20"/>
        </w:rPr>
        <w:t>hjalli</w:t>
      </w:r>
    </w:p>
    <w:p w14:paraId="63F2472C" w14:textId="77777777" w:rsidR="00A05284" w:rsidRPr="00E26361" w:rsidRDefault="00A05284" w:rsidP="00A05284">
      <w:pPr>
        <w:ind w:right="30"/>
        <w:jc w:val="both"/>
        <w:rPr>
          <w:szCs w:val="20"/>
        </w:rPr>
      </w:pPr>
      <w:r w:rsidRPr="00E26361">
        <w:rPr>
          <w:szCs w:val="20"/>
        </w:rPr>
        <w:t>þreplaga stalli í hallandi landi</w:t>
      </w:r>
    </w:p>
    <w:p w14:paraId="60A14C8F" w14:textId="77777777" w:rsidR="00A05284" w:rsidRPr="00E26361" w:rsidRDefault="00A05284" w:rsidP="00A05284">
      <w:pPr>
        <w:ind w:right="30"/>
        <w:jc w:val="both"/>
        <w:rPr>
          <w:b/>
          <w:bCs/>
          <w:szCs w:val="20"/>
        </w:rPr>
      </w:pPr>
    </w:p>
    <w:p w14:paraId="2702E12B" w14:textId="77777777" w:rsidR="00A05284" w:rsidRPr="00E26361" w:rsidRDefault="00A05284" w:rsidP="00A05284">
      <w:pPr>
        <w:ind w:right="30"/>
        <w:jc w:val="both"/>
        <w:rPr>
          <w:b/>
          <w:bCs/>
          <w:szCs w:val="20"/>
        </w:rPr>
      </w:pPr>
      <w:r w:rsidRPr="00E26361">
        <w:rPr>
          <w:b/>
          <w:bCs/>
          <w:szCs w:val="20"/>
        </w:rPr>
        <w:t xml:space="preserve">hjáleið </w:t>
      </w:r>
    </w:p>
    <w:p w14:paraId="3484F295" w14:textId="77777777" w:rsidR="00A05284" w:rsidRPr="00E26361" w:rsidRDefault="00A05284" w:rsidP="00A05284">
      <w:pPr>
        <w:ind w:right="30"/>
        <w:jc w:val="both"/>
        <w:rPr>
          <w:szCs w:val="20"/>
        </w:rPr>
      </w:pPr>
      <w:r w:rsidRPr="00E26361">
        <w:rPr>
          <w:szCs w:val="20"/>
        </w:rPr>
        <w:t xml:space="preserve">bráðabirgðavegur til hliðar við aðalveg </w:t>
      </w:r>
    </w:p>
    <w:p w14:paraId="6B5B0E4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Oftast gert til að veita umferð framhjá vegi í byggingu, meðan á framkvæmdum stendur.</w:t>
      </w:r>
    </w:p>
    <w:p w14:paraId="1F408773" w14:textId="77777777" w:rsidR="00A05284" w:rsidRPr="00E26361" w:rsidRDefault="00A05284" w:rsidP="00A05284">
      <w:pPr>
        <w:ind w:right="30"/>
        <w:jc w:val="both"/>
        <w:rPr>
          <w:szCs w:val="20"/>
        </w:rPr>
      </w:pPr>
    </w:p>
    <w:p w14:paraId="09991AC7" w14:textId="77777777" w:rsidR="00A05284" w:rsidRPr="00E26361" w:rsidRDefault="00A05284" w:rsidP="00A05284">
      <w:pPr>
        <w:ind w:right="30"/>
        <w:jc w:val="both"/>
        <w:rPr>
          <w:b/>
          <w:szCs w:val="20"/>
        </w:rPr>
      </w:pPr>
      <w:r w:rsidRPr="00E26361">
        <w:rPr>
          <w:b/>
          <w:szCs w:val="20"/>
        </w:rPr>
        <w:t>hjálparhola</w:t>
      </w:r>
    </w:p>
    <w:p w14:paraId="51A4E928" w14:textId="77777777" w:rsidR="00A05284" w:rsidRPr="00E26361" w:rsidRDefault="00A05284" w:rsidP="00A05284">
      <w:pPr>
        <w:ind w:right="30"/>
        <w:jc w:val="both"/>
        <w:rPr>
          <w:szCs w:val="20"/>
        </w:rPr>
      </w:pPr>
      <w:r w:rsidRPr="00E26361">
        <w:rPr>
          <w:szCs w:val="20"/>
        </w:rPr>
        <w:t>hola, sem ásamt innskæringsholum og öðrum hjálpurum er boruð í miðju þess þversniðs, sem sprengt skal</w:t>
      </w:r>
    </w:p>
    <w:p w14:paraId="3E918B7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Hjálparholur eru sprengdar næst á eftir innskæringsholunum. Áður nefnt hjálparar.</w:t>
      </w:r>
    </w:p>
    <w:p w14:paraId="139B2845" w14:textId="77777777" w:rsidR="00657759" w:rsidRPr="00E26361" w:rsidRDefault="00657759" w:rsidP="00A05284">
      <w:pPr>
        <w:ind w:right="30"/>
        <w:jc w:val="both"/>
        <w:rPr>
          <w:b/>
          <w:szCs w:val="20"/>
        </w:rPr>
      </w:pPr>
    </w:p>
    <w:p w14:paraId="4035E2E9" w14:textId="2069BD98" w:rsidR="00A05284" w:rsidRPr="00E26361" w:rsidRDefault="00A05284" w:rsidP="00A05284">
      <w:pPr>
        <w:ind w:right="30"/>
        <w:jc w:val="both"/>
        <w:rPr>
          <w:b/>
          <w:szCs w:val="20"/>
        </w:rPr>
      </w:pPr>
      <w:r w:rsidRPr="00E26361">
        <w:rPr>
          <w:b/>
          <w:szCs w:val="20"/>
        </w:rPr>
        <w:t>hjólfar</w:t>
      </w:r>
    </w:p>
    <w:p w14:paraId="6E4ECCA6" w14:textId="77777777" w:rsidR="00A05284" w:rsidRPr="00E26361" w:rsidRDefault="00A05284" w:rsidP="00A05284">
      <w:pPr>
        <w:ind w:right="30"/>
        <w:jc w:val="both"/>
        <w:rPr>
          <w:szCs w:val="20"/>
        </w:rPr>
      </w:pPr>
      <w:r w:rsidRPr="00E26361">
        <w:rPr>
          <w:szCs w:val="20"/>
        </w:rPr>
        <w:t>far í yfirborði eftir hjólbarða ökutækis</w:t>
      </w:r>
    </w:p>
    <w:p w14:paraId="600DEB7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Orsakir hjólfara á vegi eru í flestum tilfellum</w:t>
      </w:r>
    </w:p>
    <w:p w14:paraId="1110564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a) slit (sem í bundnum slitlögum stafar aðallega frá negldum hjólbörðum);</w:t>
      </w:r>
    </w:p>
    <w:p w14:paraId="3AC9E3C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b) formbreytingar efnis í slit- eða burðarlagi (skrið eða sig).</w:t>
      </w:r>
    </w:p>
    <w:p w14:paraId="6E339C1C" w14:textId="77777777" w:rsidR="00A05284" w:rsidRPr="00E26361" w:rsidRDefault="00A05284" w:rsidP="00A05284">
      <w:pPr>
        <w:ind w:right="30"/>
        <w:jc w:val="both"/>
        <w:rPr>
          <w:szCs w:val="20"/>
        </w:rPr>
      </w:pPr>
    </w:p>
    <w:p w14:paraId="4CF8CA11" w14:textId="77777777" w:rsidR="00A05284" w:rsidRPr="00E26361" w:rsidRDefault="00A05284" w:rsidP="00A05284">
      <w:pPr>
        <w:ind w:right="30"/>
        <w:jc w:val="both"/>
        <w:rPr>
          <w:b/>
          <w:szCs w:val="20"/>
        </w:rPr>
      </w:pPr>
      <w:r w:rsidRPr="00E26361">
        <w:rPr>
          <w:b/>
          <w:szCs w:val="20"/>
        </w:rPr>
        <w:t>hjólfarafylling</w:t>
      </w:r>
    </w:p>
    <w:p w14:paraId="7F6CDD97" w14:textId="77777777" w:rsidR="00A05284" w:rsidRPr="00E26361" w:rsidRDefault="00A05284" w:rsidP="00A05284">
      <w:pPr>
        <w:ind w:right="30"/>
        <w:jc w:val="both"/>
        <w:rPr>
          <w:szCs w:val="20"/>
        </w:rPr>
      </w:pPr>
      <w:r w:rsidRPr="00E26361">
        <w:rPr>
          <w:szCs w:val="20"/>
        </w:rPr>
        <w:t>far eða dæld í slitlagi vegar sem fyllt er með slitlagsefni</w:t>
      </w:r>
    </w:p>
    <w:p w14:paraId="0E7DEDE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Aðgerðin er ýmist gerð ein og sér eða nýtt </w:t>
      </w:r>
      <w:r w:rsidRPr="00E26361">
        <w:rPr>
          <w:rFonts w:asciiTheme="minorHAnsi" w:hAnsiTheme="minorHAnsi"/>
          <w:i/>
          <w:sz w:val="20"/>
          <w:szCs w:val="20"/>
          <w:lang w:val="is-IS"/>
        </w:rPr>
        <w:t>slitlag</w:t>
      </w:r>
      <w:r w:rsidRPr="00E26361">
        <w:rPr>
          <w:rFonts w:asciiTheme="minorHAnsi" w:hAnsiTheme="minorHAnsi"/>
          <w:sz w:val="20"/>
          <w:szCs w:val="20"/>
          <w:lang w:val="is-IS"/>
        </w:rPr>
        <w:t xml:space="preserve"> lagt yfir veginn.</w:t>
      </w:r>
    </w:p>
    <w:p w14:paraId="101BACAE" w14:textId="77777777" w:rsidR="00A05284" w:rsidRPr="00E26361" w:rsidRDefault="00A05284" w:rsidP="00A05284">
      <w:pPr>
        <w:ind w:right="30"/>
        <w:jc w:val="both"/>
        <w:rPr>
          <w:szCs w:val="20"/>
        </w:rPr>
      </w:pPr>
    </w:p>
    <w:p w14:paraId="10BC3DD2" w14:textId="77777777" w:rsidR="00A05284" w:rsidRPr="00E26361" w:rsidRDefault="00A05284" w:rsidP="00A05284">
      <w:pPr>
        <w:ind w:right="30"/>
        <w:jc w:val="both"/>
        <w:rPr>
          <w:b/>
          <w:szCs w:val="20"/>
        </w:rPr>
      </w:pPr>
      <w:r w:rsidRPr="00E26361">
        <w:rPr>
          <w:b/>
          <w:szCs w:val="20"/>
        </w:rPr>
        <w:t>hjólfaramyndun</w:t>
      </w:r>
    </w:p>
    <w:p w14:paraId="209C5405" w14:textId="77777777" w:rsidR="00A05284" w:rsidRPr="00E26361" w:rsidRDefault="00A05284" w:rsidP="00A05284">
      <w:pPr>
        <w:ind w:right="30"/>
        <w:jc w:val="both"/>
        <w:rPr>
          <w:szCs w:val="20"/>
        </w:rPr>
      </w:pPr>
      <w:r w:rsidRPr="00E26361">
        <w:rPr>
          <w:szCs w:val="20"/>
        </w:rPr>
        <w:t>hjólför í yfirborði vegar vegna álags frá umferð</w:t>
      </w:r>
    </w:p>
    <w:p w14:paraId="284FF62C" w14:textId="77777777" w:rsidR="00A05284" w:rsidRPr="00E26361" w:rsidRDefault="00A05284" w:rsidP="00A05284">
      <w:pPr>
        <w:ind w:right="30"/>
        <w:jc w:val="both"/>
        <w:rPr>
          <w:szCs w:val="20"/>
        </w:rPr>
      </w:pPr>
    </w:p>
    <w:p w14:paraId="5DE29492" w14:textId="77777777" w:rsidR="00F7169E" w:rsidRDefault="00F7169E" w:rsidP="00A05284">
      <w:pPr>
        <w:ind w:right="30"/>
        <w:jc w:val="both"/>
        <w:rPr>
          <w:b/>
          <w:szCs w:val="20"/>
        </w:rPr>
      </w:pPr>
    </w:p>
    <w:p w14:paraId="1EA3ABDC" w14:textId="586A8E76" w:rsidR="00A05284" w:rsidRPr="00E26361" w:rsidRDefault="00A05284" w:rsidP="00A05284">
      <w:pPr>
        <w:ind w:right="30"/>
        <w:jc w:val="both"/>
        <w:rPr>
          <w:b/>
          <w:szCs w:val="20"/>
        </w:rPr>
      </w:pPr>
      <w:r w:rsidRPr="00E26361">
        <w:rPr>
          <w:b/>
          <w:szCs w:val="20"/>
        </w:rPr>
        <w:t>hlaupskriða</w:t>
      </w:r>
    </w:p>
    <w:p w14:paraId="0804E168" w14:textId="77777777" w:rsidR="00A05284" w:rsidRPr="00E26361" w:rsidRDefault="00A05284" w:rsidP="00A05284">
      <w:pPr>
        <w:ind w:right="30"/>
        <w:jc w:val="both"/>
        <w:rPr>
          <w:szCs w:val="20"/>
        </w:rPr>
      </w:pPr>
      <w:r w:rsidRPr="00E26361">
        <w:rPr>
          <w:szCs w:val="20"/>
        </w:rPr>
        <w:t xml:space="preserve">dyngja af </w:t>
      </w:r>
      <w:r w:rsidRPr="00E26361">
        <w:rPr>
          <w:i/>
          <w:szCs w:val="20"/>
        </w:rPr>
        <w:t>jarðefni</w:t>
      </w:r>
      <w:r w:rsidRPr="00E26361">
        <w:rPr>
          <w:szCs w:val="20"/>
        </w:rPr>
        <w:t>, sem hefur skriðið eða hlaupið niður brekku</w:t>
      </w:r>
    </w:p>
    <w:p w14:paraId="3E47F506" w14:textId="77777777" w:rsidR="00A05284" w:rsidRPr="00E26361" w:rsidRDefault="00A05284" w:rsidP="00A05284">
      <w:pPr>
        <w:ind w:right="30"/>
        <w:jc w:val="both"/>
        <w:rPr>
          <w:szCs w:val="20"/>
        </w:rPr>
      </w:pPr>
    </w:p>
    <w:p w14:paraId="698FC164" w14:textId="77777777" w:rsidR="00A05284" w:rsidRPr="00E26361" w:rsidRDefault="00A05284" w:rsidP="00A05284">
      <w:pPr>
        <w:ind w:right="30"/>
        <w:jc w:val="both"/>
        <w:rPr>
          <w:b/>
          <w:szCs w:val="20"/>
        </w:rPr>
      </w:pPr>
      <w:r w:rsidRPr="00E26361">
        <w:rPr>
          <w:b/>
          <w:szCs w:val="20"/>
        </w:rPr>
        <w:t>hliðarrof</w:t>
      </w:r>
    </w:p>
    <w:p w14:paraId="4AFB0DD7" w14:textId="77777777" w:rsidR="00A05284" w:rsidRPr="00E26361" w:rsidRDefault="00A05284" w:rsidP="00A05284">
      <w:pPr>
        <w:ind w:right="30"/>
        <w:jc w:val="both"/>
        <w:rPr>
          <w:szCs w:val="20"/>
        </w:rPr>
      </w:pPr>
      <w:r w:rsidRPr="00E26361">
        <w:rPr>
          <w:szCs w:val="20"/>
        </w:rPr>
        <w:t>árrof, sem verður á bakka farvegar</w:t>
      </w:r>
    </w:p>
    <w:p w14:paraId="1C4EDC41" w14:textId="77777777" w:rsidR="00A05284" w:rsidRPr="00E26361" w:rsidRDefault="00A05284" w:rsidP="00A05284">
      <w:pPr>
        <w:ind w:right="30"/>
        <w:jc w:val="both"/>
        <w:rPr>
          <w:szCs w:val="20"/>
        </w:rPr>
      </w:pPr>
    </w:p>
    <w:p w14:paraId="186479B7" w14:textId="77777777" w:rsidR="00A05284" w:rsidRPr="00E26361" w:rsidRDefault="00A05284" w:rsidP="00A05284">
      <w:pPr>
        <w:ind w:right="30"/>
        <w:jc w:val="both"/>
        <w:rPr>
          <w:b/>
          <w:szCs w:val="20"/>
        </w:rPr>
      </w:pPr>
      <w:r w:rsidRPr="00E26361">
        <w:rPr>
          <w:b/>
          <w:szCs w:val="20"/>
        </w:rPr>
        <w:t>hnallur</w:t>
      </w:r>
    </w:p>
    <w:p w14:paraId="619E1BA0" w14:textId="77777777" w:rsidR="00A05284" w:rsidRPr="00E26361" w:rsidRDefault="00A05284" w:rsidP="00A05284">
      <w:pPr>
        <w:ind w:right="30"/>
        <w:jc w:val="both"/>
        <w:rPr>
          <w:szCs w:val="20"/>
        </w:rPr>
      </w:pPr>
      <w:r w:rsidRPr="00E26361">
        <w:rPr>
          <w:szCs w:val="20"/>
        </w:rPr>
        <w:t>þungt handverkfæri notað til að þjappa með</w:t>
      </w:r>
    </w:p>
    <w:p w14:paraId="0996A12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Einkum notað við </w:t>
      </w:r>
      <w:r w:rsidRPr="00E26361">
        <w:rPr>
          <w:rFonts w:asciiTheme="minorHAnsi" w:hAnsiTheme="minorHAnsi"/>
          <w:i/>
          <w:sz w:val="20"/>
          <w:szCs w:val="20"/>
          <w:lang w:val="is-IS"/>
        </w:rPr>
        <w:t>þjöppun</w:t>
      </w:r>
      <w:r w:rsidRPr="00E26361">
        <w:rPr>
          <w:rFonts w:asciiTheme="minorHAnsi" w:hAnsiTheme="minorHAnsi"/>
          <w:sz w:val="20"/>
          <w:szCs w:val="20"/>
          <w:lang w:val="is-IS"/>
        </w:rPr>
        <w:t xml:space="preserve"> á bikinni vegþekju upp við kantsteina, við flórun o.þ.h.</w:t>
      </w:r>
    </w:p>
    <w:p w14:paraId="72B1B281" w14:textId="77777777" w:rsidR="00A05284" w:rsidRPr="00E26361" w:rsidRDefault="00A05284" w:rsidP="00A05284">
      <w:pPr>
        <w:ind w:right="30"/>
        <w:jc w:val="both"/>
        <w:rPr>
          <w:szCs w:val="20"/>
        </w:rPr>
      </w:pPr>
    </w:p>
    <w:p w14:paraId="2619EE6F" w14:textId="77777777" w:rsidR="00A05284" w:rsidRPr="00E26361" w:rsidRDefault="00A05284" w:rsidP="00A05284">
      <w:pPr>
        <w:ind w:right="30"/>
        <w:jc w:val="both"/>
        <w:rPr>
          <w:b/>
          <w:szCs w:val="20"/>
        </w:rPr>
      </w:pPr>
      <w:r w:rsidRPr="00E26361">
        <w:rPr>
          <w:b/>
          <w:szCs w:val="20"/>
        </w:rPr>
        <w:t>hnullungur</w:t>
      </w:r>
    </w:p>
    <w:p w14:paraId="4BDCDDA2" w14:textId="77777777" w:rsidR="00A05284" w:rsidRPr="00E26361" w:rsidRDefault="00A05284" w:rsidP="00A05284">
      <w:pPr>
        <w:ind w:right="30"/>
        <w:jc w:val="both"/>
        <w:rPr>
          <w:szCs w:val="20"/>
        </w:rPr>
      </w:pPr>
      <w:r w:rsidRPr="00E26361">
        <w:rPr>
          <w:szCs w:val="20"/>
        </w:rPr>
        <w:t>steinn á stærðabilinu 250-500 mm</w:t>
      </w:r>
    </w:p>
    <w:p w14:paraId="732F6A5D" w14:textId="77777777" w:rsidR="00A05284" w:rsidRPr="00E26361" w:rsidRDefault="00A05284" w:rsidP="00A05284">
      <w:pPr>
        <w:ind w:right="30"/>
        <w:jc w:val="both"/>
        <w:rPr>
          <w:b/>
          <w:szCs w:val="20"/>
        </w:rPr>
      </w:pPr>
    </w:p>
    <w:p w14:paraId="7D105BCE" w14:textId="77777777" w:rsidR="00A05284" w:rsidRPr="00E26361" w:rsidRDefault="00A05284" w:rsidP="00A05284">
      <w:pPr>
        <w:ind w:right="30"/>
        <w:jc w:val="both"/>
        <w:rPr>
          <w:b/>
          <w:szCs w:val="20"/>
        </w:rPr>
      </w:pPr>
      <w:r w:rsidRPr="00E26361">
        <w:rPr>
          <w:b/>
          <w:szCs w:val="20"/>
        </w:rPr>
        <w:t>holufylling [jarðfræði]</w:t>
      </w:r>
    </w:p>
    <w:p w14:paraId="779EEEEF" w14:textId="77777777" w:rsidR="00A05284" w:rsidRPr="00E26361" w:rsidRDefault="00A05284" w:rsidP="00A05284">
      <w:pPr>
        <w:ind w:right="30"/>
        <w:jc w:val="both"/>
        <w:rPr>
          <w:szCs w:val="20"/>
        </w:rPr>
      </w:pPr>
      <w:r w:rsidRPr="00E26361">
        <w:rPr>
          <w:i/>
          <w:szCs w:val="20"/>
        </w:rPr>
        <w:t>steind</w:t>
      </w:r>
      <w:r w:rsidRPr="00E26361">
        <w:rPr>
          <w:szCs w:val="20"/>
        </w:rPr>
        <w:t>, sem fellur út úr vatnsupplausn í bergi og sest fyrir í blöðru eða öðru holrúmi í berginu</w:t>
      </w:r>
    </w:p>
    <w:p w14:paraId="274145D4" w14:textId="77777777" w:rsidR="00A05284" w:rsidRPr="00E26361" w:rsidRDefault="00A05284" w:rsidP="00A05284">
      <w:pPr>
        <w:ind w:right="30"/>
        <w:jc w:val="both"/>
        <w:rPr>
          <w:szCs w:val="20"/>
        </w:rPr>
      </w:pPr>
    </w:p>
    <w:p w14:paraId="0E20AB5D" w14:textId="77777777" w:rsidR="00A05284" w:rsidRPr="00E26361" w:rsidRDefault="00A05284" w:rsidP="00A05284">
      <w:pPr>
        <w:ind w:right="30"/>
        <w:jc w:val="both"/>
        <w:rPr>
          <w:b/>
          <w:szCs w:val="20"/>
        </w:rPr>
      </w:pPr>
      <w:r w:rsidRPr="00E26361">
        <w:rPr>
          <w:b/>
          <w:szCs w:val="20"/>
        </w:rPr>
        <w:t>holuviðgerð</w:t>
      </w:r>
    </w:p>
    <w:p w14:paraId="165ABDFE" w14:textId="77777777" w:rsidR="00A05284" w:rsidRPr="00E26361" w:rsidRDefault="00A05284" w:rsidP="00A05284">
      <w:pPr>
        <w:ind w:right="30"/>
        <w:jc w:val="both"/>
        <w:rPr>
          <w:szCs w:val="20"/>
        </w:rPr>
      </w:pPr>
      <w:r w:rsidRPr="00E26361">
        <w:rPr>
          <w:szCs w:val="20"/>
        </w:rPr>
        <w:t>viðgerð á lítilsháttar skemmdum á bundnu slitlagi [í vegagerð]</w:t>
      </w:r>
    </w:p>
    <w:p w14:paraId="32377D6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Einnig notað holufylling.</w:t>
      </w:r>
    </w:p>
    <w:p w14:paraId="1E2503D9" w14:textId="77777777" w:rsidR="00F7169E" w:rsidRPr="00E26361" w:rsidRDefault="00F7169E" w:rsidP="00A05284">
      <w:pPr>
        <w:ind w:right="30"/>
        <w:jc w:val="both"/>
        <w:rPr>
          <w:b/>
          <w:szCs w:val="20"/>
        </w:rPr>
      </w:pPr>
    </w:p>
    <w:p w14:paraId="32F2835A" w14:textId="48E15E7D" w:rsidR="00A05284" w:rsidRPr="00E26361" w:rsidRDefault="00A05284" w:rsidP="00A05284">
      <w:pPr>
        <w:ind w:right="30"/>
        <w:jc w:val="both"/>
        <w:rPr>
          <w:b/>
          <w:szCs w:val="20"/>
        </w:rPr>
      </w:pPr>
      <w:r w:rsidRPr="00E26361">
        <w:rPr>
          <w:b/>
          <w:szCs w:val="20"/>
        </w:rPr>
        <w:t>hoplengd jökuls</w:t>
      </w:r>
    </w:p>
    <w:p w14:paraId="1CA5E85E" w14:textId="77777777" w:rsidR="00A05284" w:rsidRPr="00E26361" w:rsidRDefault="00A05284" w:rsidP="00A05284">
      <w:pPr>
        <w:ind w:right="30"/>
        <w:jc w:val="both"/>
        <w:rPr>
          <w:szCs w:val="20"/>
        </w:rPr>
      </w:pPr>
      <w:r w:rsidRPr="00E26361">
        <w:rPr>
          <w:szCs w:val="20"/>
        </w:rPr>
        <w:t>vegalengd, sem jökull hopar á tímabili milli þess, að staða jökulbrúnar hans er mæld</w:t>
      </w:r>
    </w:p>
    <w:p w14:paraId="23D01B5E" w14:textId="77777777" w:rsidR="00A05284" w:rsidRPr="00E26361" w:rsidRDefault="00A05284" w:rsidP="00A05284">
      <w:pPr>
        <w:ind w:right="30"/>
        <w:jc w:val="both"/>
        <w:rPr>
          <w:szCs w:val="20"/>
        </w:rPr>
      </w:pPr>
    </w:p>
    <w:p w14:paraId="01B6A7FD" w14:textId="77777777" w:rsidR="00A05284" w:rsidRPr="00E26361" w:rsidRDefault="00A05284" w:rsidP="00A05284">
      <w:pPr>
        <w:ind w:right="30"/>
        <w:jc w:val="both"/>
        <w:rPr>
          <w:b/>
          <w:szCs w:val="20"/>
        </w:rPr>
      </w:pPr>
      <w:r w:rsidRPr="00E26361">
        <w:rPr>
          <w:b/>
          <w:szCs w:val="20"/>
        </w:rPr>
        <w:t>hrafntinna</w:t>
      </w:r>
    </w:p>
    <w:p w14:paraId="57574949" w14:textId="77777777" w:rsidR="00A05284" w:rsidRPr="00E26361" w:rsidRDefault="00A05284" w:rsidP="00A05284">
      <w:pPr>
        <w:ind w:right="30"/>
        <w:jc w:val="both"/>
        <w:rPr>
          <w:szCs w:val="20"/>
        </w:rPr>
      </w:pPr>
      <w:r w:rsidRPr="00E26361">
        <w:rPr>
          <w:szCs w:val="20"/>
        </w:rPr>
        <w:t>súrt gosberg, glerkennt, oftast svart á lit</w:t>
      </w:r>
    </w:p>
    <w:p w14:paraId="4AA34E16" w14:textId="77777777" w:rsidR="00A05284" w:rsidRPr="00E26361" w:rsidRDefault="00A05284" w:rsidP="00A05284">
      <w:pPr>
        <w:ind w:right="30"/>
        <w:jc w:val="both"/>
        <w:rPr>
          <w:szCs w:val="20"/>
        </w:rPr>
      </w:pPr>
    </w:p>
    <w:p w14:paraId="75F7874B" w14:textId="77777777" w:rsidR="00A05284" w:rsidRPr="00E26361" w:rsidRDefault="00A05284" w:rsidP="00A05284">
      <w:pPr>
        <w:ind w:right="30"/>
        <w:jc w:val="both"/>
        <w:rPr>
          <w:b/>
          <w:bCs/>
          <w:szCs w:val="20"/>
        </w:rPr>
      </w:pPr>
      <w:r w:rsidRPr="00E26361">
        <w:rPr>
          <w:b/>
          <w:bCs/>
          <w:szCs w:val="20"/>
        </w:rPr>
        <w:t>hraun</w:t>
      </w:r>
    </w:p>
    <w:p w14:paraId="340E3844" w14:textId="77777777" w:rsidR="00A05284" w:rsidRPr="00E26361" w:rsidRDefault="00A05284" w:rsidP="00A05284">
      <w:pPr>
        <w:ind w:right="30"/>
        <w:jc w:val="both"/>
        <w:rPr>
          <w:szCs w:val="20"/>
        </w:rPr>
      </w:pPr>
      <w:r w:rsidRPr="00E26361">
        <w:rPr>
          <w:szCs w:val="20"/>
        </w:rPr>
        <w:t>hraunkvika eða storknuð hraunkvika ofanjarðar</w:t>
      </w:r>
    </w:p>
    <w:p w14:paraId="2091517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Á einkum við, hafi hraunið runnið eftir að ísöld lauk fyrir um 10 þúsund árum. </w:t>
      </w:r>
    </w:p>
    <w:p w14:paraId="01EEDDA9" w14:textId="77777777" w:rsidR="00A05284" w:rsidRPr="00E26361" w:rsidRDefault="00A05284" w:rsidP="00A05284">
      <w:pPr>
        <w:ind w:right="30"/>
        <w:jc w:val="both"/>
        <w:rPr>
          <w:szCs w:val="20"/>
        </w:rPr>
      </w:pPr>
    </w:p>
    <w:p w14:paraId="43BA3BF0" w14:textId="77777777" w:rsidR="00A05284" w:rsidRPr="00E26361" w:rsidRDefault="00A05284" w:rsidP="00A05284">
      <w:pPr>
        <w:ind w:right="30"/>
        <w:jc w:val="both"/>
        <w:rPr>
          <w:b/>
          <w:bCs/>
          <w:szCs w:val="20"/>
        </w:rPr>
      </w:pPr>
      <w:r w:rsidRPr="00E26361">
        <w:rPr>
          <w:b/>
          <w:bCs/>
          <w:szCs w:val="20"/>
        </w:rPr>
        <w:t>hraungjall</w:t>
      </w:r>
    </w:p>
    <w:p w14:paraId="5A9A5216" w14:textId="77777777" w:rsidR="00A05284" w:rsidRPr="00E26361" w:rsidRDefault="00A05284" w:rsidP="00A05284">
      <w:pPr>
        <w:tabs>
          <w:tab w:val="left" w:pos="284"/>
        </w:tabs>
        <w:ind w:right="30"/>
        <w:jc w:val="both"/>
        <w:rPr>
          <w:szCs w:val="20"/>
        </w:rPr>
      </w:pPr>
      <w:r w:rsidRPr="00E26361">
        <w:rPr>
          <w:szCs w:val="20"/>
        </w:rPr>
        <w:t xml:space="preserve">hrjúf, grófgerð, gropin </w:t>
      </w:r>
      <w:r w:rsidRPr="00E26361">
        <w:rPr>
          <w:i/>
          <w:szCs w:val="20"/>
        </w:rPr>
        <w:t>gjóska</w:t>
      </w:r>
      <w:r w:rsidRPr="00E26361">
        <w:rPr>
          <w:szCs w:val="20"/>
        </w:rPr>
        <w:t xml:space="preserve"> oft með gler</w:t>
      </w:r>
      <w:r w:rsidRPr="00E26361">
        <w:rPr>
          <w:szCs w:val="20"/>
        </w:rPr>
        <w:softHyphen/>
        <w:t xml:space="preserve">kenndu yfirborði </w:t>
      </w:r>
    </w:p>
    <w:p w14:paraId="6D4BF60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Sekkur í vatni.</w:t>
      </w:r>
    </w:p>
    <w:p w14:paraId="162B2552" w14:textId="77777777" w:rsidR="00A05284" w:rsidRPr="00E26361" w:rsidRDefault="00A05284" w:rsidP="00A05284">
      <w:pPr>
        <w:ind w:right="30"/>
        <w:jc w:val="both"/>
        <w:rPr>
          <w:szCs w:val="20"/>
        </w:rPr>
      </w:pPr>
    </w:p>
    <w:p w14:paraId="33BCC9B9" w14:textId="77777777" w:rsidR="00F7169E" w:rsidRDefault="00F7169E" w:rsidP="00A05284">
      <w:pPr>
        <w:ind w:right="30"/>
        <w:jc w:val="both"/>
        <w:rPr>
          <w:b/>
          <w:szCs w:val="20"/>
        </w:rPr>
      </w:pPr>
    </w:p>
    <w:p w14:paraId="1043711E" w14:textId="4C8F6259" w:rsidR="00A05284" w:rsidRPr="00E26361" w:rsidRDefault="00A05284" w:rsidP="00A05284">
      <w:pPr>
        <w:ind w:right="30"/>
        <w:jc w:val="both"/>
        <w:rPr>
          <w:b/>
          <w:szCs w:val="20"/>
        </w:rPr>
      </w:pPr>
      <w:r w:rsidRPr="00E26361">
        <w:rPr>
          <w:b/>
          <w:szCs w:val="20"/>
        </w:rPr>
        <w:lastRenderedPageBreak/>
        <w:t>hraungúll</w:t>
      </w:r>
    </w:p>
    <w:p w14:paraId="06573377" w14:textId="77777777" w:rsidR="00A05284" w:rsidRPr="00E26361" w:rsidRDefault="00A05284" w:rsidP="00A05284">
      <w:pPr>
        <w:ind w:right="30"/>
        <w:jc w:val="both"/>
        <w:rPr>
          <w:szCs w:val="20"/>
        </w:rPr>
      </w:pPr>
      <w:r w:rsidRPr="00E26361">
        <w:rPr>
          <w:szCs w:val="20"/>
        </w:rPr>
        <w:t>eldfjall, sem myndast við það, að hraunkvika, er kemur upp um gosop, er svo seig, að hún rennur ekki brott, heldur hrúgast upp yfir gosopinu</w:t>
      </w:r>
    </w:p>
    <w:p w14:paraId="5A5E0C1C" w14:textId="77777777" w:rsidR="00A05284" w:rsidRPr="00E26361" w:rsidRDefault="00A05284" w:rsidP="00A05284">
      <w:pPr>
        <w:ind w:right="30"/>
        <w:jc w:val="both"/>
        <w:rPr>
          <w:szCs w:val="20"/>
        </w:rPr>
      </w:pPr>
    </w:p>
    <w:p w14:paraId="65036AA2" w14:textId="77777777" w:rsidR="00A05284" w:rsidRPr="00E26361" w:rsidRDefault="00A05284" w:rsidP="00A05284">
      <w:pPr>
        <w:ind w:right="30"/>
        <w:jc w:val="both"/>
        <w:rPr>
          <w:b/>
          <w:bCs/>
          <w:szCs w:val="20"/>
        </w:rPr>
      </w:pPr>
      <w:r w:rsidRPr="00E26361">
        <w:rPr>
          <w:b/>
          <w:bCs/>
          <w:szCs w:val="20"/>
        </w:rPr>
        <w:t>hraunkargi</w:t>
      </w:r>
    </w:p>
    <w:p w14:paraId="4F1EA83C" w14:textId="77777777" w:rsidR="00A05284" w:rsidRPr="00E26361" w:rsidRDefault="00A05284" w:rsidP="00A05284">
      <w:pPr>
        <w:ind w:right="30"/>
        <w:jc w:val="both"/>
        <w:rPr>
          <w:szCs w:val="20"/>
        </w:rPr>
      </w:pPr>
      <w:r w:rsidRPr="00E26361">
        <w:rPr>
          <w:szCs w:val="20"/>
        </w:rPr>
        <w:t xml:space="preserve">gjallkennt, gropið </w:t>
      </w:r>
      <w:r w:rsidRPr="00E26361">
        <w:rPr>
          <w:i/>
          <w:szCs w:val="20"/>
        </w:rPr>
        <w:t>hraun</w:t>
      </w:r>
      <w:r w:rsidRPr="00E26361">
        <w:rPr>
          <w:szCs w:val="20"/>
        </w:rPr>
        <w:t xml:space="preserve"> sem er oft bæði efst og neðst í </w:t>
      </w:r>
      <w:r w:rsidRPr="00E26361">
        <w:rPr>
          <w:i/>
          <w:szCs w:val="20"/>
        </w:rPr>
        <w:t>apalhraun</w:t>
      </w:r>
      <w:r w:rsidRPr="00E26361">
        <w:rPr>
          <w:szCs w:val="20"/>
        </w:rPr>
        <w:t>lögum</w:t>
      </w:r>
    </w:p>
    <w:p w14:paraId="6628E867" w14:textId="77777777" w:rsidR="00A05284" w:rsidRPr="00E26361" w:rsidRDefault="00A05284" w:rsidP="00A05284">
      <w:pPr>
        <w:tabs>
          <w:tab w:val="left" w:pos="4290"/>
        </w:tabs>
        <w:ind w:right="30"/>
        <w:jc w:val="both"/>
        <w:rPr>
          <w:b/>
          <w:bCs/>
          <w:szCs w:val="20"/>
        </w:rPr>
      </w:pPr>
    </w:p>
    <w:p w14:paraId="4A6892C1" w14:textId="77777777" w:rsidR="00A05284" w:rsidRPr="00E26361" w:rsidRDefault="00A05284" w:rsidP="00A05284">
      <w:pPr>
        <w:tabs>
          <w:tab w:val="left" w:pos="4290"/>
        </w:tabs>
        <w:ind w:right="30"/>
        <w:jc w:val="both"/>
        <w:rPr>
          <w:b/>
          <w:bCs/>
          <w:szCs w:val="20"/>
        </w:rPr>
      </w:pPr>
      <w:r w:rsidRPr="00E26361">
        <w:rPr>
          <w:b/>
          <w:bCs/>
          <w:szCs w:val="20"/>
        </w:rPr>
        <w:t xml:space="preserve">hraunklöpp  </w:t>
      </w:r>
    </w:p>
    <w:p w14:paraId="28D2E010" w14:textId="77777777" w:rsidR="00A05284" w:rsidRPr="00E26361" w:rsidRDefault="00A05284" w:rsidP="00A05284">
      <w:pPr>
        <w:tabs>
          <w:tab w:val="left" w:pos="4290"/>
        </w:tabs>
        <w:ind w:right="30"/>
        <w:jc w:val="both"/>
        <w:rPr>
          <w:szCs w:val="20"/>
        </w:rPr>
      </w:pPr>
      <w:r w:rsidRPr="00E26361">
        <w:rPr>
          <w:szCs w:val="20"/>
        </w:rPr>
        <w:t xml:space="preserve">þéttur kjarni </w:t>
      </w:r>
      <w:r w:rsidRPr="00E26361">
        <w:rPr>
          <w:i/>
          <w:szCs w:val="20"/>
        </w:rPr>
        <w:t>hrauns</w:t>
      </w:r>
    </w:p>
    <w:p w14:paraId="3CEA9982" w14:textId="77777777" w:rsidR="00A05284" w:rsidRPr="00E26361" w:rsidRDefault="00A05284" w:rsidP="00A05284">
      <w:pPr>
        <w:tabs>
          <w:tab w:val="left" w:pos="4290"/>
        </w:tabs>
        <w:ind w:right="30"/>
        <w:jc w:val="both"/>
        <w:rPr>
          <w:b/>
          <w:bCs/>
          <w:szCs w:val="20"/>
        </w:rPr>
      </w:pPr>
    </w:p>
    <w:p w14:paraId="0F0FE5F3" w14:textId="77777777" w:rsidR="00A05284" w:rsidRPr="00E26361" w:rsidRDefault="00A05284" w:rsidP="00A05284">
      <w:pPr>
        <w:tabs>
          <w:tab w:val="left" w:pos="4290"/>
        </w:tabs>
        <w:ind w:right="30"/>
        <w:jc w:val="both"/>
        <w:rPr>
          <w:b/>
          <w:bCs/>
          <w:szCs w:val="20"/>
        </w:rPr>
      </w:pPr>
      <w:r w:rsidRPr="00E26361">
        <w:rPr>
          <w:b/>
          <w:bCs/>
          <w:szCs w:val="20"/>
        </w:rPr>
        <w:t>hraunkvika</w:t>
      </w:r>
    </w:p>
    <w:p w14:paraId="6FF546F5" w14:textId="77777777" w:rsidR="00A05284" w:rsidRPr="00E26361" w:rsidRDefault="00A05284" w:rsidP="00A05284">
      <w:pPr>
        <w:tabs>
          <w:tab w:val="left" w:pos="4290"/>
        </w:tabs>
        <w:ind w:right="30"/>
        <w:jc w:val="both"/>
        <w:rPr>
          <w:bCs/>
          <w:szCs w:val="20"/>
        </w:rPr>
      </w:pPr>
      <w:r w:rsidRPr="00E26361">
        <w:rPr>
          <w:bCs/>
          <w:szCs w:val="20"/>
        </w:rPr>
        <w:t xml:space="preserve">bráðið </w:t>
      </w:r>
      <w:r w:rsidRPr="00E26361">
        <w:rPr>
          <w:bCs/>
          <w:i/>
          <w:szCs w:val="20"/>
        </w:rPr>
        <w:t>berg</w:t>
      </w:r>
      <w:r w:rsidRPr="00E26361">
        <w:rPr>
          <w:bCs/>
          <w:szCs w:val="20"/>
        </w:rPr>
        <w:t xml:space="preserve"> ofan jarðar</w:t>
      </w:r>
    </w:p>
    <w:p w14:paraId="06342747" w14:textId="77777777" w:rsidR="00F249B8" w:rsidRPr="00E26361" w:rsidRDefault="00F249B8" w:rsidP="00A05284">
      <w:pPr>
        <w:tabs>
          <w:tab w:val="left" w:pos="4290"/>
        </w:tabs>
        <w:ind w:right="30"/>
        <w:jc w:val="both"/>
        <w:rPr>
          <w:b/>
          <w:bCs/>
          <w:szCs w:val="20"/>
        </w:rPr>
      </w:pPr>
    </w:p>
    <w:p w14:paraId="43C20846" w14:textId="6C57FA8F" w:rsidR="00A05284" w:rsidRPr="00E26361" w:rsidRDefault="00A05284" w:rsidP="00A05284">
      <w:pPr>
        <w:tabs>
          <w:tab w:val="left" w:pos="4290"/>
        </w:tabs>
        <w:ind w:right="30"/>
        <w:jc w:val="both"/>
        <w:rPr>
          <w:b/>
          <w:bCs/>
          <w:szCs w:val="20"/>
        </w:rPr>
      </w:pPr>
      <w:r w:rsidRPr="00E26361">
        <w:rPr>
          <w:b/>
          <w:bCs/>
          <w:szCs w:val="20"/>
        </w:rPr>
        <w:t>hreyfðarseigja</w:t>
      </w:r>
    </w:p>
    <w:p w14:paraId="05C44F15" w14:textId="77777777" w:rsidR="00A05284" w:rsidRPr="00E26361" w:rsidRDefault="00A05284" w:rsidP="00A05284">
      <w:pPr>
        <w:tabs>
          <w:tab w:val="left" w:pos="4290"/>
        </w:tabs>
        <w:ind w:right="30"/>
        <w:jc w:val="both"/>
        <w:rPr>
          <w:bCs/>
          <w:szCs w:val="20"/>
        </w:rPr>
      </w:pPr>
      <w:r w:rsidRPr="00E26361">
        <w:rPr>
          <w:bCs/>
          <w:szCs w:val="20"/>
        </w:rPr>
        <w:t>seigja kvikefnis, sem samsvarar þeirri skúfspennu sem þarf til þess að tveir samsíða fletir í efninu með einnar lengdareiningar millibili hreyfist innbyrðis með hraða sem er ein hraðaeining</w:t>
      </w:r>
    </w:p>
    <w:p w14:paraId="571A907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Hreyfðarseigja er oft táknuð með </w:t>
      </w:r>
      <w:r w:rsidRPr="00E26361">
        <w:rPr>
          <w:rFonts w:ascii="Calibri" w:hAnsi="Calibri" w:cs="Calibri"/>
          <w:sz w:val="20"/>
          <w:szCs w:val="20"/>
          <w:lang w:val="is-IS"/>
        </w:rPr>
        <w:t>µ</w:t>
      </w:r>
      <w:r w:rsidRPr="00E26361">
        <w:rPr>
          <w:rFonts w:asciiTheme="minorHAnsi" w:hAnsiTheme="minorHAnsi"/>
          <w:sz w:val="20"/>
          <w:szCs w:val="20"/>
          <w:lang w:val="is-IS"/>
        </w:rPr>
        <w:t xml:space="preserve"> og SI-eining hennar er Pascal-sek</w:t>
      </w:r>
      <w:r w:rsidRPr="00E26361">
        <w:rPr>
          <w:rFonts w:ascii="Vegagerdin FK Grotesk" w:hAnsi="Vegagerdin FK Grotesk" w:cs="Vegagerdin FK Grotesk"/>
          <w:sz w:val="20"/>
          <w:szCs w:val="20"/>
          <w:lang w:val="is-IS"/>
        </w:rPr>
        <w:t>ú</w:t>
      </w:r>
      <w:r w:rsidRPr="00E26361">
        <w:rPr>
          <w:rFonts w:asciiTheme="minorHAnsi" w:hAnsiTheme="minorHAnsi"/>
          <w:sz w:val="20"/>
          <w:szCs w:val="20"/>
          <w:lang w:val="is-IS"/>
        </w:rPr>
        <w:t>nda (Pa x s) e</w:t>
      </w:r>
      <w:r w:rsidRPr="00E26361">
        <w:rPr>
          <w:rFonts w:ascii="Vegagerdin FK Grotesk" w:hAnsi="Vegagerdin FK Grotesk" w:cs="Vegagerdin FK Grotesk"/>
          <w:sz w:val="20"/>
          <w:szCs w:val="20"/>
          <w:lang w:val="is-IS"/>
        </w:rPr>
        <w:t>ð</w:t>
      </w:r>
      <w:r w:rsidRPr="00E26361">
        <w:rPr>
          <w:rFonts w:asciiTheme="minorHAnsi" w:hAnsiTheme="minorHAnsi"/>
          <w:sz w:val="20"/>
          <w:szCs w:val="20"/>
          <w:lang w:val="is-IS"/>
        </w:rPr>
        <w:t>a N</w:t>
      </w:r>
      <w:r w:rsidRPr="00E26361">
        <w:rPr>
          <w:rFonts w:ascii="Vegagerdin FK Grotesk" w:hAnsi="Vegagerdin FK Grotesk" w:cs="Vegagerdin FK Grotesk"/>
          <w:sz w:val="20"/>
          <w:szCs w:val="20"/>
          <w:lang w:val="is-IS"/>
        </w:rPr>
        <w:t>·</w:t>
      </w:r>
      <w:r w:rsidRPr="00E26361">
        <w:rPr>
          <w:rFonts w:asciiTheme="minorHAnsi" w:hAnsiTheme="minorHAnsi"/>
          <w:sz w:val="20"/>
          <w:szCs w:val="20"/>
          <w:lang w:val="is-IS"/>
        </w:rPr>
        <w:t>s/m2.</w:t>
      </w:r>
    </w:p>
    <w:p w14:paraId="312471F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Hreyfðarseigja bindiefnis er mæld með því að ákveðið magn þess er látið renna undan</w:t>
      </w:r>
    </w:p>
    <w:p w14:paraId="5E357AB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þyngdarkrafti um pípu við þekktan hita og tíminn mældur sem það tekur vökvann að renna milli kvarða á pípunni. Alla einingarnar (10-6 m2/s, mm2/s og cSt) hafa í raun sama tölugildi fyrir mælda hreyfiseigju sama vökva miðað við sama hitastig við mælingu. Eftir því sem tölugildið er hærra er efnið seigara og flæðir því hægar við gefið hitastig. Hreyfiseigja vatns við stofuhita hefur tölugildið 1.</w:t>
      </w:r>
    </w:p>
    <w:p w14:paraId="44B23BE3" w14:textId="77777777" w:rsidR="00A05284" w:rsidRPr="00E26361" w:rsidRDefault="00A05284" w:rsidP="00A05284">
      <w:pPr>
        <w:tabs>
          <w:tab w:val="left" w:pos="4290"/>
        </w:tabs>
        <w:ind w:right="30"/>
        <w:jc w:val="both"/>
        <w:rPr>
          <w:bCs/>
          <w:szCs w:val="20"/>
        </w:rPr>
      </w:pPr>
    </w:p>
    <w:p w14:paraId="04B05925" w14:textId="77777777" w:rsidR="00A05284" w:rsidRPr="00E26361" w:rsidRDefault="00A05284" w:rsidP="00A05284">
      <w:pPr>
        <w:tabs>
          <w:tab w:val="left" w:pos="4290"/>
        </w:tabs>
        <w:ind w:right="30"/>
        <w:jc w:val="both"/>
        <w:rPr>
          <w:b/>
          <w:bCs/>
          <w:szCs w:val="20"/>
        </w:rPr>
      </w:pPr>
      <w:r w:rsidRPr="00E26361">
        <w:rPr>
          <w:b/>
          <w:bCs/>
          <w:szCs w:val="20"/>
        </w:rPr>
        <w:t>hrjóða</w:t>
      </w:r>
    </w:p>
    <w:p w14:paraId="7C58A692" w14:textId="77777777" w:rsidR="00A05284" w:rsidRPr="00E26361" w:rsidRDefault="00A05284" w:rsidP="00A05284">
      <w:pPr>
        <w:tabs>
          <w:tab w:val="left" w:pos="4290"/>
        </w:tabs>
        <w:ind w:right="30"/>
        <w:jc w:val="both"/>
        <w:rPr>
          <w:bCs/>
          <w:szCs w:val="20"/>
        </w:rPr>
      </w:pPr>
      <w:r w:rsidRPr="00E26361">
        <w:rPr>
          <w:bCs/>
          <w:szCs w:val="20"/>
        </w:rPr>
        <w:t>að fjarlægja lausa steina úr lofti og veggjum jarðganga eða hliðum bergskæringar</w:t>
      </w:r>
    </w:p>
    <w:p w14:paraId="6FFB2FD7" w14:textId="77777777" w:rsidR="00A05284" w:rsidRPr="00E26361" w:rsidRDefault="00A05284" w:rsidP="00A05284">
      <w:pPr>
        <w:tabs>
          <w:tab w:val="left" w:pos="4290"/>
        </w:tabs>
        <w:ind w:right="30"/>
        <w:jc w:val="both"/>
        <w:rPr>
          <w:bCs/>
          <w:szCs w:val="20"/>
        </w:rPr>
      </w:pPr>
    </w:p>
    <w:p w14:paraId="681A739A" w14:textId="77777777" w:rsidR="00F7169E" w:rsidRDefault="00F7169E" w:rsidP="00A05284">
      <w:pPr>
        <w:tabs>
          <w:tab w:val="left" w:pos="4290"/>
        </w:tabs>
        <w:ind w:right="30"/>
        <w:jc w:val="both"/>
        <w:rPr>
          <w:b/>
          <w:bCs/>
          <w:szCs w:val="20"/>
        </w:rPr>
      </w:pPr>
    </w:p>
    <w:p w14:paraId="6252982A" w14:textId="77777777" w:rsidR="00F7169E" w:rsidRDefault="00F7169E" w:rsidP="00A05284">
      <w:pPr>
        <w:tabs>
          <w:tab w:val="left" w:pos="4290"/>
        </w:tabs>
        <w:ind w:right="30"/>
        <w:jc w:val="both"/>
        <w:rPr>
          <w:b/>
          <w:bCs/>
          <w:szCs w:val="20"/>
        </w:rPr>
      </w:pPr>
    </w:p>
    <w:p w14:paraId="61B06A6B" w14:textId="77777777" w:rsidR="00F7169E" w:rsidRDefault="00F7169E" w:rsidP="00A05284">
      <w:pPr>
        <w:tabs>
          <w:tab w:val="left" w:pos="4290"/>
        </w:tabs>
        <w:ind w:right="30"/>
        <w:jc w:val="both"/>
        <w:rPr>
          <w:b/>
          <w:bCs/>
          <w:szCs w:val="20"/>
        </w:rPr>
      </w:pPr>
    </w:p>
    <w:p w14:paraId="12672E3D" w14:textId="15A47886" w:rsidR="00A05284" w:rsidRPr="00E26361" w:rsidRDefault="00A05284" w:rsidP="00A05284">
      <w:pPr>
        <w:tabs>
          <w:tab w:val="left" w:pos="4290"/>
        </w:tabs>
        <w:ind w:right="30"/>
        <w:jc w:val="both"/>
        <w:rPr>
          <w:b/>
          <w:bCs/>
          <w:szCs w:val="20"/>
        </w:rPr>
      </w:pPr>
      <w:r w:rsidRPr="00E26361">
        <w:rPr>
          <w:b/>
          <w:bCs/>
          <w:szCs w:val="20"/>
        </w:rPr>
        <w:t>hroð</w:t>
      </w:r>
    </w:p>
    <w:p w14:paraId="1B6599A1" w14:textId="77777777" w:rsidR="00A05284" w:rsidRPr="00E26361" w:rsidRDefault="00A05284" w:rsidP="00A05284">
      <w:pPr>
        <w:tabs>
          <w:tab w:val="left" w:pos="4290"/>
        </w:tabs>
        <w:ind w:right="30"/>
        <w:jc w:val="both"/>
        <w:rPr>
          <w:bCs/>
          <w:szCs w:val="20"/>
        </w:rPr>
      </w:pPr>
      <w:r w:rsidRPr="00E26361">
        <w:rPr>
          <w:bCs/>
          <w:szCs w:val="20"/>
        </w:rPr>
        <w:t>það að fjarlægja lauslegt grjót úr bergskæringu</w:t>
      </w:r>
    </w:p>
    <w:p w14:paraId="23C3633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handhroð.</w:t>
      </w:r>
    </w:p>
    <w:p w14:paraId="19C1475D" w14:textId="77777777" w:rsidR="00A05284" w:rsidRPr="00E26361" w:rsidRDefault="00A05284" w:rsidP="00A05284">
      <w:pPr>
        <w:tabs>
          <w:tab w:val="left" w:pos="4290"/>
        </w:tabs>
        <w:ind w:right="30"/>
        <w:jc w:val="both"/>
        <w:rPr>
          <w:bCs/>
          <w:szCs w:val="20"/>
        </w:rPr>
      </w:pPr>
    </w:p>
    <w:p w14:paraId="26DB783A" w14:textId="77777777" w:rsidR="00A05284" w:rsidRPr="00E26361" w:rsidRDefault="00A05284" w:rsidP="00A05284">
      <w:pPr>
        <w:tabs>
          <w:tab w:val="left" w:pos="4290"/>
        </w:tabs>
        <w:ind w:right="30"/>
        <w:jc w:val="both"/>
        <w:rPr>
          <w:b/>
          <w:bCs/>
          <w:szCs w:val="20"/>
        </w:rPr>
      </w:pPr>
      <w:r w:rsidRPr="00E26361">
        <w:rPr>
          <w:b/>
          <w:bCs/>
          <w:szCs w:val="20"/>
        </w:rPr>
        <w:t>hroði</w:t>
      </w:r>
    </w:p>
    <w:p w14:paraId="4CA020D0" w14:textId="77777777" w:rsidR="00A05284" w:rsidRPr="00E26361" w:rsidRDefault="00A05284" w:rsidP="00A05284">
      <w:pPr>
        <w:tabs>
          <w:tab w:val="left" w:pos="4290"/>
        </w:tabs>
        <w:ind w:right="30"/>
        <w:jc w:val="both"/>
        <w:rPr>
          <w:bCs/>
          <w:szCs w:val="20"/>
        </w:rPr>
      </w:pPr>
      <w:r w:rsidRPr="00E26361">
        <w:rPr>
          <w:bCs/>
          <w:szCs w:val="20"/>
        </w:rPr>
        <w:t>það sem hroðið hefur verið</w:t>
      </w:r>
    </w:p>
    <w:p w14:paraId="361799F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Lausagrjót úr gangahvelfingu eða bergveggjum.</w:t>
      </w:r>
    </w:p>
    <w:p w14:paraId="427965E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hroð og handhroð.</w:t>
      </w:r>
    </w:p>
    <w:p w14:paraId="46462C79" w14:textId="77777777" w:rsidR="00A05284" w:rsidRPr="00E26361" w:rsidRDefault="00A05284" w:rsidP="00A05284">
      <w:pPr>
        <w:tabs>
          <w:tab w:val="left" w:pos="4290"/>
        </w:tabs>
        <w:ind w:right="30"/>
        <w:jc w:val="both"/>
        <w:rPr>
          <w:bCs/>
          <w:szCs w:val="20"/>
        </w:rPr>
      </w:pPr>
    </w:p>
    <w:p w14:paraId="0D24FF98" w14:textId="77777777" w:rsidR="00A05284" w:rsidRPr="00E26361" w:rsidRDefault="00A05284" w:rsidP="00A05284">
      <w:pPr>
        <w:tabs>
          <w:tab w:val="left" w:pos="4290"/>
        </w:tabs>
        <w:ind w:right="30"/>
        <w:jc w:val="both"/>
        <w:rPr>
          <w:b/>
          <w:bCs/>
          <w:szCs w:val="20"/>
        </w:rPr>
      </w:pPr>
      <w:r w:rsidRPr="00E26361">
        <w:rPr>
          <w:b/>
          <w:bCs/>
          <w:szCs w:val="20"/>
        </w:rPr>
        <w:t>hroðkarl</w:t>
      </w:r>
    </w:p>
    <w:p w14:paraId="5F6E1154" w14:textId="77777777" w:rsidR="00A05284" w:rsidRPr="00E26361" w:rsidRDefault="00A05284" w:rsidP="00A05284">
      <w:pPr>
        <w:tabs>
          <w:tab w:val="left" w:pos="4290"/>
        </w:tabs>
        <w:ind w:right="30"/>
        <w:jc w:val="both"/>
        <w:rPr>
          <w:bCs/>
          <w:szCs w:val="20"/>
        </w:rPr>
      </w:pPr>
      <w:r w:rsidRPr="00E26361">
        <w:rPr>
          <w:bCs/>
          <w:szCs w:val="20"/>
        </w:rPr>
        <w:t>áhald til að hrjóða með</w:t>
      </w:r>
    </w:p>
    <w:p w14:paraId="1C9BBCA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hroð.</w:t>
      </w:r>
    </w:p>
    <w:p w14:paraId="1DA207AD" w14:textId="77777777" w:rsidR="00A05284" w:rsidRPr="00E26361" w:rsidRDefault="00A05284" w:rsidP="00A05284">
      <w:pPr>
        <w:tabs>
          <w:tab w:val="left" w:pos="4290"/>
        </w:tabs>
        <w:ind w:right="30"/>
        <w:jc w:val="both"/>
        <w:rPr>
          <w:bCs/>
          <w:szCs w:val="20"/>
        </w:rPr>
      </w:pPr>
    </w:p>
    <w:p w14:paraId="6C0D2E9E" w14:textId="77777777" w:rsidR="00A05284" w:rsidRPr="00E26361" w:rsidRDefault="00A05284" w:rsidP="00A05284">
      <w:pPr>
        <w:tabs>
          <w:tab w:val="left" w:pos="4290"/>
        </w:tabs>
        <w:ind w:right="30"/>
        <w:jc w:val="both"/>
        <w:rPr>
          <w:b/>
          <w:bCs/>
          <w:szCs w:val="20"/>
        </w:rPr>
      </w:pPr>
      <w:r w:rsidRPr="00E26361">
        <w:rPr>
          <w:b/>
          <w:bCs/>
          <w:szCs w:val="20"/>
        </w:rPr>
        <w:t>hrunskriða</w:t>
      </w:r>
    </w:p>
    <w:p w14:paraId="50C25B22" w14:textId="77777777" w:rsidR="00A05284" w:rsidRPr="00E26361" w:rsidRDefault="00A05284" w:rsidP="00A05284">
      <w:pPr>
        <w:tabs>
          <w:tab w:val="left" w:pos="4290"/>
        </w:tabs>
        <w:ind w:right="30"/>
        <w:jc w:val="both"/>
        <w:rPr>
          <w:bCs/>
          <w:szCs w:val="20"/>
        </w:rPr>
      </w:pPr>
      <w:r w:rsidRPr="00E26361">
        <w:rPr>
          <w:bCs/>
          <w:szCs w:val="20"/>
        </w:rPr>
        <w:t>skriða í fjallshlíð, sem myndast við bergmolshrun í fjallinu</w:t>
      </w:r>
    </w:p>
    <w:p w14:paraId="61E1613B" w14:textId="77777777" w:rsidR="00F249B8" w:rsidRPr="00E26361" w:rsidRDefault="00F249B8" w:rsidP="00A05284">
      <w:pPr>
        <w:tabs>
          <w:tab w:val="left" w:pos="4290"/>
        </w:tabs>
        <w:ind w:right="30"/>
        <w:jc w:val="both"/>
        <w:rPr>
          <w:b/>
          <w:bCs/>
          <w:szCs w:val="20"/>
        </w:rPr>
      </w:pPr>
    </w:p>
    <w:p w14:paraId="66D474E2" w14:textId="22C45AF0" w:rsidR="00A05284" w:rsidRPr="00E26361" w:rsidRDefault="00A05284" w:rsidP="00A05284">
      <w:pPr>
        <w:tabs>
          <w:tab w:val="left" w:pos="4290"/>
        </w:tabs>
        <w:ind w:right="30"/>
        <w:jc w:val="both"/>
        <w:rPr>
          <w:b/>
          <w:bCs/>
          <w:szCs w:val="20"/>
        </w:rPr>
      </w:pPr>
      <w:r w:rsidRPr="00E26361">
        <w:rPr>
          <w:b/>
          <w:bCs/>
          <w:szCs w:val="20"/>
        </w:rPr>
        <w:t xml:space="preserve">hrýfi </w:t>
      </w:r>
      <w:r w:rsidRPr="00E26361">
        <w:rPr>
          <w:szCs w:val="20"/>
        </w:rPr>
        <w:t>(texture)</w:t>
      </w:r>
    </w:p>
    <w:p w14:paraId="7F94EA79" w14:textId="77777777" w:rsidR="00A05284" w:rsidRPr="00E26361" w:rsidRDefault="00A05284" w:rsidP="00A05284">
      <w:pPr>
        <w:tabs>
          <w:tab w:val="left" w:pos="4290"/>
        </w:tabs>
        <w:ind w:right="30"/>
        <w:jc w:val="both"/>
        <w:rPr>
          <w:szCs w:val="20"/>
        </w:rPr>
      </w:pPr>
      <w:r w:rsidRPr="00E26361">
        <w:rPr>
          <w:szCs w:val="20"/>
        </w:rPr>
        <w:t xml:space="preserve">yfirborðsáferð </w:t>
      </w:r>
      <w:r w:rsidRPr="00E26361">
        <w:rPr>
          <w:i/>
          <w:szCs w:val="20"/>
        </w:rPr>
        <w:t>slitlags</w:t>
      </w:r>
      <w:r w:rsidRPr="00E26361">
        <w:rPr>
          <w:szCs w:val="20"/>
        </w:rPr>
        <w:t xml:space="preserve"> með bylgjulengdir allt að 500 mm</w:t>
      </w:r>
    </w:p>
    <w:p w14:paraId="0EF4252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Skipt eftir bylgjulengdum í </w:t>
      </w:r>
      <w:r w:rsidRPr="00E26361">
        <w:rPr>
          <w:rFonts w:asciiTheme="minorHAnsi" w:hAnsiTheme="minorHAnsi"/>
          <w:i/>
          <w:sz w:val="20"/>
          <w:szCs w:val="20"/>
          <w:lang w:val="is-IS"/>
        </w:rPr>
        <w:t>fínhrýfi</w:t>
      </w:r>
      <w:r w:rsidRPr="00E26361">
        <w:rPr>
          <w:rFonts w:asciiTheme="minorHAnsi" w:hAnsiTheme="minorHAnsi"/>
          <w:sz w:val="20"/>
          <w:szCs w:val="20"/>
          <w:lang w:val="is-IS"/>
        </w:rPr>
        <w:t xml:space="preserve">, </w:t>
      </w:r>
      <w:r w:rsidRPr="00E26361">
        <w:rPr>
          <w:rFonts w:asciiTheme="minorHAnsi" w:hAnsiTheme="minorHAnsi"/>
          <w:i/>
          <w:sz w:val="20"/>
          <w:szCs w:val="20"/>
          <w:lang w:val="is-IS"/>
        </w:rPr>
        <w:t>grófhrýfi</w:t>
      </w:r>
      <w:r w:rsidRPr="00E26361">
        <w:rPr>
          <w:rFonts w:asciiTheme="minorHAnsi" w:hAnsiTheme="minorHAnsi"/>
          <w:sz w:val="20"/>
          <w:szCs w:val="20"/>
          <w:lang w:val="is-IS"/>
        </w:rPr>
        <w:t xml:space="preserve"> og </w:t>
      </w:r>
      <w:r w:rsidRPr="00E26361">
        <w:rPr>
          <w:rFonts w:asciiTheme="minorHAnsi" w:hAnsiTheme="minorHAnsi"/>
          <w:i/>
          <w:sz w:val="20"/>
          <w:szCs w:val="20"/>
          <w:lang w:val="is-IS"/>
        </w:rPr>
        <w:t>grýfi</w:t>
      </w:r>
      <w:r w:rsidRPr="00E26361">
        <w:rPr>
          <w:rFonts w:asciiTheme="minorHAnsi" w:hAnsiTheme="minorHAnsi"/>
          <w:sz w:val="20"/>
          <w:szCs w:val="20"/>
          <w:lang w:val="is-IS"/>
        </w:rPr>
        <w:t>. Núningsstuðull eða hemlunarvið</w:t>
      </w:r>
      <w:r w:rsidRPr="00E26361">
        <w:rPr>
          <w:rFonts w:asciiTheme="minorHAnsi" w:hAnsiTheme="minorHAnsi"/>
          <w:sz w:val="20"/>
          <w:szCs w:val="20"/>
          <w:lang w:val="is-IS"/>
        </w:rPr>
        <w:softHyphen/>
        <w:t>nám er stundum notað sem óbeinn mæli</w:t>
      </w:r>
      <w:r w:rsidRPr="00E26361">
        <w:rPr>
          <w:rFonts w:asciiTheme="minorHAnsi" w:hAnsiTheme="minorHAnsi"/>
          <w:sz w:val="20"/>
          <w:szCs w:val="20"/>
          <w:lang w:val="is-IS"/>
        </w:rPr>
        <w:softHyphen/>
        <w:t xml:space="preserve">kvarði á hrýfi.  </w:t>
      </w:r>
    </w:p>
    <w:p w14:paraId="4CCD0BAE" w14:textId="77777777" w:rsidR="00F249B8" w:rsidRPr="00E26361" w:rsidRDefault="00F249B8" w:rsidP="00A05284">
      <w:pPr>
        <w:rPr>
          <w:b/>
          <w:szCs w:val="20"/>
        </w:rPr>
      </w:pPr>
    </w:p>
    <w:p w14:paraId="474168E3" w14:textId="1E5C0F8B" w:rsidR="00A05284" w:rsidRPr="00E26361" w:rsidRDefault="00A05284" w:rsidP="00A05284">
      <w:pPr>
        <w:rPr>
          <w:b/>
          <w:szCs w:val="20"/>
        </w:rPr>
      </w:pPr>
      <w:r w:rsidRPr="00E26361">
        <w:rPr>
          <w:b/>
          <w:szCs w:val="20"/>
        </w:rPr>
        <w:t>hrökkvi</w:t>
      </w:r>
    </w:p>
    <w:p w14:paraId="336196A5" w14:textId="77777777" w:rsidR="00A05284" w:rsidRPr="00E26361" w:rsidRDefault="00A05284" w:rsidP="00A05284">
      <w:pPr>
        <w:rPr>
          <w:szCs w:val="20"/>
        </w:rPr>
      </w:pPr>
      <w:r w:rsidRPr="00E26361">
        <w:rPr>
          <w:szCs w:val="20"/>
        </w:rPr>
        <w:t>mælieining fyrir niðurbrot steina við högg, gert á staðlaðan hátt</w:t>
      </w:r>
    </w:p>
    <w:p w14:paraId="41DD0B09" w14:textId="77777777" w:rsidR="00A05284" w:rsidRPr="00E26361" w:rsidRDefault="00A05284" w:rsidP="00A05284">
      <w:pPr>
        <w:tabs>
          <w:tab w:val="left" w:pos="4290"/>
        </w:tabs>
        <w:ind w:right="30"/>
        <w:rPr>
          <w:rFonts w:cs="Arial"/>
          <w:bCs/>
          <w:szCs w:val="20"/>
        </w:rPr>
      </w:pPr>
    </w:p>
    <w:p w14:paraId="57FD42F7" w14:textId="77777777" w:rsidR="00A05284" w:rsidRPr="00E26361" w:rsidRDefault="00A05284" w:rsidP="00A05284">
      <w:pPr>
        <w:tabs>
          <w:tab w:val="left" w:pos="4290"/>
        </w:tabs>
        <w:ind w:left="220" w:right="30" w:hanging="220"/>
        <w:jc w:val="both"/>
        <w:rPr>
          <w:szCs w:val="20"/>
        </w:rPr>
      </w:pPr>
      <w:r w:rsidRPr="00E26361">
        <w:rPr>
          <w:b/>
          <w:bCs/>
          <w:szCs w:val="20"/>
        </w:rPr>
        <w:t>húmus</w:t>
      </w:r>
      <w:r w:rsidRPr="00E26361">
        <w:rPr>
          <w:szCs w:val="20"/>
        </w:rPr>
        <w:t xml:space="preserve"> </w:t>
      </w:r>
    </w:p>
    <w:p w14:paraId="29FEF0B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myldi</w:t>
      </w:r>
      <w:r w:rsidRPr="00E26361">
        <w:rPr>
          <w:rFonts w:asciiTheme="minorHAnsi" w:hAnsiTheme="minorHAnsi"/>
          <w:sz w:val="20"/>
          <w:szCs w:val="20"/>
          <w:lang w:val="is-IS"/>
        </w:rPr>
        <w:t xml:space="preserve">. </w:t>
      </w:r>
    </w:p>
    <w:p w14:paraId="3466A242" w14:textId="77777777" w:rsidR="00A05284" w:rsidRPr="00E26361" w:rsidRDefault="00A05284" w:rsidP="00A05284">
      <w:pPr>
        <w:tabs>
          <w:tab w:val="left" w:pos="4290"/>
        </w:tabs>
        <w:ind w:right="30"/>
        <w:rPr>
          <w:i/>
          <w:szCs w:val="20"/>
        </w:rPr>
      </w:pPr>
    </w:p>
    <w:p w14:paraId="606B93C5" w14:textId="77777777" w:rsidR="00A05284" w:rsidRPr="00E26361" w:rsidRDefault="00A05284" w:rsidP="00A05284">
      <w:pPr>
        <w:tabs>
          <w:tab w:val="left" w:pos="4290"/>
        </w:tabs>
        <w:ind w:right="30"/>
        <w:rPr>
          <w:b/>
          <w:szCs w:val="20"/>
        </w:rPr>
      </w:pPr>
      <w:r w:rsidRPr="00E26361">
        <w:rPr>
          <w:b/>
          <w:szCs w:val="20"/>
        </w:rPr>
        <w:t>hvarf</w:t>
      </w:r>
    </w:p>
    <w:p w14:paraId="1A10C595" w14:textId="77777777" w:rsidR="00A05284" w:rsidRPr="00E26361" w:rsidRDefault="00A05284" w:rsidP="00A05284">
      <w:pPr>
        <w:tabs>
          <w:tab w:val="left" w:pos="4290"/>
        </w:tabs>
        <w:ind w:right="30"/>
        <w:rPr>
          <w:szCs w:val="20"/>
        </w:rPr>
      </w:pPr>
      <w:r w:rsidRPr="00E26361">
        <w:rPr>
          <w:szCs w:val="20"/>
        </w:rPr>
        <w:t>staðbundin burðarlagsskemmd í vegi, sem nær upp í vegþekjuna [í vegagerd]</w:t>
      </w:r>
    </w:p>
    <w:p w14:paraId="1078B6E1" w14:textId="77777777" w:rsidR="00A05284" w:rsidRPr="00E26361" w:rsidRDefault="00A05284" w:rsidP="00A05284">
      <w:pPr>
        <w:tabs>
          <w:tab w:val="left" w:pos="4290"/>
        </w:tabs>
        <w:ind w:right="30"/>
        <w:rPr>
          <w:szCs w:val="20"/>
        </w:rPr>
      </w:pPr>
    </w:p>
    <w:p w14:paraId="0901AE71" w14:textId="77777777" w:rsidR="000D5813" w:rsidRDefault="000D5813" w:rsidP="00A05284">
      <w:pPr>
        <w:tabs>
          <w:tab w:val="left" w:pos="4290"/>
        </w:tabs>
        <w:ind w:right="30"/>
        <w:rPr>
          <w:b/>
          <w:szCs w:val="20"/>
        </w:rPr>
      </w:pPr>
    </w:p>
    <w:p w14:paraId="7D39DEE4" w14:textId="77777777" w:rsidR="000D5813" w:rsidRDefault="000D5813" w:rsidP="00A05284">
      <w:pPr>
        <w:tabs>
          <w:tab w:val="left" w:pos="4290"/>
        </w:tabs>
        <w:ind w:right="30"/>
        <w:rPr>
          <w:b/>
          <w:szCs w:val="20"/>
        </w:rPr>
      </w:pPr>
    </w:p>
    <w:p w14:paraId="29CB0783" w14:textId="77777777" w:rsidR="000D5813" w:rsidRDefault="000D5813" w:rsidP="00A05284">
      <w:pPr>
        <w:tabs>
          <w:tab w:val="left" w:pos="4290"/>
        </w:tabs>
        <w:ind w:right="30"/>
        <w:rPr>
          <w:b/>
          <w:szCs w:val="20"/>
        </w:rPr>
      </w:pPr>
    </w:p>
    <w:p w14:paraId="34F9248F" w14:textId="77777777" w:rsidR="000D5813" w:rsidRDefault="000D5813" w:rsidP="00A05284">
      <w:pPr>
        <w:tabs>
          <w:tab w:val="left" w:pos="4290"/>
        </w:tabs>
        <w:ind w:right="30"/>
        <w:rPr>
          <w:b/>
          <w:szCs w:val="20"/>
        </w:rPr>
      </w:pPr>
    </w:p>
    <w:p w14:paraId="6CEA8DA0" w14:textId="77777777" w:rsidR="000D5813" w:rsidRDefault="000D5813" w:rsidP="00A05284">
      <w:pPr>
        <w:tabs>
          <w:tab w:val="left" w:pos="4290"/>
        </w:tabs>
        <w:ind w:right="30"/>
        <w:rPr>
          <w:b/>
          <w:szCs w:val="20"/>
        </w:rPr>
      </w:pPr>
    </w:p>
    <w:p w14:paraId="5516F893" w14:textId="77777777" w:rsidR="000D5813" w:rsidRDefault="000D5813" w:rsidP="00A05284">
      <w:pPr>
        <w:tabs>
          <w:tab w:val="left" w:pos="4290"/>
        </w:tabs>
        <w:ind w:right="30"/>
        <w:rPr>
          <w:b/>
          <w:szCs w:val="20"/>
        </w:rPr>
      </w:pPr>
    </w:p>
    <w:p w14:paraId="6FBE9766" w14:textId="77777777" w:rsidR="000D5813" w:rsidRDefault="000D5813" w:rsidP="00A05284">
      <w:pPr>
        <w:tabs>
          <w:tab w:val="left" w:pos="4290"/>
        </w:tabs>
        <w:ind w:right="30"/>
        <w:rPr>
          <w:b/>
          <w:szCs w:val="20"/>
        </w:rPr>
      </w:pPr>
    </w:p>
    <w:p w14:paraId="020C8FBD" w14:textId="6D4AF5A4" w:rsidR="00A05284" w:rsidRPr="00E26361" w:rsidRDefault="00A05284" w:rsidP="00A05284">
      <w:pPr>
        <w:tabs>
          <w:tab w:val="left" w:pos="4290"/>
        </w:tabs>
        <w:ind w:right="30"/>
        <w:rPr>
          <w:b/>
          <w:szCs w:val="20"/>
        </w:rPr>
      </w:pPr>
      <w:r w:rsidRPr="00E26361">
        <w:rPr>
          <w:b/>
          <w:szCs w:val="20"/>
        </w:rPr>
        <w:lastRenderedPageBreak/>
        <w:t>hvarf [jarðfræði]</w:t>
      </w:r>
    </w:p>
    <w:p w14:paraId="36F2E967" w14:textId="77777777" w:rsidR="00A05284" w:rsidRPr="00E26361" w:rsidRDefault="00A05284" w:rsidP="00A05284">
      <w:pPr>
        <w:tabs>
          <w:tab w:val="left" w:pos="4290"/>
        </w:tabs>
        <w:ind w:right="30"/>
        <w:rPr>
          <w:szCs w:val="20"/>
        </w:rPr>
      </w:pPr>
      <w:r w:rsidRPr="00E26361">
        <w:rPr>
          <w:szCs w:val="20"/>
        </w:rPr>
        <w:t>eitt lag í lagskiptu seti, þar sem hvert lag myndast á einu ári</w:t>
      </w:r>
    </w:p>
    <w:p w14:paraId="1FF0E08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Unnt er að greina lögin vegna þess, að gerð setsins er breytileg eftir árstíðum.</w:t>
      </w:r>
    </w:p>
    <w:p w14:paraId="76E33A51" w14:textId="31AC216F"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Orðið hvarf hefur hér fengið tökumerkingu úr sænsku. Varv, er notað um </w:t>
      </w:r>
      <w:r w:rsidRPr="00E26361">
        <w:rPr>
          <w:rFonts w:asciiTheme="minorHAnsi" w:hAnsiTheme="minorHAnsi"/>
          <w:i/>
          <w:sz w:val="20"/>
          <w:szCs w:val="20"/>
          <w:lang w:val="is-IS"/>
        </w:rPr>
        <w:t>jarðlag</w:t>
      </w:r>
      <w:r w:rsidRPr="00E26361">
        <w:rPr>
          <w:rFonts w:asciiTheme="minorHAnsi" w:hAnsiTheme="minorHAnsi"/>
          <w:sz w:val="20"/>
          <w:szCs w:val="20"/>
          <w:lang w:val="is-IS"/>
        </w:rPr>
        <w:t>, sem myndast í einni umferð í reglubundinni hringrás árstíðanna.</w:t>
      </w:r>
    </w:p>
    <w:p w14:paraId="06411F01" w14:textId="77777777" w:rsidR="00A05284" w:rsidRPr="00E26361" w:rsidRDefault="00A05284" w:rsidP="00A05284">
      <w:pPr>
        <w:tabs>
          <w:tab w:val="left" w:pos="4290"/>
        </w:tabs>
        <w:ind w:right="30"/>
        <w:rPr>
          <w:szCs w:val="20"/>
        </w:rPr>
      </w:pPr>
    </w:p>
    <w:p w14:paraId="0B4F1A4C" w14:textId="77777777" w:rsidR="00A05284" w:rsidRPr="00E26361" w:rsidRDefault="00A05284" w:rsidP="00A05284">
      <w:pPr>
        <w:tabs>
          <w:tab w:val="left" w:pos="4290"/>
        </w:tabs>
        <w:ind w:right="30"/>
        <w:rPr>
          <w:b/>
          <w:szCs w:val="20"/>
        </w:rPr>
      </w:pPr>
      <w:r w:rsidRPr="00E26361">
        <w:rPr>
          <w:b/>
          <w:szCs w:val="20"/>
        </w:rPr>
        <w:t>hvarfleir</w:t>
      </w:r>
    </w:p>
    <w:p w14:paraId="74B07A2C" w14:textId="77777777" w:rsidR="00A05284" w:rsidRPr="00E26361" w:rsidRDefault="00A05284" w:rsidP="00A05284">
      <w:pPr>
        <w:tabs>
          <w:tab w:val="left" w:pos="4290"/>
        </w:tabs>
        <w:ind w:right="30"/>
        <w:rPr>
          <w:szCs w:val="20"/>
        </w:rPr>
      </w:pPr>
      <w:r w:rsidRPr="00E26361">
        <w:rPr>
          <w:szCs w:val="20"/>
        </w:rPr>
        <w:t xml:space="preserve">lagskipt </w:t>
      </w:r>
      <w:r w:rsidRPr="00E26361">
        <w:rPr>
          <w:i/>
          <w:szCs w:val="20"/>
        </w:rPr>
        <w:t>set</w:t>
      </w:r>
      <w:r w:rsidRPr="00E26361">
        <w:rPr>
          <w:szCs w:val="20"/>
        </w:rPr>
        <w:t>, sem myndast í stöðuvatni eða sjó undan mynni jökulár</w:t>
      </w:r>
    </w:p>
    <w:p w14:paraId="314BDC6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Framburðarefni árinnar er meira og grófara á sumri en vetri, svo að grófgert og fíngert efni skiptast á með reglubundnum hætti og afmarka hvert hvarf. Hvarfleir er yfirleitt úr sandi og sylti.</w:t>
      </w:r>
    </w:p>
    <w:p w14:paraId="46531CFB" w14:textId="77777777" w:rsidR="00A05284" w:rsidRPr="00E26361" w:rsidRDefault="00A05284" w:rsidP="00A05284">
      <w:pPr>
        <w:tabs>
          <w:tab w:val="left" w:pos="4290"/>
        </w:tabs>
        <w:ind w:right="30"/>
        <w:rPr>
          <w:szCs w:val="20"/>
        </w:rPr>
      </w:pPr>
    </w:p>
    <w:p w14:paraId="7D8BA08C" w14:textId="77777777" w:rsidR="00A05284" w:rsidRPr="00E26361" w:rsidRDefault="00A05284" w:rsidP="00A05284">
      <w:pPr>
        <w:rPr>
          <w:rStyle w:val="Strong"/>
          <w:szCs w:val="20"/>
        </w:rPr>
      </w:pPr>
      <w:r w:rsidRPr="00E26361">
        <w:rPr>
          <w:rStyle w:val="Strong"/>
          <w:szCs w:val="20"/>
        </w:rPr>
        <w:t>hverfisvernd</w:t>
      </w:r>
    </w:p>
    <w:p w14:paraId="709B131E" w14:textId="77777777" w:rsidR="00A05284" w:rsidRPr="00E26361" w:rsidRDefault="00A05284" w:rsidP="00A05284">
      <w:pPr>
        <w:tabs>
          <w:tab w:val="left" w:pos="4290"/>
        </w:tabs>
        <w:ind w:right="30"/>
        <w:rPr>
          <w:szCs w:val="20"/>
        </w:rPr>
      </w:pPr>
      <w:r w:rsidRPr="00E26361">
        <w:rPr>
          <w:szCs w:val="20"/>
        </w:rPr>
        <w:t>ákvæði í svæðis-, aðal- eða deiliskipulagi um verndun sérkenna eldri byggðar, annarra menningarsögulegra minja eða náttúruminja</w:t>
      </w:r>
    </w:p>
    <w:p w14:paraId="0839544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skipulagslög.</w:t>
      </w:r>
    </w:p>
    <w:p w14:paraId="1A62A3F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Ekki er um lögformlega friðun að ræða.</w:t>
      </w:r>
    </w:p>
    <w:p w14:paraId="242CACFF" w14:textId="39F90E55" w:rsidR="00F249B8" w:rsidRPr="000D5813" w:rsidRDefault="00A05284" w:rsidP="000D5813">
      <w:pPr>
        <w:pStyle w:val="NoSpacing"/>
        <w:rPr>
          <w:rFonts w:asciiTheme="minorHAnsi" w:hAnsiTheme="minorHAnsi"/>
          <w:sz w:val="20"/>
          <w:szCs w:val="20"/>
          <w:lang w:val="is-IS"/>
        </w:rPr>
      </w:pPr>
      <w:r w:rsidRPr="00E26361">
        <w:rPr>
          <w:rFonts w:asciiTheme="minorHAnsi" w:hAnsiTheme="minorHAnsi"/>
          <w:sz w:val="20"/>
          <w:szCs w:val="20"/>
          <w:lang w:val="is-IS"/>
        </w:rPr>
        <w:tab/>
      </w:r>
    </w:p>
    <w:p w14:paraId="13D263BE" w14:textId="7145F749" w:rsidR="00A05284" w:rsidRPr="00E26361" w:rsidRDefault="00A05284" w:rsidP="00A05284">
      <w:pPr>
        <w:tabs>
          <w:tab w:val="left" w:pos="4290"/>
        </w:tabs>
        <w:ind w:right="30"/>
        <w:rPr>
          <w:b/>
          <w:szCs w:val="20"/>
        </w:rPr>
      </w:pPr>
      <w:r w:rsidRPr="00E26361">
        <w:rPr>
          <w:b/>
          <w:szCs w:val="20"/>
        </w:rPr>
        <w:t>hvítspíri</w:t>
      </w:r>
    </w:p>
    <w:p w14:paraId="0949364F" w14:textId="77777777" w:rsidR="00A05284" w:rsidRPr="00E26361" w:rsidRDefault="00A05284" w:rsidP="00A05284">
      <w:pPr>
        <w:tabs>
          <w:tab w:val="left" w:pos="4290"/>
        </w:tabs>
        <w:ind w:right="30"/>
        <w:rPr>
          <w:szCs w:val="20"/>
        </w:rPr>
      </w:pPr>
      <w:r w:rsidRPr="00E26361">
        <w:rPr>
          <w:szCs w:val="20"/>
        </w:rPr>
        <w:t>tær, fituleysandi og rokgjarn vökvi, eimaður úr jarðolíu</w:t>
      </w:r>
    </w:p>
    <w:p w14:paraId="58B536B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Notaður m.a. sem þynnir í </w:t>
      </w:r>
      <w:r w:rsidRPr="00E26361">
        <w:rPr>
          <w:rFonts w:asciiTheme="minorHAnsi" w:hAnsiTheme="minorHAnsi"/>
          <w:i/>
          <w:sz w:val="20"/>
          <w:szCs w:val="20"/>
          <w:lang w:val="is-IS"/>
        </w:rPr>
        <w:t>þunnbik</w:t>
      </w:r>
      <w:r w:rsidRPr="00E26361">
        <w:rPr>
          <w:rFonts w:asciiTheme="minorHAnsi" w:hAnsiTheme="minorHAnsi"/>
          <w:sz w:val="20"/>
          <w:szCs w:val="20"/>
          <w:lang w:val="is-IS"/>
        </w:rPr>
        <w:t xml:space="preserve"> og málningarvörur.</w:t>
      </w:r>
    </w:p>
    <w:p w14:paraId="3B00BEEE" w14:textId="77777777" w:rsidR="00A05284" w:rsidRPr="00E26361" w:rsidRDefault="00A05284" w:rsidP="00A05284">
      <w:pPr>
        <w:tabs>
          <w:tab w:val="left" w:pos="4290"/>
        </w:tabs>
        <w:ind w:right="30"/>
        <w:rPr>
          <w:szCs w:val="20"/>
        </w:rPr>
      </w:pPr>
    </w:p>
    <w:p w14:paraId="26A98FFF" w14:textId="77777777" w:rsidR="00A05284" w:rsidRPr="00E26361" w:rsidRDefault="00A05284" w:rsidP="00A05284">
      <w:pPr>
        <w:tabs>
          <w:tab w:val="left" w:pos="4290"/>
        </w:tabs>
        <w:ind w:right="30"/>
        <w:jc w:val="both"/>
        <w:rPr>
          <w:b/>
          <w:bCs/>
          <w:szCs w:val="20"/>
        </w:rPr>
      </w:pPr>
      <w:r w:rsidRPr="00E26361">
        <w:rPr>
          <w:b/>
          <w:bCs/>
          <w:szCs w:val="20"/>
        </w:rPr>
        <w:t>hæð</w:t>
      </w:r>
    </w:p>
    <w:p w14:paraId="5205F3D1" w14:textId="77777777" w:rsidR="00A05284" w:rsidRPr="00E26361" w:rsidRDefault="00A05284" w:rsidP="00A05284">
      <w:pPr>
        <w:rPr>
          <w:i/>
          <w:iCs/>
          <w:szCs w:val="20"/>
        </w:rPr>
      </w:pPr>
      <w:r w:rsidRPr="00E26361">
        <w:rPr>
          <w:i/>
          <w:iCs/>
          <w:szCs w:val="20"/>
        </w:rPr>
        <w:t xml:space="preserve"> í mælingum, </w:t>
      </w:r>
      <w:r w:rsidRPr="00E26361">
        <w:rPr>
          <w:szCs w:val="20"/>
        </w:rPr>
        <w:t xml:space="preserve">lóðhnit punkts </w:t>
      </w:r>
    </w:p>
    <w:p w14:paraId="49676C0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Í vegagerð eru lóðhnit stundum miðuð við fastmerki sem hafa staðbundið hnitakerfi.</w:t>
      </w:r>
    </w:p>
    <w:p w14:paraId="1FA7E684" w14:textId="77777777" w:rsidR="00A05284" w:rsidRPr="00E26361" w:rsidRDefault="00A05284" w:rsidP="00A05284">
      <w:pPr>
        <w:tabs>
          <w:tab w:val="left" w:pos="4290"/>
        </w:tabs>
        <w:ind w:right="30"/>
        <w:jc w:val="both"/>
        <w:rPr>
          <w:b/>
          <w:bCs/>
          <w:szCs w:val="20"/>
        </w:rPr>
      </w:pPr>
    </w:p>
    <w:p w14:paraId="0743229C" w14:textId="77777777" w:rsidR="00A05284" w:rsidRPr="00E26361" w:rsidRDefault="00A05284" w:rsidP="00A05284">
      <w:pPr>
        <w:tabs>
          <w:tab w:val="left" w:pos="4290"/>
        </w:tabs>
        <w:ind w:right="30"/>
        <w:jc w:val="both"/>
        <w:rPr>
          <w:b/>
          <w:bCs/>
          <w:szCs w:val="20"/>
        </w:rPr>
      </w:pPr>
      <w:r w:rsidRPr="00E26361">
        <w:rPr>
          <w:b/>
          <w:bCs/>
          <w:szCs w:val="20"/>
        </w:rPr>
        <w:t>hæðarlega</w:t>
      </w:r>
    </w:p>
    <w:p w14:paraId="3593672E" w14:textId="77777777" w:rsidR="00A05284" w:rsidRPr="00E26361" w:rsidRDefault="00A05284" w:rsidP="00A05284">
      <w:pPr>
        <w:tabs>
          <w:tab w:val="left" w:pos="4290"/>
        </w:tabs>
        <w:ind w:right="30"/>
        <w:jc w:val="both"/>
        <w:rPr>
          <w:i/>
          <w:iCs/>
          <w:szCs w:val="20"/>
        </w:rPr>
      </w:pPr>
      <w:r w:rsidRPr="00E26361">
        <w:rPr>
          <w:i/>
          <w:iCs/>
          <w:szCs w:val="20"/>
        </w:rPr>
        <w:t xml:space="preserve"> vegagerð, </w:t>
      </w:r>
      <w:r w:rsidRPr="00E26361">
        <w:rPr>
          <w:szCs w:val="20"/>
        </w:rPr>
        <w:t>ferill vegar í lóðréttu plani</w:t>
      </w:r>
    </w:p>
    <w:p w14:paraId="72EA2580" w14:textId="77777777" w:rsidR="00A05284" w:rsidRPr="00E26361" w:rsidRDefault="00A05284" w:rsidP="00A05284">
      <w:pPr>
        <w:tabs>
          <w:tab w:val="left" w:pos="4290"/>
        </w:tabs>
        <w:ind w:right="30"/>
        <w:jc w:val="both"/>
        <w:rPr>
          <w:b/>
          <w:bCs/>
          <w:szCs w:val="20"/>
        </w:rPr>
      </w:pPr>
      <w:r w:rsidRPr="00E26361">
        <w:rPr>
          <w:b/>
          <w:bCs/>
          <w:szCs w:val="20"/>
        </w:rPr>
        <w:t>hæðarmæling</w:t>
      </w:r>
    </w:p>
    <w:p w14:paraId="1BAD9EE1" w14:textId="77777777" w:rsidR="00A05284" w:rsidRPr="00E26361" w:rsidRDefault="00A05284" w:rsidP="00A05284">
      <w:pPr>
        <w:tabs>
          <w:tab w:val="left" w:pos="4290"/>
        </w:tabs>
        <w:ind w:right="30"/>
        <w:jc w:val="both"/>
        <w:rPr>
          <w:szCs w:val="20"/>
        </w:rPr>
      </w:pPr>
      <w:r w:rsidRPr="00E26361">
        <w:rPr>
          <w:szCs w:val="20"/>
        </w:rPr>
        <w:t>ákvörðun á lóðhniti punkts</w:t>
      </w:r>
    </w:p>
    <w:p w14:paraId="6EB4EF7C" w14:textId="77777777" w:rsidR="00A05284" w:rsidRPr="00E26361" w:rsidRDefault="00A05284" w:rsidP="00A05284">
      <w:pPr>
        <w:tabs>
          <w:tab w:val="left" w:pos="4290"/>
        </w:tabs>
        <w:ind w:right="30"/>
        <w:jc w:val="both"/>
        <w:rPr>
          <w:b/>
          <w:bCs/>
          <w:szCs w:val="20"/>
        </w:rPr>
      </w:pPr>
    </w:p>
    <w:p w14:paraId="2E544868" w14:textId="77777777" w:rsidR="00A05284" w:rsidRPr="00E26361" w:rsidRDefault="00A05284" w:rsidP="00A05284">
      <w:pPr>
        <w:tabs>
          <w:tab w:val="left" w:pos="4290"/>
        </w:tabs>
        <w:ind w:right="30"/>
        <w:jc w:val="both"/>
        <w:rPr>
          <w:b/>
          <w:bCs/>
          <w:szCs w:val="20"/>
        </w:rPr>
      </w:pPr>
      <w:r w:rsidRPr="00E26361">
        <w:rPr>
          <w:b/>
          <w:bCs/>
          <w:szCs w:val="20"/>
        </w:rPr>
        <w:t>höggborun</w:t>
      </w:r>
    </w:p>
    <w:p w14:paraId="726A8808" w14:textId="77777777" w:rsidR="00A05284" w:rsidRPr="00E26361" w:rsidRDefault="00A05284" w:rsidP="00A05284">
      <w:pPr>
        <w:tabs>
          <w:tab w:val="left" w:pos="4290"/>
        </w:tabs>
        <w:ind w:right="30"/>
        <w:jc w:val="both"/>
        <w:rPr>
          <w:bCs/>
          <w:szCs w:val="20"/>
        </w:rPr>
      </w:pPr>
      <w:r w:rsidRPr="00E26361">
        <w:rPr>
          <w:bCs/>
          <w:szCs w:val="20"/>
        </w:rPr>
        <w:t>mæling á þéttleika jarðlaga með höggbor</w:t>
      </w:r>
    </w:p>
    <w:p w14:paraId="7BF19B5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Mælt er hversu langt stálstöng, með oddi af tiltekinni gerð og þvermáli, gengur niður í jarðveg við hvert högg falllóðs af tiltekinni þyngd og úr ákveðinni fallhæð.</w:t>
      </w:r>
    </w:p>
    <w:p w14:paraId="7EE0F29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Aðferðin er oft notuð til grundunar mannvirkja.</w:t>
      </w:r>
    </w:p>
    <w:p w14:paraId="16C7FF5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Stundum nefnt borróborun.</w:t>
      </w:r>
    </w:p>
    <w:p w14:paraId="119BC77C" w14:textId="77777777" w:rsidR="00A05284" w:rsidRPr="00E26361" w:rsidRDefault="00A05284" w:rsidP="00A05284">
      <w:pPr>
        <w:tabs>
          <w:tab w:val="left" w:pos="4290"/>
        </w:tabs>
        <w:ind w:right="30"/>
        <w:jc w:val="both"/>
        <w:rPr>
          <w:b/>
          <w:bCs/>
          <w:szCs w:val="20"/>
        </w:rPr>
      </w:pPr>
    </w:p>
    <w:p w14:paraId="2040A4D5" w14:textId="77777777" w:rsidR="00A05284" w:rsidRPr="00E26361" w:rsidRDefault="00A05284" w:rsidP="00A05284">
      <w:pPr>
        <w:tabs>
          <w:tab w:val="left" w:pos="4290"/>
        </w:tabs>
        <w:ind w:right="30"/>
        <w:jc w:val="both"/>
        <w:rPr>
          <w:b/>
          <w:bCs/>
          <w:szCs w:val="20"/>
        </w:rPr>
      </w:pPr>
      <w:r w:rsidRPr="00E26361">
        <w:rPr>
          <w:b/>
          <w:bCs/>
          <w:szCs w:val="20"/>
        </w:rPr>
        <w:t>hönnun</w:t>
      </w:r>
    </w:p>
    <w:p w14:paraId="6B004F7A" w14:textId="77777777" w:rsidR="00A05284" w:rsidRPr="00E26361" w:rsidRDefault="00A05284" w:rsidP="00A05284">
      <w:pPr>
        <w:tabs>
          <w:tab w:val="left" w:pos="4290"/>
        </w:tabs>
        <w:ind w:right="30"/>
        <w:jc w:val="both"/>
        <w:rPr>
          <w:bCs/>
          <w:szCs w:val="20"/>
        </w:rPr>
      </w:pPr>
      <w:r w:rsidRPr="00E26361">
        <w:rPr>
          <w:bCs/>
          <w:szCs w:val="20"/>
        </w:rPr>
        <w:t>ákvörðun á eigindum mannvirkis, hugverk eða sköpun</w:t>
      </w:r>
    </w:p>
    <w:p w14:paraId="05F5DBD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Hönnun uppfyllir þær kröfur sem gerðar eru til mannvirkis eða sköpunarverks.</w:t>
      </w:r>
    </w:p>
    <w:p w14:paraId="43FF2C0E" w14:textId="77777777" w:rsidR="00A05284" w:rsidRPr="00E26361" w:rsidRDefault="00A05284" w:rsidP="00A05284">
      <w:pPr>
        <w:tabs>
          <w:tab w:val="left" w:pos="4290"/>
        </w:tabs>
        <w:ind w:right="30"/>
        <w:jc w:val="both"/>
        <w:rPr>
          <w:b/>
          <w:bCs/>
          <w:szCs w:val="20"/>
        </w:rPr>
      </w:pPr>
    </w:p>
    <w:p w14:paraId="2F49FF56" w14:textId="77777777" w:rsidR="00A05284" w:rsidRPr="00E26361" w:rsidRDefault="00A05284" w:rsidP="00A05284">
      <w:pPr>
        <w:tabs>
          <w:tab w:val="left" w:pos="4290"/>
        </w:tabs>
        <w:ind w:right="30"/>
        <w:jc w:val="both"/>
        <w:rPr>
          <w:b/>
          <w:bCs/>
          <w:szCs w:val="20"/>
        </w:rPr>
      </w:pPr>
      <w:r w:rsidRPr="00E26361">
        <w:rPr>
          <w:b/>
          <w:bCs/>
          <w:szCs w:val="20"/>
        </w:rPr>
        <w:t xml:space="preserve">hönnunarskeið </w:t>
      </w:r>
      <w:r w:rsidRPr="00E26361">
        <w:rPr>
          <w:bCs/>
          <w:szCs w:val="20"/>
        </w:rPr>
        <w:t>(hönnunartími)</w:t>
      </w:r>
    </w:p>
    <w:p w14:paraId="44D54F72" w14:textId="77777777" w:rsidR="00A05284" w:rsidRPr="00E26361" w:rsidRDefault="00A05284" w:rsidP="00A05284">
      <w:pPr>
        <w:tabs>
          <w:tab w:val="left" w:pos="4290"/>
        </w:tabs>
        <w:ind w:right="30"/>
        <w:jc w:val="both"/>
        <w:rPr>
          <w:szCs w:val="20"/>
        </w:rPr>
      </w:pPr>
      <w:r w:rsidRPr="00E26361">
        <w:rPr>
          <w:szCs w:val="20"/>
        </w:rPr>
        <w:t xml:space="preserve">sá tími sem hönnunarforsendur ætla mannvirki að endast </w:t>
      </w:r>
    </w:p>
    <w:p w14:paraId="4655B40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Orðin ætlaður líftími og ætluð ending hafa verið notuð yfir þetta hugtak. Ekki þykir rétt að nota orðið líf um dauð fyrirbæri.</w:t>
      </w:r>
    </w:p>
    <w:p w14:paraId="60E7AAA2" w14:textId="77777777" w:rsidR="00A05284" w:rsidRPr="00E26361" w:rsidRDefault="00A05284" w:rsidP="00A05284">
      <w:pPr>
        <w:tabs>
          <w:tab w:val="left" w:pos="220"/>
          <w:tab w:val="left" w:pos="4290"/>
        </w:tabs>
        <w:ind w:left="220" w:right="30" w:hanging="220"/>
        <w:jc w:val="both"/>
        <w:rPr>
          <w:szCs w:val="20"/>
        </w:rPr>
      </w:pPr>
    </w:p>
    <w:p w14:paraId="3289F6FF" w14:textId="77777777" w:rsidR="00A05284" w:rsidRPr="00E26361" w:rsidRDefault="00A05284" w:rsidP="00A05284">
      <w:pPr>
        <w:tabs>
          <w:tab w:val="left" w:pos="4290"/>
        </w:tabs>
        <w:ind w:right="30"/>
        <w:jc w:val="both"/>
        <w:rPr>
          <w:b/>
          <w:bCs/>
          <w:szCs w:val="20"/>
        </w:rPr>
      </w:pPr>
      <w:r w:rsidRPr="00E26361">
        <w:rPr>
          <w:b/>
          <w:bCs/>
          <w:szCs w:val="20"/>
        </w:rPr>
        <w:t>hörpun</w:t>
      </w:r>
    </w:p>
    <w:p w14:paraId="71D56EEC" w14:textId="77777777" w:rsidR="00A05284" w:rsidRPr="00E26361" w:rsidRDefault="00A05284" w:rsidP="00A05284">
      <w:pPr>
        <w:rPr>
          <w:szCs w:val="20"/>
        </w:rPr>
      </w:pPr>
      <w:r w:rsidRPr="00E26361">
        <w:rPr>
          <w:szCs w:val="20"/>
        </w:rPr>
        <w:t>sigtun steinefnis, í þeim tilgangi að skilja frá efni grófara en möskvastærð sigtisinsFrákastið er ýmist tekið til annarra nota eða haugsett.</w:t>
      </w:r>
    </w:p>
    <w:p w14:paraId="240D4F3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Við </w:t>
      </w:r>
      <w:r w:rsidRPr="00E26361">
        <w:rPr>
          <w:rFonts w:asciiTheme="minorHAnsi" w:hAnsiTheme="minorHAnsi"/>
          <w:i/>
          <w:sz w:val="20"/>
          <w:szCs w:val="20"/>
          <w:lang w:val="is-IS"/>
        </w:rPr>
        <w:t>undantekt</w:t>
      </w:r>
      <w:r w:rsidRPr="00E26361">
        <w:rPr>
          <w:rFonts w:asciiTheme="minorHAnsi" w:hAnsiTheme="minorHAnsi"/>
          <w:sz w:val="20"/>
          <w:szCs w:val="20"/>
          <w:lang w:val="is-IS"/>
        </w:rPr>
        <w:t xml:space="preserve"> er efnið sem fer í gegnum sigtið flokkað frá.</w:t>
      </w:r>
    </w:p>
    <w:p w14:paraId="2DA4D802" w14:textId="77777777" w:rsidR="00A05284" w:rsidRPr="00E26361" w:rsidRDefault="00A05284" w:rsidP="00A05284">
      <w:pPr>
        <w:tabs>
          <w:tab w:val="left" w:pos="4290"/>
        </w:tabs>
        <w:ind w:right="30"/>
        <w:jc w:val="both"/>
        <w:rPr>
          <w:b/>
          <w:szCs w:val="20"/>
        </w:rPr>
      </w:pPr>
    </w:p>
    <w:p w14:paraId="27FF9534" w14:textId="77777777" w:rsidR="00A05284" w:rsidRPr="00E26361" w:rsidRDefault="00A05284" w:rsidP="00A05284">
      <w:pPr>
        <w:tabs>
          <w:tab w:val="left" w:pos="4290"/>
        </w:tabs>
        <w:ind w:right="30"/>
        <w:jc w:val="both"/>
        <w:rPr>
          <w:b/>
          <w:szCs w:val="20"/>
        </w:rPr>
      </w:pPr>
      <w:r w:rsidRPr="00E26361">
        <w:rPr>
          <w:b/>
          <w:szCs w:val="20"/>
        </w:rPr>
        <w:t>innrænn (lo)</w:t>
      </w:r>
    </w:p>
    <w:p w14:paraId="130BA284" w14:textId="77777777" w:rsidR="00A05284" w:rsidRPr="00E26361" w:rsidRDefault="00A05284" w:rsidP="00A05284">
      <w:pPr>
        <w:rPr>
          <w:szCs w:val="20"/>
        </w:rPr>
      </w:pPr>
      <w:r w:rsidRPr="00E26361">
        <w:rPr>
          <w:szCs w:val="20"/>
        </w:rPr>
        <w:t>(lýsingarorð) um landmótunaröfl, sem eiga uppruna undir yfirborði jarðskorpunnar, t.d. landsig eða eldgos</w:t>
      </w:r>
    </w:p>
    <w:p w14:paraId="4066656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Sbr. útrænn.</w:t>
      </w:r>
    </w:p>
    <w:p w14:paraId="334C7316" w14:textId="77777777" w:rsidR="00A05284" w:rsidRPr="00E26361" w:rsidRDefault="00A05284" w:rsidP="00A05284">
      <w:pPr>
        <w:tabs>
          <w:tab w:val="left" w:pos="4290"/>
        </w:tabs>
        <w:ind w:right="30"/>
        <w:jc w:val="both"/>
        <w:rPr>
          <w:szCs w:val="20"/>
        </w:rPr>
      </w:pPr>
    </w:p>
    <w:p w14:paraId="16E7F0F5" w14:textId="77777777" w:rsidR="00A05284" w:rsidRPr="00E26361" w:rsidRDefault="00A05284" w:rsidP="00A05284">
      <w:pPr>
        <w:tabs>
          <w:tab w:val="left" w:pos="4290"/>
        </w:tabs>
        <w:ind w:right="30"/>
        <w:jc w:val="both"/>
        <w:rPr>
          <w:b/>
          <w:szCs w:val="20"/>
        </w:rPr>
      </w:pPr>
      <w:r w:rsidRPr="00E26361">
        <w:rPr>
          <w:b/>
          <w:szCs w:val="20"/>
        </w:rPr>
        <w:t>innskot</w:t>
      </w:r>
    </w:p>
    <w:p w14:paraId="5B1391F0" w14:textId="77777777" w:rsidR="00A05284" w:rsidRPr="00E26361" w:rsidRDefault="00A05284" w:rsidP="00A05284">
      <w:pPr>
        <w:rPr>
          <w:szCs w:val="20"/>
        </w:rPr>
      </w:pPr>
      <w:r w:rsidRPr="00E26361">
        <w:rPr>
          <w:szCs w:val="20"/>
        </w:rPr>
        <w:t xml:space="preserve">1. það að bergkvika þrengir sér inn í eldri jarðlög og storknar neðan yfirborðs jarðar </w:t>
      </w:r>
    </w:p>
    <w:p w14:paraId="18D2811A" w14:textId="77777777" w:rsidR="00A05284" w:rsidRPr="00E26361" w:rsidRDefault="00A05284" w:rsidP="00A05284">
      <w:pPr>
        <w:rPr>
          <w:szCs w:val="20"/>
        </w:rPr>
      </w:pPr>
      <w:r w:rsidRPr="00E26361">
        <w:rPr>
          <w:szCs w:val="20"/>
        </w:rPr>
        <w:t>2. bergheild, sem myndast skv. 1. lið.</w:t>
      </w:r>
    </w:p>
    <w:p w14:paraId="5EAF7EE9" w14:textId="77777777" w:rsidR="00A05284" w:rsidRPr="00E26361" w:rsidRDefault="00A05284" w:rsidP="00A05284">
      <w:pPr>
        <w:tabs>
          <w:tab w:val="left" w:pos="4290"/>
        </w:tabs>
        <w:ind w:right="30"/>
        <w:jc w:val="both"/>
        <w:rPr>
          <w:szCs w:val="20"/>
        </w:rPr>
      </w:pPr>
    </w:p>
    <w:p w14:paraId="0DA4A0E4" w14:textId="77777777" w:rsidR="00A05284" w:rsidRPr="00E26361" w:rsidRDefault="00A05284" w:rsidP="00A05284">
      <w:pPr>
        <w:tabs>
          <w:tab w:val="left" w:pos="4290"/>
        </w:tabs>
        <w:ind w:right="30"/>
        <w:jc w:val="both"/>
        <w:rPr>
          <w:b/>
          <w:szCs w:val="20"/>
        </w:rPr>
      </w:pPr>
      <w:r w:rsidRPr="00E26361">
        <w:rPr>
          <w:b/>
          <w:szCs w:val="20"/>
        </w:rPr>
        <w:t>innskotsberg</w:t>
      </w:r>
    </w:p>
    <w:p w14:paraId="7FBD020C" w14:textId="77777777" w:rsidR="00A05284" w:rsidRPr="00E26361" w:rsidRDefault="00A05284" w:rsidP="00A05284">
      <w:pPr>
        <w:tabs>
          <w:tab w:val="left" w:pos="4290"/>
        </w:tabs>
        <w:ind w:right="30"/>
        <w:jc w:val="both"/>
        <w:rPr>
          <w:szCs w:val="20"/>
        </w:rPr>
      </w:pPr>
      <w:r w:rsidRPr="00E26361">
        <w:rPr>
          <w:i/>
          <w:szCs w:val="20"/>
        </w:rPr>
        <w:t>storkuberg</w:t>
      </w:r>
      <w:r w:rsidRPr="00E26361">
        <w:rPr>
          <w:szCs w:val="20"/>
        </w:rPr>
        <w:t>, sem orðið hefur til við innskot, t.d. gangberg</w:t>
      </w:r>
    </w:p>
    <w:p w14:paraId="001B5EFB" w14:textId="77777777" w:rsidR="00A05284" w:rsidRPr="00E26361" w:rsidRDefault="00A05284" w:rsidP="00A05284">
      <w:pPr>
        <w:tabs>
          <w:tab w:val="left" w:pos="4290"/>
        </w:tabs>
        <w:ind w:right="30"/>
        <w:jc w:val="both"/>
        <w:rPr>
          <w:b/>
          <w:szCs w:val="20"/>
        </w:rPr>
      </w:pPr>
    </w:p>
    <w:p w14:paraId="35177C48" w14:textId="77777777" w:rsidR="00A05284" w:rsidRPr="00E26361" w:rsidRDefault="00A05284" w:rsidP="00A05284">
      <w:pPr>
        <w:tabs>
          <w:tab w:val="left" w:pos="4290"/>
        </w:tabs>
        <w:ind w:right="30"/>
        <w:jc w:val="both"/>
        <w:rPr>
          <w:b/>
          <w:szCs w:val="20"/>
        </w:rPr>
      </w:pPr>
      <w:r w:rsidRPr="00E26361">
        <w:rPr>
          <w:b/>
          <w:szCs w:val="20"/>
        </w:rPr>
        <w:t>innskæring</w:t>
      </w:r>
    </w:p>
    <w:p w14:paraId="6107995E" w14:textId="77777777" w:rsidR="00A05284" w:rsidRPr="00E26361" w:rsidRDefault="00A05284" w:rsidP="00A05284">
      <w:pPr>
        <w:tabs>
          <w:tab w:val="left" w:pos="4290"/>
        </w:tabs>
        <w:ind w:right="30"/>
        <w:jc w:val="both"/>
        <w:rPr>
          <w:szCs w:val="20"/>
        </w:rPr>
      </w:pPr>
      <w:r w:rsidRPr="00E26361">
        <w:rPr>
          <w:szCs w:val="20"/>
        </w:rPr>
        <w:t>sá hluti þversniðs, sem fyrst er sprengdur út, til þess að öðlast rými fyrir þann hluta bergsins, sem sprengdur er á eftir í sömu lotu</w:t>
      </w:r>
    </w:p>
    <w:p w14:paraId="7B9390BF" w14:textId="77777777" w:rsidR="00A05284" w:rsidRPr="00E26361" w:rsidRDefault="00A05284" w:rsidP="00A05284">
      <w:pPr>
        <w:tabs>
          <w:tab w:val="left" w:pos="4290"/>
        </w:tabs>
        <w:ind w:right="30"/>
        <w:jc w:val="both"/>
        <w:rPr>
          <w:szCs w:val="20"/>
        </w:rPr>
      </w:pPr>
    </w:p>
    <w:p w14:paraId="12CE20B9" w14:textId="77777777" w:rsidR="000D5813" w:rsidRDefault="000D5813" w:rsidP="00A05284">
      <w:pPr>
        <w:tabs>
          <w:tab w:val="left" w:pos="4290"/>
        </w:tabs>
        <w:ind w:right="30"/>
        <w:jc w:val="both"/>
        <w:rPr>
          <w:b/>
          <w:szCs w:val="20"/>
        </w:rPr>
      </w:pPr>
    </w:p>
    <w:p w14:paraId="6724FB47" w14:textId="22A79A10" w:rsidR="00A05284" w:rsidRPr="00E26361" w:rsidRDefault="00A05284" w:rsidP="00A05284">
      <w:pPr>
        <w:tabs>
          <w:tab w:val="left" w:pos="4290"/>
        </w:tabs>
        <w:ind w:right="30"/>
        <w:jc w:val="both"/>
        <w:rPr>
          <w:b/>
          <w:szCs w:val="20"/>
        </w:rPr>
      </w:pPr>
      <w:r w:rsidRPr="00E26361">
        <w:rPr>
          <w:b/>
          <w:szCs w:val="20"/>
        </w:rPr>
        <w:lastRenderedPageBreak/>
        <w:t>innskæringshola</w:t>
      </w:r>
    </w:p>
    <w:p w14:paraId="10C8B16E" w14:textId="77777777" w:rsidR="00A05284" w:rsidRPr="00E26361" w:rsidRDefault="00A05284" w:rsidP="00A05284">
      <w:pPr>
        <w:tabs>
          <w:tab w:val="left" w:pos="4290"/>
        </w:tabs>
        <w:ind w:right="30"/>
        <w:jc w:val="both"/>
        <w:rPr>
          <w:szCs w:val="20"/>
        </w:rPr>
      </w:pPr>
      <w:r w:rsidRPr="00E26361">
        <w:rPr>
          <w:szCs w:val="20"/>
        </w:rPr>
        <w:t>borhola, sem sprengd er fram ásamt öðrum innskæringsholum</w:t>
      </w:r>
    </w:p>
    <w:p w14:paraId="7E4B8C3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Sprengd fyrst í hverri lotu til að auðveldara sé að sprengja holurnar umhverfis inn á við seinna í sömu lotu.</w:t>
      </w:r>
    </w:p>
    <w:p w14:paraId="33502B13" w14:textId="77777777" w:rsidR="00A05284" w:rsidRPr="00E26361" w:rsidRDefault="00A05284" w:rsidP="00A05284">
      <w:pPr>
        <w:tabs>
          <w:tab w:val="left" w:pos="4290"/>
        </w:tabs>
        <w:ind w:right="30"/>
        <w:jc w:val="both"/>
        <w:rPr>
          <w:szCs w:val="20"/>
        </w:rPr>
      </w:pPr>
    </w:p>
    <w:p w14:paraId="259137D1" w14:textId="77777777" w:rsidR="00A05284" w:rsidRPr="00E26361" w:rsidRDefault="00A05284" w:rsidP="00A05284">
      <w:pPr>
        <w:tabs>
          <w:tab w:val="left" w:pos="4290"/>
        </w:tabs>
        <w:ind w:right="30"/>
        <w:jc w:val="both"/>
        <w:rPr>
          <w:b/>
          <w:szCs w:val="20"/>
        </w:rPr>
      </w:pPr>
      <w:r w:rsidRPr="00E26361">
        <w:rPr>
          <w:b/>
          <w:szCs w:val="20"/>
        </w:rPr>
        <w:t>íauki</w:t>
      </w:r>
    </w:p>
    <w:p w14:paraId="4F172471" w14:textId="77777777" w:rsidR="00A05284" w:rsidRPr="00E26361" w:rsidRDefault="00A05284" w:rsidP="00A05284">
      <w:pPr>
        <w:tabs>
          <w:tab w:val="left" w:pos="4290"/>
        </w:tabs>
        <w:ind w:right="30"/>
        <w:jc w:val="both"/>
        <w:rPr>
          <w:szCs w:val="20"/>
        </w:rPr>
      </w:pPr>
      <w:r w:rsidRPr="00E26361">
        <w:rPr>
          <w:szCs w:val="20"/>
        </w:rPr>
        <w:t xml:space="preserve">smágert, fast efni, lífrænt eða ólífrænt, sem er blandað í </w:t>
      </w:r>
      <w:r w:rsidRPr="00E26361">
        <w:rPr>
          <w:i/>
          <w:szCs w:val="20"/>
        </w:rPr>
        <w:t>malbik</w:t>
      </w:r>
      <w:r w:rsidRPr="00E26361">
        <w:rPr>
          <w:szCs w:val="20"/>
        </w:rPr>
        <w:t>, klæðingu eða steypu til að bæta tiltekna eiginleika eða fá fram sérstaka eiginleika</w:t>
      </w:r>
    </w:p>
    <w:p w14:paraId="45DDE2E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Íauki er aðgreinanlegur í blöndunni sem hann er hluti af, gagnstætt íblendi, sem samlagast eða leysist upp í öðrum hluta hennar.</w:t>
      </w:r>
    </w:p>
    <w:p w14:paraId="6C55DE2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um íauka í malbiksframleiðslu eru plasttrefjar (í SMA) og sement (eða aðrar gerðir viðbótarmélu). Dæmi um íauka í steypu er kísilryk, gossalli (pozzolanefni) og flugaska (fly ash).</w:t>
      </w:r>
    </w:p>
    <w:p w14:paraId="3F3C5816" w14:textId="77777777" w:rsidR="00173A6E" w:rsidRPr="00E26361" w:rsidRDefault="00173A6E" w:rsidP="00A05284">
      <w:pPr>
        <w:tabs>
          <w:tab w:val="left" w:pos="4290"/>
        </w:tabs>
        <w:ind w:right="30"/>
        <w:jc w:val="both"/>
        <w:rPr>
          <w:b/>
          <w:szCs w:val="20"/>
        </w:rPr>
      </w:pPr>
    </w:p>
    <w:p w14:paraId="4FD9BC59" w14:textId="06CB45AB" w:rsidR="00A05284" w:rsidRPr="00E26361" w:rsidRDefault="00A05284" w:rsidP="00A05284">
      <w:pPr>
        <w:tabs>
          <w:tab w:val="left" w:pos="4290"/>
        </w:tabs>
        <w:ind w:right="30"/>
        <w:jc w:val="both"/>
        <w:rPr>
          <w:b/>
          <w:szCs w:val="20"/>
        </w:rPr>
      </w:pPr>
      <w:r w:rsidRPr="00E26361">
        <w:rPr>
          <w:b/>
          <w:szCs w:val="20"/>
        </w:rPr>
        <w:t>íblendi</w:t>
      </w:r>
    </w:p>
    <w:p w14:paraId="6F1B8E3A" w14:textId="77777777" w:rsidR="00A05284" w:rsidRPr="00E26361" w:rsidRDefault="00A05284" w:rsidP="00A05284">
      <w:pPr>
        <w:tabs>
          <w:tab w:val="left" w:pos="4290"/>
        </w:tabs>
        <w:ind w:right="30"/>
        <w:jc w:val="both"/>
        <w:rPr>
          <w:szCs w:val="20"/>
        </w:rPr>
      </w:pPr>
      <w:r w:rsidRPr="00E26361">
        <w:rPr>
          <w:szCs w:val="20"/>
        </w:rPr>
        <w:t>efni, sem er blandað í bindiefni í litlu magni miðað við massa þess, til að breyta tilteknum eiginleikum bik- eða sementsbundinna steinefna</w:t>
      </w:r>
    </w:p>
    <w:p w14:paraId="0F2C367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Íblendi samlagast eða leysist upp í efninu sem því er blandað saman við, gagnstætt íauka, sem heldur áfram að vera aðgreinarnlegur hluti blöndunnar. Dæmi um íblendi í </w:t>
      </w:r>
      <w:r w:rsidRPr="00E26361">
        <w:rPr>
          <w:rFonts w:asciiTheme="minorHAnsi" w:hAnsiTheme="minorHAnsi"/>
          <w:i/>
          <w:sz w:val="20"/>
          <w:szCs w:val="20"/>
          <w:lang w:val="is-IS"/>
        </w:rPr>
        <w:t>malbik</w:t>
      </w:r>
      <w:r w:rsidRPr="00E26361">
        <w:rPr>
          <w:rFonts w:asciiTheme="minorHAnsi" w:hAnsiTheme="minorHAnsi"/>
          <w:sz w:val="20"/>
          <w:szCs w:val="20"/>
          <w:lang w:val="is-IS"/>
        </w:rPr>
        <w:t xml:space="preserve"> eru viðloðunarefni (loðbætir) fast eða fljótandi, og </w:t>
      </w:r>
      <w:r w:rsidRPr="00E26361">
        <w:rPr>
          <w:rFonts w:asciiTheme="minorHAnsi" w:hAnsiTheme="minorHAnsi"/>
          <w:i/>
          <w:sz w:val="20"/>
          <w:szCs w:val="20"/>
          <w:lang w:val="is-IS"/>
        </w:rPr>
        <w:t>ýruefni</w:t>
      </w:r>
      <w:r w:rsidRPr="00E26361">
        <w:rPr>
          <w:rFonts w:asciiTheme="minorHAnsi" w:hAnsiTheme="minorHAnsi"/>
          <w:sz w:val="20"/>
          <w:szCs w:val="20"/>
          <w:lang w:val="is-IS"/>
        </w:rPr>
        <w:t xml:space="preserve"> í bikþeytur. Dæmi um íblendi í steypu er loftblendi.</w:t>
      </w:r>
    </w:p>
    <w:p w14:paraId="2E333726" w14:textId="77777777" w:rsidR="00A05284" w:rsidRPr="00E26361" w:rsidRDefault="00A05284" w:rsidP="00A05284">
      <w:pPr>
        <w:tabs>
          <w:tab w:val="left" w:pos="4290"/>
        </w:tabs>
        <w:ind w:right="30"/>
        <w:jc w:val="both"/>
        <w:rPr>
          <w:szCs w:val="20"/>
        </w:rPr>
      </w:pPr>
    </w:p>
    <w:p w14:paraId="7DD76932" w14:textId="77777777" w:rsidR="00A05284" w:rsidRPr="00E26361" w:rsidRDefault="00A05284" w:rsidP="00A05284">
      <w:pPr>
        <w:tabs>
          <w:tab w:val="left" w:pos="4290"/>
        </w:tabs>
        <w:ind w:right="30"/>
        <w:jc w:val="both"/>
        <w:rPr>
          <w:b/>
          <w:szCs w:val="20"/>
        </w:rPr>
      </w:pPr>
      <w:r w:rsidRPr="00E26361">
        <w:rPr>
          <w:b/>
          <w:szCs w:val="20"/>
        </w:rPr>
        <w:t>ísteyptur bolti</w:t>
      </w:r>
    </w:p>
    <w:p w14:paraId="4BEB8C70" w14:textId="77777777" w:rsidR="00A05284" w:rsidRPr="00E26361" w:rsidRDefault="00A05284" w:rsidP="00A05284">
      <w:pPr>
        <w:tabs>
          <w:tab w:val="left" w:pos="4290"/>
        </w:tabs>
        <w:ind w:right="30"/>
        <w:jc w:val="both"/>
        <w:rPr>
          <w:szCs w:val="20"/>
        </w:rPr>
      </w:pPr>
      <w:r w:rsidRPr="00E26361">
        <w:rPr>
          <w:szCs w:val="20"/>
        </w:rPr>
        <w:t>bolti, festur í þar til gerða holu í bergvegg með múrblöndu eða ámóta efni</w:t>
      </w:r>
    </w:p>
    <w:p w14:paraId="26778679" w14:textId="77777777" w:rsidR="00A05284" w:rsidRPr="00E26361" w:rsidRDefault="00A05284" w:rsidP="00A05284">
      <w:pPr>
        <w:tabs>
          <w:tab w:val="left" w:pos="4290"/>
        </w:tabs>
        <w:ind w:right="30"/>
        <w:jc w:val="both"/>
        <w:rPr>
          <w:szCs w:val="20"/>
        </w:rPr>
      </w:pPr>
    </w:p>
    <w:p w14:paraId="526E8501" w14:textId="77777777" w:rsidR="00A05284" w:rsidRPr="00E26361" w:rsidRDefault="00A05284" w:rsidP="00A05284">
      <w:pPr>
        <w:tabs>
          <w:tab w:val="left" w:pos="4290"/>
        </w:tabs>
        <w:ind w:right="30"/>
        <w:jc w:val="both"/>
        <w:rPr>
          <w:b/>
          <w:bCs/>
          <w:szCs w:val="20"/>
        </w:rPr>
      </w:pPr>
      <w:r w:rsidRPr="00E26361">
        <w:rPr>
          <w:b/>
          <w:bCs/>
          <w:szCs w:val="20"/>
        </w:rPr>
        <w:t>ísúrt berg</w:t>
      </w:r>
    </w:p>
    <w:p w14:paraId="74F16847" w14:textId="77777777" w:rsidR="00A05284" w:rsidRPr="00E26361" w:rsidRDefault="00A05284" w:rsidP="00A05284">
      <w:pPr>
        <w:tabs>
          <w:tab w:val="left" w:pos="4290"/>
        </w:tabs>
        <w:ind w:right="30"/>
        <w:jc w:val="both"/>
        <w:rPr>
          <w:szCs w:val="20"/>
        </w:rPr>
      </w:pPr>
      <w:r w:rsidRPr="00E26361">
        <w:rPr>
          <w:i/>
          <w:szCs w:val="20"/>
        </w:rPr>
        <w:t>berg</w:t>
      </w:r>
      <w:r w:rsidRPr="00E26361">
        <w:rPr>
          <w:szCs w:val="20"/>
        </w:rPr>
        <w:t>, með SiO</w:t>
      </w:r>
      <w:r w:rsidRPr="00E26361">
        <w:rPr>
          <w:szCs w:val="20"/>
          <w:vertAlign w:val="subscript"/>
        </w:rPr>
        <w:t>2</w:t>
      </w:r>
      <w:r w:rsidRPr="00E26361">
        <w:rPr>
          <w:szCs w:val="20"/>
        </w:rPr>
        <w:t xml:space="preserve"> á bilinu 52 – 66 % miðað við þyngd</w:t>
      </w:r>
    </w:p>
    <w:p w14:paraId="6C3A61BA" w14:textId="77777777" w:rsidR="00A05284" w:rsidRPr="00E26361" w:rsidRDefault="00A05284" w:rsidP="00A05284">
      <w:pPr>
        <w:tabs>
          <w:tab w:val="left" w:pos="4290"/>
        </w:tabs>
        <w:ind w:right="30"/>
        <w:jc w:val="both"/>
        <w:rPr>
          <w:szCs w:val="20"/>
        </w:rPr>
      </w:pPr>
    </w:p>
    <w:p w14:paraId="16C4192E" w14:textId="77777777" w:rsidR="00A05284" w:rsidRPr="00E26361" w:rsidRDefault="00A05284" w:rsidP="00A05284">
      <w:pPr>
        <w:rPr>
          <w:b/>
          <w:szCs w:val="20"/>
        </w:rPr>
      </w:pPr>
      <w:r w:rsidRPr="00E26361">
        <w:rPr>
          <w:b/>
          <w:szCs w:val="20"/>
        </w:rPr>
        <w:t>jaðarrof</w:t>
      </w:r>
    </w:p>
    <w:p w14:paraId="7C06AFE1" w14:textId="77777777" w:rsidR="00A05284" w:rsidRPr="00E26361" w:rsidRDefault="00A05284" w:rsidP="00A05284">
      <w:pPr>
        <w:rPr>
          <w:szCs w:val="20"/>
        </w:rPr>
      </w:pPr>
      <w:r w:rsidRPr="00E26361">
        <w:rPr>
          <w:szCs w:val="20"/>
        </w:rPr>
        <w:t>jökulrof við jaðar skriðjökuls, þar sem jökullinn skríður fram með fjallshlíð</w:t>
      </w:r>
    </w:p>
    <w:p w14:paraId="6EED2493" w14:textId="77777777" w:rsidR="00A05284" w:rsidRPr="00E26361" w:rsidRDefault="00A05284" w:rsidP="00A05284">
      <w:pPr>
        <w:tabs>
          <w:tab w:val="left" w:pos="4290"/>
        </w:tabs>
        <w:ind w:right="30"/>
        <w:jc w:val="both"/>
        <w:rPr>
          <w:b/>
          <w:szCs w:val="20"/>
        </w:rPr>
      </w:pPr>
    </w:p>
    <w:p w14:paraId="1AA11FF4" w14:textId="77777777" w:rsidR="00A05284" w:rsidRPr="00E26361" w:rsidRDefault="00A05284" w:rsidP="00A05284">
      <w:pPr>
        <w:rPr>
          <w:b/>
          <w:szCs w:val="20"/>
        </w:rPr>
      </w:pPr>
      <w:r w:rsidRPr="00E26361">
        <w:rPr>
          <w:b/>
          <w:szCs w:val="20"/>
        </w:rPr>
        <w:t>jaðarurð</w:t>
      </w:r>
    </w:p>
    <w:p w14:paraId="3253938E" w14:textId="77777777" w:rsidR="00A05284" w:rsidRPr="00E26361" w:rsidRDefault="00A05284" w:rsidP="00A05284">
      <w:pPr>
        <w:rPr>
          <w:szCs w:val="20"/>
        </w:rPr>
      </w:pPr>
      <w:r w:rsidRPr="00E26361">
        <w:rPr>
          <w:szCs w:val="20"/>
        </w:rPr>
        <w:t>1. jökulurð á hliðarjaðri skriðjökuls, sem skríður með fram fjallshlíð</w:t>
      </w:r>
    </w:p>
    <w:p w14:paraId="4B50861A" w14:textId="77777777" w:rsidR="00A05284" w:rsidRPr="00E26361" w:rsidRDefault="00A05284" w:rsidP="00A05284">
      <w:pPr>
        <w:rPr>
          <w:szCs w:val="20"/>
        </w:rPr>
      </w:pPr>
      <w:r w:rsidRPr="00E26361">
        <w:rPr>
          <w:szCs w:val="20"/>
        </w:rPr>
        <w:t>2. jökulurð, sem er mynduð með sama hætti og í 1. lið, en situr eftir í hlíðinni, ef skriðjökullinn þynnist og</w:t>
      </w:r>
    </w:p>
    <w:p w14:paraId="6B35734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Jökulurðin er mynduð að mestu úr bergmoli, sem losnar úr hlíðinni og fellur niður á jökuljaðarinn.</w:t>
      </w:r>
    </w:p>
    <w:p w14:paraId="7C9450D8" w14:textId="77777777" w:rsidR="00A05284" w:rsidRPr="00E26361" w:rsidRDefault="00A05284" w:rsidP="00A05284">
      <w:pPr>
        <w:rPr>
          <w:szCs w:val="20"/>
        </w:rPr>
      </w:pPr>
    </w:p>
    <w:p w14:paraId="60EE5797" w14:textId="77777777" w:rsidR="00A05284" w:rsidRPr="00E26361" w:rsidRDefault="00A05284" w:rsidP="00A05284">
      <w:pPr>
        <w:rPr>
          <w:b/>
          <w:szCs w:val="20"/>
        </w:rPr>
      </w:pPr>
      <w:r w:rsidRPr="00E26361">
        <w:rPr>
          <w:b/>
          <w:szCs w:val="20"/>
        </w:rPr>
        <w:t>jafnstæður jökull, jökull í jafnstöðu</w:t>
      </w:r>
    </w:p>
    <w:p w14:paraId="32A33611" w14:textId="77777777" w:rsidR="00A05284" w:rsidRPr="00E26361" w:rsidRDefault="00A05284" w:rsidP="00A05284">
      <w:pPr>
        <w:rPr>
          <w:szCs w:val="20"/>
        </w:rPr>
      </w:pPr>
      <w:r w:rsidRPr="00E26361">
        <w:rPr>
          <w:szCs w:val="20"/>
        </w:rPr>
        <w:t>jökull með kyrrstæðri jökulbrún</w:t>
      </w:r>
    </w:p>
    <w:p w14:paraId="3A5DE778" w14:textId="77777777" w:rsidR="00A05284" w:rsidRPr="00E26361" w:rsidRDefault="00A05284" w:rsidP="00A05284">
      <w:pPr>
        <w:rPr>
          <w:szCs w:val="20"/>
        </w:rPr>
      </w:pPr>
    </w:p>
    <w:p w14:paraId="3F85B066" w14:textId="77777777" w:rsidR="00A05284" w:rsidRPr="00E26361" w:rsidRDefault="00A05284" w:rsidP="00A05284">
      <w:pPr>
        <w:rPr>
          <w:b/>
          <w:szCs w:val="20"/>
        </w:rPr>
      </w:pPr>
      <w:r w:rsidRPr="00E26361">
        <w:rPr>
          <w:b/>
          <w:szCs w:val="20"/>
        </w:rPr>
        <w:t>jarðbik</w:t>
      </w:r>
    </w:p>
    <w:p w14:paraId="06CD0FAD" w14:textId="77777777" w:rsidR="00A05284" w:rsidRPr="00E26361" w:rsidRDefault="00A05284" w:rsidP="00A05284">
      <w:pPr>
        <w:rPr>
          <w:szCs w:val="20"/>
        </w:rPr>
      </w:pPr>
      <w:r w:rsidRPr="00E26361">
        <w:rPr>
          <w:szCs w:val="20"/>
        </w:rPr>
        <w:t>bik sem finnst í náttúrunni, leifar af jarðolíu sem hefur eimast af náttúrulegum orsökum</w:t>
      </w:r>
    </w:p>
    <w:p w14:paraId="03DF126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Oft blandað fíngerðri eða mjög fíngerðri steinmylsnu. Er nánast fast efni við 25 °C en seigfljótandi vökvi við 175 °C.</w:t>
      </w:r>
    </w:p>
    <w:p w14:paraId="1FD2AA6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Trinidad asfalt.</w:t>
      </w:r>
    </w:p>
    <w:p w14:paraId="6FDF095A" w14:textId="77777777" w:rsidR="00A05284" w:rsidRPr="00E26361" w:rsidRDefault="00A05284" w:rsidP="00A05284">
      <w:pPr>
        <w:tabs>
          <w:tab w:val="left" w:pos="4290"/>
        </w:tabs>
        <w:ind w:right="30"/>
        <w:jc w:val="both"/>
        <w:rPr>
          <w:szCs w:val="20"/>
        </w:rPr>
      </w:pPr>
    </w:p>
    <w:p w14:paraId="5A76B1C9" w14:textId="77777777" w:rsidR="00A05284" w:rsidRPr="00E26361" w:rsidRDefault="00A05284" w:rsidP="00A05284">
      <w:pPr>
        <w:tabs>
          <w:tab w:val="left" w:pos="4290"/>
        </w:tabs>
        <w:ind w:right="30"/>
        <w:jc w:val="both"/>
        <w:rPr>
          <w:b/>
          <w:bCs/>
          <w:szCs w:val="20"/>
        </w:rPr>
      </w:pPr>
      <w:r w:rsidRPr="00E26361">
        <w:rPr>
          <w:b/>
          <w:bCs/>
          <w:szCs w:val="20"/>
        </w:rPr>
        <w:t>jarðbyrði</w:t>
      </w:r>
    </w:p>
    <w:p w14:paraId="168F6209" w14:textId="77777777" w:rsidR="00A05284" w:rsidRPr="00E26361" w:rsidRDefault="00A05284" w:rsidP="00A05284">
      <w:pPr>
        <w:tabs>
          <w:tab w:val="left" w:pos="4290"/>
        </w:tabs>
        <w:ind w:right="30"/>
        <w:jc w:val="both"/>
        <w:rPr>
          <w:szCs w:val="20"/>
        </w:rPr>
      </w:pPr>
      <w:r w:rsidRPr="00E26361">
        <w:rPr>
          <w:szCs w:val="20"/>
        </w:rPr>
        <w:t>óhreyft yfirborð jarðvegs</w:t>
      </w:r>
    </w:p>
    <w:p w14:paraId="15B0A9F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vegbotn</w:t>
      </w:r>
      <w:r w:rsidRPr="00E26361">
        <w:rPr>
          <w:rFonts w:asciiTheme="minorHAnsi" w:hAnsiTheme="minorHAnsi"/>
          <w:sz w:val="20"/>
          <w:szCs w:val="20"/>
          <w:lang w:val="is-IS"/>
        </w:rPr>
        <w:t>.</w:t>
      </w:r>
    </w:p>
    <w:p w14:paraId="35755980" w14:textId="77777777" w:rsidR="00A05284" w:rsidRPr="00E26361" w:rsidRDefault="00A05284" w:rsidP="00A05284">
      <w:pPr>
        <w:tabs>
          <w:tab w:val="left" w:pos="342"/>
          <w:tab w:val="left" w:pos="4290"/>
        </w:tabs>
        <w:ind w:right="30"/>
        <w:rPr>
          <w:szCs w:val="20"/>
        </w:rPr>
      </w:pPr>
    </w:p>
    <w:p w14:paraId="71F74522" w14:textId="77777777" w:rsidR="00A05284" w:rsidRPr="00E26361" w:rsidRDefault="00A05284" w:rsidP="00A05284">
      <w:pPr>
        <w:tabs>
          <w:tab w:val="left" w:pos="342"/>
          <w:tab w:val="left" w:pos="4290"/>
        </w:tabs>
        <w:ind w:right="30"/>
        <w:rPr>
          <w:b/>
          <w:szCs w:val="20"/>
        </w:rPr>
      </w:pPr>
      <w:r w:rsidRPr="00E26361">
        <w:rPr>
          <w:b/>
          <w:szCs w:val="20"/>
        </w:rPr>
        <w:t>jarðdúkur</w:t>
      </w:r>
    </w:p>
    <w:p w14:paraId="36242E0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síudúkur.</w:t>
      </w:r>
    </w:p>
    <w:p w14:paraId="25077693" w14:textId="77777777" w:rsidR="00A05284" w:rsidRPr="00E26361" w:rsidRDefault="00A05284" w:rsidP="00A05284">
      <w:pPr>
        <w:tabs>
          <w:tab w:val="left" w:pos="342"/>
          <w:tab w:val="left" w:pos="4290"/>
        </w:tabs>
        <w:ind w:right="30"/>
        <w:rPr>
          <w:szCs w:val="20"/>
        </w:rPr>
      </w:pPr>
    </w:p>
    <w:p w14:paraId="2A5CB4AE" w14:textId="77777777" w:rsidR="00A05284" w:rsidRPr="00E26361" w:rsidRDefault="00A05284" w:rsidP="00A05284">
      <w:pPr>
        <w:tabs>
          <w:tab w:val="left" w:pos="342"/>
          <w:tab w:val="left" w:pos="4290"/>
        </w:tabs>
        <w:ind w:right="30"/>
        <w:rPr>
          <w:b/>
          <w:szCs w:val="20"/>
        </w:rPr>
      </w:pPr>
      <w:r w:rsidRPr="00E26361">
        <w:rPr>
          <w:b/>
          <w:szCs w:val="20"/>
        </w:rPr>
        <w:t>jarðeðlisfræði</w:t>
      </w:r>
    </w:p>
    <w:p w14:paraId="418C316E" w14:textId="77777777" w:rsidR="00A05284" w:rsidRPr="00E26361" w:rsidRDefault="00A05284" w:rsidP="00A05284">
      <w:pPr>
        <w:tabs>
          <w:tab w:val="left" w:pos="342"/>
          <w:tab w:val="left" w:pos="4290"/>
        </w:tabs>
        <w:ind w:right="30"/>
        <w:rPr>
          <w:szCs w:val="20"/>
        </w:rPr>
      </w:pPr>
      <w:r w:rsidRPr="00E26361">
        <w:rPr>
          <w:szCs w:val="20"/>
        </w:rPr>
        <w:t>grein af jarðfræði, sem fjallar um viðfangsefnin með aðferðum eðlisfræðinnar</w:t>
      </w:r>
    </w:p>
    <w:p w14:paraId="3A5127F8" w14:textId="77777777" w:rsidR="00A05284" w:rsidRPr="00E26361" w:rsidRDefault="00A05284" w:rsidP="00A05284">
      <w:pPr>
        <w:tabs>
          <w:tab w:val="left" w:pos="342"/>
          <w:tab w:val="left" w:pos="4290"/>
        </w:tabs>
        <w:ind w:right="30"/>
        <w:rPr>
          <w:szCs w:val="20"/>
        </w:rPr>
      </w:pPr>
    </w:p>
    <w:p w14:paraId="56773B38" w14:textId="77777777" w:rsidR="00A05284" w:rsidRPr="00E26361" w:rsidRDefault="00A05284" w:rsidP="00A05284">
      <w:pPr>
        <w:tabs>
          <w:tab w:val="left" w:pos="342"/>
          <w:tab w:val="left" w:pos="4290"/>
        </w:tabs>
        <w:ind w:right="30"/>
        <w:rPr>
          <w:b/>
          <w:szCs w:val="20"/>
        </w:rPr>
      </w:pPr>
      <w:r w:rsidRPr="00E26361">
        <w:rPr>
          <w:b/>
          <w:szCs w:val="20"/>
        </w:rPr>
        <w:t>jarðeðliskönnun</w:t>
      </w:r>
    </w:p>
    <w:p w14:paraId="3727C34A" w14:textId="77777777" w:rsidR="00A05284" w:rsidRPr="00E26361" w:rsidRDefault="00A05284" w:rsidP="00A05284">
      <w:pPr>
        <w:tabs>
          <w:tab w:val="left" w:pos="342"/>
          <w:tab w:val="left" w:pos="4290"/>
        </w:tabs>
        <w:ind w:right="30"/>
        <w:rPr>
          <w:szCs w:val="20"/>
        </w:rPr>
      </w:pPr>
      <w:r w:rsidRPr="00E26361">
        <w:rPr>
          <w:szCs w:val="20"/>
        </w:rPr>
        <w:t>könnun á innangerð jarðar með aðferðum jarðeðlisfræði</w:t>
      </w:r>
    </w:p>
    <w:p w14:paraId="0B7BAF9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Meðal þeirra aðferða eru mælingar á hitastreymi, rafstraumsviðnámi, segulmagni, skjálftabylgjum og þyngdarhröðun.</w:t>
      </w:r>
    </w:p>
    <w:p w14:paraId="230C3F86" w14:textId="77777777" w:rsidR="00A05284" w:rsidRPr="00E26361" w:rsidRDefault="00A05284" w:rsidP="00A05284">
      <w:pPr>
        <w:tabs>
          <w:tab w:val="left" w:pos="342"/>
          <w:tab w:val="left" w:pos="4290"/>
        </w:tabs>
        <w:ind w:right="30"/>
        <w:rPr>
          <w:szCs w:val="20"/>
        </w:rPr>
      </w:pPr>
    </w:p>
    <w:p w14:paraId="27EDC156" w14:textId="77777777" w:rsidR="00A05284" w:rsidRPr="00E26361" w:rsidRDefault="00A05284" w:rsidP="00A05284">
      <w:pPr>
        <w:tabs>
          <w:tab w:val="left" w:pos="342"/>
          <w:tab w:val="left" w:pos="4290"/>
        </w:tabs>
        <w:ind w:right="30"/>
        <w:rPr>
          <w:b/>
          <w:szCs w:val="20"/>
        </w:rPr>
      </w:pPr>
      <w:r w:rsidRPr="00E26361">
        <w:rPr>
          <w:b/>
          <w:szCs w:val="20"/>
        </w:rPr>
        <w:t>jarðefnafræði</w:t>
      </w:r>
    </w:p>
    <w:p w14:paraId="671EC8EC" w14:textId="77777777" w:rsidR="00A05284" w:rsidRPr="00E26361" w:rsidRDefault="00A05284" w:rsidP="00A05284">
      <w:pPr>
        <w:tabs>
          <w:tab w:val="left" w:pos="342"/>
          <w:tab w:val="left" w:pos="4290"/>
        </w:tabs>
        <w:ind w:right="30"/>
        <w:rPr>
          <w:szCs w:val="20"/>
        </w:rPr>
      </w:pPr>
      <w:r w:rsidRPr="00E26361">
        <w:rPr>
          <w:szCs w:val="20"/>
        </w:rPr>
        <w:t>grein af jarðfræði, sem fjallar um viðfangsefnin með aðferðum efnafræðinnar</w:t>
      </w:r>
    </w:p>
    <w:p w14:paraId="230EE6EB" w14:textId="77777777" w:rsidR="00A05284" w:rsidRPr="00E26361" w:rsidRDefault="00A05284" w:rsidP="00A05284">
      <w:pPr>
        <w:tabs>
          <w:tab w:val="left" w:pos="342"/>
          <w:tab w:val="left" w:pos="4290"/>
        </w:tabs>
        <w:ind w:right="30"/>
        <w:rPr>
          <w:b/>
          <w:szCs w:val="20"/>
        </w:rPr>
      </w:pPr>
    </w:p>
    <w:p w14:paraId="6B210B82" w14:textId="77777777" w:rsidR="000D5813" w:rsidRDefault="000D5813" w:rsidP="00A05284">
      <w:pPr>
        <w:tabs>
          <w:tab w:val="left" w:pos="342"/>
          <w:tab w:val="left" w:pos="4290"/>
        </w:tabs>
        <w:ind w:right="30"/>
        <w:rPr>
          <w:b/>
          <w:szCs w:val="20"/>
        </w:rPr>
      </w:pPr>
    </w:p>
    <w:p w14:paraId="0DBD8F67" w14:textId="7A38ABBB" w:rsidR="00A05284" w:rsidRPr="00E26361" w:rsidRDefault="00A05284" w:rsidP="00A05284">
      <w:pPr>
        <w:tabs>
          <w:tab w:val="left" w:pos="342"/>
          <w:tab w:val="left" w:pos="4290"/>
        </w:tabs>
        <w:ind w:right="30"/>
        <w:rPr>
          <w:b/>
          <w:szCs w:val="20"/>
        </w:rPr>
      </w:pPr>
      <w:r w:rsidRPr="00E26361">
        <w:rPr>
          <w:b/>
          <w:szCs w:val="20"/>
        </w:rPr>
        <w:lastRenderedPageBreak/>
        <w:t>jarðefnaskrið</w:t>
      </w:r>
    </w:p>
    <w:p w14:paraId="3C332794" w14:textId="77777777" w:rsidR="00A05284" w:rsidRPr="00E26361" w:rsidRDefault="00A05284" w:rsidP="00A05284">
      <w:pPr>
        <w:tabs>
          <w:tab w:val="left" w:pos="342"/>
          <w:tab w:val="left" w:pos="4290"/>
        </w:tabs>
        <w:ind w:right="30"/>
        <w:rPr>
          <w:szCs w:val="20"/>
        </w:rPr>
      </w:pPr>
      <w:r w:rsidRPr="00E26361">
        <w:rPr>
          <w:szCs w:val="20"/>
        </w:rPr>
        <w:t xml:space="preserve">heildarheiti á því fyrirbæri, að </w:t>
      </w:r>
      <w:r w:rsidRPr="00E26361">
        <w:rPr>
          <w:i/>
          <w:szCs w:val="20"/>
        </w:rPr>
        <w:t>jarðvegur</w:t>
      </w:r>
      <w:r w:rsidRPr="00E26361">
        <w:rPr>
          <w:szCs w:val="20"/>
        </w:rPr>
        <w:t xml:space="preserve"> og bergmol losnar og skríður niður brekku, einkum fyrir áhrif þyngdarkrafts, og án þess, að vindur, vatn eða ís flytji jarðefnið með sér</w:t>
      </w:r>
    </w:p>
    <w:p w14:paraId="1182255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Hreyfingin er mismunandi eftir því, hversu mikið vatn er í efninu. Sjá jarðsil, jarðskrið, skriðuhlaup, bergmolshrun.</w:t>
      </w:r>
    </w:p>
    <w:p w14:paraId="48DF6CDF" w14:textId="77777777" w:rsidR="00A05284" w:rsidRPr="00E26361" w:rsidRDefault="00A05284" w:rsidP="00A05284">
      <w:pPr>
        <w:ind w:right="30"/>
        <w:jc w:val="both"/>
        <w:rPr>
          <w:b/>
          <w:bCs/>
          <w:szCs w:val="20"/>
        </w:rPr>
      </w:pPr>
      <w:r w:rsidRPr="00E26361">
        <w:rPr>
          <w:b/>
          <w:bCs/>
          <w:szCs w:val="20"/>
        </w:rPr>
        <w:t>jarðefni</w:t>
      </w:r>
    </w:p>
    <w:p w14:paraId="3E6080ED" w14:textId="77777777" w:rsidR="00A05284" w:rsidRPr="00E26361" w:rsidRDefault="00A05284" w:rsidP="00A05284">
      <w:pPr>
        <w:ind w:right="30"/>
        <w:jc w:val="both"/>
        <w:rPr>
          <w:szCs w:val="20"/>
        </w:rPr>
      </w:pPr>
      <w:r w:rsidRPr="00E26361">
        <w:rPr>
          <w:b/>
          <w:bCs/>
          <w:szCs w:val="20"/>
        </w:rPr>
        <w:t>1</w:t>
      </w:r>
      <w:r w:rsidRPr="00E26361">
        <w:rPr>
          <w:szCs w:val="20"/>
        </w:rPr>
        <w:t xml:space="preserve"> efni í eða úr jörð </w:t>
      </w:r>
    </w:p>
    <w:p w14:paraId="173EDCBE" w14:textId="77777777" w:rsidR="00A05284" w:rsidRPr="00E26361" w:rsidRDefault="00A05284" w:rsidP="00A05284">
      <w:pPr>
        <w:ind w:right="30"/>
        <w:jc w:val="both"/>
        <w:rPr>
          <w:iCs/>
          <w:szCs w:val="20"/>
        </w:rPr>
      </w:pPr>
      <w:r w:rsidRPr="00E26361">
        <w:rPr>
          <w:b/>
          <w:bCs/>
          <w:szCs w:val="20"/>
        </w:rPr>
        <w:t>2</w:t>
      </w:r>
      <w:r w:rsidRPr="00E26361">
        <w:rPr>
          <w:szCs w:val="20"/>
        </w:rPr>
        <w:t xml:space="preserve"> </w:t>
      </w:r>
      <w:r w:rsidRPr="00E26361">
        <w:rPr>
          <w:iCs/>
          <w:szCs w:val="20"/>
        </w:rPr>
        <w:t>í jarðtækni: efni jarðar, sem notað er til þess að búa til mannvirki eða er umhverfis mannvirki</w:t>
      </w:r>
    </w:p>
    <w:p w14:paraId="61A713ED" w14:textId="77777777" w:rsidR="00A05284" w:rsidRPr="00E26361" w:rsidRDefault="00A05284" w:rsidP="00A05284">
      <w:pPr>
        <w:ind w:right="30"/>
        <w:jc w:val="both"/>
        <w:rPr>
          <w:szCs w:val="20"/>
        </w:rPr>
      </w:pPr>
    </w:p>
    <w:p w14:paraId="61B4600F" w14:textId="77777777" w:rsidR="00A05284" w:rsidRPr="00E26361" w:rsidRDefault="00A05284" w:rsidP="00A05284">
      <w:pPr>
        <w:rPr>
          <w:b/>
          <w:szCs w:val="20"/>
        </w:rPr>
      </w:pPr>
      <w:r w:rsidRPr="00E26361">
        <w:rPr>
          <w:b/>
          <w:szCs w:val="20"/>
        </w:rPr>
        <w:t>jarðeldafræði</w:t>
      </w:r>
    </w:p>
    <w:p w14:paraId="5FD60E0B" w14:textId="77777777" w:rsidR="00A05284" w:rsidRPr="00E26361" w:rsidRDefault="00A05284" w:rsidP="00A05284">
      <w:pPr>
        <w:rPr>
          <w:szCs w:val="20"/>
        </w:rPr>
      </w:pPr>
      <w:r w:rsidRPr="00E26361">
        <w:rPr>
          <w:szCs w:val="20"/>
        </w:rPr>
        <w:t>grein af jarðfræði, sem fjallar um eldgos, orsakir þeirra, svo og ferli og fyrirbæri þeim tengd</w:t>
      </w:r>
    </w:p>
    <w:p w14:paraId="31E599BC" w14:textId="77777777" w:rsidR="00A05284" w:rsidRPr="00E26361" w:rsidRDefault="00A05284" w:rsidP="00A05284">
      <w:pPr>
        <w:rPr>
          <w:szCs w:val="20"/>
        </w:rPr>
      </w:pPr>
    </w:p>
    <w:p w14:paraId="50477DB0" w14:textId="77777777" w:rsidR="00A05284" w:rsidRPr="00E26361" w:rsidRDefault="00A05284" w:rsidP="00A05284">
      <w:pPr>
        <w:rPr>
          <w:b/>
          <w:szCs w:val="20"/>
        </w:rPr>
      </w:pPr>
      <w:r w:rsidRPr="00E26361">
        <w:rPr>
          <w:b/>
          <w:szCs w:val="20"/>
        </w:rPr>
        <w:t>jarðfræði</w:t>
      </w:r>
    </w:p>
    <w:p w14:paraId="61ADB236" w14:textId="77777777" w:rsidR="00A05284" w:rsidRPr="00E26361" w:rsidRDefault="00A05284" w:rsidP="00A05284">
      <w:pPr>
        <w:rPr>
          <w:szCs w:val="20"/>
        </w:rPr>
      </w:pPr>
      <w:r w:rsidRPr="00E26361">
        <w:rPr>
          <w:szCs w:val="20"/>
        </w:rPr>
        <w:t>fræði um gerð jarðar, þróun hennar og þau ferli, sem þar eru virk</w:t>
      </w:r>
    </w:p>
    <w:p w14:paraId="5F9AA352" w14:textId="77777777" w:rsidR="00A05284" w:rsidRPr="00E26361" w:rsidRDefault="00A05284" w:rsidP="00A05284">
      <w:pPr>
        <w:rPr>
          <w:szCs w:val="20"/>
        </w:rPr>
      </w:pPr>
    </w:p>
    <w:p w14:paraId="4A787B99" w14:textId="77777777" w:rsidR="00A05284" w:rsidRPr="00E26361" w:rsidRDefault="00A05284" w:rsidP="00A05284">
      <w:pPr>
        <w:rPr>
          <w:b/>
          <w:szCs w:val="20"/>
        </w:rPr>
      </w:pPr>
      <w:r w:rsidRPr="00E26361">
        <w:rPr>
          <w:b/>
          <w:szCs w:val="20"/>
        </w:rPr>
        <w:t>jarðgangagerð</w:t>
      </w:r>
    </w:p>
    <w:p w14:paraId="0B2A6B43" w14:textId="77777777" w:rsidR="00A05284" w:rsidRPr="00E26361" w:rsidRDefault="00A05284" w:rsidP="00A05284">
      <w:pPr>
        <w:rPr>
          <w:szCs w:val="20"/>
        </w:rPr>
      </w:pPr>
      <w:r w:rsidRPr="00E26361">
        <w:rPr>
          <w:szCs w:val="20"/>
        </w:rPr>
        <w:t>öll vinna við gerð jarðganga</w:t>
      </w:r>
    </w:p>
    <w:p w14:paraId="7561922C" w14:textId="77777777" w:rsidR="00A05284" w:rsidRPr="00E26361" w:rsidRDefault="00A05284" w:rsidP="00A05284">
      <w:pPr>
        <w:rPr>
          <w:szCs w:val="20"/>
        </w:rPr>
      </w:pPr>
    </w:p>
    <w:p w14:paraId="3B31A1F6" w14:textId="77777777" w:rsidR="00A05284" w:rsidRPr="00E26361" w:rsidRDefault="00A05284" w:rsidP="00A05284">
      <w:pPr>
        <w:rPr>
          <w:b/>
          <w:szCs w:val="20"/>
        </w:rPr>
      </w:pPr>
      <w:r w:rsidRPr="00E26361">
        <w:rPr>
          <w:b/>
          <w:szCs w:val="20"/>
        </w:rPr>
        <w:t>jarðgangagröftur</w:t>
      </w:r>
    </w:p>
    <w:p w14:paraId="7A1F3D7E" w14:textId="77777777" w:rsidR="00A05284" w:rsidRPr="00E26361" w:rsidRDefault="00A05284" w:rsidP="00A05284">
      <w:pPr>
        <w:rPr>
          <w:szCs w:val="20"/>
        </w:rPr>
      </w:pPr>
      <w:r w:rsidRPr="00E26361">
        <w:rPr>
          <w:szCs w:val="20"/>
        </w:rPr>
        <w:t>öll jarðvinna við að grafa jarðgöng</w:t>
      </w:r>
    </w:p>
    <w:p w14:paraId="1B8716E4" w14:textId="77777777" w:rsidR="00A05284" w:rsidRPr="00E26361" w:rsidRDefault="00A05284" w:rsidP="00A05284">
      <w:pPr>
        <w:ind w:right="30"/>
        <w:jc w:val="both"/>
        <w:rPr>
          <w:szCs w:val="20"/>
        </w:rPr>
      </w:pPr>
    </w:p>
    <w:p w14:paraId="2885F615" w14:textId="77777777" w:rsidR="00A05284" w:rsidRPr="00E26361" w:rsidRDefault="00A05284" w:rsidP="00A05284">
      <w:pPr>
        <w:ind w:right="30"/>
        <w:jc w:val="both"/>
        <w:rPr>
          <w:b/>
          <w:bCs/>
          <w:szCs w:val="20"/>
        </w:rPr>
      </w:pPr>
      <w:r w:rsidRPr="00E26361">
        <w:rPr>
          <w:b/>
          <w:bCs/>
          <w:szCs w:val="20"/>
        </w:rPr>
        <w:t>jarðgrunnur</w:t>
      </w:r>
    </w:p>
    <w:p w14:paraId="363E4185" w14:textId="77777777" w:rsidR="00A05284" w:rsidRPr="00E26361" w:rsidRDefault="00A05284" w:rsidP="00A05284">
      <w:pPr>
        <w:ind w:right="30"/>
        <w:rPr>
          <w:szCs w:val="20"/>
        </w:rPr>
      </w:pPr>
      <w:r w:rsidRPr="00E26361">
        <w:rPr>
          <w:szCs w:val="20"/>
        </w:rPr>
        <w:t xml:space="preserve">öll laus jarðlög sem liggja ofan á berggrunni þ.e. </w:t>
      </w:r>
      <w:r w:rsidRPr="00E26361">
        <w:rPr>
          <w:i/>
          <w:szCs w:val="20"/>
        </w:rPr>
        <w:t>jarðvegur</w:t>
      </w:r>
      <w:r w:rsidRPr="00E26361">
        <w:rPr>
          <w:szCs w:val="20"/>
        </w:rPr>
        <w:t xml:space="preserve"> og setlög </w:t>
      </w:r>
    </w:p>
    <w:p w14:paraId="0D64668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Sýndur á jarðgrunnskortum. Sjá </w:t>
      </w:r>
      <w:r w:rsidRPr="00E26361">
        <w:rPr>
          <w:rFonts w:asciiTheme="minorHAnsi" w:hAnsiTheme="minorHAnsi"/>
          <w:i/>
          <w:sz w:val="20"/>
          <w:szCs w:val="20"/>
          <w:lang w:val="is-IS"/>
        </w:rPr>
        <w:t>berggrunn</w:t>
      </w:r>
      <w:r w:rsidRPr="00E26361">
        <w:rPr>
          <w:rFonts w:asciiTheme="minorHAnsi" w:hAnsiTheme="minorHAnsi"/>
          <w:i/>
          <w:sz w:val="20"/>
          <w:szCs w:val="20"/>
          <w:lang w:val="is-IS"/>
        </w:rPr>
        <w:softHyphen/>
        <w:t>ur</w:t>
      </w:r>
      <w:r w:rsidRPr="00E26361">
        <w:rPr>
          <w:rFonts w:asciiTheme="minorHAnsi" w:hAnsiTheme="minorHAnsi"/>
          <w:sz w:val="20"/>
          <w:szCs w:val="20"/>
          <w:lang w:val="is-IS"/>
        </w:rPr>
        <w:t>.</w:t>
      </w:r>
    </w:p>
    <w:p w14:paraId="5FBD3EE0" w14:textId="77777777" w:rsidR="00A05284" w:rsidRPr="00E26361" w:rsidRDefault="00A05284" w:rsidP="00A05284">
      <w:pPr>
        <w:tabs>
          <w:tab w:val="left" w:pos="220"/>
        </w:tabs>
        <w:ind w:left="220" w:right="30" w:hanging="220"/>
        <w:jc w:val="both"/>
        <w:rPr>
          <w:szCs w:val="20"/>
        </w:rPr>
      </w:pPr>
    </w:p>
    <w:p w14:paraId="7A21F34F" w14:textId="77777777" w:rsidR="00A05284" w:rsidRPr="00E26361" w:rsidRDefault="00A05284" w:rsidP="00A05284">
      <w:pPr>
        <w:ind w:right="30"/>
        <w:rPr>
          <w:b/>
          <w:bCs/>
          <w:szCs w:val="20"/>
        </w:rPr>
      </w:pPr>
      <w:r w:rsidRPr="00E26361">
        <w:rPr>
          <w:b/>
          <w:bCs/>
          <w:szCs w:val="20"/>
        </w:rPr>
        <w:t>jarðgöng</w:t>
      </w:r>
    </w:p>
    <w:p w14:paraId="03801909" w14:textId="77777777" w:rsidR="00A05284" w:rsidRPr="00E26361" w:rsidRDefault="00A05284" w:rsidP="00A05284">
      <w:pPr>
        <w:ind w:right="30"/>
        <w:rPr>
          <w:bCs/>
          <w:szCs w:val="20"/>
        </w:rPr>
      </w:pPr>
      <w:r w:rsidRPr="00E26361">
        <w:rPr>
          <w:bCs/>
          <w:szCs w:val="20"/>
        </w:rPr>
        <w:t>göng grafin í gegnum jarðlög</w:t>
      </w:r>
    </w:p>
    <w:p w14:paraId="644D212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veggöng og vatnsgöng við virkjanir.</w:t>
      </w:r>
    </w:p>
    <w:p w14:paraId="7DFD6F17" w14:textId="77777777" w:rsidR="00A05284" w:rsidRPr="00E26361" w:rsidRDefault="00A05284" w:rsidP="00A05284">
      <w:pPr>
        <w:ind w:right="30"/>
        <w:rPr>
          <w:b/>
          <w:bCs/>
          <w:szCs w:val="20"/>
        </w:rPr>
      </w:pPr>
    </w:p>
    <w:p w14:paraId="7E9BBFB6" w14:textId="77777777" w:rsidR="00A05284" w:rsidRPr="00E26361" w:rsidRDefault="00A05284" w:rsidP="00A05284">
      <w:pPr>
        <w:ind w:right="30"/>
        <w:rPr>
          <w:b/>
          <w:bCs/>
          <w:szCs w:val="20"/>
        </w:rPr>
      </w:pPr>
      <w:r w:rsidRPr="00E26361">
        <w:rPr>
          <w:b/>
          <w:bCs/>
          <w:szCs w:val="20"/>
        </w:rPr>
        <w:t>jarðhæð</w:t>
      </w:r>
    </w:p>
    <w:p w14:paraId="38169AC9" w14:textId="77777777" w:rsidR="00A05284" w:rsidRPr="00E26361" w:rsidRDefault="00A05284" w:rsidP="00A05284">
      <w:pPr>
        <w:ind w:right="30"/>
        <w:rPr>
          <w:bCs/>
          <w:szCs w:val="20"/>
        </w:rPr>
      </w:pPr>
      <w:r w:rsidRPr="00E26361">
        <w:rPr>
          <w:bCs/>
          <w:szCs w:val="20"/>
        </w:rPr>
        <w:t>hæð jarðbyrðis</w:t>
      </w:r>
    </w:p>
    <w:p w14:paraId="563CD9A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T.d. hæð í vegmiðju.</w:t>
      </w:r>
    </w:p>
    <w:p w14:paraId="7775A956" w14:textId="77777777" w:rsidR="00A05284" w:rsidRPr="00E26361" w:rsidRDefault="00A05284" w:rsidP="00A05284">
      <w:pPr>
        <w:ind w:right="30"/>
        <w:rPr>
          <w:b/>
          <w:bCs/>
          <w:szCs w:val="20"/>
        </w:rPr>
      </w:pPr>
    </w:p>
    <w:p w14:paraId="7D53F5B1" w14:textId="77777777" w:rsidR="000D5813" w:rsidRDefault="000D5813" w:rsidP="00A05284">
      <w:pPr>
        <w:ind w:right="30"/>
        <w:rPr>
          <w:b/>
          <w:bCs/>
          <w:szCs w:val="20"/>
        </w:rPr>
      </w:pPr>
    </w:p>
    <w:p w14:paraId="00EA971E" w14:textId="77777777" w:rsidR="000D5813" w:rsidRDefault="000D5813" w:rsidP="00A05284">
      <w:pPr>
        <w:ind w:right="30"/>
        <w:rPr>
          <w:b/>
          <w:bCs/>
          <w:szCs w:val="20"/>
        </w:rPr>
      </w:pPr>
    </w:p>
    <w:p w14:paraId="77EE3CC1" w14:textId="190571C7" w:rsidR="00A05284" w:rsidRPr="00E26361" w:rsidRDefault="00A05284" w:rsidP="00A05284">
      <w:pPr>
        <w:ind w:right="30"/>
        <w:rPr>
          <w:b/>
          <w:bCs/>
          <w:szCs w:val="20"/>
        </w:rPr>
      </w:pPr>
      <w:r w:rsidRPr="00E26361">
        <w:rPr>
          <w:b/>
          <w:bCs/>
          <w:szCs w:val="20"/>
        </w:rPr>
        <w:t>jarðlag</w:t>
      </w:r>
    </w:p>
    <w:p w14:paraId="099DA357" w14:textId="77777777" w:rsidR="00A05284" w:rsidRPr="00E26361" w:rsidRDefault="00A05284" w:rsidP="00A05284">
      <w:pPr>
        <w:rPr>
          <w:szCs w:val="20"/>
        </w:rPr>
      </w:pPr>
      <w:r w:rsidRPr="00E26361">
        <w:rPr>
          <w:szCs w:val="20"/>
        </w:rPr>
        <w:t xml:space="preserve">samfellt lag af </w:t>
      </w:r>
      <w:r w:rsidRPr="00E26361">
        <w:rPr>
          <w:i/>
          <w:szCs w:val="20"/>
        </w:rPr>
        <w:t>jarðefni</w:t>
      </w:r>
      <w:r w:rsidRPr="00E26361">
        <w:rPr>
          <w:szCs w:val="20"/>
        </w:rPr>
        <w:t xml:space="preserve"> (</w:t>
      </w:r>
      <w:r w:rsidRPr="00E26361">
        <w:rPr>
          <w:i/>
          <w:szCs w:val="20"/>
        </w:rPr>
        <w:t>bergi</w:t>
      </w:r>
      <w:r w:rsidRPr="00E26361">
        <w:rPr>
          <w:szCs w:val="20"/>
        </w:rPr>
        <w:t xml:space="preserve">, </w:t>
      </w:r>
      <w:r w:rsidRPr="00E26361">
        <w:rPr>
          <w:i/>
          <w:szCs w:val="20"/>
        </w:rPr>
        <w:t>jarðvegi</w:t>
      </w:r>
      <w:r w:rsidRPr="00E26361">
        <w:rPr>
          <w:szCs w:val="20"/>
        </w:rPr>
        <w:t>), sem greinist vegna eiginleika sinna eða uppruna bæði frá jarðefnum er liggja undir og ofan á því</w:t>
      </w:r>
    </w:p>
    <w:p w14:paraId="7F8FF161" w14:textId="77777777" w:rsidR="00A05284" w:rsidRPr="00E26361" w:rsidRDefault="00A05284" w:rsidP="00A05284">
      <w:pPr>
        <w:ind w:right="30"/>
        <w:rPr>
          <w:szCs w:val="20"/>
        </w:rPr>
      </w:pPr>
    </w:p>
    <w:p w14:paraId="502C1FF5" w14:textId="77777777" w:rsidR="00A05284" w:rsidRPr="00E26361" w:rsidRDefault="00A05284" w:rsidP="00A05284">
      <w:pPr>
        <w:rPr>
          <w:b/>
          <w:szCs w:val="20"/>
        </w:rPr>
      </w:pPr>
      <w:r w:rsidRPr="00E26361">
        <w:rPr>
          <w:b/>
          <w:szCs w:val="20"/>
        </w:rPr>
        <w:t>jarðlagafræði</w:t>
      </w:r>
    </w:p>
    <w:p w14:paraId="47D2CE73" w14:textId="77777777" w:rsidR="00A05284" w:rsidRPr="00E26361" w:rsidRDefault="00A05284" w:rsidP="00A05284">
      <w:pPr>
        <w:rPr>
          <w:szCs w:val="20"/>
        </w:rPr>
      </w:pPr>
      <w:r w:rsidRPr="00E26361">
        <w:rPr>
          <w:szCs w:val="20"/>
        </w:rPr>
        <w:t>grein af jarðfræði, sem fjallar um skipan jarðlaga innbyrðis, myndun þeirra og aldur</w:t>
      </w:r>
    </w:p>
    <w:p w14:paraId="7D46E073" w14:textId="77777777" w:rsidR="00A05284" w:rsidRPr="00E26361" w:rsidRDefault="00A05284" w:rsidP="00A05284">
      <w:pPr>
        <w:ind w:right="30"/>
        <w:rPr>
          <w:szCs w:val="20"/>
        </w:rPr>
      </w:pPr>
    </w:p>
    <w:p w14:paraId="231D9158" w14:textId="77777777" w:rsidR="00A05284" w:rsidRPr="00E26361" w:rsidRDefault="00A05284" w:rsidP="00A05284">
      <w:pPr>
        <w:rPr>
          <w:b/>
          <w:szCs w:val="20"/>
        </w:rPr>
      </w:pPr>
      <w:r w:rsidRPr="00E26361">
        <w:rPr>
          <w:b/>
          <w:szCs w:val="20"/>
        </w:rPr>
        <w:t>jarðlagastafli</w:t>
      </w:r>
    </w:p>
    <w:p w14:paraId="405D904C" w14:textId="77777777" w:rsidR="00A05284" w:rsidRPr="00E26361" w:rsidRDefault="00A05284" w:rsidP="00A05284">
      <w:pPr>
        <w:rPr>
          <w:szCs w:val="20"/>
        </w:rPr>
      </w:pPr>
      <w:r w:rsidRPr="00E26361">
        <w:rPr>
          <w:szCs w:val="20"/>
        </w:rPr>
        <w:t>safn jarðlaga, sem hlaðist hafa hvert á annað á tilteknu svæði</w:t>
      </w:r>
    </w:p>
    <w:p w14:paraId="60757758" w14:textId="77777777" w:rsidR="00A05284" w:rsidRPr="00E26361" w:rsidRDefault="00A05284" w:rsidP="00A05284">
      <w:pPr>
        <w:rPr>
          <w:szCs w:val="20"/>
        </w:rPr>
      </w:pPr>
    </w:p>
    <w:p w14:paraId="15704C9A" w14:textId="77777777" w:rsidR="00A05284" w:rsidRPr="00E26361" w:rsidRDefault="00A05284" w:rsidP="00A05284">
      <w:pPr>
        <w:rPr>
          <w:b/>
          <w:szCs w:val="20"/>
        </w:rPr>
      </w:pPr>
      <w:r w:rsidRPr="00E26361">
        <w:rPr>
          <w:b/>
          <w:szCs w:val="20"/>
        </w:rPr>
        <w:t>jarðlagshalli</w:t>
      </w:r>
    </w:p>
    <w:p w14:paraId="10377D6D" w14:textId="77777777" w:rsidR="00A05284" w:rsidRPr="00E26361" w:rsidRDefault="00A05284" w:rsidP="00A05284">
      <w:pPr>
        <w:rPr>
          <w:szCs w:val="20"/>
        </w:rPr>
      </w:pPr>
      <w:r w:rsidRPr="00E26361">
        <w:rPr>
          <w:szCs w:val="20"/>
        </w:rPr>
        <w:t>halli jarðlags er mældur sem hornið milli lárétts flatar og flatar jarðlagsins</w:t>
      </w:r>
    </w:p>
    <w:p w14:paraId="3BD36B0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Armar hornsins eru hornréttir við jarðlagsstrikið.</w:t>
      </w:r>
    </w:p>
    <w:p w14:paraId="38BDE0BB" w14:textId="77777777" w:rsidR="00A05284" w:rsidRPr="00E26361" w:rsidRDefault="00A05284" w:rsidP="00A05284">
      <w:pPr>
        <w:rPr>
          <w:b/>
          <w:szCs w:val="20"/>
        </w:rPr>
      </w:pPr>
      <w:r w:rsidRPr="00E26361">
        <w:rPr>
          <w:b/>
          <w:szCs w:val="20"/>
        </w:rPr>
        <w:t>jarðlagsstrik</w:t>
      </w:r>
    </w:p>
    <w:p w14:paraId="67634311" w14:textId="77777777" w:rsidR="00A05284" w:rsidRPr="00E26361" w:rsidRDefault="00A05284" w:rsidP="00A05284">
      <w:pPr>
        <w:rPr>
          <w:szCs w:val="20"/>
        </w:rPr>
      </w:pPr>
      <w:r w:rsidRPr="00E26361">
        <w:rPr>
          <w:szCs w:val="20"/>
        </w:rPr>
        <w:t>strikstefna jarðlags</w:t>
      </w:r>
    </w:p>
    <w:p w14:paraId="0DA7C94B" w14:textId="77777777" w:rsidR="006153B0" w:rsidRPr="00E26361" w:rsidRDefault="006153B0" w:rsidP="00A05284">
      <w:pPr>
        <w:rPr>
          <w:b/>
          <w:szCs w:val="20"/>
        </w:rPr>
      </w:pPr>
    </w:p>
    <w:p w14:paraId="2FAB0086" w14:textId="43A78BB7" w:rsidR="00A05284" w:rsidRPr="00E26361" w:rsidRDefault="00A05284" w:rsidP="00A05284">
      <w:pPr>
        <w:rPr>
          <w:b/>
          <w:szCs w:val="20"/>
        </w:rPr>
      </w:pPr>
      <w:r w:rsidRPr="00E26361">
        <w:rPr>
          <w:b/>
          <w:szCs w:val="20"/>
        </w:rPr>
        <w:t>jarðolía</w:t>
      </w:r>
    </w:p>
    <w:p w14:paraId="4E3FF363" w14:textId="77777777" w:rsidR="00A05284" w:rsidRPr="00E26361" w:rsidRDefault="00A05284" w:rsidP="00A05284">
      <w:pPr>
        <w:rPr>
          <w:szCs w:val="20"/>
        </w:rPr>
      </w:pPr>
      <w:r w:rsidRPr="00E26361">
        <w:rPr>
          <w:szCs w:val="20"/>
        </w:rPr>
        <w:t>mjög fjölbreyttur flokkur af kolvetnasamböndum, föstum, fljótandi eða loftkenndum, aðallega mettuðum kolvetnum</w:t>
      </w:r>
    </w:p>
    <w:p w14:paraId="06690D9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Jarðolía er blönduð lítilræði af brennisteini, nitri og súrefni. Einnig notað orðið hráolía en það orð hefur þó meira verið notað yfir dísilolíu</w:t>
      </w:r>
    </w:p>
    <w:p w14:paraId="073AE732" w14:textId="77777777" w:rsidR="00A05284" w:rsidRPr="00E26361" w:rsidRDefault="00A05284" w:rsidP="00A05284">
      <w:pPr>
        <w:pStyle w:val="NoSpacing"/>
        <w:rPr>
          <w:rFonts w:asciiTheme="minorHAnsi" w:hAnsiTheme="minorHAnsi"/>
          <w:sz w:val="20"/>
          <w:szCs w:val="20"/>
          <w:lang w:val="is-IS"/>
        </w:rPr>
      </w:pPr>
    </w:p>
    <w:p w14:paraId="79C42960" w14:textId="77777777" w:rsidR="00A05284" w:rsidRPr="00E26361" w:rsidRDefault="00A05284" w:rsidP="00A05284">
      <w:pPr>
        <w:rPr>
          <w:b/>
          <w:szCs w:val="20"/>
        </w:rPr>
      </w:pPr>
      <w:r w:rsidRPr="00E26361">
        <w:rPr>
          <w:b/>
          <w:szCs w:val="20"/>
        </w:rPr>
        <w:t>jarðsil</w:t>
      </w:r>
    </w:p>
    <w:p w14:paraId="75743B43" w14:textId="77777777" w:rsidR="00A05284" w:rsidRPr="00E26361" w:rsidRDefault="00A05284" w:rsidP="00A05284">
      <w:pPr>
        <w:rPr>
          <w:szCs w:val="20"/>
        </w:rPr>
      </w:pPr>
      <w:r w:rsidRPr="00E26361">
        <w:rPr>
          <w:szCs w:val="20"/>
        </w:rPr>
        <w:t xml:space="preserve">að </w:t>
      </w:r>
      <w:r w:rsidRPr="00E26361">
        <w:rPr>
          <w:i/>
          <w:szCs w:val="20"/>
        </w:rPr>
        <w:t>jarðvegur</w:t>
      </w:r>
      <w:r w:rsidRPr="00E26361">
        <w:rPr>
          <w:szCs w:val="20"/>
        </w:rPr>
        <w:t xml:space="preserve"> mjakast mjög hægt (fáeina mm á ári) en stöðugt, niður brekku vegna smáhreyfinga í jarðveginum og þyngdar hans</w:t>
      </w:r>
    </w:p>
    <w:p w14:paraId="07126F0E" w14:textId="77777777" w:rsidR="00A05284" w:rsidRPr="00E26361" w:rsidRDefault="00A05284" w:rsidP="00A05284">
      <w:pPr>
        <w:rPr>
          <w:szCs w:val="20"/>
        </w:rPr>
      </w:pPr>
    </w:p>
    <w:p w14:paraId="693B2D59" w14:textId="77777777" w:rsidR="00A05284" w:rsidRPr="00E26361" w:rsidRDefault="00A05284" w:rsidP="00A05284">
      <w:pPr>
        <w:rPr>
          <w:b/>
          <w:szCs w:val="20"/>
        </w:rPr>
      </w:pPr>
      <w:r w:rsidRPr="00E26361">
        <w:rPr>
          <w:b/>
          <w:szCs w:val="20"/>
        </w:rPr>
        <w:t>jarðskorpa</w:t>
      </w:r>
    </w:p>
    <w:p w14:paraId="1E479131" w14:textId="77777777" w:rsidR="00A05284" w:rsidRPr="00E26361" w:rsidRDefault="00A05284" w:rsidP="00A05284">
      <w:pPr>
        <w:rPr>
          <w:szCs w:val="20"/>
        </w:rPr>
      </w:pPr>
      <w:r w:rsidRPr="00E26361">
        <w:rPr>
          <w:szCs w:val="20"/>
        </w:rPr>
        <w:t>sá hluti jarðar, sem nær frá yfirborði niður að Moho-mörkum</w:t>
      </w:r>
    </w:p>
    <w:p w14:paraId="3A99C0D2" w14:textId="77777777" w:rsidR="00A05284" w:rsidRPr="00E26361" w:rsidRDefault="00A05284" w:rsidP="00A05284">
      <w:pPr>
        <w:rPr>
          <w:szCs w:val="20"/>
        </w:rPr>
      </w:pPr>
    </w:p>
    <w:p w14:paraId="3786FEB9" w14:textId="77777777" w:rsidR="00A05284" w:rsidRPr="00E26361" w:rsidRDefault="00A05284" w:rsidP="00A05284">
      <w:pPr>
        <w:rPr>
          <w:b/>
          <w:szCs w:val="20"/>
        </w:rPr>
      </w:pPr>
      <w:r w:rsidRPr="00E26361">
        <w:rPr>
          <w:b/>
          <w:szCs w:val="20"/>
        </w:rPr>
        <w:t>jarðskrið</w:t>
      </w:r>
    </w:p>
    <w:p w14:paraId="50E6CF28" w14:textId="77777777" w:rsidR="00A05284" w:rsidRPr="00E26361" w:rsidRDefault="00A05284" w:rsidP="00A05284">
      <w:pPr>
        <w:rPr>
          <w:szCs w:val="20"/>
        </w:rPr>
      </w:pPr>
      <w:r w:rsidRPr="00E26361">
        <w:rPr>
          <w:szCs w:val="20"/>
        </w:rPr>
        <w:t xml:space="preserve">að </w:t>
      </w:r>
      <w:r w:rsidRPr="00E26361">
        <w:rPr>
          <w:i/>
          <w:szCs w:val="20"/>
        </w:rPr>
        <w:t>jarðvegur</w:t>
      </w:r>
      <w:r w:rsidRPr="00E26361">
        <w:rPr>
          <w:szCs w:val="20"/>
        </w:rPr>
        <w:t xml:space="preserve"> færist hægt fram undan halla, einkum þegar jarðvegurinn er blautur eða jörð er að þiðna</w:t>
      </w:r>
    </w:p>
    <w:p w14:paraId="41A6041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Sbr. jarðsil.</w:t>
      </w:r>
    </w:p>
    <w:p w14:paraId="18F839BB" w14:textId="77777777" w:rsidR="00A05284" w:rsidRPr="00E26361" w:rsidRDefault="00A05284" w:rsidP="00A05284">
      <w:pPr>
        <w:rPr>
          <w:szCs w:val="20"/>
        </w:rPr>
      </w:pPr>
    </w:p>
    <w:p w14:paraId="05CB7E13" w14:textId="77777777" w:rsidR="00A05284" w:rsidRPr="00E26361" w:rsidRDefault="00A05284" w:rsidP="00A05284">
      <w:pPr>
        <w:rPr>
          <w:b/>
          <w:szCs w:val="20"/>
        </w:rPr>
      </w:pPr>
      <w:r w:rsidRPr="00E26361">
        <w:rPr>
          <w:b/>
          <w:szCs w:val="20"/>
        </w:rPr>
        <w:t>jarðtækni</w:t>
      </w:r>
    </w:p>
    <w:p w14:paraId="6AB048C9" w14:textId="77777777" w:rsidR="00A05284" w:rsidRPr="00E26361" w:rsidRDefault="00A05284" w:rsidP="00A05284">
      <w:pPr>
        <w:rPr>
          <w:szCs w:val="20"/>
        </w:rPr>
      </w:pPr>
      <w:r w:rsidRPr="00E26361">
        <w:rPr>
          <w:szCs w:val="20"/>
        </w:rPr>
        <w:t>fræði um eiginleika jarðefna og hagnýtingu þeirra, einkum við mannvirkjagerð</w:t>
      </w:r>
    </w:p>
    <w:p w14:paraId="07E5357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Jarðvegsaflfræði og bergsaflfræði eru undirstöðugreinar í jarðtækni.</w:t>
      </w:r>
    </w:p>
    <w:p w14:paraId="7F40E607" w14:textId="77777777" w:rsidR="00A05284" w:rsidRPr="00E26361" w:rsidRDefault="00A05284" w:rsidP="00A05284">
      <w:pPr>
        <w:rPr>
          <w:szCs w:val="20"/>
        </w:rPr>
      </w:pPr>
    </w:p>
    <w:p w14:paraId="77C5858A" w14:textId="77777777" w:rsidR="00A05284" w:rsidRPr="00E26361" w:rsidRDefault="00A05284" w:rsidP="00A05284">
      <w:pPr>
        <w:rPr>
          <w:b/>
          <w:szCs w:val="20"/>
        </w:rPr>
      </w:pPr>
      <w:r w:rsidRPr="00E26361">
        <w:rPr>
          <w:b/>
          <w:szCs w:val="20"/>
        </w:rPr>
        <w:t>jarðtæknieftirlit</w:t>
      </w:r>
    </w:p>
    <w:p w14:paraId="6FA0E7A8" w14:textId="77777777" w:rsidR="00A05284" w:rsidRPr="00E26361" w:rsidRDefault="00A05284" w:rsidP="00A05284">
      <w:pPr>
        <w:rPr>
          <w:szCs w:val="20"/>
        </w:rPr>
      </w:pPr>
      <w:r w:rsidRPr="00E26361">
        <w:rPr>
          <w:szCs w:val="20"/>
        </w:rPr>
        <w:t>athuganir á eiginleikum jarðefna í vegstæði og samanburður þeirra við hönnunarforsendur</w:t>
      </w:r>
    </w:p>
    <w:p w14:paraId="0AE400DC" w14:textId="77777777" w:rsidR="00A05284" w:rsidRPr="00E26361" w:rsidRDefault="00A05284" w:rsidP="00A05284">
      <w:pPr>
        <w:rPr>
          <w:b/>
          <w:szCs w:val="20"/>
        </w:rPr>
      </w:pPr>
    </w:p>
    <w:p w14:paraId="6801AFE4" w14:textId="77777777" w:rsidR="00A05284" w:rsidRPr="00E26361" w:rsidRDefault="00A05284" w:rsidP="00A05284">
      <w:pPr>
        <w:rPr>
          <w:b/>
          <w:szCs w:val="20"/>
        </w:rPr>
      </w:pPr>
      <w:r w:rsidRPr="00E26361">
        <w:rPr>
          <w:b/>
          <w:szCs w:val="20"/>
        </w:rPr>
        <w:t>jarðtækniprófun</w:t>
      </w:r>
    </w:p>
    <w:p w14:paraId="23C5B1F8" w14:textId="77777777" w:rsidR="00A05284" w:rsidRPr="00E26361" w:rsidRDefault="00A05284" w:rsidP="00A05284">
      <w:pPr>
        <w:rPr>
          <w:szCs w:val="20"/>
        </w:rPr>
      </w:pPr>
      <w:r w:rsidRPr="00E26361">
        <w:rPr>
          <w:i/>
          <w:szCs w:val="20"/>
        </w:rPr>
        <w:t>prófun</w:t>
      </w:r>
      <w:r w:rsidRPr="00E26361">
        <w:rPr>
          <w:szCs w:val="20"/>
        </w:rPr>
        <w:t xml:space="preserve"> á jarðtæknilegum eiginleikum</w:t>
      </w:r>
    </w:p>
    <w:p w14:paraId="72493F6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Mæling á skerstyrk, glæðitapi, rakastigi.</w:t>
      </w:r>
    </w:p>
    <w:p w14:paraId="7F1210C1" w14:textId="77777777" w:rsidR="00A05284" w:rsidRPr="00E26361" w:rsidRDefault="00A05284" w:rsidP="00A05284">
      <w:pPr>
        <w:rPr>
          <w:szCs w:val="20"/>
        </w:rPr>
      </w:pPr>
    </w:p>
    <w:p w14:paraId="7319C11C" w14:textId="77777777" w:rsidR="00A05284" w:rsidRPr="00E26361" w:rsidRDefault="00A05284" w:rsidP="00A05284">
      <w:pPr>
        <w:rPr>
          <w:b/>
          <w:szCs w:val="20"/>
        </w:rPr>
      </w:pPr>
      <w:r w:rsidRPr="00E26361">
        <w:rPr>
          <w:b/>
          <w:szCs w:val="20"/>
        </w:rPr>
        <w:t>jarðvatn</w:t>
      </w:r>
    </w:p>
    <w:p w14:paraId="3E1238E5" w14:textId="77777777" w:rsidR="00A05284" w:rsidRPr="00E26361" w:rsidRDefault="00A05284" w:rsidP="00A05284">
      <w:pPr>
        <w:rPr>
          <w:szCs w:val="20"/>
        </w:rPr>
      </w:pPr>
      <w:r w:rsidRPr="00E26361">
        <w:rPr>
          <w:szCs w:val="20"/>
        </w:rPr>
        <w:t>allt vatn, sem er undir föstu yfirborði jarðar</w:t>
      </w:r>
    </w:p>
    <w:p w14:paraId="5C1D8E6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Það greinist í jarðvætu og grunnvatn.</w:t>
      </w:r>
    </w:p>
    <w:p w14:paraId="2F0655D9" w14:textId="77777777" w:rsidR="006153B0" w:rsidRPr="00E26361" w:rsidRDefault="006153B0" w:rsidP="00A05284">
      <w:pPr>
        <w:rPr>
          <w:b/>
          <w:szCs w:val="20"/>
        </w:rPr>
      </w:pPr>
    </w:p>
    <w:p w14:paraId="74ED87EB" w14:textId="000A87BF" w:rsidR="00A05284" w:rsidRPr="00E26361" w:rsidRDefault="00A05284" w:rsidP="00A05284">
      <w:pPr>
        <w:rPr>
          <w:b/>
          <w:szCs w:val="20"/>
        </w:rPr>
      </w:pPr>
      <w:r w:rsidRPr="00E26361">
        <w:rPr>
          <w:b/>
          <w:szCs w:val="20"/>
        </w:rPr>
        <w:t>jarðvegsaflfræði</w:t>
      </w:r>
    </w:p>
    <w:p w14:paraId="57843589" w14:textId="77777777" w:rsidR="00A05284" w:rsidRPr="00E26361" w:rsidRDefault="00A05284" w:rsidP="00A05284">
      <w:pPr>
        <w:rPr>
          <w:szCs w:val="20"/>
        </w:rPr>
      </w:pPr>
      <w:r w:rsidRPr="00E26361">
        <w:rPr>
          <w:szCs w:val="20"/>
        </w:rPr>
        <w:t xml:space="preserve">undirstöðugrein í jarðtækni, sem fjallar um eiginleika jarðvegs, einkum að því er varðar krafta, hreyfingar, </w:t>
      </w:r>
      <w:r w:rsidRPr="00E26361">
        <w:rPr>
          <w:i/>
          <w:szCs w:val="20"/>
        </w:rPr>
        <w:t>burðarþol</w:t>
      </w:r>
      <w:r w:rsidRPr="00E26361">
        <w:rPr>
          <w:szCs w:val="20"/>
        </w:rPr>
        <w:t xml:space="preserve">, stöðugleika og </w:t>
      </w:r>
      <w:r w:rsidRPr="00E26361">
        <w:rPr>
          <w:i/>
          <w:szCs w:val="20"/>
        </w:rPr>
        <w:t>lekt</w:t>
      </w:r>
    </w:p>
    <w:p w14:paraId="48A74030" w14:textId="77777777" w:rsidR="00A05284" w:rsidRPr="00E26361" w:rsidRDefault="00A05284" w:rsidP="00A05284">
      <w:pPr>
        <w:rPr>
          <w:b/>
          <w:szCs w:val="20"/>
        </w:rPr>
      </w:pPr>
    </w:p>
    <w:p w14:paraId="53564714" w14:textId="77777777" w:rsidR="00A05284" w:rsidRPr="00E26361" w:rsidRDefault="00A05284" w:rsidP="00A05284">
      <w:pPr>
        <w:rPr>
          <w:b/>
          <w:szCs w:val="20"/>
        </w:rPr>
      </w:pPr>
      <w:r w:rsidRPr="00E26361">
        <w:rPr>
          <w:b/>
          <w:szCs w:val="20"/>
        </w:rPr>
        <w:t>jarðvegshlaup</w:t>
      </w:r>
    </w:p>
    <w:p w14:paraId="2FF1BBB5" w14:textId="77777777" w:rsidR="00A05284" w:rsidRPr="00E26361" w:rsidRDefault="00A05284" w:rsidP="00A05284">
      <w:pPr>
        <w:rPr>
          <w:szCs w:val="20"/>
        </w:rPr>
      </w:pPr>
      <w:r w:rsidRPr="00E26361">
        <w:rPr>
          <w:szCs w:val="20"/>
        </w:rPr>
        <w:t xml:space="preserve">skriðuhlaup, þegar moldarborinn </w:t>
      </w:r>
      <w:r w:rsidRPr="00E26361">
        <w:rPr>
          <w:i/>
          <w:szCs w:val="20"/>
        </w:rPr>
        <w:t>jarðvegur</w:t>
      </w:r>
      <w:r w:rsidRPr="00E26361">
        <w:rPr>
          <w:szCs w:val="20"/>
        </w:rPr>
        <w:t xml:space="preserve"> hleypur fram</w:t>
      </w:r>
    </w:p>
    <w:p w14:paraId="67BAE8BE" w14:textId="77777777" w:rsidR="00A05284" w:rsidRPr="00E26361" w:rsidRDefault="00A05284" w:rsidP="00A05284">
      <w:pPr>
        <w:rPr>
          <w:szCs w:val="20"/>
        </w:rPr>
      </w:pPr>
    </w:p>
    <w:p w14:paraId="087FA0A3" w14:textId="77777777" w:rsidR="00A05284" w:rsidRPr="00E26361" w:rsidRDefault="00A05284" w:rsidP="00A05284">
      <w:pPr>
        <w:rPr>
          <w:b/>
          <w:szCs w:val="20"/>
        </w:rPr>
      </w:pPr>
      <w:r w:rsidRPr="00E26361">
        <w:rPr>
          <w:b/>
          <w:szCs w:val="20"/>
        </w:rPr>
        <w:t>jarðvegsskipti</w:t>
      </w:r>
    </w:p>
    <w:p w14:paraId="23423800" w14:textId="77777777" w:rsidR="00A05284" w:rsidRPr="00E26361" w:rsidRDefault="00A05284" w:rsidP="00A05284">
      <w:pPr>
        <w:rPr>
          <w:szCs w:val="20"/>
        </w:rPr>
      </w:pPr>
      <w:r w:rsidRPr="00E26361">
        <w:rPr>
          <w:szCs w:val="20"/>
        </w:rPr>
        <w:t xml:space="preserve">skipti á ónothæfu </w:t>
      </w:r>
      <w:r w:rsidRPr="00E26361">
        <w:rPr>
          <w:i/>
          <w:szCs w:val="20"/>
        </w:rPr>
        <w:t>jarðefni</w:t>
      </w:r>
      <w:r w:rsidRPr="00E26361">
        <w:rPr>
          <w:szCs w:val="20"/>
        </w:rPr>
        <w:t xml:space="preserve"> og hæfu efni</w:t>
      </w:r>
    </w:p>
    <w:p w14:paraId="3E6B26FA" w14:textId="77777777" w:rsidR="00A05284" w:rsidRPr="00E26361" w:rsidRDefault="00A05284" w:rsidP="00A05284">
      <w:pPr>
        <w:rPr>
          <w:szCs w:val="20"/>
        </w:rPr>
      </w:pPr>
    </w:p>
    <w:p w14:paraId="2FC30988" w14:textId="77777777" w:rsidR="00A05284" w:rsidRPr="00E26361" w:rsidRDefault="00A05284" w:rsidP="00A05284">
      <w:pPr>
        <w:rPr>
          <w:b/>
          <w:szCs w:val="20"/>
        </w:rPr>
      </w:pPr>
      <w:r w:rsidRPr="00E26361">
        <w:rPr>
          <w:b/>
          <w:szCs w:val="20"/>
        </w:rPr>
        <w:t>jarðvegsskriða</w:t>
      </w:r>
    </w:p>
    <w:p w14:paraId="68516F89" w14:textId="77777777" w:rsidR="00A05284" w:rsidRPr="00E26361" w:rsidRDefault="00A05284" w:rsidP="00A05284">
      <w:pPr>
        <w:rPr>
          <w:szCs w:val="20"/>
        </w:rPr>
      </w:pPr>
      <w:r w:rsidRPr="00E26361">
        <w:rPr>
          <w:szCs w:val="20"/>
        </w:rPr>
        <w:t xml:space="preserve">skriða eftir jarðvegshlaup, venjulega með haugum af </w:t>
      </w:r>
      <w:r w:rsidRPr="00E26361">
        <w:rPr>
          <w:i/>
          <w:szCs w:val="20"/>
        </w:rPr>
        <w:t>mold</w:t>
      </w:r>
      <w:r w:rsidRPr="00E26361">
        <w:rPr>
          <w:szCs w:val="20"/>
        </w:rPr>
        <w:t xml:space="preserve"> og grjóti</w:t>
      </w:r>
    </w:p>
    <w:p w14:paraId="1730BF67" w14:textId="77777777" w:rsidR="00A05284" w:rsidRPr="00E26361" w:rsidRDefault="00A05284" w:rsidP="00A05284">
      <w:pPr>
        <w:rPr>
          <w:szCs w:val="20"/>
        </w:rPr>
      </w:pPr>
    </w:p>
    <w:p w14:paraId="442B83B9" w14:textId="77777777" w:rsidR="00A05284" w:rsidRPr="00E26361" w:rsidRDefault="00A05284" w:rsidP="00A05284">
      <w:pPr>
        <w:rPr>
          <w:b/>
          <w:szCs w:val="20"/>
        </w:rPr>
      </w:pPr>
      <w:r w:rsidRPr="00E26361">
        <w:rPr>
          <w:b/>
          <w:szCs w:val="20"/>
        </w:rPr>
        <w:t>jarðvegstegund</w:t>
      </w:r>
    </w:p>
    <w:p w14:paraId="5469179D" w14:textId="77777777" w:rsidR="00A05284" w:rsidRPr="00E26361" w:rsidRDefault="00A05284" w:rsidP="00A05284">
      <w:pPr>
        <w:rPr>
          <w:szCs w:val="20"/>
        </w:rPr>
      </w:pPr>
      <w:r w:rsidRPr="00E26361">
        <w:rPr>
          <w:szCs w:val="20"/>
        </w:rPr>
        <w:t xml:space="preserve">í jarðtækni: </w:t>
      </w:r>
      <w:r w:rsidRPr="00E26361">
        <w:rPr>
          <w:i/>
          <w:szCs w:val="20"/>
        </w:rPr>
        <w:t>jarðvegur</w:t>
      </w:r>
      <w:r w:rsidRPr="00E26361">
        <w:rPr>
          <w:szCs w:val="20"/>
        </w:rPr>
        <w:t xml:space="preserve"> flokkaður eftir tilteknum eiginleikum, t.d. </w:t>
      </w:r>
      <w:r w:rsidRPr="00E26361">
        <w:rPr>
          <w:i/>
          <w:szCs w:val="20"/>
        </w:rPr>
        <w:t>kornastærð</w:t>
      </w:r>
      <w:r w:rsidRPr="00E26361">
        <w:rPr>
          <w:szCs w:val="20"/>
        </w:rPr>
        <w:t xml:space="preserve">, efnainnihaldi, </w:t>
      </w:r>
      <w:r w:rsidRPr="00E26361">
        <w:rPr>
          <w:i/>
          <w:szCs w:val="20"/>
        </w:rPr>
        <w:t>frostnæmi</w:t>
      </w:r>
      <w:r w:rsidRPr="00E26361">
        <w:rPr>
          <w:szCs w:val="20"/>
        </w:rPr>
        <w:t xml:space="preserve"> o.s.frv.</w:t>
      </w:r>
    </w:p>
    <w:p w14:paraId="5EBBBFD8" w14:textId="77777777" w:rsidR="00A05284" w:rsidRPr="00E26361" w:rsidRDefault="00A05284" w:rsidP="00A05284">
      <w:pPr>
        <w:rPr>
          <w:szCs w:val="20"/>
        </w:rPr>
      </w:pPr>
    </w:p>
    <w:p w14:paraId="10A98078" w14:textId="77777777" w:rsidR="000D5813" w:rsidRDefault="000D5813" w:rsidP="00A05284">
      <w:pPr>
        <w:rPr>
          <w:b/>
          <w:bCs/>
          <w:szCs w:val="20"/>
        </w:rPr>
      </w:pPr>
    </w:p>
    <w:p w14:paraId="3F428EFE" w14:textId="77777777" w:rsidR="000D5813" w:rsidRDefault="000D5813" w:rsidP="00A05284">
      <w:pPr>
        <w:rPr>
          <w:b/>
          <w:bCs/>
          <w:szCs w:val="20"/>
        </w:rPr>
      </w:pPr>
    </w:p>
    <w:p w14:paraId="63BBAB31" w14:textId="51B2465F" w:rsidR="00A05284" w:rsidRPr="00E26361" w:rsidRDefault="00A05284" w:rsidP="00A05284">
      <w:pPr>
        <w:rPr>
          <w:b/>
          <w:bCs/>
          <w:szCs w:val="20"/>
        </w:rPr>
      </w:pPr>
      <w:r w:rsidRPr="00E26361">
        <w:rPr>
          <w:b/>
          <w:bCs/>
          <w:szCs w:val="20"/>
        </w:rPr>
        <w:t>jarðvegur</w:t>
      </w:r>
    </w:p>
    <w:p w14:paraId="31A35BF5" w14:textId="77777777" w:rsidR="00A05284" w:rsidRPr="00E26361" w:rsidRDefault="00A05284" w:rsidP="00A05284">
      <w:pPr>
        <w:rPr>
          <w:szCs w:val="20"/>
        </w:rPr>
      </w:pPr>
      <w:r w:rsidRPr="00E26361">
        <w:rPr>
          <w:szCs w:val="20"/>
        </w:rPr>
        <w:t xml:space="preserve">hið efsta lausa </w:t>
      </w:r>
      <w:r w:rsidRPr="00E26361">
        <w:rPr>
          <w:i/>
          <w:szCs w:val="20"/>
        </w:rPr>
        <w:t>jarðlag</w:t>
      </w:r>
      <w:r w:rsidRPr="00E26361">
        <w:rPr>
          <w:szCs w:val="20"/>
        </w:rPr>
        <w:t xml:space="preserve"> sem plönturætur geta smogið og fundið næringu í og er að nokkru leyti af lífrænum uppruna </w:t>
      </w:r>
    </w:p>
    <w:p w14:paraId="630B81B8" w14:textId="77777777" w:rsidR="00A05284" w:rsidRPr="00E26361" w:rsidRDefault="00A05284" w:rsidP="00A05284">
      <w:pPr>
        <w:rPr>
          <w:bCs/>
          <w:szCs w:val="20"/>
        </w:rPr>
      </w:pPr>
    </w:p>
    <w:p w14:paraId="4B7C6721" w14:textId="77777777" w:rsidR="00A05284" w:rsidRPr="00E26361" w:rsidRDefault="00A05284" w:rsidP="00A05284">
      <w:pPr>
        <w:rPr>
          <w:b/>
          <w:szCs w:val="20"/>
        </w:rPr>
      </w:pPr>
      <w:r w:rsidRPr="00E26361">
        <w:rPr>
          <w:b/>
          <w:szCs w:val="20"/>
        </w:rPr>
        <w:t>jarðvinna</w:t>
      </w:r>
    </w:p>
    <w:p w14:paraId="7E8D3D6B" w14:textId="77777777" w:rsidR="00A05284" w:rsidRPr="00E26361" w:rsidRDefault="00A05284" w:rsidP="00A05284">
      <w:pPr>
        <w:rPr>
          <w:szCs w:val="20"/>
        </w:rPr>
      </w:pPr>
      <w:r w:rsidRPr="00E26361">
        <w:rPr>
          <w:szCs w:val="20"/>
        </w:rPr>
        <w:t>öll meðhöndlun jarðvegs og jarðefnis frá því, að það er tekið af upprunalegum stað, uns frá því hefur verið gengið</w:t>
      </w:r>
    </w:p>
    <w:p w14:paraId="0B7A294F" w14:textId="77777777" w:rsidR="00A05284" w:rsidRPr="00E26361" w:rsidRDefault="00A05284" w:rsidP="00A05284">
      <w:pPr>
        <w:rPr>
          <w:szCs w:val="20"/>
        </w:rPr>
      </w:pPr>
    </w:p>
    <w:p w14:paraId="688F83DA" w14:textId="77777777" w:rsidR="00A05284" w:rsidRPr="00E26361" w:rsidRDefault="00A05284" w:rsidP="00A05284">
      <w:pPr>
        <w:rPr>
          <w:b/>
          <w:szCs w:val="20"/>
        </w:rPr>
      </w:pPr>
      <w:r w:rsidRPr="00E26361">
        <w:rPr>
          <w:b/>
          <w:szCs w:val="20"/>
        </w:rPr>
        <w:t>jarðvæta</w:t>
      </w:r>
    </w:p>
    <w:p w14:paraId="64C23F53" w14:textId="77777777" w:rsidR="00A05284" w:rsidRPr="00E26361" w:rsidRDefault="00A05284" w:rsidP="00A05284">
      <w:pPr>
        <w:rPr>
          <w:szCs w:val="20"/>
        </w:rPr>
      </w:pPr>
      <w:r w:rsidRPr="00E26361">
        <w:rPr>
          <w:szCs w:val="20"/>
        </w:rPr>
        <w:t>jarðvatn, sem er í ómettuðum jarðlögum milli jarðaryfirborðs og grunnvatnsborðs</w:t>
      </w:r>
    </w:p>
    <w:p w14:paraId="0B043A08" w14:textId="77777777" w:rsidR="00A05284" w:rsidRPr="00E26361" w:rsidRDefault="00A05284" w:rsidP="00A05284">
      <w:pPr>
        <w:ind w:right="30"/>
        <w:rPr>
          <w:b/>
          <w:bCs/>
          <w:szCs w:val="20"/>
        </w:rPr>
      </w:pPr>
    </w:p>
    <w:p w14:paraId="3C330771" w14:textId="77777777" w:rsidR="00A05284" w:rsidRPr="00E26361" w:rsidRDefault="00A05284" w:rsidP="00A05284">
      <w:pPr>
        <w:ind w:right="30"/>
        <w:rPr>
          <w:b/>
          <w:bCs/>
          <w:szCs w:val="20"/>
        </w:rPr>
      </w:pPr>
      <w:r w:rsidRPr="00E26361">
        <w:rPr>
          <w:b/>
          <w:bCs/>
          <w:szCs w:val="20"/>
        </w:rPr>
        <w:t>jarðýta</w:t>
      </w:r>
    </w:p>
    <w:p w14:paraId="0CB15F48" w14:textId="77777777" w:rsidR="00A05284" w:rsidRPr="00E26361" w:rsidRDefault="00A05284" w:rsidP="00A05284">
      <w:pPr>
        <w:ind w:right="30"/>
        <w:rPr>
          <w:bCs/>
          <w:szCs w:val="20"/>
        </w:rPr>
      </w:pPr>
      <w:r w:rsidRPr="00E26361">
        <w:rPr>
          <w:bCs/>
          <w:szCs w:val="20"/>
        </w:rPr>
        <w:t xml:space="preserve">jarðvinnutæki á skriðbeltum með lóðréttu stálblaði til að ýta </w:t>
      </w:r>
      <w:r w:rsidRPr="00E26361">
        <w:rPr>
          <w:bCs/>
          <w:i/>
          <w:szCs w:val="20"/>
        </w:rPr>
        <w:t>jarðefni</w:t>
      </w:r>
    </w:p>
    <w:p w14:paraId="0BA10FD9" w14:textId="77777777" w:rsidR="00A05284" w:rsidRPr="00E26361" w:rsidRDefault="00A05284" w:rsidP="00A05284">
      <w:pPr>
        <w:ind w:right="30"/>
        <w:rPr>
          <w:b/>
          <w:bCs/>
          <w:szCs w:val="20"/>
        </w:rPr>
      </w:pPr>
    </w:p>
    <w:p w14:paraId="3CE99E45" w14:textId="77777777" w:rsidR="00A05284" w:rsidRPr="00E26361" w:rsidRDefault="00A05284" w:rsidP="00A05284">
      <w:pPr>
        <w:ind w:right="30"/>
        <w:rPr>
          <w:b/>
          <w:bCs/>
          <w:szCs w:val="20"/>
        </w:rPr>
      </w:pPr>
      <w:r w:rsidRPr="00E26361">
        <w:rPr>
          <w:b/>
          <w:bCs/>
          <w:szCs w:val="20"/>
        </w:rPr>
        <w:t>jarðþrúgun</w:t>
      </w:r>
    </w:p>
    <w:p w14:paraId="69699DDF" w14:textId="77777777" w:rsidR="00A05284" w:rsidRPr="00E26361" w:rsidRDefault="00A05284" w:rsidP="00A05284">
      <w:pPr>
        <w:ind w:right="30"/>
        <w:rPr>
          <w:bCs/>
          <w:szCs w:val="20"/>
        </w:rPr>
      </w:pPr>
      <w:r w:rsidRPr="00E26361">
        <w:rPr>
          <w:bCs/>
          <w:szCs w:val="20"/>
        </w:rPr>
        <w:t>samþjöppun jarðlags vegna aukins álags, sem veldur útpressun vatns</w:t>
      </w:r>
    </w:p>
    <w:p w14:paraId="13DA67E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Oft gert til að koma í veg fyrir sig síðar meir.</w:t>
      </w:r>
    </w:p>
    <w:p w14:paraId="3CD1C8DD" w14:textId="77777777" w:rsidR="00A05284" w:rsidRPr="00E26361" w:rsidRDefault="00A05284" w:rsidP="00A05284">
      <w:pPr>
        <w:ind w:right="30"/>
        <w:rPr>
          <w:bCs/>
          <w:szCs w:val="20"/>
        </w:rPr>
      </w:pPr>
    </w:p>
    <w:p w14:paraId="571390FD" w14:textId="77777777" w:rsidR="00A05284" w:rsidRPr="00E26361" w:rsidRDefault="00A05284" w:rsidP="00A05284">
      <w:pPr>
        <w:ind w:right="30"/>
        <w:rPr>
          <w:b/>
          <w:bCs/>
          <w:szCs w:val="20"/>
        </w:rPr>
      </w:pPr>
      <w:r w:rsidRPr="00E26361">
        <w:rPr>
          <w:b/>
          <w:bCs/>
          <w:szCs w:val="20"/>
        </w:rPr>
        <w:t>jurtaolía</w:t>
      </w:r>
    </w:p>
    <w:p w14:paraId="24AE176C" w14:textId="77777777" w:rsidR="00A05284" w:rsidRPr="00E26361" w:rsidRDefault="00A05284" w:rsidP="00A05284">
      <w:pPr>
        <w:ind w:right="30"/>
        <w:rPr>
          <w:bCs/>
          <w:szCs w:val="20"/>
        </w:rPr>
      </w:pPr>
      <w:r w:rsidRPr="00E26361">
        <w:rPr>
          <w:bCs/>
          <w:szCs w:val="20"/>
        </w:rPr>
        <w:t>olía unnin úr jurtaríkinu</w:t>
      </w:r>
    </w:p>
    <w:p w14:paraId="45C5581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Repjuolía og matarolía.</w:t>
      </w:r>
    </w:p>
    <w:p w14:paraId="3ED11344" w14:textId="77777777" w:rsidR="00A05284" w:rsidRPr="00E26361" w:rsidRDefault="00A05284" w:rsidP="00A05284">
      <w:pPr>
        <w:ind w:right="30"/>
        <w:rPr>
          <w:bCs/>
          <w:szCs w:val="20"/>
        </w:rPr>
      </w:pPr>
    </w:p>
    <w:p w14:paraId="75DCF848" w14:textId="77777777" w:rsidR="00A05284" w:rsidRPr="00E26361" w:rsidRDefault="00A05284" w:rsidP="00A05284">
      <w:pPr>
        <w:ind w:right="30"/>
        <w:rPr>
          <w:b/>
          <w:bCs/>
          <w:szCs w:val="20"/>
        </w:rPr>
      </w:pPr>
      <w:r w:rsidRPr="00E26361">
        <w:rPr>
          <w:b/>
          <w:bCs/>
          <w:szCs w:val="20"/>
        </w:rPr>
        <w:t>jöfnun</w:t>
      </w:r>
    </w:p>
    <w:p w14:paraId="392DE788" w14:textId="77777777" w:rsidR="00A05284" w:rsidRPr="00E26361" w:rsidRDefault="00A05284" w:rsidP="00A05284">
      <w:pPr>
        <w:ind w:right="30"/>
        <w:rPr>
          <w:bCs/>
          <w:szCs w:val="20"/>
        </w:rPr>
      </w:pPr>
      <w:r w:rsidRPr="00E26361">
        <w:rPr>
          <w:bCs/>
          <w:szCs w:val="20"/>
        </w:rPr>
        <w:t>vinna við að koma yfirborði lags í fyrirhugaða hæð</w:t>
      </w:r>
    </w:p>
    <w:p w14:paraId="31180C2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Hér getur t.d. verið átt við lag í vegi.</w:t>
      </w:r>
    </w:p>
    <w:p w14:paraId="392A33BA" w14:textId="77777777" w:rsidR="00A05284" w:rsidRPr="00E26361" w:rsidRDefault="00A05284" w:rsidP="00A05284">
      <w:pPr>
        <w:ind w:right="30"/>
        <w:rPr>
          <w:b/>
          <w:bCs/>
          <w:szCs w:val="20"/>
        </w:rPr>
      </w:pPr>
    </w:p>
    <w:p w14:paraId="230F2630" w14:textId="77777777" w:rsidR="00A05284" w:rsidRPr="00E26361" w:rsidRDefault="00A05284" w:rsidP="00A05284">
      <w:pPr>
        <w:ind w:right="30"/>
        <w:rPr>
          <w:b/>
          <w:bCs/>
          <w:szCs w:val="20"/>
        </w:rPr>
      </w:pPr>
      <w:r w:rsidRPr="00E26361">
        <w:rPr>
          <w:b/>
          <w:bCs/>
          <w:szCs w:val="20"/>
        </w:rPr>
        <w:t>jöklafræði</w:t>
      </w:r>
    </w:p>
    <w:p w14:paraId="1738BB15" w14:textId="77777777" w:rsidR="00A05284" w:rsidRPr="00E26361" w:rsidRDefault="00A05284" w:rsidP="00A05284">
      <w:pPr>
        <w:ind w:right="30"/>
        <w:rPr>
          <w:bCs/>
          <w:szCs w:val="20"/>
        </w:rPr>
      </w:pPr>
      <w:r w:rsidRPr="00E26361">
        <w:rPr>
          <w:bCs/>
          <w:szCs w:val="20"/>
        </w:rPr>
        <w:t>fræði um eigindir íss í hvaða mynd sem er, en einkum um jökla</w:t>
      </w:r>
    </w:p>
    <w:p w14:paraId="766DDE9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Jöklafræði fjallar m.a. um tilurð jökla og vensl við veðurfar, hreyfingar þeirra og áhrif til landmótunar.</w:t>
      </w:r>
    </w:p>
    <w:p w14:paraId="7000DEAE" w14:textId="77777777" w:rsidR="00A05284" w:rsidRPr="00E26361" w:rsidRDefault="00A05284" w:rsidP="00A05284">
      <w:pPr>
        <w:ind w:right="30"/>
        <w:rPr>
          <w:bCs/>
          <w:szCs w:val="20"/>
        </w:rPr>
      </w:pPr>
    </w:p>
    <w:p w14:paraId="6C6BB06B" w14:textId="77777777" w:rsidR="00A05284" w:rsidRPr="00E26361" w:rsidRDefault="00A05284" w:rsidP="00A05284">
      <w:pPr>
        <w:ind w:right="30"/>
        <w:rPr>
          <w:b/>
          <w:bCs/>
          <w:szCs w:val="20"/>
        </w:rPr>
      </w:pPr>
      <w:r w:rsidRPr="00E26361">
        <w:rPr>
          <w:b/>
          <w:bCs/>
          <w:szCs w:val="20"/>
        </w:rPr>
        <w:t>jökulaur</w:t>
      </w:r>
    </w:p>
    <w:p w14:paraId="7A5BF8C5" w14:textId="77777777" w:rsidR="00A05284" w:rsidRPr="00E26361" w:rsidRDefault="00A05284" w:rsidP="00A05284">
      <w:pPr>
        <w:ind w:right="30"/>
        <w:rPr>
          <w:bCs/>
          <w:szCs w:val="20"/>
        </w:rPr>
      </w:pPr>
      <w:r w:rsidRPr="00E26361">
        <w:rPr>
          <w:bCs/>
          <w:szCs w:val="20"/>
        </w:rPr>
        <w:t>framburðarefni jökulár eða jökulhlaups</w:t>
      </w:r>
    </w:p>
    <w:p w14:paraId="3563A02B" w14:textId="77777777" w:rsidR="00A05284" w:rsidRPr="00E26361" w:rsidRDefault="00A05284" w:rsidP="00A05284">
      <w:pPr>
        <w:ind w:right="30"/>
        <w:rPr>
          <w:bCs/>
          <w:szCs w:val="20"/>
        </w:rPr>
      </w:pPr>
    </w:p>
    <w:p w14:paraId="48F9A603" w14:textId="77777777" w:rsidR="000D5813" w:rsidRDefault="000D5813" w:rsidP="00A05284">
      <w:pPr>
        <w:ind w:right="30"/>
        <w:jc w:val="both"/>
        <w:rPr>
          <w:b/>
          <w:bCs/>
          <w:szCs w:val="20"/>
        </w:rPr>
      </w:pPr>
    </w:p>
    <w:p w14:paraId="5E5CE871" w14:textId="77777777" w:rsidR="000D5813" w:rsidRDefault="000D5813" w:rsidP="00A05284">
      <w:pPr>
        <w:ind w:right="30"/>
        <w:jc w:val="both"/>
        <w:rPr>
          <w:b/>
          <w:bCs/>
          <w:szCs w:val="20"/>
        </w:rPr>
      </w:pPr>
    </w:p>
    <w:p w14:paraId="4A045C2D" w14:textId="2C629E3A" w:rsidR="00A05284" w:rsidRPr="00E26361" w:rsidRDefault="00A05284" w:rsidP="00A05284">
      <w:pPr>
        <w:ind w:right="30"/>
        <w:jc w:val="both"/>
        <w:rPr>
          <w:b/>
          <w:bCs/>
          <w:szCs w:val="20"/>
        </w:rPr>
      </w:pPr>
      <w:r w:rsidRPr="00E26361">
        <w:rPr>
          <w:b/>
          <w:bCs/>
          <w:szCs w:val="20"/>
        </w:rPr>
        <w:lastRenderedPageBreak/>
        <w:t>jökulá</w:t>
      </w:r>
    </w:p>
    <w:p w14:paraId="2450F9EC" w14:textId="77777777" w:rsidR="00A05284" w:rsidRPr="00E26361" w:rsidRDefault="00A05284" w:rsidP="00A05284">
      <w:pPr>
        <w:ind w:right="30"/>
        <w:jc w:val="both"/>
        <w:rPr>
          <w:bCs/>
          <w:szCs w:val="20"/>
        </w:rPr>
      </w:pPr>
      <w:r w:rsidRPr="00E26361">
        <w:rPr>
          <w:bCs/>
          <w:szCs w:val="20"/>
        </w:rPr>
        <w:t>straumvatn, sem verður til við leysingu jökulíss og snævar á jökli</w:t>
      </w:r>
    </w:p>
    <w:p w14:paraId="5190A8D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Jökulvatn er ógegnsætt og skolgrátt eða hvítleitt á lit. Hiti þess er um 0°C við upptök, en getur hækkað mikið á sólríkum degi, þegar fjær dregur upptökum, ef áin rennur á aurum. Rennsli jökulár er mjög háð lofthita og er margfalt meira á sumri en vetri.</w:t>
      </w:r>
    </w:p>
    <w:p w14:paraId="35A99B8B" w14:textId="77777777" w:rsidR="00A05284" w:rsidRPr="00E26361" w:rsidRDefault="00A05284" w:rsidP="00A05284">
      <w:pPr>
        <w:ind w:right="30"/>
        <w:jc w:val="both"/>
        <w:rPr>
          <w:b/>
          <w:bCs/>
          <w:szCs w:val="20"/>
        </w:rPr>
      </w:pPr>
    </w:p>
    <w:p w14:paraId="46C0E4C2" w14:textId="77777777" w:rsidR="00A05284" w:rsidRPr="00E26361" w:rsidRDefault="00A05284" w:rsidP="00A05284">
      <w:pPr>
        <w:ind w:right="30"/>
        <w:jc w:val="both"/>
        <w:rPr>
          <w:b/>
          <w:bCs/>
          <w:szCs w:val="20"/>
        </w:rPr>
      </w:pPr>
      <w:r w:rsidRPr="00E26361">
        <w:rPr>
          <w:b/>
          <w:bCs/>
          <w:szCs w:val="20"/>
        </w:rPr>
        <w:t>jökuláraurar, aurar</w:t>
      </w:r>
    </w:p>
    <w:p w14:paraId="7114C855" w14:textId="77777777" w:rsidR="00A05284" w:rsidRPr="00E26361" w:rsidRDefault="00A05284" w:rsidP="00A05284">
      <w:pPr>
        <w:ind w:right="30"/>
        <w:jc w:val="both"/>
        <w:rPr>
          <w:bCs/>
          <w:szCs w:val="20"/>
        </w:rPr>
      </w:pPr>
      <w:r w:rsidRPr="00E26361">
        <w:rPr>
          <w:bCs/>
          <w:szCs w:val="20"/>
        </w:rPr>
        <w:t>flatlendi með litlum halla, þakið seti frá jökulám og jökulhlaupum</w:t>
      </w:r>
    </w:p>
    <w:p w14:paraId="4556474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Orðið sandar (kk, flt) er stundum notað í sömu merkingu og jökuláraurar.</w:t>
      </w:r>
    </w:p>
    <w:p w14:paraId="19F89BDA" w14:textId="77777777" w:rsidR="00A05284" w:rsidRPr="00E26361" w:rsidRDefault="00A05284" w:rsidP="00A05284">
      <w:pPr>
        <w:ind w:right="30"/>
        <w:jc w:val="both"/>
        <w:rPr>
          <w:b/>
          <w:bCs/>
          <w:szCs w:val="20"/>
        </w:rPr>
      </w:pPr>
    </w:p>
    <w:p w14:paraId="717FAABF" w14:textId="77777777" w:rsidR="00A05284" w:rsidRPr="00E26361" w:rsidRDefault="00A05284" w:rsidP="00A05284">
      <w:pPr>
        <w:ind w:right="30"/>
        <w:jc w:val="both"/>
        <w:rPr>
          <w:b/>
          <w:bCs/>
          <w:szCs w:val="20"/>
        </w:rPr>
      </w:pPr>
      <w:r w:rsidRPr="00E26361">
        <w:rPr>
          <w:b/>
          <w:bCs/>
          <w:szCs w:val="20"/>
        </w:rPr>
        <w:t>jökulárset</w:t>
      </w:r>
    </w:p>
    <w:p w14:paraId="49C65633" w14:textId="77777777" w:rsidR="00A05284" w:rsidRPr="00E26361" w:rsidRDefault="00A05284" w:rsidP="00A05284">
      <w:pPr>
        <w:ind w:right="30"/>
        <w:jc w:val="both"/>
        <w:rPr>
          <w:bCs/>
          <w:szCs w:val="20"/>
        </w:rPr>
      </w:pPr>
      <w:r w:rsidRPr="00E26361">
        <w:rPr>
          <w:bCs/>
          <w:szCs w:val="20"/>
        </w:rPr>
        <w:t>árset úr jökulauri</w:t>
      </w:r>
    </w:p>
    <w:p w14:paraId="58E5C342" w14:textId="77777777" w:rsidR="00A05284" w:rsidRPr="00E26361" w:rsidRDefault="00A05284" w:rsidP="00A05284">
      <w:pPr>
        <w:ind w:right="30"/>
        <w:jc w:val="both"/>
        <w:rPr>
          <w:b/>
          <w:bCs/>
          <w:szCs w:val="20"/>
        </w:rPr>
      </w:pPr>
    </w:p>
    <w:p w14:paraId="0180A7ED" w14:textId="77777777" w:rsidR="00A05284" w:rsidRPr="00E26361" w:rsidRDefault="00A05284" w:rsidP="00A05284">
      <w:pPr>
        <w:ind w:right="30"/>
        <w:jc w:val="both"/>
        <w:rPr>
          <w:b/>
          <w:bCs/>
          <w:szCs w:val="20"/>
        </w:rPr>
      </w:pPr>
      <w:r w:rsidRPr="00E26361">
        <w:rPr>
          <w:b/>
          <w:bCs/>
          <w:szCs w:val="20"/>
        </w:rPr>
        <w:t>jökulberg</w:t>
      </w:r>
    </w:p>
    <w:p w14:paraId="3FB6E69F" w14:textId="77777777" w:rsidR="00A05284" w:rsidRPr="00E26361" w:rsidRDefault="00A05284" w:rsidP="00A05284">
      <w:pPr>
        <w:ind w:right="30"/>
        <w:jc w:val="both"/>
        <w:rPr>
          <w:bCs/>
          <w:szCs w:val="20"/>
        </w:rPr>
      </w:pPr>
      <w:r w:rsidRPr="00E26361">
        <w:rPr>
          <w:bCs/>
          <w:i/>
          <w:szCs w:val="20"/>
        </w:rPr>
        <w:t>setberg</w:t>
      </w:r>
      <w:r w:rsidRPr="00E26361">
        <w:rPr>
          <w:bCs/>
          <w:szCs w:val="20"/>
        </w:rPr>
        <w:t xml:space="preserve"> (molaberg), sem er orðið til úr jökulruðningi</w:t>
      </w:r>
    </w:p>
    <w:p w14:paraId="66BA2C17" w14:textId="77777777" w:rsidR="00A05284" w:rsidRPr="00E26361" w:rsidRDefault="00A05284" w:rsidP="00A05284">
      <w:pPr>
        <w:ind w:right="30"/>
        <w:jc w:val="both"/>
        <w:rPr>
          <w:b/>
          <w:bCs/>
          <w:szCs w:val="20"/>
        </w:rPr>
      </w:pPr>
    </w:p>
    <w:p w14:paraId="0F3A5ADB" w14:textId="77777777" w:rsidR="00A05284" w:rsidRPr="00E26361" w:rsidRDefault="00A05284" w:rsidP="00A05284">
      <w:pPr>
        <w:ind w:right="30"/>
        <w:jc w:val="both"/>
        <w:rPr>
          <w:b/>
          <w:bCs/>
          <w:szCs w:val="20"/>
        </w:rPr>
      </w:pPr>
      <w:r w:rsidRPr="00E26361">
        <w:rPr>
          <w:b/>
          <w:bCs/>
          <w:szCs w:val="20"/>
        </w:rPr>
        <w:t>jökulflúð</w:t>
      </w:r>
    </w:p>
    <w:p w14:paraId="4CBC37A2" w14:textId="77777777" w:rsidR="00A05284" w:rsidRPr="00E26361" w:rsidRDefault="00A05284" w:rsidP="00A05284">
      <w:pPr>
        <w:ind w:right="30"/>
        <w:jc w:val="both"/>
        <w:rPr>
          <w:bCs/>
          <w:szCs w:val="20"/>
        </w:rPr>
      </w:pPr>
      <w:r w:rsidRPr="00E26361">
        <w:rPr>
          <w:bCs/>
          <w:szCs w:val="20"/>
        </w:rPr>
        <w:t>klapparbunga, sem jökull hefur skriðið yfir og núið</w:t>
      </w:r>
    </w:p>
    <w:p w14:paraId="6BAF24E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Sumir nota orðið hvalbak um jökulflúð.</w:t>
      </w:r>
    </w:p>
    <w:p w14:paraId="3927B711" w14:textId="77777777" w:rsidR="00A05284" w:rsidRPr="00E26361" w:rsidRDefault="00A05284" w:rsidP="00A05284">
      <w:pPr>
        <w:ind w:right="30"/>
        <w:jc w:val="both"/>
        <w:rPr>
          <w:b/>
          <w:bCs/>
          <w:szCs w:val="20"/>
        </w:rPr>
      </w:pPr>
    </w:p>
    <w:p w14:paraId="43A6D879" w14:textId="77777777" w:rsidR="00A05284" w:rsidRPr="00E26361" w:rsidRDefault="00A05284" w:rsidP="00A05284">
      <w:pPr>
        <w:ind w:right="30"/>
        <w:jc w:val="both"/>
        <w:rPr>
          <w:b/>
          <w:bCs/>
          <w:szCs w:val="20"/>
        </w:rPr>
      </w:pPr>
      <w:r w:rsidRPr="00E26361">
        <w:rPr>
          <w:b/>
          <w:bCs/>
          <w:szCs w:val="20"/>
        </w:rPr>
        <w:t>jökulframburður</w:t>
      </w:r>
    </w:p>
    <w:p w14:paraId="72CB76DE" w14:textId="77777777" w:rsidR="00A05284" w:rsidRPr="00E26361" w:rsidRDefault="00A05284" w:rsidP="00A05284">
      <w:pPr>
        <w:ind w:right="30"/>
        <w:jc w:val="both"/>
        <w:rPr>
          <w:bCs/>
          <w:szCs w:val="20"/>
        </w:rPr>
      </w:pPr>
      <w:r w:rsidRPr="00E26361">
        <w:rPr>
          <w:bCs/>
          <w:szCs w:val="20"/>
        </w:rPr>
        <w:t xml:space="preserve">það, að jökull flytur fram </w:t>
      </w:r>
      <w:r w:rsidRPr="00E26361">
        <w:rPr>
          <w:bCs/>
          <w:i/>
          <w:szCs w:val="20"/>
        </w:rPr>
        <w:t>jarðefni</w:t>
      </w:r>
    </w:p>
    <w:p w14:paraId="029C057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jökulset.</w:t>
      </w:r>
    </w:p>
    <w:p w14:paraId="368B09A4" w14:textId="77777777" w:rsidR="00A05284" w:rsidRPr="00E26361" w:rsidRDefault="00A05284" w:rsidP="00A05284">
      <w:pPr>
        <w:ind w:right="30"/>
        <w:jc w:val="both"/>
        <w:rPr>
          <w:b/>
          <w:bCs/>
          <w:szCs w:val="20"/>
        </w:rPr>
      </w:pPr>
    </w:p>
    <w:p w14:paraId="0EFD96C6" w14:textId="77777777" w:rsidR="00A05284" w:rsidRPr="00E26361" w:rsidRDefault="00A05284" w:rsidP="00A05284">
      <w:pPr>
        <w:ind w:right="30"/>
        <w:jc w:val="both"/>
        <w:rPr>
          <w:b/>
          <w:bCs/>
          <w:szCs w:val="20"/>
        </w:rPr>
      </w:pPr>
      <w:r w:rsidRPr="00E26361">
        <w:rPr>
          <w:b/>
          <w:bCs/>
          <w:szCs w:val="20"/>
        </w:rPr>
        <w:t>jökulframgangur</w:t>
      </w:r>
    </w:p>
    <w:p w14:paraId="318DEB45" w14:textId="77777777" w:rsidR="00A05284" w:rsidRPr="00E26361" w:rsidRDefault="00A05284" w:rsidP="00A05284">
      <w:pPr>
        <w:ind w:right="30"/>
        <w:jc w:val="both"/>
        <w:rPr>
          <w:bCs/>
          <w:szCs w:val="20"/>
        </w:rPr>
      </w:pPr>
      <w:r w:rsidRPr="00E26361">
        <w:rPr>
          <w:bCs/>
          <w:szCs w:val="20"/>
        </w:rPr>
        <w:t>það, að jökulbrún gengur fram, þ.e. færist fram</w:t>
      </w:r>
    </w:p>
    <w:p w14:paraId="6427B14D" w14:textId="77777777" w:rsidR="00A05284" w:rsidRPr="00E26361" w:rsidRDefault="00A05284" w:rsidP="00A05284">
      <w:pPr>
        <w:ind w:right="30"/>
        <w:jc w:val="both"/>
        <w:rPr>
          <w:b/>
          <w:bCs/>
          <w:szCs w:val="20"/>
        </w:rPr>
      </w:pPr>
    </w:p>
    <w:p w14:paraId="61C9C424" w14:textId="77777777" w:rsidR="00A05284" w:rsidRPr="00E26361" w:rsidRDefault="00A05284" w:rsidP="00A05284">
      <w:pPr>
        <w:ind w:right="30"/>
        <w:jc w:val="both"/>
        <w:rPr>
          <w:b/>
          <w:bCs/>
          <w:szCs w:val="20"/>
        </w:rPr>
      </w:pPr>
      <w:r w:rsidRPr="00E26361">
        <w:rPr>
          <w:b/>
          <w:bCs/>
          <w:szCs w:val="20"/>
        </w:rPr>
        <w:t>jökulframgengd</w:t>
      </w:r>
    </w:p>
    <w:p w14:paraId="14768BDF" w14:textId="77777777" w:rsidR="00A05284" w:rsidRPr="00E26361" w:rsidRDefault="00A05284" w:rsidP="00A05284">
      <w:pPr>
        <w:ind w:right="30"/>
        <w:jc w:val="both"/>
        <w:rPr>
          <w:bCs/>
          <w:szCs w:val="20"/>
        </w:rPr>
      </w:pPr>
      <w:r w:rsidRPr="00E26361">
        <w:rPr>
          <w:bCs/>
          <w:szCs w:val="20"/>
        </w:rPr>
        <w:t>vegalengd, sem jökull gengur fram á tímabili milli þess, að staða jökulbrúnar hans er mæld</w:t>
      </w:r>
    </w:p>
    <w:p w14:paraId="1F9903FB" w14:textId="77777777" w:rsidR="00A05284" w:rsidRPr="00E26361" w:rsidRDefault="00A05284" w:rsidP="00A05284">
      <w:pPr>
        <w:ind w:right="30"/>
        <w:jc w:val="both"/>
        <w:rPr>
          <w:b/>
          <w:bCs/>
          <w:szCs w:val="20"/>
        </w:rPr>
      </w:pPr>
    </w:p>
    <w:p w14:paraId="4C3A65B6" w14:textId="77777777" w:rsidR="00A05284" w:rsidRPr="00E26361" w:rsidRDefault="00A05284" w:rsidP="00A05284">
      <w:pPr>
        <w:ind w:right="30"/>
        <w:jc w:val="both"/>
        <w:rPr>
          <w:b/>
          <w:bCs/>
          <w:szCs w:val="20"/>
        </w:rPr>
      </w:pPr>
      <w:r w:rsidRPr="00E26361">
        <w:rPr>
          <w:b/>
          <w:bCs/>
          <w:szCs w:val="20"/>
        </w:rPr>
        <w:t>jökulgarður</w:t>
      </w:r>
    </w:p>
    <w:p w14:paraId="775CD36D" w14:textId="77777777" w:rsidR="00A05284" w:rsidRPr="00E26361" w:rsidRDefault="00A05284" w:rsidP="00A05284">
      <w:pPr>
        <w:ind w:right="30"/>
        <w:jc w:val="both"/>
        <w:rPr>
          <w:bCs/>
          <w:szCs w:val="20"/>
        </w:rPr>
      </w:pPr>
      <w:r w:rsidRPr="00E26361">
        <w:rPr>
          <w:bCs/>
          <w:szCs w:val="20"/>
        </w:rPr>
        <w:t>jökulurð, sem orpist hefur upp framan við skriðjökul og myndar þar hæðarhrygg, oft bogadreginn</w:t>
      </w:r>
    </w:p>
    <w:p w14:paraId="3F27F469" w14:textId="77777777" w:rsidR="00A05284" w:rsidRPr="00E26361" w:rsidRDefault="00A05284" w:rsidP="00A05284">
      <w:pPr>
        <w:ind w:right="30"/>
        <w:jc w:val="both"/>
        <w:rPr>
          <w:b/>
          <w:bCs/>
          <w:szCs w:val="20"/>
        </w:rPr>
      </w:pPr>
    </w:p>
    <w:p w14:paraId="7AD824B3" w14:textId="77777777" w:rsidR="00A05284" w:rsidRPr="00E26361" w:rsidRDefault="00A05284" w:rsidP="00A05284">
      <w:pPr>
        <w:ind w:right="30"/>
        <w:jc w:val="both"/>
        <w:rPr>
          <w:b/>
          <w:bCs/>
          <w:szCs w:val="20"/>
        </w:rPr>
      </w:pPr>
      <w:r w:rsidRPr="00E26361">
        <w:rPr>
          <w:b/>
          <w:bCs/>
          <w:szCs w:val="20"/>
        </w:rPr>
        <w:t>jökulhlaup</w:t>
      </w:r>
    </w:p>
    <w:p w14:paraId="5104EEF2" w14:textId="77777777" w:rsidR="00A05284" w:rsidRPr="00E26361" w:rsidRDefault="00A05284" w:rsidP="00A05284">
      <w:pPr>
        <w:ind w:right="30"/>
        <w:jc w:val="both"/>
        <w:rPr>
          <w:bCs/>
          <w:szCs w:val="20"/>
        </w:rPr>
      </w:pPr>
      <w:r w:rsidRPr="00E26361">
        <w:rPr>
          <w:bCs/>
          <w:szCs w:val="20"/>
        </w:rPr>
        <w:t>mikið flóð, sem kemur í jökulá við það, að vatn, er safnast saman við jökul eða undir jökli, fær snögglega framrás</w:t>
      </w:r>
    </w:p>
    <w:p w14:paraId="454FA6E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Tildrög eru einkum með tvennu móti: </w:t>
      </w:r>
    </w:p>
    <w:p w14:paraId="1BC403A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1. Vatn safnast í jökullón við jökulrönd, en kemst ekki brott fyrir jöklinum, fyrr en vatnsdýpi er orðið svo mikið, að vatnið nær að komast undir jökulstífluna. </w:t>
      </w:r>
    </w:p>
    <w:p w14:paraId="49CDF06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2. Vatn safnast í geymi undir jökli vegna leysingar íssins af völdum jarðhita eða eldsumbrota. Það ryðst að lokum fram undan jöklinum.</w:t>
      </w:r>
    </w:p>
    <w:p w14:paraId="7C8D1A46" w14:textId="77777777" w:rsidR="00A05284" w:rsidRPr="00E26361" w:rsidRDefault="00A05284" w:rsidP="00A05284">
      <w:pPr>
        <w:ind w:right="30"/>
        <w:jc w:val="both"/>
        <w:rPr>
          <w:bCs/>
          <w:szCs w:val="20"/>
        </w:rPr>
      </w:pPr>
    </w:p>
    <w:p w14:paraId="4C35F4BA" w14:textId="77777777" w:rsidR="00A05284" w:rsidRPr="00E26361" w:rsidRDefault="00A05284" w:rsidP="00A05284">
      <w:pPr>
        <w:ind w:right="30"/>
        <w:jc w:val="both"/>
        <w:rPr>
          <w:b/>
          <w:bCs/>
          <w:szCs w:val="20"/>
        </w:rPr>
      </w:pPr>
      <w:r w:rsidRPr="00E26361">
        <w:rPr>
          <w:b/>
          <w:bCs/>
          <w:szCs w:val="20"/>
        </w:rPr>
        <w:t>jökulhop</w:t>
      </w:r>
    </w:p>
    <w:p w14:paraId="4CFA62CE" w14:textId="77777777" w:rsidR="00A05284" w:rsidRPr="00E26361" w:rsidRDefault="00A05284" w:rsidP="00A05284">
      <w:pPr>
        <w:ind w:right="30"/>
        <w:jc w:val="both"/>
        <w:rPr>
          <w:bCs/>
          <w:szCs w:val="20"/>
        </w:rPr>
      </w:pPr>
      <w:r w:rsidRPr="00E26361">
        <w:rPr>
          <w:bCs/>
          <w:szCs w:val="20"/>
        </w:rPr>
        <w:t>það, að jökulbrún hopar, þ.e. færist aftur</w:t>
      </w:r>
    </w:p>
    <w:p w14:paraId="3CAD4D81" w14:textId="77777777" w:rsidR="00A05284" w:rsidRPr="00E26361" w:rsidRDefault="00A05284" w:rsidP="00A05284">
      <w:pPr>
        <w:ind w:right="30"/>
        <w:jc w:val="both"/>
        <w:rPr>
          <w:bCs/>
          <w:szCs w:val="20"/>
        </w:rPr>
      </w:pPr>
    </w:p>
    <w:p w14:paraId="5F833171" w14:textId="77777777" w:rsidR="00A05284" w:rsidRPr="00E26361" w:rsidRDefault="00A05284" w:rsidP="00A05284">
      <w:pPr>
        <w:ind w:right="30"/>
        <w:jc w:val="both"/>
        <w:rPr>
          <w:b/>
          <w:bCs/>
          <w:szCs w:val="20"/>
        </w:rPr>
      </w:pPr>
      <w:r w:rsidRPr="00E26361">
        <w:rPr>
          <w:b/>
          <w:bCs/>
          <w:szCs w:val="20"/>
        </w:rPr>
        <w:t>jökuljafnstaða, jafnstaða jökuls</w:t>
      </w:r>
    </w:p>
    <w:p w14:paraId="470CA540" w14:textId="77777777" w:rsidR="00A05284" w:rsidRPr="00E26361" w:rsidRDefault="00A05284" w:rsidP="00A05284">
      <w:pPr>
        <w:ind w:right="30"/>
        <w:jc w:val="both"/>
        <w:rPr>
          <w:bCs/>
          <w:szCs w:val="20"/>
        </w:rPr>
      </w:pPr>
      <w:r w:rsidRPr="00E26361">
        <w:rPr>
          <w:bCs/>
          <w:szCs w:val="20"/>
        </w:rPr>
        <w:t>það, að jökulbrún stendur á sama stað um skeið</w:t>
      </w:r>
    </w:p>
    <w:p w14:paraId="4B2C62FD" w14:textId="77777777" w:rsidR="00A05284" w:rsidRPr="00E26361" w:rsidRDefault="00A05284" w:rsidP="00A05284">
      <w:pPr>
        <w:ind w:right="30"/>
        <w:jc w:val="both"/>
        <w:rPr>
          <w:bCs/>
          <w:szCs w:val="20"/>
        </w:rPr>
      </w:pPr>
    </w:p>
    <w:p w14:paraId="00DE5C7B" w14:textId="77777777" w:rsidR="00A05284" w:rsidRPr="00E26361" w:rsidRDefault="00A05284" w:rsidP="00A05284">
      <w:pPr>
        <w:ind w:right="30"/>
        <w:jc w:val="both"/>
        <w:rPr>
          <w:b/>
          <w:bCs/>
          <w:szCs w:val="20"/>
        </w:rPr>
      </w:pPr>
      <w:r w:rsidRPr="00E26361">
        <w:rPr>
          <w:b/>
          <w:bCs/>
          <w:szCs w:val="20"/>
        </w:rPr>
        <w:t>jökulker</w:t>
      </w:r>
    </w:p>
    <w:p w14:paraId="6D8E829E" w14:textId="77777777" w:rsidR="00A05284" w:rsidRPr="00E26361" w:rsidRDefault="00A05284" w:rsidP="00A05284">
      <w:pPr>
        <w:ind w:right="30"/>
        <w:jc w:val="both"/>
        <w:rPr>
          <w:bCs/>
          <w:szCs w:val="20"/>
        </w:rPr>
      </w:pPr>
      <w:r w:rsidRPr="00E26361">
        <w:rPr>
          <w:bCs/>
          <w:szCs w:val="20"/>
        </w:rPr>
        <w:t>dæld í jökulset eða jökulárset eftir ísflikki, sem hefur skilist frá jökulbrún, sokkið í setið og bráðnað</w:t>
      </w:r>
    </w:p>
    <w:p w14:paraId="0F35E07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Vatn stendur tíðum í jökulkerum.</w:t>
      </w:r>
    </w:p>
    <w:p w14:paraId="20F1C872" w14:textId="77777777" w:rsidR="00A05284" w:rsidRPr="00E26361" w:rsidRDefault="00A05284" w:rsidP="00A05284">
      <w:pPr>
        <w:ind w:right="30"/>
        <w:jc w:val="both"/>
        <w:rPr>
          <w:b/>
          <w:bCs/>
          <w:szCs w:val="20"/>
        </w:rPr>
      </w:pPr>
    </w:p>
    <w:p w14:paraId="76A37741" w14:textId="77777777" w:rsidR="00A05284" w:rsidRPr="00E26361" w:rsidRDefault="00A05284" w:rsidP="00A05284">
      <w:pPr>
        <w:ind w:right="30"/>
        <w:jc w:val="both"/>
        <w:rPr>
          <w:b/>
          <w:bCs/>
          <w:szCs w:val="20"/>
        </w:rPr>
      </w:pPr>
      <w:r w:rsidRPr="00E26361">
        <w:rPr>
          <w:b/>
          <w:bCs/>
          <w:szCs w:val="20"/>
        </w:rPr>
        <w:t>jökulrák</w:t>
      </w:r>
    </w:p>
    <w:p w14:paraId="78230181" w14:textId="77777777" w:rsidR="00A05284" w:rsidRPr="00E26361" w:rsidRDefault="00A05284" w:rsidP="00A05284">
      <w:pPr>
        <w:ind w:right="30"/>
        <w:jc w:val="both"/>
        <w:rPr>
          <w:bCs/>
          <w:szCs w:val="20"/>
        </w:rPr>
      </w:pPr>
      <w:r w:rsidRPr="00E26361">
        <w:rPr>
          <w:bCs/>
          <w:szCs w:val="20"/>
        </w:rPr>
        <w:t xml:space="preserve">1. rák eða gróp í klöpp, frá því að jökull skreið yfir klöppina og neri hana með steinum, sem voru fastir neðan í jökulísnum </w:t>
      </w:r>
    </w:p>
    <w:p w14:paraId="71FDACAB" w14:textId="77777777" w:rsidR="00A05284" w:rsidRPr="00E26361" w:rsidRDefault="00A05284" w:rsidP="00A05284">
      <w:pPr>
        <w:ind w:right="30"/>
        <w:jc w:val="both"/>
        <w:rPr>
          <w:bCs/>
          <w:szCs w:val="20"/>
        </w:rPr>
      </w:pPr>
      <w:r w:rsidRPr="00E26361">
        <w:rPr>
          <w:bCs/>
          <w:szCs w:val="20"/>
        </w:rPr>
        <w:t xml:space="preserve"> 2. rispa á steini, sem talin er stafa af því, að hann hafi verið í skriðfleti jökuls</w:t>
      </w:r>
    </w:p>
    <w:p w14:paraId="2BD6113C" w14:textId="77777777" w:rsidR="00A05284" w:rsidRPr="00E26361" w:rsidRDefault="00A05284" w:rsidP="00A05284">
      <w:pPr>
        <w:ind w:right="30"/>
        <w:jc w:val="both"/>
        <w:rPr>
          <w:bCs/>
          <w:szCs w:val="20"/>
        </w:rPr>
      </w:pPr>
    </w:p>
    <w:p w14:paraId="4E60010A" w14:textId="77777777" w:rsidR="00A05284" w:rsidRPr="00E26361" w:rsidRDefault="00A05284" w:rsidP="00A05284">
      <w:pPr>
        <w:ind w:right="30"/>
        <w:jc w:val="both"/>
        <w:rPr>
          <w:b/>
          <w:bCs/>
          <w:szCs w:val="20"/>
        </w:rPr>
      </w:pPr>
      <w:r w:rsidRPr="00E26361">
        <w:rPr>
          <w:b/>
          <w:bCs/>
          <w:szCs w:val="20"/>
        </w:rPr>
        <w:t>jökulrof</w:t>
      </w:r>
    </w:p>
    <w:p w14:paraId="5414B918" w14:textId="77777777" w:rsidR="00A05284" w:rsidRPr="00E26361" w:rsidRDefault="00A05284" w:rsidP="00A05284">
      <w:pPr>
        <w:ind w:right="30"/>
        <w:jc w:val="both"/>
        <w:rPr>
          <w:bCs/>
          <w:szCs w:val="20"/>
        </w:rPr>
      </w:pPr>
      <w:r w:rsidRPr="00E26361">
        <w:rPr>
          <w:bCs/>
          <w:szCs w:val="20"/>
        </w:rPr>
        <w:t xml:space="preserve">rof, sem jökull veldur með því að losa, mola og flytja fram </w:t>
      </w:r>
      <w:r w:rsidRPr="00E26361">
        <w:rPr>
          <w:bCs/>
          <w:i/>
          <w:szCs w:val="20"/>
        </w:rPr>
        <w:t>jarðefni</w:t>
      </w:r>
      <w:r w:rsidRPr="00E26361">
        <w:rPr>
          <w:bCs/>
          <w:szCs w:val="20"/>
        </w:rPr>
        <w:t xml:space="preserve"> úr farvegi sínum og einnig með því að flytja fram bergmol, sem fellur á jaðar jökulsins</w:t>
      </w:r>
    </w:p>
    <w:p w14:paraId="3A0DAD1A" w14:textId="77777777" w:rsidR="00A05284" w:rsidRPr="00E26361" w:rsidRDefault="00A05284" w:rsidP="00A05284">
      <w:pPr>
        <w:ind w:right="30"/>
        <w:jc w:val="both"/>
        <w:rPr>
          <w:bCs/>
          <w:szCs w:val="20"/>
        </w:rPr>
      </w:pPr>
    </w:p>
    <w:p w14:paraId="39B6A10D" w14:textId="77777777" w:rsidR="00A05284" w:rsidRPr="00E26361" w:rsidRDefault="00A05284" w:rsidP="00A05284">
      <w:pPr>
        <w:ind w:right="30"/>
        <w:jc w:val="both"/>
        <w:rPr>
          <w:b/>
          <w:bCs/>
          <w:szCs w:val="20"/>
        </w:rPr>
      </w:pPr>
      <w:r w:rsidRPr="00E26361">
        <w:rPr>
          <w:b/>
          <w:bCs/>
          <w:szCs w:val="20"/>
        </w:rPr>
        <w:t>jökulruðningur</w:t>
      </w:r>
    </w:p>
    <w:p w14:paraId="2E4D4B10" w14:textId="77777777" w:rsidR="00A05284" w:rsidRPr="00E26361" w:rsidRDefault="00A05284" w:rsidP="00A05284">
      <w:pPr>
        <w:ind w:right="30"/>
        <w:jc w:val="both"/>
        <w:rPr>
          <w:bCs/>
          <w:szCs w:val="20"/>
        </w:rPr>
      </w:pPr>
      <w:r w:rsidRPr="00E26361">
        <w:rPr>
          <w:bCs/>
          <w:szCs w:val="20"/>
        </w:rPr>
        <w:t>bergmol, sem verður til við rof af völdum jökuls</w:t>
      </w:r>
    </w:p>
    <w:p w14:paraId="6645686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Í jökulruðningi geta verið allar kornastærðir, allt frá </w:t>
      </w:r>
      <w:r w:rsidRPr="00E26361">
        <w:rPr>
          <w:rFonts w:asciiTheme="minorHAnsi" w:hAnsiTheme="minorHAnsi"/>
          <w:i/>
          <w:sz w:val="20"/>
          <w:szCs w:val="20"/>
          <w:lang w:val="is-IS"/>
        </w:rPr>
        <w:t>leir</w:t>
      </w:r>
      <w:r w:rsidRPr="00E26361">
        <w:rPr>
          <w:rFonts w:asciiTheme="minorHAnsi" w:hAnsiTheme="minorHAnsi"/>
          <w:sz w:val="20"/>
          <w:szCs w:val="20"/>
          <w:lang w:val="is-IS"/>
        </w:rPr>
        <w:t xml:space="preserve"> upp í stóra steina.</w:t>
      </w:r>
    </w:p>
    <w:p w14:paraId="0FC2E4C1" w14:textId="77777777" w:rsidR="00A05284" w:rsidRPr="00E26361" w:rsidRDefault="00A05284" w:rsidP="00A05284">
      <w:pPr>
        <w:ind w:right="30"/>
        <w:jc w:val="both"/>
        <w:rPr>
          <w:bCs/>
          <w:szCs w:val="20"/>
        </w:rPr>
      </w:pPr>
    </w:p>
    <w:p w14:paraId="42CE6F78" w14:textId="77777777" w:rsidR="00A05284" w:rsidRPr="00E26361" w:rsidRDefault="00A05284" w:rsidP="00A05284">
      <w:pPr>
        <w:ind w:right="30"/>
        <w:jc w:val="both"/>
        <w:rPr>
          <w:b/>
          <w:bCs/>
          <w:szCs w:val="20"/>
        </w:rPr>
      </w:pPr>
      <w:r w:rsidRPr="00E26361">
        <w:rPr>
          <w:b/>
          <w:bCs/>
          <w:szCs w:val="20"/>
        </w:rPr>
        <w:t>jökulset</w:t>
      </w:r>
    </w:p>
    <w:p w14:paraId="049720A5" w14:textId="77777777" w:rsidR="00A05284" w:rsidRPr="00E26361" w:rsidRDefault="00A05284" w:rsidP="00A05284">
      <w:pPr>
        <w:ind w:right="30"/>
        <w:jc w:val="both"/>
        <w:rPr>
          <w:bCs/>
          <w:szCs w:val="20"/>
        </w:rPr>
      </w:pPr>
      <w:r w:rsidRPr="00E26361">
        <w:rPr>
          <w:bCs/>
          <w:i/>
          <w:szCs w:val="20"/>
        </w:rPr>
        <w:t>set</w:t>
      </w:r>
      <w:r w:rsidRPr="00E26361">
        <w:rPr>
          <w:bCs/>
          <w:szCs w:val="20"/>
        </w:rPr>
        <w:t xml:space="preserve"> úr jökulruðningi, að jafnaði ekki lagskipt</w:t>
      </w:r>
    </w:p>
    <w:p w14:paraId="34CC0972" w14:textId="77777777" w:rsidR="00A05284" w:rsidRPr="00E26361" w:rsidRDefault="00A05284" w:rsidP="00A05284">
      <w:pPr>
        <w:ind w:right="30"/>
        <w:jc w:val="both"/>
        <w:rPr>
          <w:b/>
          <w:bCs/>
          <w:szCs w:val="20"/>
        </w:rPr>
      </w:pPr>
      <w:r w:rsidRPr="00E26361">
        <w:rPr>
          <w:b/>
          <w:bCs/>
          <w:szCs w:val="20"/>
        </w:rPr>
        <w:t>jökulsker</w:t>
      </w:r>
    </w:p>
    <w:p w14:paraId="12933A66" w14:textId="77777777" w:rsidR="00A05284" w:rsidRPr="00E26361" w:rsidRDefault="00A05284" w:rsidP="00A05284">
      <w:pPr>
        <w:ind w:right="30"/>
        <w:jc w:val="both"/>
        <w:rPr>
          <w:bCs/>
          <w:szCs w:val="20"/>
        </w:rPr>
      </w:pPr>
      <w:r w:rsidRPr="00E26361">
        <w:rPr>
          <w:bCs/>
          <w:szCs w:val="20"/>
        </w:rPr>
        <w:t>fjallskollur, sem stendur upp úr jökli og er umkringdur honum</w:t>
      </w:r>
    </w:p>
    <w:p w14:paraId="353428AE" w14:textId="77777777" w:rsidR="00A05284" w:rsidRPr="00E26361" w:rsidRDefault="00A05284" w:rsidP="00A05284">
      <w:pPr>
        <w:ind w:right="30"/>
        <w:jc w:val="both"/>
        <w:rPr>
          <w:bCs/>
          <w:szCs w:val="20"/>
        </w:rPr>
      </w:pPr>
    </w:p>
    <w:p w14:paraId="2D097BF2" w14:textId="77777777" w:rsidR="00A05284" w:rsidRPr="00E26361" w:rsidRDefault="00A05284" w:rsidP="00A05284">
      <w:pPr>
        <w:ind w:right="30"/>
        <w:jc w:val="both"/>
        <w:rPr>
          <w:b/>
          <w:bCs/>
          <w:szCs w:val="20"/>
        </w:rPr>
      </w:pPr>
      <w:r w:rsidRPr="00E26361">
        <w:rPr>
          <w:b/>
          <w:bCs/>
          <w:szCs w:val="20"/>
        </w:rPr>
        <w:t>jökulurð</w:t>
      </w:r>
    </w:p>
    <w:p w14:paraId="5FE4B97F" w14:textId="77777777" w:rsidR="00A05284" w:rsidRPr="00E26361" w:rsidRDefault="00A05284" w:rsidP="00A05284">
      <w:pPr>
        <w:ind w:right="30"/>
        <w:jc w:val="both"/>
        <w:rPr>
          <w:bCs/>
          <w:szCs w:val="20"/>
        </w:rPr>
      </w:pPr>
      <w:r w:rsidRPr="00E26361">
        <w:rPr>
          <w:bCs/>
          <w:i/>
          <w:szCs w:val="20"/>
        </w:rPr>
        <w:t>setlag</w:t>
      </w:r>
      <w:r w:rsidRPr="00E26361">
        <w:rPr>
          <w:bCs/>
          <w:szCs w:val="20"/>
        </w:rPr>
        <w:t xml:space="preserve"> eða </w:t>
      </w:r>
      <w:r w:rsidRPr="00E26361">
        <w:rPr>
          <w:bCs/>
          <w:i/>
          <w:szCs w:val="20"/>
        </w:rPr>
        <w:t>haugur</w:t>
      </w:r>
      <w:r w:rsidRPr="00E26361">
        <w:rPr>
          <w:bCs/>
          <w:szCs w:val="20"/>
        </w:rPr>
        <w:t xml:space="preserve"> úr jökulruðningi, sem skriðjökull hefur skilið eftir eða orpið upp</w:t>
      </w:r>
    </w:p>
    <w:p w14:paraId="64AD1B0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Eftir legu efnisins má greina jökulurðir í botnurð, jaðarurð, urðarrana eða jökulgarð.</w:t>
      </w:r>
    </w:p>
    <w:p w14:paraId="5FF27F82" w14:textId="77777777" w:rsidR="00A05284" w:rsidRPr="00E26361" w:rsidRDefault="00A05284" w:rsidP="00A05284">
      <w:pPr>
        <w:ind w:right="30"/>
        <w:jc w:val="both"/>
        <w:rPr>
          <w:bCs/>
          <w:szCs w:val="20"/>
        </w:rPr>
      </w:pPr>
    </w:p>
    <w:p w14:paraId="75127F41" w14:textId="77777777" w:rsidR="00A05284" w:rsidRPr="00E26361" w:rsidRDefault="00A05284" w:rsidP="00A05284">
      <w:pPr>
        <w:ind w:right="30"/>
        <w:jc w:val="both"/>
        <w:rPr>
          <w:b/>
          <w:bCs/>
          <w:szCs w:val="20"/>
        </w:rPr>
      </w:pPr>
      <w:r w:rsidRPr="00E26361">
        <w:rPr>
          <w:b/>
          <w:bCs/>
          <w:szCs w:val="20"/>
        </w:rPr>
        <w:t>kennisnið vegar</w:t>
      </w:r>
    </w:p>
    <w:p w14:paraId="61A8E96E" w14:textId="77777777" w:rsidR="00A05284" w:rsidRPr="00E26361" w:rsidRDefault="00A05284" w:rsidP="00A05284">
      <w:pPr>
        <w:ind w:right="30"/>
        <w:jc w:val="both"/>
        <w:rPr>
          <w:bCs/>
          <w:szCs w:val="20"/>
        </w:rPr>
      </w:pPr>
      <w:r w:rsidRPr="00E26361">
        <w:rPr>
          <w:bCs/>
          <w:i/>
          <w:szCs w:val="20"/>
        </w:rPr>
        <w:t>þversnið</w:t>
      </w:r>
      <w:r w:rsidRPr="00E26361">
        <w:rPr>
          <w:bCs/>
          <w:szCs w:val="20"/>
        </w:rPr>
        <w:t xml:space="preserve"> hornrétt á veg, sem sýnir almenna uppbyggingu hans</w:t>
      </w:r>
    </w:p>
    <w:p w14:paraId="281014E0" w14:textId="77777777" w:rsidR="00A05284" w:rsidRPr="00E26361" w:rsidRDefault="00A05284" w:rsidP="00A05284">
      <w:pPr>
        <w:ind w:right="30"/>
        <w:jc w:val="both"/>
        <w:rPr>
          <w:bCs/>
          <w:szCs w:val="20"/>
        </w:rPr>
      </w:pPr>
    </w:p>
    <w:p w14:paraId="0BFDAF25" w14:textId="77777777" w:rsidR="00A05284" w:rsidRPr="00E26361" w:rsidRDefault="00A05284" w:rsidP="00A05284">
      <w:pPr>
        <w:ind w:right="30"/>
        <w:jc w:val="both"/>
        <w:rPr>
          <w:b/>
          <w:bCs/>
          <w:szCs w:val="20"/>
        </w:rPr>
      </w:pPr>
      <w:r w:rsidRPr="00E26361">
        <w:rPr>
          <w:b/>
          <w:bCs/>
          <w:szCs w:val="20"/>
        </w:rPr>
        <w:t>kerfisbundin bergboltun</w:t>
      </w:r>
    </w:p>
    <w:p w14:paraId="1E34C2C9" w14:textId="77777777" w:rsidR="00A05284" w:rsidRPr="00E26361" w:rsidRDefault="00A05284" w:rsidP="00A05284">
      <w:pPr>
        <w:ind w:right="30"/>
        <w:jc w:val="both"/>
        <w:rPr>
          <w:bCs/>
          <w:szCs w:val="20"/>
        </w:rPr>
      </w:pPr>
      <w:r w:rsidRPr="00E26361">
        <w:rPr>
          <w:bCs/>
          <w:szCs w:val="20"/>
        </w:rPr>
        <w:t>bergboltun með kerfisbundinni staðsetningu bergbolta</w:t>
      </w:r>
    </w:p>
    <w:p w14:paraId="6921502A" w14:textId="77777777" w:rsidR="00A05284" w:rsidRPr="00E26361" w:rsidRDefault="00A05284" w:rsidP="00A05284">
      <w:pPr>
        <w:ind w:right="30"/>
        <w:jc w:val="both"/>
        <w:rPr>
          <w:bCs/>
          <w:szCs w:val="20"/>
        </w:rPr>
      </w:pPr>
    </w:p>
    <w:p w14:paraId="3E0D4F79" w14:textId="77777777" w:rsidR="00A05284" w:rsidRPr="00E26361" w:rsidRDefault="00A05284" w:rsidP="00A05284">
      <w:pPr>
        <w:ind w:right="30"/>
        <w:jc w:val="both"/>
        <w:rPr>
          <w:b/>
          <w:bCs/>
          <w:szCs w:val="20"/>
        </w:rPr>
      </w:pPr>
      <w:r w:rsidRPr="00E26361">
        <w:rPr>
          <w:b/>
          <w:bCs/>
          <w:szCs w:val="20"/>
        </w:rPr>
        <w:t>kílingarefni</w:t>
      </w:r>
    </w:p>
    <w:p w14:paraId="1FAEA43C" w14:textId="77777777" w:rsidR="00A05284" w:rsidRPr="00E26361" w:rsidRDefault="00A05284" w:rsidP="00A05284">
      <w:pPr>
        <w:ind w:right="30"/>
        <w:jc w:val="both"/>
        <w:rPr>
          <w:bCs/>
          <w:szCs w:val="20"/>
        </w:rPr>
      </w:pPr>
      <w:r w:rsidRPr="00E26361">
        <w:rPr>
          <w:bCs/>
          <w:i/>
          <w:szCs w:val="20"/>
        </w:rPr>
        <w:t>steinefni</w:t>
      </w:r>
      <w:r w:rsidRPr="00E26361">
        <w:rPr>
          <w:bCs/>
          <w:szCs w:val="20"/>
        </w:rPr>
        <w:t xml:space="preserve"> sem kílt er niður í annað grófara </w:t>
      </w:r>
      <w:r w:rsidRPr="00E26361">
        <w:rPr>
          <w:bCs/>
          <w:i/>
          <w:szCs w:val="20"/>
        </w:rPr>
        <w:t>steinefni</w:t>
      </w:r>
      <w:r w:rsidRPr="00E26361">
        <w:rPr>
          <w:bCs/>
          <w:szCs w:val="20"/>
        </w:rPr>
        <w:t xml:space="preserve"> til þess að loka yfirborði þess</w:t>
      </w:r>
    </w:p>
    <w:p w14:paraId="286BFB2C" w14:textId="77777777" w:rsidR="000D5813" w:rsidRPr="00E26361" w:rsidRDefault="000D5813" w:rsidP="00A05284">
      <w:pPr>
        <w:ind w:right="30"/>
        <w:jc w:val="both"/>
        <w:rPr>
          <w:b/>
          <w:bCs/>
          <w:szCs w:val="20"/>
        </w:rPr>
      </w:pPr>
    </w:p>
    <w:p w14:paraId="56741476" w14:textId="18DE7597" w:rsidR="00A05284" w:rsidRPr="00E26361" w:rsidRDefault="00A05284" w:rsidP="00A05284">
      <w:pPr>
        <w:ind w:right="30"/>
        <w:jc w:val="both"/>
        <w:rPr>
          <w:b/>
          <w:bCs/>
          <w:szCs w:val="20"/>
        </w:rPr>
      </w:pPr>
      <w:r w:rsidRPr="00E26361">
        <w:rPr>
          <w:b/>
          <w:bCs/>
          <w:szCs w:val="20"/>
        </w:rPr>
        <w:t xml:space="preserve">kílt </w:t>
      </w:r>
      <w:r w:rsidRPr="00E26361">
        <w:rPr>
          <w:b/>
          <w:bCs/>
          <w:i/>
          <w:szCs w:val="20"/>
        </w:rPr>
        <w:t>púkk</w:t>
      </w:r>
    </w:p>
    <w:p w14:paraId="3E41D8FF" w14:textId="77777777" w:rsidR="00A05284" w:rsidRPr="00E26361" w:rsidRDefault="00A05284" w:rsidP="00A05284">
      <w:pPr>
        <w:ind w:right="30"/>
        <w:jc w:val="both"/>
        <w:rPr>
          <w:bCs/>
          <w:szCs w:val="20"/>
        </w:rPr>
      </w:pPr>
      <w:r w:rsidRPr="00E26361">
        <w:rPr>
          <w:bCs/>
          <w:szCs w:val="20"/>
        </w:rPr>
        <w:t>burðarlagsefni úr grófpúkki stöðgað með fínpúkki</w:t>
      </w:r>
    </w:p>
    <w:p w14:paraId="7F2E7836" w14:textId="77777777" w:rsidR="00A05284" w:rsidRPr="00E26361" w:rsidRDefault="00A05284" w:rsidP="00A05284">
      <w:pPr>
        <w:ind w:right="30"/>
        <w:jc w:val="both"/>
        <w:rPr>
          <w:b/>
          <w:bCs/>
          <w:szCs w:val="20"/>
        </w:rPr>
      </w:pPr>
    </w:p>
    <w:p w14:paraId="34C6BE0F" w14:textId="77777777" w:rsidR="00A05284" w:rsidRPr="00E26361" w:rsidRDefault="00A05284" w:rsidP="00A05284">
      <w:pPr>
        <w:rPr>
          <w:rStyle w:val="Strong"/>
          <w:szCs w:val="20"/>
        </w:rPr>
      </w:pPr>
      <w:r w:rsidRPr="00E26361">
        <w:rPr>
          <w:rStyle w:val="Strong"/>
          <w:szCs w:val="20"/>
        </w:rPr>
        <w:t>kjarni</w:t>
      </w:r>
    </w:p>
    <w:p w14:paraId="47760477" w14:textId="77777777" w:rsidR="00A05284" w:rsidRPr="00E26361" w:rsidRDefault="00A05284" w:rsidP="00A05284">
      <w:pPr>
        <w:rPr>
          <w:szCs w:val="20"/>
        </w:rPr>
      </w:pPr>
      <w:r w:rsidRPr="00E26361">
        <w:rPr>
          <w:szCs w:val="20"/>
        </w:rPr>
        <w:t xml:space="preserve">Innsti hluti mannvirkja eins og brimvarnagarða og jarðvegsstíflna. </w:t>
      </w:r>
    </w:p>
    <w:p w14:paraId="159619D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i/>
          <w:sz w:val="20"/>
          <w:szCs w:val="20"/>
          <w:lang w:val="is-IS"/>
        </w:rPr>
        <w:t>Kornastærð</w:t>
      </w:r>
      <w:r w:rsidRPr="00E26361">
        <w:rPr>
          <w:rFonts w:asciiTheme="minorHAnsi" w:hAnsiTheme="minorHAnsi"/>
          <w:sz w:val="20"/>
          <w:szCs w:val="20"/>
          <w:lang w:val="is-IS"/>
        </w:rPr>
        <w:t xml:space="preserve"> kjarna getur verið breytileg.</w:t>
      </w:r>
    </w:p>
    <w:p w14:paraId="3A6AAB1E" w14:textId="77777777" w:rsidR="00A05284" w:rsidRPr="00E26361" w:rsidRDefault="00A05284" w:rsidP="00A05284">
      <w:pPr>
        <w:pStyle w:val="NoSpacing"/>
        <w:rPr>
          <w:rFonts w:asciiTheme="minorHAnsi" w:hAnsiTheme="minorHAnsi"/>
          <w:b/>
          <w:bCs/>
          <w:sz w:val="20"/>
          <w:szCs w:val="20"/>
          <w:lang w:val="is-IS"/>
        </w:rPr>
      </w:pPr>
    </w:p>
    <w:p w14:paraId="29337F75" w14:textId="77777777" w:rsidR="00A05284" w:rsidRPr="00E26361" w:rsidRDefault="00A05284" w:rsidP="00A05284">
      <w:pPr>
        <w:ind w:right="30"/>
        <w:jc w:val="both"/>
        <w:rPr>
          <w:b/>
          <w:bCs/>
          <w:szCs w:val="20"/>
        </w:rPr>
      </w:pPr>
      <w:r w:rsidRPr="00E26361">
        <w:rPr>
          <w:b/>
          <w:bCs/>
          <w:szCs w:val="20"/>
        </w:rPr>
        <w:t>kjörraki</w:t>
      </w:r>
    </w:p>
    <w:p w14:paraId="37AD7203" w14:textId="77777777" w:rsidR="00A05284" w:rsidRPr="00E26361" w:rsidRDefault="00A05284" w:rsidP="00A05284">
      <w:pPr>
        <w:ind w:right="30"/>
        <w:jc w:val="both"/>
        <w:rPr>
          <w:bCs/>
          <w:szCs w:val="20"/>
        </w:rPr>
      </w:pPr>
      <w:r w:rsidRPr="00E26361">
        <w:rPr>
          <w:bCs/>
          <w:i/>
          <w:szCs w:val="20"/>
        </w:rPr>
        <w:t>rakastig</w:t>
      </w:r>
      <w:r w:rsidRPr="00E26361">
        <w:rPr>
          <w:bCs/>
          <w:szCs w:val="20"/>
        </w:rPr>
        <w:t>, sem efni skal hafa, til að gefa hámarks þurr-rúmþyngd við Proctorpróf</w:t>
      </w:r>
    </w:p>
    <w:p w14:paraId="13FBB40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Við </w:t>
      </w:r>
      <w:r w:rsidRPr="00E26361">
        <w:rPr>
          <w:rFonts w:asciiTheme="minorHAnsi" w:hAnsiTheme="minorHAnsi"/>
          <w:i/>
          <w:sz w:val="20"/>
          <w:szCs w:val="20"/>
          <w:lang w:val="is-IS"/>
        </w:rPr>
        <w:t>þjöppun</w:t>
      </w:r>
      <w:r w:rsidRPr="00E26361">
        <w:rPr>
          <w:rFonts w:asciiTheme="minorHAnsi" w:hAnsiTheme="minorHAnsi"/>
          <w:sz w:val="20"/>
          <w:szCs w:val="20"/>
          <w:lang w:val="is-IS"/>
        </w:rPr>
        <w:t xml:space="preserve"> er kjörrakinn háður þjöppunarbúnaði.</w:t>
      </w:r>
    </w:p>
    <w:p w14:paraId="3A357F2D" w14:textId="77777777" w:rsidR="00A05284" w:rsidRPr="00E26361" w:rsidRDefault="00A05284" w:rsidP="00A05284">
      <w:pPr>
        <w:ind w:right="30"/>
        <w:jc w:val="both"/>
        <w:rPr>
          <w:bCs/>
          <w:szCs w:val="20"/>
        </w:rPr>
      </w:pPr>
    </w:p>
    <w:p w14:paraId="315CC202" w14:textId="77777777" w:rsidR="00A05284" w:rsidRPr="00E26361" w:rsidRDefault="00A05284" w:rsidP="00A05284">
      <w:pPr>
        <w:ind w:right="30"/>
        <w:jc w:val="both"/>
        <w:rPr>
          <w:b/>
          <w:bCs/>
          <w:szCs w:val="20"/>
        </w:rPr>
      </w:pPr>
      <w:r w:rsidRPr="00E26361">
        <w:rPr>
          <w:b/>
          <w:bCs/>
          <w:szCs w:val="20"/>
        </w:rPr>
        <w:t>klapparhreinsun</w:t>
      </w:r>
    </w:p>
    <w:p w14:paraId="4E8B8657" w14:textId="77777777" w:rsidR="00A05284" w:rsidRPr="00E26361" w:rsidRDefault="00A05284" w:rsidP="00A05284">
      <w:pPr>
        <w:ind w:right="30"/>
        <w:jc w:val="both"/>
        <w:rPr>
          <w:bCs/>
          <w:szCs w:val="20"/>
        </w:rPr>
      </w:pPr>
      <w:r w:rsidRPr="00E26361">
        <w:rPr>
          <w:bCs/>
          <w:szCs w:val="20"/>
        </w:rPr>
        <w:t>fjarlæging lausra jarðefna ofan af klöpp fyrir sprengingu</w:t>
      </w:r>
    </w:p>
    <w:p w14:paraId="59AD999C" w14:textId="77777777" w:rsidR="00A05284" w:rsidRPr="00E26361" w:rsidRDefault="00A05284" w:rsidP="00A05284">
      <w:pPr>
        <w:ind w:right="30"/>
        <w:jc w:val="both"/>
        <w:rPr>
          <w:bCs/>
          <w:szCs w:val="20"/>
        </w:rPr>
      </w:pPr>
    </w:p>
    <w:p w14:paraId="73EAE5FD" w14:textId="77777777" w:rsidR="00A05284" w:rsidRPr="00E26361" w:rsidRDefault="00A05284" w:rsidP="00A05284">
      <w:pPr>
        <w:rPr>
          <w:b/>
          <w:szCs w:val="20"/>
        </w:rPr>
      </w:pPr>
      <w:r w:rsidRPr="00E26361">
        <w:rPr>
          <w:b/>
          <w:szCs w:val="20"/>
        </w:rPr>
        <w:t>klapparnáma</w:t>
      </w:r>
    </w:p>
    <w:p w14:paraId="1585FF78" w14:textId="77777777" w:rsidR="00A05284" w:rsidRPr="00E26361" w:rsidRDefault="00A05284" w:rsidP="00A05284">
      <w:pPr>
        <w:rPr>
          <w:szCs w:val="20"/>
        </w:rPr>
      </w:pPr>
      <w:r w:rsidRPr="00E26361">
        <w:rPr>
          <w:i/>
          <w:szCs w:val="20"/>
        </w:rPr>
        <w:t>náma</w:t>
      </w:r>
      <w:r w:rsidRPr="00E26361">
        <w:rPr>
          <w:szCs w:val="20"/>
        </w:rPr>
        <w:t xml:space="preserve">, þar sem fast </w:t>
      </w:r>
      <w:r w:rsidRPr="00E26361">
        <w:rPr>
          <w:i/>
          <w:szCs w:val="20"/>
        </w:rPr>
        <w:t>berg</w:t>
      </w:r>
      <w:r w:rsidRPr="00E26361">
        <w:rPr>
          <w:szCs w:val="20"/>
        </w:rPr>
        <w:t xml:space="preserve"> er losað og í mörgum tilfellum unnið, meðal annars til vegagerðar</w:t>
      </w:r>
    </w:p>
    <w:p w14:paraId="50A6491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bergnáma. Er einnig notað um frágengna námu, sem er ekki í notkun.</w:t>
      </w:r>
    </w:p>
    <w:p w14:paraId="164E5DBC" w14:textId="77777777" w:rsidR="00A05284" w:rsidRPr="00E26361" w:rsidRDefault="00A05284" w:rsidP="00A05284">
      <w:pPr>
        <w:rPr>
          <w:szCs w:val="20"/>
        </w:rPr>
      </w:pPr>
    </w:p>
    <w:p w14:paraId="576EA420" w14:textId="77777777" w:rsidR="00A05284" w:rsidRPr="00E26361" w:rsidRDefault="00A05284" w:rsidP="00A05284">
      <w:pPr>
        <w:rPr>
          <w:b/>
          <w:szCs w:val="20"/>
        </w:rPr>
      </w:pPr>
      <w:r w:rsidRPr="00E26361">
        <w:rPr>
          <w:b/>
          <w:szCs w:val="20"/>
        </w:rPr>
        <w:t>klepragígur</w:t>
      </w:r>
    </w:p>
    <w:p w14:paraId="4A9B4D9F" w14:textId="77777777" w:rsidR="00A05284" w:rsidRPr="00E26361" w:rsidRDefault="00A05284" w:rsidP="00A05284">
      <w:pPr>
        <w:rPr>
          <w:szCs w:val="20"/>
        </w:rPr>
      </w:pPr>
      <w:r w:rsidRPr="00E26361">
        <w:rPr>
          <w:szCs w:val="20"/>
        </w:rPr>
        <w:t>lágt eldvarp, sem hlaðist hefur upp úr hraunslettum, er kastast hafa upp úr gosopi og límst saman eftir fallið, þegar þær storknuðu</w:t>
      </w:r>
    </w:p>
    <w:p w14:paraId="42FD991D" w14:textId="77777777" w:rsidR="00A05284" w:rsidRPr="00E26361" w:rsidRDefault="00A05284" w:rsidP="00A05284">
      <w:pPr>
        <w:ind w:right="30"/>
        <w:jc w:val="both"/>
        <w:rPr>
          <w:b/>
          <w:bCs/>
          <w:szCs w:val="20"/>
        </w:rPr>
      </w:pPr>
      <w:r w:rsidRPr="00E26361">
        <w:rPr>
          <w:b/>
          <w:bCs/>
          <w:szCs w:val="20"/>
        </w:rPr>
        <w:t>klæðing</w:t>
      </w:r>
    </w:p>
    <w:p w14:paraId="15E7CAE6" w14:textId="77777777" w:rsidR="00A05284" w:rsidRPr="00E26361" w:rsidRDefault="00A05284" w:rsidP="00A05284">
      <w:pPr>
        <w:ind w:right="30"/>
        <w:jc w:val="both"/>
        <w:rPr>
          <w:szCs w:val="20"/>
        </w:rPr>
      </w:pPr>
      <w:r w:rsidRPr="00E26361">
        <w:rPr>
          <w:szCs w:val="20"/>
        </w:rPr>
        <w:t xml:space="preserve">þunnt </w:t>
      </w:r>
      <w:r w:rsidRPr="00E26361">
        <w:rPr>
          <w:i/>
          <w:szCs w:val="20"/>
        </w:rPr>
        <w:t>slitlag</w:t>
      </w:r>
      <w:r w:rsidRPr="00E26361">
        <w:rPr>
          <w:szCs w:val="20"/>
        </w:rPr>
        <w:t xml:space="preserve">, blanda af bikbindiefni og </w:t>
      </w:r>
      <w:r w:rsidRPr="00E26361">
        <w:rPr>
          <w:i/>
          <w:szCs w:val="20"/>
        </w:rPr>
        <w:t>steinefni</w:t>
      </w:r>
    </w:p>
    <w:p w14:paraId="785F9977" w14:textId="77777777" w:rsidR="00A05284" w:rsidRPr="00E26361" w:rsidRDefault="00A05284" w:rsidP="00A05284">
      <w:pPr>
        <w:ind w:right="30"/>
        <w:jc w:val="both"/>
        <w:rPr>
          <w:szCs w:val="20"/>
        </w:rPr>
      </w:pPr>
      <w:r w:rsidRPr="00E26361">
        <w:rPr>
          <w:szCs w:val="20"/>
        </w:rPr>
        <w:t xml:space="preserve">Gerð úr þunnbiki, þjálbiki eða bikþeytu, sem sprautað er á vegyfirborðið og </w:t>
      </w:r>
      <w:r w:rsidRPr="00E26361">
        <w:rPr>
          <w:i/>
          <w:szCs w:val="20"/>
        </w:rPr>
        <w:t>steinefni</w:t>
      </w:r>
      <w:r w:rsidRPr="00E26361">
        <w:rPr>
          <w:szCs w:val="20"/>
        </w:rPr>
        <w:t xml:space="preserve"> sem stráð er ofan í það.</w:t>
      </w:r>
    </w:p>
    <w:p w14:paraId="068F681D" w14:textId="77777777" w:rsidR="00A05284" w:rsidRPr="00E26361" w:rsidRDefault="00A05284" w:rsidP="00A05284">
      <w:pPr>
        <w:ind w:right="30"/>
        <w:rPr>
          <w:szCs w:val="20"/>
        </w:rPr>
      </w:pPr>
    </w:p>
    <w:p w14:paraId="4699DA01" w14:textId="77777777" w:rsidR="00A05284" w:rsidRPr="00E26361" w:rsidRDefault="00A05284" w:rsidP="00A05284">
      <w:pPr>
        <w:rPr>
          <w:b/>
          <w:szCs w:val="20"/>
        </w:rPr>
      </w:pPr>
      <w:r w:rsidRPr="00E26361">
        <w:rPr>
          <w:b/>
          <w:szCs w:val="20"/>
        </w:rPr>
        <w:t>klöpp</w:t>
      </w:r>
    </w:p>
    <w:p w14:paraId="174D3E6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berg</w:t>
      </w:r>
      <w:r w:rsidRPr="00E26361">
        <w:rPr>
          <w:rFonts w:asciiTheme="minorHAnsi" w:hAnsiTheme="minorHAnsi"/>
          <w:sz w:val="20"/>
          <w:szCs w:val="20"/>
          <w:lang w:val="is-IS"/>
        </w:rPr>
        <w:t>.</w:t>
      </w:r>
    </w:p>
    <w:p w14:paraId="0960517C" w14:textId="77777777" w:rsidR="00A05284" w:rsidRPr="00E26361" w:rsidRDefault="00A05284" w:rsidP="00A05284">
      <w:pPr>
        <w:ind w:right="30"/>
        <w:rPr>
          <w:szCs w:val="20"/>
        </w:rPr>
      </w:pPr>
    </w:p>
    <w:p w14:paraId="4F22C7E1" w14:textId="77777777" w:rsidR="00A05284" w:rsidRPr="00E26361" w:rsidRDefault="00A05284" w:rsidP="00A05284">
      <w:pPr>
        <w:ind w:right="30"/>
        <w:jc w:val="both"/>
        <w:rPr>
          <w:b/>
          <w:bCs/>
          <w:szCs w:val="20"/>
        </w:rPr>
      </w:pPr>
      <w:r w:rsidRPr="00E26361">
        <w:rPr>
          <w:b/>
          <w:bCs/>
          <w:szCs w:val="20"/>
        </w:rPr>
        <w:t>kornadreifing</w:t>
      </w:r>
    </w:p>
    <w:p w14:paraId="045AE7A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sáldurferill</w:t>
      </w:r>
      <w:r w:rsidRPr="00E26361">
        <w:rPr>
          <w:rFonts w:asciiTheme="minorHAnsi" w:hAnsiTheme="minorHAnsi"/>
          <w:sz w:val="20"/>
          <w:szCs w:val="20"/>
          <w:lang w:val="is-IS"/>
        </w:rPr>
        <w:t>.</w:t>
      </w:r>
    </w:p>
    <w:p w14:paraId="5BB8D818" w14:textId="77777777" w:rsidR="00220270" w:rsidRPr="00E26361" w:rsidRDefault="00220270" w:rsidP="00A05284">
      <w:pPr>
        <w:ind w:right="30"/>
        <w:jc w:val="both"/>
        <w:rPr>
          <w:b/>
          <w:bCs/>
          <w:szCs w:val="20"/>
        </w:rPr>
      </w:pPr>
    </w:p>
    <w:p w14:paraId="0D2638E6" w14:textId="42FC14DA" w:rsidR="00A05284" w:rsidRPr="00E26361" w:rsidRDefault="00A05284" w:rsidP="00A05284">
      <w:pPr>
        <w:ind w:right="30"/>
        <w:jc w:val="both"/>
        <w:rPr>
          <w:b/>
          <w:bCs/>
          <w:szCs w:val="20"/>
        </w:rPr>
      </w:pPr>
      <w:r w:rsidRPr="00E26361">
        <w:rPr>
          <w:b/>
          <w:bCs/>
          <w:szCs w:val="20"/>
        </w:rPr>
        <w:t>kornalögun</w:t>
      </w:r>
    </w:p>
    <w:p w14:paraId="0E618881" w14:textId="77777777" w:rsidR="00A05284" w:rsidRPr="00E26361" w:rsidRDefault="00A05284" w:rsidP="00A05284">
      <w:pPr>
        <w:rPr>
          <w:szCs w:val="20"/>
        </w:rPr>
      </w:pPr>
      <w:r w:rsidRPr="00E26361">
        <w:rPr>
          <w:szCs w:val="20"/>
        </w:rPr>
        <w:t>lögun korna, lýst með ýmsum stikum</w:t>
      </w:r>
    </w:p>
    <w:p w14:paraId="4EBE722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Stikar sem lýsa lögun korna eru flestir hlut</w:t>
      </w:r>
      <w:r w:rsidRPr="00E26361">
        <w:rPr>
          <w:rFonts w:asciiTheme="minorHAnsi" w:hAnsiTheme="minorHAnsi"/>
          <w:sz w:val="20"/>
          <w:szCs w:val="20"/>
          <w:lang w:val="is-IS"/>
        </w:rPr>
        <w:softHyphen/>
        <w:t>lægir, svo sem lengd/breidd, lengd/þykkt, breidd/þykkt en aðrir huglægir, til dæmis skarpkantað, ávalt, núið o.s.frv.</w:t>
      </w:r>
    </w:p>
    <w:p w14:paraId="7B2D882C" w14:textId="77777777" w:rsidR="00A05284" w:rsidRPr="00E26361" w:rsidRDefault="00A05284" w:rsidP="00A05284">
      <w:pPr>
        <w:ind w:right="30"/>
        <w:rPr>
          <w:szCs w:val="20"/>
        </w:rPr>
      </w:pPr>
    </w:p>
    <w:p w14:paraId="1CCDE990" w14:textId="77777777" w:rsidR="00A05284" w:rsidRPr="00E26361" w:rsidRDefault="00A05284" w:rsidP="00A05284">
      <w:pPr>
        <w:rPr>
          <w:b/>
          <w:szCs w:val="20"/>
        </w:rPr>
      </w:pPr>
      <w:r w:rsidRPr="00E26361">
        <w:rPr>
          <w:b/>
          <w:szCs w:val="20"/>
        </w:rPr>
        <w:t>kornastærð</w:t>
      </w:r>
    </w:p>
    <w:p w14:paraId="2285EA3E" w14:textId="77777777" w:rsidR="00A05284" w:rsidRPr="00E26361" w:rsidRDefault="00A05284" w:rsidP="00A05284">
      <w:pPr>
        <w:rPr>
          <w:szCs w:val="20"/>
        </w:rPr>
      </w:pPr>
      <w:r w:rsidRPr="00E26361">
        <w:rPr>
          <w:szCs w:val="20"/>
        </w:rPr>
        <w:t xml:space="preserve">stærð korna í </w:t>
      </w:r>
      <w:r w:rsidRPr="00E26361">
        <w:rPr>
          <w:i/>
          <w:szCs w:val="20"/>
        </w:rPr>
        <w:t>steinefni</w:t>
      </w:r>
      <w:r w:rsidRPr="00E26361">
        <w:rPr>
          <w:szCs w:val="20"/>
        </w:rPr>
        <w:t xml:space="preserve"> [vegagerð]</w:t>
      </w:r>
    </w:p>
    <w:p w14:paraId="0678177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Kornastærð er oft mæld með sáldurgreiningu. Dæmi sandkorn sem er 2 mm í þvermál; steinvala sem er 50 mm í þvermál.</w:t>
      </w:r>
    </w:p>
    <w:p w14:paraId="48288931" w14:textId="77777777" w:rsidR="00A05284" w:rsidRPr="00E26361" w:rsidRDefault="00A05284" w:rsidP="00A05284">
      <w:pPr>
        <w:rPr>
          <w:b/>
          <w:szCs w:val="20"/>
        </w:rPr>
      </w:pPr>
    </w:p>
    <w:p w14:paraId="562404A6" w14:textId="77777777" w:rsidR="00A05284" w:rsidRPr="00E26361" w:rsidRDefault="00A05284" w:rsidP="00A05284">
      <w:pPr>
        <w:rPr>
          <w:b/>
          <w:szCs w:val="20"/>
        </w:rPr>
      </w:pPr>
      <w:r w:rsidRPr="00E26361">
        <w:rPr>
          <w:b/>
          <w:szCs w:val="20"/>
        </w:rPr>
        <w:t>kornastærð í bergi</w:t>
      </w:r>
    </w:p>
    <w:p w14:paraId="3ED34B11" w14:textId="77777777" w:rsidR="00A05284" w:rsidRPr="00E26361" w:rsidRDefault="00A05284" w:rsidP="00A05284">
      <w:pPr>
        <w:rPr>
          <w:szCs w:val="20"/>
        </w:rPr>
      </w:pPr>
      <w:r w:rsidRPr="00E26361">
        <w:rPr>
          <w:szCs w:val="20"/>
        </w:rPr>
        <w:t>stærð steinda (kristalla) í bergi [jarðfræði]Stærð kristalla er háð því í hvaða umhverfi bergið storknar, í lofti (glerkennt), á miklu dýpi (grófkorna) eða á yfirborði (dulkorna til meðalkorna)</w:t>
      </w:r>
      <w:r w:rsidRPr="00E26361">
        <w:rPr>
          <w:i/>
          <w:szCs w:val="20"/>
        </w:rPr>
        <w:t>.</w:t>
      </w:r>
    </w:p>
    <w:p w14:paraId="4AF3A131" w14:textId="77777777" w:rsidR="00A05284" w:rsidRPr="00E26361" w:rsidRDefault="00A05284" w:rsidP="00A05284">
      <w:pPr>
        <w:ind w:right="30"/>
        <w:rPr>
          <w:b/>
          <w:szCs w:val="20"/>
        </w:rPr>
      </w:pPr>
    </w:p>
    <w:p w14:paraId="7F7BC2B8" w14:textId="77777777" w:rsidR="00A05284" w:rsidRPr="00E26361" w:rsidRDefault="00A05284" w:rsidP="00A05284">
      <w:pPr>
        <w:rPr>
          <w:b/>
          <w:szCs w:val="20"/>
        </w:rPr>
      </w:pPr>
      <w:r w:rsidRPr="00E26361">
        <w:rPr>
          <w:b/>
          <w:szCs w:val="20"/>
        </w:rPr>
        <w:t>krafa</w:t>
      </w:r>
    </w:p>
    <w:p w14:paraId="49E9F897" w14:textId="77777777" w:rsidR="00A05284" w:rsidRPr="00E26361" w:rsidRDefault="00A05284" w:rsidP="00A05284">
      <w:pPr>
        <w:rPr>
          <w:szCs w:val="20"/>
        </w:rPr>
      </w:pPr>
      <w:r w:rsidRPr="00E26361">
        <w:rPr>
          <w:szCs w:val="20"/>
        </w:rPr>
        <w:t>þörf eða vænting sem er yfirlýst, almennt undirskilin eða skyldubundin</w:t>
      </w:r>
    </w:p>
    <w:p w14:paraId="2FF29A7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„Almennt undirskilin“ merkir að fyrir því sé hefð eða almenn venja hjá fyrirtækinu, viðskiptavinum þess og öðrum hagsmunaaðilum, að þörfin eða væntingin sem umræðir sé undirskilin.</w:t>
      </w:r>
    </w:p>
    <w:p w14:paraId="091D7AE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4B002943" w14:textId="77777777" w:rsidR="00A05284" w:rsidRPr="00E26361" w:rsidRDefault="00A05284" w:rsidP="00A05284">
      <w:pPr>
        <w:ind w:right="30"/>
        <w:rPr>
          <w:szCs w:val="20"/>
        </w:rPr>
      </w:pPr>
    </w:p>
    <w:p w14:paraId="603BBE2A" w14:textId="77777777" w:rsidR="00A05284" w:rsidRPr="00E26361" w:rsidRDefault="00A05284" w:rsidP="00A05284">
      <w:pPr>
        <w:ind w:right="30"/>
        <w:jc w:val="both"/>
        <w:rPr>
          <w:b/>
          <w:bCs/>
          <w:szCs w:val="20"/>
        </w:rPr>
      </w:pPr>
      <w:r w:rsidRPr="00E26361">
        <w:rPr>
          <w:b/>
          <w:bCs/>
          <w:szCs w:val="20"/>
        </w:rPr>
        <w:t>kristalbygging</w:t>
      </w:r>
    </w:p>
    <w:p w14:paraId="6EFB2E64" w14:textId="77777777" w:rsidR="00A05284" w:rsidRPr="00E26361" w:rsidRDefault="00A05284" w:rsidP="00A05284">
      <w:pPr>
        <w:rPr>
          <w:szCs w:val="20"/>
        </w:rPr>
      </w:pPr>
      <w:r w:rsidRPr="00E26361">
        <w:rPr>
          <w:szCs w:val="20"/>
        </w:rPr>
        <w:t>innbyrðis afstaða frum- eða sameinda í kristölluðum efnum, sem endurtekur sig óbreytt hvarvetna í efninu</w:t>
      </w:r>
    </w:p>
    <w:p w14:paraId="352FAA1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Í kristölluðu bergi mynda steindir kristalla af mismunandi gerð og lögun. Kristallabyggingin er ráðandi um kleyfni bergs og hvernig brotsár þess lítur út.</w:t>
      </w:r>
    </w:p>
    <w:p w14:paraId="5CFE1123" w14:textId="77777777" w:rsidR="00220270" w:rsidRPr="00E26361" w:rsidRDefault="00220270" w:rsidP="00A05284">
      <w:pPr>
        <w:ind w:right="30"/>
        <w:jc w:val="both"/>
        <w:rPr>
          <w:b/>
          <w:bCs/>
          <w:szCs w:val="20"/>
        </w:rPr>
      </w:pPr>
    </w:p>
    <w:p w14:paraId="7D7F23C0" w14:textId="5830A385" w:rsidR="00A05284" w:rsidRPr="00E26361" w:rsidRDefault="00A05284" w:rsidP="00A05284">
      <w:pPr>
        <w:ind w:right="30"/>
        <w:jc w:val="both"/>
        <w:rPr>
          <w:b/>
          <w:bCs/>
          <w:szCs w:val="20"/>
        </w:rPr>
      </w:pPr>
      <w:r w:rsidRPr="00E26361">
        <w:rPr>
          <w:b/>
          <w:bCs/>
          <w:szCs w:val="20"/>
        </w:rPr>
        <w:t xml:space="preserve">kröfuflokkur </w:t>
      </w:r>
    </w:p>
    <w:p w14:paraId="118B6521" w14:textId="77777777" w:rsidR="00A05284" w:rsidRPr="00E26361" w:rsidRDefault="00A05284" w:rsidP="00A05284">
      <w:pPr>
        <w:ind w:right="30"/>
        <w:jc w:val="both"/>
        <w:rPr>
          <w:bCs/>
          <w:szCs w:val="20"/>
        </w:rPr>
      </w:pPr>
      <w:r w:rsidRPr="00E26361">
        <w:rPr>
          <w:bCs/>
          <w:szCs w:val="20"/>
        </w:rPr>
        <w:t xml:space="preserve">gæðaflokkar </w:t>
      </w:r>
      <w:r w:rsidRPr="00E26361">
        <w:rPr>
          <w:bCs/>
          <w:i/>
          <w:szCs w:val="20"/>
        </w:rPr>
        <w:t xml:space="preserve">Evrópustaðla </w:t>
      </w:r>
      <w:r w:rsidRPr="00E26361">
        <w:rPr>
          <w:bCs/>
          <w:szCs w:val="20"/>
        </w:rPr>
        <w:t>fyrir niðurstöður efn</w:t>
      </w:r>
      <w:r w:rsidRPr="00E26361">
        <w:rPr>
          <w:bCs/>
          <w:szCs w:val="20"/>
        </w:rPr>
        <w:softHyphen/>
        <w:t>isprófana</w:t>
      </w:r>
    </w:p>
    <w:p w14:paraId="2BB3630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Í Evrópustöðlum (framleiðslustöðlum) eru skilgreindir kröfuflokkar (category) fyrir rannsókna</w:t>
      </w:r>
      <w:r w:rsidRPr="00E26361">
        <w:rPr>
          <w:rFonts w:asciiTheme="minorHAnsi" w:hAnsiTheme="minorHAnsi"/>
          <w:sz w:val="20"/>
          <w:szCs w:val="20"/>
          <w:lang w:val="is-IS"/>
        </w:rPr>
        <w:softHyphen/>
        <w:t>niðurstöður allra þeirra prófunar</w:t>
      </w:r>
      <w:r w:rsidRPr="00E26361">
        <w:rPr>
          <w:rFonts w:asciiTheme="minorHAnsi" w:hAnsiTheme="minorHAnsi"/>
          <w:sz w:val="20"/>
          <w:szCs w:val="20"/>
          <w:lang w:val="is-IS"/>
        </w:rPr>
        <w:softHyphen/>
        <w:t>aðferða sem lýst er í prófunarstöðlum. Kröfuflokkarnir eru sá mælikvarði sem skal nota þegar settar eru fram kröfur t.d. til vegagerðarefna.</w:t>
      </w:r>
    </w:p>
    <w:p w14:paraId="1BEBCF2E" w14:textId="77777777" w:rsidR="00A05284" w:rsidRPr="00E26361" w:rsidRDefault="00A05284" w:rsidP="00A05284">
      <w:pPr>
        <w:ind w:right="30"/>
        <w:rPr>
          <w:szCs w:val="20"/>
        </w:rPr>
      </w:pPr>
    </w:p>
    <w:p w14:paraId="4077C8F0" w14:textId="77777777" w:rsidR="00A05284" w:rsidRPr="00E26361" w:rsidRDefault="00A05284" w:rsidP="00A05284">
      <w:pPr>
        <w:rPr>
          <w:b/>
          <w:szCs w:val="20"/>
        </w:rPr>
      </w:pPr>
      <w:r w:rsidRPr="00E26361">
        <w:rPr>
          <w:b/>
          <w:szCs w:val="20"/>
        </w:rPr>
        <w:t>kröfulýsing</w:t>
      </w:r>
    </w:p>
    <w:p w14:paraId="4E6485FD" w14:textId="77777777" w:rsidR="00A05284" w:rsidRPr="00E26361" w:rsidRDefault="00A05284" w:rsidP="00A05284">
      <w:pPr>
        <w:rPr>
          <w:szCs w:val="20"/>
        </w:rPr>
      </w:pPr>
      <w:r w:rsidRPr="00E26361">
        <w:rPr>
          <w:szCs w:val="20"/>
        </w:rPr>
        <w:t>lýsing á kröfu fyrir verkframkvæmd</w:t>
      </w:r>
    </w:p>
    <w:p w14:paraId="01751CD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T.d. í útboðsgögnum. T.d. í útboðsgögnum.</w:t>
      </w:r>
    </w:p>
    <w:p w14:paraId="04E04D75" w14:textId="77777777" w:rsidR="00A05284" w:rsidRPr="00E26361" w:rsidRDefault="00A05284" w:rsidP="00A05284">
      <w:pPr>
        <w:ind w:right="30"/>
        <w:rPr>
          <w:b/>
          <w:bCs/>
          <w:szCs w:val="20"/>
        </w:rPr>
      </w:pPr>
    </w:p>
    <w:p w14:paraId="2C0843D1" w14:textId="77777777" w:rsidR="00A05284" w:rsidRPr="00E26361" w:rsidRDefault="00A05284" w:rsidP="00A05284">
      <w:pPr>
        <w:ind w:right="30"/>
        <w:jc w:val="both"/>
        <w:rPr>
          <w:b/>
          <w:bCs/>
          <w:szCs w:val="20"/>
        </w:rPr>
      </w:pPr>
      <w:r w:rsidRPr="00E26361">
        <w:rPr>
          <w:b/>
          <w:bCs/>
          <w:szCs w:val="20"/>
        </w:rPr>
        <w:t>kubbaberg</w:t>
      </w:r>
    </w:p>
    <w:p w14:paraId="541E84BF" w14:textId="77777777" w:rsidR="00A05284" w:rsidRPr="00E26361" w:rsidRDefault="00A05284" w:rsidP="00A05284">
      <w:pPr>
        <w:ind w:right="30"/>
        <w:jc w:val="both"/>
        <w:rPr>
          <w:szCs w:val="20"/>
        </w:rPr>
      </w:pPr>
      <w:r w:rsidRPr="00E26361">
        <w:rPr>
          <w:szCs w:val="20"/>
        </w:rPr>
        <w:t xml:space="preserve">stuðlað </w:t>
      </w:r>
      <w:r w:rsidRPr="00E26361">
        <w:rPr>
          <w:i/>
          <w:szCs w:val="20"/>
        </w:rPr>
        <w:t>basalt</w:t>
      </w:r>
      <w:r w:rsidRPr="00E26361">
        <w:rPr>
          <w:szCs w:val="20"/>
        </w:rPr>
        <w:t xml:space="preserve"> með stuttum og grönnum stuðl</w:t>
      </w:r>
      <w:r w:rsidRPr="00E26361">
        <w:rPr>
          <w:szCs w:val="20"/>
        </w:rPr>
        <w:softHyphen/>
        <w:t xml:space="preserve">um, sem oft mynda sveipi í </w:t>
      </w:r>
      <w:r w:rsidRPr="00E26361">
        <w:rPr>
          <w:i/>
          <w:szCs w:val="20"/>
        </w:rPr>
        <w:t>bergi</w:t>
      </w:r>
      <w:r w:rsidRPr="00E26361">
        <w:rPr>
          <w:szCs w:val="20"/>
        </w:rPr>
        <w:t xml:space="preserve"> </w:t>
      </w:r>
    </w:p>
    <w:p w14:paraId="31D7697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Algengt í mó</w:t>
      </w:r>
      <w:r w:rsidRPr="00E26361">
        <w:rPr>
          <w:rFonts w:asciiTheme="minorHAnsi" w:hAnsiTheme="minorHAnsi"/>
          <w:sz w:val="20"/>
          <w:szCs w:val="20"/>
          <w:lang w:val="is-IS"/>
        </w:rPr>
        <w:softHyphen/>
        <w:t>bergsmyndun</w:t>
      </w:r>
    </w:p>
    <w:p w14:paraId="2FF4F250" w14:textId="77777777" w:rsidR="00A05284" w:rsidRPr="00E26361" w:rsidRDefault="00A05284" w:rsidP="00A05284">
      <w:pPr>
        <w:rPr>
          <w:b/>
          <w:szCs w:val="20"/>
        </w:rPr>
      </w:pPr>
    </w:p>
    <w:p w14:paraId="6300ADDE" w14:textId="77777777" w:rsidR="00A05284" w:rsidRPr="00E26361" w:rsidRDefault="00A05284" w:rsidP="00A05284">
      <w:pPr>
        <w:rPr>
          <w:b/>
          <w:szCs w:val="20"/>
        </w:rPr>
      </w:pPr>
      <w:r w:rsidRPr="00E26361">
        <w:rPr>
          <w:b/>
          <w:szCs w:val="20"/>
        </w:rPr>
        <w:t>kurlun</w:t>
      </w:r>
    </w:p>
    <w:p w14:paraId="2C1B1071" w14:textId="77777777" w:rsidR="00A05284" w:rsidRPr="00E26361" w:rsidRDefault="00A05284" w:rsidP="00A05284">
      <w:pPr>
        <w:rPr>
          <w:szCs w:val="20"/>
        </w:rPr>
      </w:pPr>
      <w:r w:rsidRPr="00E26361">
        <w:rPr>
          <w:szCs w:val="20"/>
        </w:rPr>
        <w:t>upprif efnis í yfirbyggingu vegar [í vegagerð]</w:t>
      </w:r>
    </w:p>
    <w:p w14:paraId="25527D0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Oftast gert með riftönn(um), stundum með gróftenntri tromlu (kurlun á yfirbyggingu).</w:t>
      </w:r>
    </w:p>
    <w:p w14:paraId="6892E49B" w14:textId="77777777" w:rsidR="00A05284" w:rsidRPr="00E26361" w:rsidRDefault="00A05284" w:rsidP="00A05284">
      <w:pPr>
        <w:rPr>
          <w:b/>
          <w:szCs w:val="20"/>
        </w:rPr>
      </w:pPr>
    </w:p>
    <w:p w14:paraId="20D7A32B" w14:textId="77777777" w:rsidR="000D5813" w:rsidRDefault="000D5813" w:rsidP="00A05284">
      <w:pPr>
        <w:rPr>
          <w:b/>
          <w:szCs w:val="20"/>
        </w:rPr>
      </w:pPr>
    </w:p>
    <w:p w14:paraId="658D15B2" w14:textId="77777777" w:rsidR="000D5813" w:rsidRDefault="000D5813" w:rsidP="00A05284">
      <w:pPr>
        <w:rPr>
          <w:b/>
          <w:szCs w:val="20"/>
        </w:rPr>
      </w:pPr>
    </w:p>
    <w:p w14:paraId="66590C90" w14:textId="0B9B72BB" w:rsidR="00A05284" w:rsidRPr="00E26361" w:rsidRDefault="00A05284" w:rsidP="00A05284">
      <w:pPr>
        <w:rPr>
          <w:b/>
          <w:szCs w:val="20"/>
        </w:rPr>
      </w:pPr>
      <w:r w:rsidRPr="00E26361">
        <w:rPr>
          <w:b/>
          <w:szCs w:val="20"/>
        </w:rPr>
        <w:t>kvörðun</w:t>
      </w:r>
    </w:p>
    <w:p w14:paraId="0143CCA1" w14:textId="77777777" w:rsidR="00A05284" w:rsidRPr="00E26361" w:rsidRDefault="00A05284" w:rsidP="00A05284">
      <w:pPr>
        <w:rPr>
          <w:szCs w:val="20"/>
        </w:rPr>
      </w:pPr>
      <w:r w:rsidRPr="00E26361">
        <w:rPr>
          <w:szCs w:val="20"/>
        </w:rPr>
        <w:t>samstilling á tæki eða áhaldi í samræmi við gilda viðmiðun</w:t>
      </w:r>
    </w:p>
    <w:p w14:paraId="210DE793" w14:textId="77777777" w:rsidR="00A05284" w:rsidRPr="00E26361" w:rsidRDefault="00A05284" w:rsidP="00A05284">
      <w:pPr>
        <w:rPr>
          <w:szCs w:val="20"/>
        </w:rPr>
      </w:pPr>
    </w:p>
    <w:p w14:paraId="2D79B6E4" w14:textId="77777777" w:rsidR="00A05284" w:rsidRPr="00E26361" w:rsidRDefault="00A05284" w:rsidP="00A05284">
      <w:pPr>
        <w:rPr>
          <w:b/>
          <w:szCs w:val="20"/>
        </w:rPr>
      </w:pPr>
      <w:r w:rsidRPr="00E26361">
        <w:rPr>
          <w:b/>
          <w:szCs w:val="20"/>
        </w:rPr>
        <w:t>laggangur</w:t>
      </w:r>
    </w:p>
    <w:p w14:paraId="316A088E" w14:textId="77777777" w:rsidR="00A05284" w:rsidRPr="00E26361" w:rsidRDefault="00A05284" w:rsidP="00A05284">
      <w:pPr>
        <w:rPr>
          <w:szCs w:val="20"/>
        </w:rPr>
      </w:pPr>
      <w:r w:rsidRPr="00E26361">
        <w:rPr>
          <w:szCs w:val="20"/>
        </w:rPr>
        <w:t>gangur, sem hefur orðið til við það, að bergkvika þrengir sér inn á milli jarðlaga og myndar innskotslag, sem venjulega er samlægt lögum grannbergsins</w:t>
      </w:r>
    </w:p>
    <w:p w14:paraId="4BD708DD" w14:textId="77777777" w:rsidR="00A05284" w:rsidRPr="00E26361" w:rsidRDefault="00A05284" w:rsidP="00A05284">
      <w:pPr>
        <w:rPr>
          <w:szCs w:val="20"/>
        </w:rPr>
      </w:pPr>
    </w:p>
    <w:p w14:paraId="137BDD3E" w14:textId="77777777" w:rsidR="00A05284" w:rsidRPr="00E26361" w:rsidRDefault="00A05284" w:rsidP="00A05284">
      <w:pPr>
        <w:rPr>
          <w:b/>
          <w:szCs w:val="20"/>
        </w:rPr>
      </w:pPr>
      <w:r w:rsidRPr="00E26361">
        <w:rPr>
          <w:b/>
          <w:szCs w:val="20"/>
        </w:rPr>
        <w:t>lagnamylsna</w:t>
      </w:r>
    </w:p>
    <w:p w14:paraId="11E35251" w14:textId="77777777" w:rsidR="00A05284" w:rsidRPr="00E26361" w:rsidRDefault="00A05284" w:rsidP="00A05284">
      <w:pPr>
        <w:rPr>
          <w:szCs w:val="20"/>
        </w:rPr>
      </w:pPr>
      <w:r w:rsidRPr="00E26361">
        <w:rPr>
          <w:i/>
          <w:szCs w:val="20"/>
        </w:rPr>
        <w:t>steinefni</w:t>
      </w:r>
      <w:r w:rsidRPr="00E26361">
        <w:rPr>
          <w:szCs w:val="20"/>
        </w:rPr>
        <w:t>, sem liggur næst lögnum, svo sem rörum og köplum</w:t>
      </w:r>
    </w:p>
    <w:p w14:paraId="58D9A92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Áður var notað orðið lagnasandur.</w:t>
      </w:r>
    </w:p>
    <w:p w14:paraId="313AC15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Oft er notað brotið </w:t>
      </w:r>
      <w:r w:rsidRPr="00E26361">
        <w:rPr>
          <w:rFonts w:asciiTheme="minorHAnsi" w:hAnsiTheme="minorHAnsi"/>
          <w:i/>
          <w:sz w:val="20"/>
          <w:szCs w:val="20"/>
          <w:lang w:val="is-IS"/>
        </w:rPr>
        <w:t>steinefni</w:t>
      </w:r>
      <w:r w:rsidRPr="00E26361">
        <w:rPr>
          <w:rFonts w:asciiTheme="minorHAnsi" w:hAnsiTheme="minorHAnsi"/>
          <w:sz w:val="20"/>
          <w:szCs w:val="20"/>
          <w:lang w:val="is-IS"/>
        </w:rPr>
        <w:t xml:space="preserve"> 0/8 mm.</w:t>
      </w:r>
    </w:p>
    <w:p w14:paraId="3618ED38" w14:textId="77777777" w:rsidR="00A05284" w:rsidRPr="00E26361" w:rsidRDefault="00A05284" w:rsidP="00A05284">
      <w:pPr>
        <w:rPr>
          <w:szCs w:val="20"/>
        </w:rPr>
      </w:pPr>
    </w:p>
    <w:p w14:paraId="75514E6A" w14:textId="77777777" w:rsidR="00A05284" w:rsidRPr="00E26361" w:rsidRDefault="00A05284" w:rsidP="00A05284">
      <w:pPr>
        <w:rPr>
          <w:b/>
          <w:szCs w:val="20"/>
        </w:rPr>
      </w:pPr>
      <w:r w:rsidRPr="00E26361">
        <w:rPr>
          <w:b/>
          <w:szCs w:val="20"/>
        </w:rPr>
        <w:t>lagning</w:t>
      </w:r>
    </w:p>
    <w:p w14:paraId="4B3A26E0" w14:textId="77777777" w:rsidR="00A05284" w:rsidRPr="00E26361" w:rsidRDefault="00A05284" w:rsidP="00A05284">
      <w:pPr>
        <w:rPr>
          <w:szCs w:val="20"/>
        </w:rPr>
      </w:pPr>
      <w:r w:rsidRPr="00E26361">
        <w:rPr>
          <w:szCs w:val="20"/>
        </w:rPr>
        <w:t>losun efnis af flutningstæki og dreifing þess í tiltekið lag vegar</w:t>
      </w:r>
    </w:p>
    <w:p w14:paraId="10F24EA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Með þar til gerðum búnaði. Einnig notað orðið útlögn.</w:t>
      </w:r>
    </w:p>
    <w:p w14:paraId="3ABFDFAA" w14:textId="77777777" w:rsidR="00A05284" w:rsidRPr="00E26361" w:rsidRDefault="00A05284" w:rsidP="00A05284">
      <w:pPr>
        <w:ind w:right="30"/>
        <w:jc w:val="both"/>
        <w:rPr>
          <w:b/>
          <w:bCs/>
          <w:szCs w:val="20"/>
        </w:rPr>
      </w:pPr>
    </w:p>
    <w:p w14:paraId="6DF460C9" w14:textId="77777777" w:rsidR="00A05284" w:rsidRPr="00E26361" w:rsidRDefault="00A05284" w:rsidP="00A05284">
      <w:pPr>
        <w:ind w:right="30"/>
        <w:jc w:val="both"/>
        <w:rPr>
          <w:b/>
          <w:bCs/>
          <w:szCs w:val="20"/>
        </w:rPr>
      </w:pPr>
      <w:r w:rsidRPr="00E26361">
        <w:rPr>
          <w:b/>
          <w:bCs/>
          <w:szCs w:val="20"/>
        </w:rPr>
        <w:t>lagþykkt</w:t>
      </w:r>
    </w:p>
    <w:p w14:paraId="5331EBAA" w14:textId="77777777" w:rsidR="00A05284" w:rsidRPr="00E26361" w:rsidRDefault="00A05284" w:rsidP="00A05284">
      <w:pPr>
        <w:ind w:right="30"/>
        <w:jc w:val="both"/>
        <w:rPr>
          <w:szCs w:val="20"/>
        </w:rPr>
      </w:pPr>
      <w:r w:rsidRPr="00E26361">
        <w:rPr>
          <w:szCs w:val="20"/>
        </w:rPr>
        <w:t xml:space="preserve">þykkt á tilteknu lagi í vegi eftir </w:t>
      </w:r>
      <w:r w:rsidRPr="00E26361">
        <w:rPr>
          <w:i/>
          <w:szCs w:val="20"/>
        </w:rPr>
        <w:t>þjöppun</w:t>
      </w:r>
      <w:r w:rsidRPr="00E26361">
        <w:rPr>
          <w:szCs w:val="20"/>
        </w:rPr>
        <w:t xml:space="preserve">  </w:t>
      </w:r>
    </w:p>
    <w:p w14:paraId="2C45CFE8" w14:textId="77777777" w:rsidR="00A05284" w:rsidRPr="00E26361" w:rsidRDefault="00A05284" w:rsidP="00A05284">
      <w:pPr>
        <w:rPr>
          <w:b/>
          <w:szCs w:val="20"/>
        </w:rPr>
      </w:pPr>
    </w:p>
    <w:p w14:paraId="0D45CE93" w14:textId="77777777" w:rsidR="00A05284" w:rsidRPr="00E26361" w:rsidRDefault="00A05284" w:rsidP="00A05284">
      <w:pPr>
        <w:rPr>
          <w:b/>
          <w:szCs w:val="20"/>
        </w:rPr>
      </w:pPr>
      <w:r w:rsidRPr="00E26361">
        <w:rPr>
          <w:b/>
          <w:szCs w:val="20"/>
        </w:rPr>
        <w:t>landgrunnsset</w:t>
      </w:r>
    </w:p>
    <w:p w14:paraId="4A12A855" w14:textId="77777777" w:rsidR="00A05284" w:rsidRPr="00E26361" w:rsidRDefault="00A05284" w:rsidP="00A05284">
      <w:pPr>
        <w:rPr>
          <w:szCs w:val="20"/>
        </w:rPr>
      </w:pPr>
      <w:r w:rsidRPr="00E26361">
        <w:rPr>
          <w:i/>
          <w:szCs w:val="20"/>
        </w:rPr>
        <w:t>set</w:t>
      </w:r>
      <w:r w:rsidRPr="00E26361">
        <w:rPr>
          <w:szCs w:val="20"/>
        </w:rPr>
        <w:t xml:space="preserve"> á landgrunni, sem er að mestu úr landrænu setefni, en víða er það blandað lífkynja efni úr sjónum, svo sem leifum af skeljum og kuðungum</w:t>
      </w:r>
    </w:p>
    <w:p w14:paraId="48D090EE" w14:textId="77777777" w:rsidR="00A05284" w:rsidRPr="00E26361" w:rsidRDefault="00A05284" w:rsidP="00A05284">
      <w:pPr>
        <w:ind w:right="3118"/>
        <w:rPr>
          <w:b/>
          <w:bCs/>
          <w:szCs w:val="20"/>
        </w:rPr>
      </w:pPr>
    </w:p>
    <w:p w14:paraId="0454E251" w14:textId="77777777" w:rsidR="00A05284" w:rsidRPr="00E26361" w:rsidRDefault="00A05284" w:rsidP="00A05284">
      <w:pPr>
        <w:ind w:right="3118"/>
        <w:rPr>
          <w:b/>
          <w:bCs/>
          <w:szCs w:val="20"/>
        </w:rPr>
      </w:pPr>
      <w:r w:rsidRPr="00E26361">
        <w:rPr>
          <w:b/>
          <w:bCs/>
          <w:szCs w:val="20"/>
        </w:rPr>
        <w:t>landmótun</w:t>
      </w:r>
    </w:p>
    <w:p w14:paraId="477AE776" w14:textId="77777777" w:rsidR="00A05284" w:rsidRPr="00E26361" w:rsidRDefault="00A05284" w:rsidP="00A05284">
      <w:pPr>
        <w:rPr>
          <w:szCs w:val="20"/>
        </w:rPr>
      </w:pPr>
      <w:r w:rsidRPr="00E26361">
        <w:rPr>
          <w:szCs w:val="20"/>
        </w:rPr>
        <w:t>það, að landslag myndast og breytist af völdum náttúruafla</w:t>
      </w:r>
    </w:p>
    <w:p w14:paraId="510E6FE2" w14:textId="77777777" w:rsidR="00A05284" w:rsidRPr="00E26361" w:rsidRDefault="00A05284" w:rsidP="00A05284">
      <w:pPr>
        <w:ind w:right="3118"/>
        <w:rPr>
          <w:b/>
          <w:bCs/>
          <w:szCs w:val="20"/>
        </w:rPr>
      </w:pPr>
    </w:p>
    <w:p w14:paraId="31E71F06" w14:textId="77777777" w:rsidR="00A05284" w:rsidRPr="00E26361" w:rsidRDefault="00A05284" w:rsidP="00A05284">
      <w:pPr>
        <w:rPr>
          <w:b/>
          <w:szCs w:val="20"/>
        </w:rPr>
      </w:pPr>
      <w:r w:rsidRPr="00E26361">
        <w:rPr>
          <w:b/>
          <w:szCs w:val="20"/>
        </w:rPr>
        <w:t>landmótunarfræði</w:t>
      </w:r>
    </w:p>
    <w:p w14:paraId="0A9DEE91" w14:textId="77777777" w:rsidR="00A05284" w:rsidRPr="00E26361" w:rsidRDefault="00A05284" w:rsidP="00A05284">
      <w:pPr>
        <w:rPr>
          <w:szCs w:val="20"/>
        </w:rPr>
      </w:pPr>
      <w:r w:rsidRPr="00E26361">
        <w:rPr>
          <w:szCs w:val="20"/>
        </w:rPr>
        <w:t>grein af jarðfræði, sem fjallar um það, hvernig landslag verður til og breytist í tímans rás, og um þau öfl, útræn og innræn, sem þar eru að verki</w:t>
      </w:r>
    </w:p>
    <w:p w14:paraId="67D5EBCB" w14:textId="77777777" w:rsidR="00A05284" w:rsidRPr="00E26361" w:rsidRDefault="00A05284" w:rsidP="00A05284">
      <w:pPr>
        <w:rPr>
          <w:b/>
          <w:szCs w:val="20"/>
        </w:rPr>
      </w:pPr>
    </w:p>
    <w:p w14:paraId="14C3B0A7" w14:textId="77777777" w:rsidR="00A05284" w:rsidRPr="00E26361" w:rsidRDefault="00A05284" w:rsidP="00A05284">
      <w:pPr>
        <w:rPr>
          <w:b/>
          <w:szCs w:val="20"/>
        </w:rPr>
      </w:pPr>
      <w:r w:rsidRPr="00E26361">
        <w:rPr>
          <w:b/>
          <w:szCs w:val="20"/>
        </w:rPr>
        <w:t>landris</w:t>
      </w:r>
    </w:p>
    <w:p w14:paraId="325CAB58" w14:textId="77777777" w:rsidR="00A05284" w:rsidRPr="00E26361" w:rsidRDefault="00A05284" w:rsidP="00A05284">
      <w:pPr>
        <w:rPr>
          <w:szCs w:val="20"/>
        </w:rPr>
      </w:pPr>
      <w:r w:rsidRPr="00E26361">
        <w:rPr>
          <w:szCs w:val="20"/>
        </w:rPr>
        <w:t>það, að land lyftist; ástæður eru sama eðlis og ástæður fyrir landsigi</w:t>
      </w:r>
    </w:p>
    <w:p w14:paraId="28261D0C" w14:textId="77777777" w:rsidR="00A05284" w:rsidRPr="00E26361" w:rsidRDefault="00A05284" w:rsidP="00A05284">
      <w:pPr>
        <w:rPr>
          <w:b/>
          <w:szCs w:val="20"/>
        </w:rPr>
      </w:pPr>
    </w:p>
    <w:p w14:paraId="5935132D" w14:textId="77777777" w:rsidR="00A05284" w:rsidRPr="00E26361" w:rsidRDefault="00A05284" w:rsidP="00A05284">
      <w:pPr>
        <w:rPr>
          <w:b/>
          <w:szCs w:val="20"/>
        </w:rPr>
      </w:pPr>
      <w:r w:rsidRPr="00E26361">
        <w:rPr>
          <w:b/>
          <w:szCs w:val="20"/>
        </w:rPr>
        <w:t>landrænt setefni</w:t>
      </w:r>
    </w:p>
    <w:p w14:paraId="642D7991" w14:textId="77777777" w:rsidR="00A05284" w:rsidRPr="00E26361" w:rsidRDefault="00A05284" w:rsidP="00A05284">
      <w:pPr>
        <w:rPr>
          <w:szCs w:val="20"/>
        </w:rPr>
      </w:pPr>
      <w:r w:rsidRPr="00E26361">
        <w:rPr>
          <w:szCs w:val="20"/>
        </w:rPr>
        <w:t>setefni, sem berst ofan frá landi og sest til á sjávarbotni eða í stöðuvatni</w:t>
      </w:r>
    </w:p>
    <w:p w14:paraId="3F9D8FCF" w14:textId="77777777" w:rsidR="00A05284" w:rsidRPr="00E26361" w:rsidRDefault="00A05284" w:rsidP="00A05284">
      <w:pPr>
        <w:rPr>
          <w:b/>
          <w:szCs w:val="20"/>
        </w:rPr>
      </w:pPr>
    </w:p>
    <w:p w14:paraId="1AA2D3C4" w14:textId="77777777" w:rsidR="00A05284" w:rsidRPr="00E26361" w:rsidRDefault="00A05284" w:rsidP="00A05284">
      <w:pPr>
        <w:rPr>
          <w:b/>
          <w:szCs w:val="20"/>
        </w:rPr>
      </w:pPr>
      <w:r w:rsidRPr="00E26361">
        <w:rPr>
          <w:b/>
          <w:szCs w:val="20"/>
        </w:rPr>
        <w:t>landsig</w:t>
      </w:r>
    </w:p>
    <w:p w14:paraId="73A2B854" w14:textId="77777777" w:rsidR="00A05284" w:rsidRPr="00E26361" w:rsidRDefault="00A05284" w:rsidP="00A05284">
      <w:pPr>
        <w:rPr>
          <w:szCs w:val="20"/>
        </w:rPr>
      </w:pPr>
      <w:r w:rsidRPr="00E26361">
        <w:rPr>
          <w:szCs w:val="20"/>
        </w:rPr>
        <w:t>það, að land sígur</w:t>
      </w:r>
    </w:p>
    <w:p w14:paraId="44865C3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Ástæður geta verið margvíslegar: röskun á flotjafnvægi, hitabreytingar og spennubreytingar í jarðlögum, bergkvikuhreyfingar o.fl.</w:t>
      </w:r>
    </w:p>
    <w:p w14:paraId="718C5A75" w14:textId="77777777" w:rsidR="00A05284" w:rsidRPr="00E26361" w:rsidRDefault="00A05284" w:rsidP="00A05284">
      <w:pPr>
        <w:rPr>
          <w:b/>
          <w:szCs w:val="20"/>
        </w:rPr>
      </w:pPr>
    </w:p>
    <w:p w14:paraId="3077285A" w14:textId="77777777" w:rsidR="00A05284" w:rsidRPr="00E26361" w:rsidRDefault="00A05284" w:rsidP="00A05284">
      <w:pPr>
        <w:rPr>
          <w:b/>
          <w:szCs w:val="20"/>
        </w:rPr>
      </w:pPr>
      <w:r w:rsidRPr="00E26361">
        <w:rPr>
          <w:b/>
          <w:szCs w:val="20"/>
        </w:rPr>
        <w:t xml:space="preserve">laus </w:t>
      </w:r>
      <w:r w:rsidRPr="00E26361">
        <w:rPr>
          <w:b/>
          <w:i/>
          <w:szCs w:val="20"/>
        </w:rPr>
        <w:t>jarðefni</w:t>
      </w:r>
    </w:p>
    <w:p w14:paraId="6653C342" w14:textId="77777777" w:rsidR="00A05284" w:rsidRPr="00E26361" w:rsidRDefault="00A05284" w:rsidP="00A05284">
      <w:pPr>
        <w:rPr>
          <w:szCs w:val="20"/>
        </w:rPr>
      </w:pPr>
      <w:r w:rsidRPr="00E26361">
        <w:rPr>
          <w:szCs w:val="20"/>
        </w:rPr>
        <w:t xml:space="preserve">allt set og </w:t>
      </w:r>
      <w:r w:rsidRPr="00E26361">
        <w:rPr>
          <w:i/>
          <w:szCs w:val="20"/>
        </w:rPr>
        <w:t>jarðvegur</w:t>
      </w:r>
      <w:r w:rsidRPr="00E26361">
        <w:rPr>
          <w:szCs w:val="20"/>
        </w:rPr>
        <w:t xml:space="preserve"> ofan á berggrunni</w:t>
      </w:r>
    </w:p>
    <w:p w14:paraId="3676AE8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Einnig notað </w:t>
      </w:r>
      <w:r w:rsidRPr="00E26361">
        <w:rPr>
          <w:rFonts w:asciiTheme="minorHAnsi" w:hAnsiTheme="minorHAnsi"/>
          <w:i/>
          <w:sz w:val="20"/>
          <w:szCs w:val="20"/>
          <w:lang w:val="is-IS"/>
        </w:rPr>
        <w:t>jarðgrunnur</w:t>
      </w:r>
      <w:r w:rsidRPr="00E26361">
        <w:rPr>
          <w:rFonts w:asciiTheme="minorHAnsi" w:hAnsiTheme="minorHAnsi"/>
          <w:sz w:val="20"/>
          <w:szCs w:val="20"/>
          <w:lang w:val="is-IS"/>
        </w:rPr>
        <w:t>.</w:t>
      </w:r>
    </w:p>
    <w:p w14:paraId="0211DB3E" w14:textId="77777777" w:rsidR="00A05284" w:rsidRPr="00E26361" w:rsidRDefault="00A05284" w:rsidP="00A05284">
      <w:pPr>
        <w:rPr>
          <w:b/>
          <w:szCs w:val="20"/>
        </w:rPr>
      </w:pPr>
    </w:p>
    <w:p w14:paraId="02149279" w14:textId="77777777" w:rsidR="00A05284" w:rsidRPr="00E26361" w:rsidRDefault="00A05284" w:rsidP="00A05284">
      <w:pPr>
        <w:rPr>
          <w:b/>
          <w:szCs w:val="20"/>
        </w:rPr>
      </w:pPr>
      <w:r w:rsidRPr="00E26361">
        <w:rPr>
          <w:b/>
          <w:szCs w:val="20"/>
        </w:rPr>
        <w:t>láhola</w:t>
      </w:r>
    </w:p>
    <w:p w14:paraId="6A43E13B" w14:textId="77777777" w:rsidR="00A05284" w:rsidRPr="00E26361" w:rsidRDefault="00A05284" w:rsidP="00A05284">
      <w:pPr>
        <w:rPr>
          <w:szCs w:val="20"/>
        </w:rPr>
      </w:pPr>
      <w:r w:rsidRPr="00E26361">
        <w:rPr>
          <w:szCs w:val="20"/>
        </w:rPr>
        <w:t>borhola, í neðri mörkum jarðgangaþversniðs</w:t>
      </w:r>
    </w:p>
    <w:p w14:paraId="49248AE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Gólfhola; nálega lárétt hola sem er boruð í sama fleti og fyrirhugaður gólfflötur þversniðsins eða rétt við hann.</w:t>
      </w:r>
    </w:p>
    <w:p w14:paraId="19F125B2" w14:textId="77777777" w:rsidR="00A05284" w:rsidRPr="00E26361" w:rsidRDefault="00A05284" w:rsidP="00A05284">
      <w:pPr>
        <w:rPr>
          <w:szCs w:val="20"/>
        </w:rPr>
      </w:pPr>
    </w:p>
    <w:p w14:paraId="533FE179" w14:textId="77777777" w:rsidR="00A05284" w:rsidRPr="00E26361" w:rsidRDefault="00A05284" w:rsidP="00A05284">
      <w:pPr>
        <w:rPr>
          <w:b/>
          <w:szCs w:val="20"/>
        </w:rPr>
      </w:pPr>
      <w:r w:rsidRPr="00E26361">
        <w:rPr>
          <w:b/>
          <w:szCs w:val="20"/>
        </w:rPr>
        <w:t>leir</w:t>
      </w:r>
    </w:p>
    <w:p w14:paraId="54B9C78E" w14:textId="77777777" w:rsidR="00A05284" w:rsidRPr="00E26361" w:rsidRDefault="00A05284" w:rsidP="00A05284">
      <w:pPr>
        <w:rPr>
          <w:szCs w:val="20"/>
        </w:rPr>
      </w:pPr>
      <w:r w:rsidRPr="00E26361">
        <w:rPr>
          <w:szCs w:val="20"/>
        </w:rPr>
        <w:t>bergmol, smærra en 0,002 mm</w:t>
      </w:r>
    </w:p>
    <w:p w14:paraId="7629824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Orðið leir er oft notað um bergmol, sem í eru leiragnir að miklu leyti.</w:t>
      </w:r>
    </w:p>
    <w:p w14:paraId="3178BD8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Þurr leir er harður, en mýkist og jafnvel flæðir, ef hann blotnar.</w:t>
      </w:r>
    </w:p>
    <w:p w14:paraId="000AEFA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einnig leirögn.</w:t>
      </w:r>
    </w:p>
    <w:p w14:paraId="3E99BCAE" w14:textId="77777777" w:rsidR="00A05284" w:rsidRPr="00E26361" w:rsidRDefault="00A05284" w:rsidP="00A05284">
      <w:pPr>
        <w:rPr>
          <w:szCs w:val="20"/>
        </w:rPr>
      </w:pPr>
    </w:p>
    <w:p w14:paraId="2AE82A38" w14:textId="77777777" w:rsidR="00A05284" w:rsidRPr="00E26361" w:rsidRDefault="00A05284" w:rsidP="00A05284">
      <w:pPr>
        <w:rPr>
          <w:b/>
          <w:szCs w:val="20"/>
        </w:rPr>
      </w:pPr>
      <w:r w:rsidRPr="00E26361">
        <w:rPr>
          <w:b/>
          <w:szCs w:val="20"/>
        </w:rPr>
        <w:t>leirsteinn</w:t>
      </w:r>
    </w:p>
    <w:p w14:paraId="27A860A4" w14:textId="77777777" w:rsidR="00A05284" w:rsidRPr="00E26361" w:rsidRDefault="00A05284" w:rsidP="00A05284">
      <w:pPr>
        <w:rPr>
          <w:szCs w:val="20"/>
        </w:rPr>
      </w:pPr>
      <w:r w:rsidRPr="00E26361">
        <w:rPr>
          <w:i/>
          <w:szCs w:val="20"/>
        </w:rPr>
        <w:t>setberg</w:t>
      </w:r>
      <w:r w:rsidRPr="00E26361">
        <w:rPr>
          <w:szCs w:val="20"/>
        </w:rPr>
        <w:t xml:space="preserve"> (molaberg) úr </w:t>
      </w:r>
      <w:r w:rsidRPr="00E26361">
        <w:rPr>
          <w:i/>
          <w:szCs w:val="20"/>
        </w:rPr>
        <w:t>leir</w:t>
      </w:r>
      <w:r w:rsidRPr="00E26361">
        <w:rPr>
          <w:szCs w:val="20"/>
        </w:rPr>
        <w:t xml:space="preserve"> að mestu leyti</w:t>
      </w:r>
    </w:p>
    <w:p w14:paraId="01903332" w14:textId="77777777" w:rsidR="00A05284" w:rsidRPr="00E26361" w:rsidRDefault="00A05284" w:rsidP="00A05284">
      <w:pPr>
        <w:rPr>
          <w:b/>
          <w:szCs w:val="20"/>
        </w:rPr>
      </w:pPr>
    </w:p>
    <w:p w14:paraId="1408C0CF" w14:textId="77777777" w:rsidR="00A05284" w:rsidRPr="00E26361" w:rsidRDefault="00A05284" w:rsidP="00A05284">
      <w:pPr>
        <w:rPr>
          <w:b/>
          <w:szCs w:val="20"/>
        </w:rPr>
      </w:pPr>
      <w:r w:rsidRPr="00E26361">
        <w:rPr>
          <w:b/>
          <w:szCs w:val="20"/>
        </w:rPr>
        <w:t>leirögn</w:t>
      </w:r>
    </w:p>
    <w:p w14:paraId="2ED98F28" w14:textId="77777777" w:rsidR="00A05284" w:rsidRPr="00E26361" w:rsidRDefault="00A05284" w:rsidP="00A05284">
      <w:pPr>
        <w:rPr>
          <w:szCs w:val="20"/>
        </w:rPr>
      </w:pPr>
      <w:r w:rsidRPr="00E26361">
        <w:rPr>
          <w:szCs w:val="20"/>
        </w:rPr>
        <w:t xml:space="preserve">leiragnir eru smæstu korn, sem myndast við </w:t>
      </w:r>
      <w:r w:rsidRPr="00E26361">
        <w:rPr>
          <w:i/>
          <w:szCs w:val="20"/>
        </w:rPr>
        <w:t>veðrun</w:t>
      </w:r>
      <w:r w:rsidRPr="00E26361">
        <w:rPr>
          <w:szCs w:val="20"/>
        </w:rPr>
        <w:t xml:space="preserve"> og svörfun bergs</w:t>
      </w:r>
    </w:p>
    <w:p w14:paraId="6B55BB3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Tíðum eru þær örsmáar flögur. Þær eru minni en 0,002 mm, en sums staðar er þó miðað við 0,004 mm. Leiragnir sökkva treglega eða ekki í vatni vegna smæðar. Sé </w:t>
      </w:r>
      <w:r w:rsidRPr="00E26361">
        <w:rPr>
          <w:rFonts w:asciiTheme="minorHAnsi" w:hAnsiTheme="minorHAnsi"/>
          <w:i/>
          <w:sz w:val="20"/>
          <w:szCs w:val="20"/>
          <w:lang w:val="is-IS"/>
        </w:rPr>
        <w:t>leir</w:t>
      </w:r>
      <w:r w:rsidRPr="00E26361">
        <w:rPr>
          <w:rFonts w:asciiTheme="minorHAnsi" w:hAnsiTheme="minorHAnsi"/>
          <w:sz w:val="20"/>
          <w:szCs w:val="20"/>
          <w:lang w:val="is-IS"/>
        </w:rPr>
        <w:t xml:space="preserve"> núinn milli fingurgóma, finnst ekki fyrir ögnum, og þær eru ósýnilegar berum augum.</w:t>
      </w:r>
    </w:p>
    <w:p w14:paraId="52FC590D" w14:textId="77777777" w:rsidR="00A05284" w:rsidRPr="00E26361" w:rsidRDefault="00A05284" w:rsidP="00A05284">
      <w:pPr>
        <w:rPr>
          <w:szCs w:val="20"/>
        </w:rPr>
      </w:pPr>
    </w:p>
    <w:p w14:paraId="68CB2D52" w14:textId="77777777" w:rsidR="000D5813" w:rsidRDefault="000D5813" w:rsidP="00A05284">
      <w:pPr>
        <w:tabs>
          <w:tab w:val="left" w:pos="5387"/>
        </w:tabs>
        <w:ind w:right="30"/>
        <w:jc w:val="both"/>
        <w:rPr>
          <w:b/>
          <w:bCs/>
          <w:szCs w:val="20"/>
        </w:rPr>
      </w:pPr>
    </w:p>
    <w:p w14:paraId="0E7941A4" w14:textId="77777777" w:rsidR="000D5813" w:rsidRDefault="000D5813" w:rsidP="00A05284">
      <w:pPr>
        <w:tabs>
          <w:tab w:val="left" w:pos="5387"/>
        </w:tabs>
        <w:ind w:right="30"/>
        <w:jc w:val="both"/>
        <w:rPr>
          <w:b/>
          <w:bCs/>
          <w:szCs w:val="20"/>
        </w:rPr>
      </w:pPr>
    </w:p>
    <w:p w14:paraId="5FB111A3" w14:textId="77777777" w:rsidR="000D5813" w:rsidRDefault="000D5813" w:rsidP="00A05284">
      <w:pPr>
        <w:tabs>
          <w:tab w:val="left" w:pos="5387"/>
        </w:tabs>
        <w:ind w:right="30"/>
        <w:jc w:val="both"/>
        <w:rPr>
          <w:b/>
          <w:bCs/>
          <w:szCs w:val="20"/>
        </w:rPr>
      </w:pPr>
    </w:p>
    <w:p w14:paraId="35F13A24" w14:textId="5CD7D91D" w:rsidR="00A05284" w:rsidRPr="00E26361" w:rsidRDefault="00A05284" w:rsidP="00A05284">
      <w:pPr>
        <w:tabs>
          <w:tab w:val="left" w:pos="5387"/>
        </w:tabs>
        <w:ind w:right="30"/>
        <w:jc w:val="both"/>
        <w:rPr>
          <w:b/>
          <w:bCs/>
          <w:szCs w:val="20"/>
        </w:rPr>
      </w:pPr>
      <w:r w:rsidRPr="00E26361">
        <w:rPr>
          <w:b/>
          <w:bCs/>
          <w:szCs w:val="20"/>
        </w:rPr>
        <w:t xml:space="preserve">lekt </w:t>
      </w:r>
    </w:p>
    <w:p w14:paraId="02503892" w14:textId="77777777" w:rsidR="00A05284" w:rsidRPr="00E26361" w:rsidRDefault="00A05284" w:rsidP="00A05284">
      <w:pPr>
        <w:tabs>
          <w:tab w:val="left" w:pos="5387"/>
        </w:tabs>
        <w:ind w:right="30"/>
        <w:jc w:val="both"/>
        <w:rPr>
          <w:szCs w:val="20"/>
        </w:rPr>
      </w:pPr>
      <w:r w:rsidRPr="00E26361">
        <w:rPr>
          <w:szCs w:val="20"/>
        </w:rPr>
        <w:t xml:space="preserve">hæfi lags í </w:t>
      </w:r>
      <w:r w:rsidRPr="00E26361">
        <w:rPr>
          <w:i/>
          <w:iCs/>
          <w:szCs w:val="20"/>
        </w:rPr>
        <w:t>veghlot</w:t>
      </w:r>
      <w:r w:rsidRPr="00E26361">
        <w:rPr>
          <w:i/>
          <w:szCs w:val="20"/>
        </w:rPr>
        <w:t xml:space="preserve">i </w:t>
      </w:r>
      <w:r w:rsidRPr="00E26361">
        <w:rPr>
          <w:szCs w:val="20"/>
        </w:rPr>
        <w:t xml:space="preserve">til að hleypa vatni í gegn um sig </w:t>
      </w:r>
    </w:p>
    <w:p w14:paraId="5A96E31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Vatnið er leitt til hliðar, út úr veghloti.</w:t>
      </w:r>
    </w:p>
    <w:p w14:paraId="699225EC" w14:textId="77777777" w:rsidR="00A05284" w:rsidRPr="00E26361" w:rsidRDefault="00A05284" w:rsidP="00A05284">
      <w:pPr>
        <w:ind w:right="30"/>
        <w:rPr>
          <w:b/>
          <w:bCs/>
          <w:szCs w:val="20"/>
        </w:rPr>
      </w:pPr>
    </w:p>
    <w:p w14:paraId="26C5AD4C" w14:textId="77777777" w:rsidR="00A05284" w:rsidRPr="00E26361" w:rsidRDefault="00A05284" w:rsidP="00A05284">
      <w:pPr>
        <w:ind w:right="30"/>
        <w:rPr>
          <w:b/>
          <w:bCs/>
          <w:szCs w:val="20"/>
        </w:rPr>
      </w:pPr>
      <w:r w:rsidRPr="00E26361">
        <w:rPr>
          <w:b/>
          <w:bCs/>
          <w:szCs w:val="20"/>
        </w:rPr>
        <w:t>létt steinefni</w:t>
      </w:r>
    </w:p>
    <w:p w14:paraId="0895F8EE" w14:textId="77777777" w:rsidR="00A05284" w:rsidRPr="00E26361" w:rsidRDefault="00A05284" w:rsidP="00A05284">
      <w:pPr>
        <w:ind w:right="30"/>
        <w:rPr>
          <w:bCs/>
          <w:szCs w:val="20"/>
        </w:rPr>
      </w:pPr>
      <w:r w:rsidRPr="00E26361">
        <w:rPr>
          <w:bCs/>
          <w:szCs w:val="20"/>
        </w:rPr>
        <w:t>steinefni undir tiltekinni rúmþyngd</w:t>
      </w:r>
    </w:p>
    <w:p w14:paraId="7C7B7E6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Steinefni með þurreðlismassa &lt; 2000 kg/m3, ákveðinn samkvæmt ÍST EN 1097-6 eða lausan þurreðlismasssa &lt; 1200 kg/m3, ákveðinn samkvæmt ÍST EN 1097-3. Dæmi um steinefni af þessu tagi er vikur.</w:t>
      </w:r>
    </w:p>
    <w:p w14:paraId="28AD1B3F" w14:textId="77777777" w:rsidR="00A05284" w:rsidRPr="00E26361" w:rsidRDefault="00A05284" w:rsidP="00A05284">
      <w:pPr>
        <w:ind w:right="30"/>
        <w:rPr>
          <w:bCs/>
          <w:szCs w:val="20"/>
        </w:rPr>
      </w:pPr>
    </w:p>
    <w:p w14:paraId="13FB1409" w14:textId="77777777" w:rsidR="00A05284" w:rsidRPr="00E26361" w:rsidRDefault="00A05284" w:rsidP="00A05284">
      <w:pPr>
        <w:ind w:right="30"/>
        <w:rPr>
          <w:b/>
          <w:bCs/>
          <w:szCs w:val="20"/>
        </w:rPr>
      </w:pPr>
      <w:r w:rsidRPr="00E26361">
        <w:rPr>
          <w:b/>
          <w:bCs/>
          <w:szCs w:val="20"/>
        </w:rPr>
        <w:t>lindá</w:t>
      </w:r>
    </w:p>
    <w:p w14:paraId="223C5013" w14:textId="77777777" w:rsidR="00A05284" w:rsidRPr="00E26361" w:rsidRDefault="00A05284" w:rsidP="00A05284">
      <w:pPr>
        <w:ind w:right="30"/>
        <w:rPr>
          <w:bCs/>
          <w:szCs w:val="20"/>
        </w:rPr>
      </w:pPr>
      <w:r w:rsidRPr="00E26361">
        <w:rPr>
          <w:bCs/>
          <w:szCs w:val="20"/>
        </w:rPr>
        <w:t>bergvatnsá, sem á sér upptök í lindum, oft við hraunjaðra eða ung berglög</w:t>
      </w:r>
    </w:p>
    <w:p w14:paraId="7ED8A23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Lindarvatn er tært. Hiti þess og rennsli breytist lítið árið um kring. Bakkar lindár eru að jafnaði grónir niður að vatnsborði.</w:t>
      </w:r>
    </w:p>
    <w:p w14:paraId="1E8AA695" w14:textId="77777777" w:rsidR="00220270" w:rsidRPr="00E26361" w:rsidRDefault="00220270" w:rsidP="00A05284">
      <w:pPr>
        <w:ind w:right="30"/>
        <w:rPr>
          <w:b/>
          <w:bCs/>
          <w:szCs w:val="20"/>
        </w:rPr>
      </w:pPr>
    </w:p>
    <w:p w14:paraId="042E3582" w14:textId="2E3ABDA8" w:rsidR="00A05284" w:rsidRPr="00E26361" w:rsidRDefault="00A05284" w:rsidP="00A05284">
      <w:pPr>
        <w:ind w:right="30"/>
        <w:rPr>
          <w:b/>
          <w:bCs/>
          <w:szCs w:val="20"/>
        </w:rPr>
      </w:pPr>
      <w:r w:rsidRPr="00E26361">
        <w:rPr>
          <w:b/>
          <w:bCs/>
          <w:szCs w:val="20"/>
        </w:rPr>
        <w:t>lífdísill</w:t>
      </w:r>
    </w:p>
    <w:p w14:paraId="7BC7814F" w14:textId="77777777" w:rsidR="00A05284" w:rsidRPr="00E26361" w:rsidRDefault="00A05284" w:rsidP="00A05284">
      <w:pPr>
        <w:ind w:right="30"/>
        <w:rPr>
          <w:bCs/>
          <w:szCs w:val="20"/>
        </w:rPr>
      </w:pPr>
      <w:r w:rsidRPr="00E26361">
        <w:rPr>
          <w:bCs/>
          <w:szCs w:val="20"/>
        </w:rPr>
        <w:t>esti af lífolíu og alkóhóli</w:t>
      </w:r>
    </w:p>
    <w:p w14:paraId="2FB89FA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Esti verður til við efnahvörf milli fitusýru og alkóhols. Af fitusýru og metanóli myndast metýlesti (metýlester), af fitusýru og etanóli myndast etýlesti (etýlester). Lífdísil má nota sem mýki í </w:t>
      </w:r>
      <w:r w:rsidRPr="00E26361">
        <w:rPr>
          <w:rFonts w:asciiTheme="minorHAnsi" w:hAnsiTheme="minorHAnsi"/>
          <w:i/>
          <w:sz w:val="20"/>
          <w:szCs w:val="20"/>
          <w:lang w:val="is-IS"/>
        </w:rPr>
        <w:t>þjálbik</w:t>
      </w:r>
      <w:r w:rsidRPr="00E26361">
        <w:rPr>
          <w:rFonts w:asciiTheme="minorHAnsi" w:hAnsiTheme="minorHAnsi"/>
          <w:sz w:val="20"/>
          <w:szCs w:val="20"/>
          <w:lang w:val="is-IS"/>
        </w:rPr>
        <w:t>.</w:t>
      </w:r>
    </w:p>
    <w:p w14:paraId="58D25995" w14:textId="77777777" w:rsidR="00A05284" w:rsidRPr="00E26361" w:rsidRDefault="00A05284" w:rsidP="00A05284">
      <w:pPr>
        <w:ind w:right="30"/>
        <w:rPr>
          <w:bCs/>
          <w:szCs w:val="20"/>
        </w:rPr>
      </w:pPr>
    </w:p>
    <w:p w14:paraId="18C389A4" w14:textId="77777777" w:rsidR="00A05284" w:rsidRPr="00E26361" w:rsidRDefault="00A05284" w:rsidP="00A05284">
      <w:pPr>
        <w:ind w:right="30"/>
        <w:rPr>
          <w:b/>
          <w:bCs/>
          <w:szCs w:val="20"/>
        </w:rPr>
      </w:pPr>
      <w:r w:rsidRPr="00E26361">
        <w:rPr>
          <w:b/>
          <w:bCs/>
          <w:szCs w:val="20"/>
        </w:rPr>
        <w:t xml:space="preserve">lífkynja </w:t>
      </w:r>
      <w:r w:rsidRPr="00E26361">
        <w:rPr>
          <w:b/>
          <w:bCs/>
          <w:i/>
          <w:szCs w:val="20"/>
        </w:rPr>
        <w:t>set</w:t>
      </w:r>
    </w:p>
    <w:p w14:paraId="20840A42" w14:textId="77777777" w:rsidR="00A05284" w:rsidRPr="00E26361" w:rsidRDefault="00A05284" w:rsidP="00A05284">
      <w:pPr>
        <w:ind w:right="30"/>
        <w:rPr>
          <w:bCs/>
          <w:szCs w:val="20"/>
        </w:rPr>
      </w:pPr>
      <w:r w:rsidRPr="00E26361">
        <w:rPr>
          <w:bCs/>
          <w:szCs w:val="20"/>
        </w:rPr>
        <w:t>flokkur settegunda, sem einkum verða til úr leifum dýra og plantna</w:t>
      </w:r>
    </w:p>
    <w:p w14:paraId="048A49D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lög af skeljasandi og kísilgúr.</w:t>
      </w:r>
    </w:p>
    <w:p w14:paraId="48406C7D" w14:textId="77777777" w:rsidR="00A05284" w:rsidRPr="00E26361" w:rsidRDefault="00A05284" w:rsidP="00A05284">
      <w:pPr>
        <w:ind w:right="30"/>
        <w:rPr>
          <w:bCs/>
          <w:szCs w:val="20"/>
        </w:rPr>
      </w:pPr>
    </w:p>
    <w:p w14:paraId="6A8EE301" w14:textId="77777777" w:rsidR="00A05284" w:rsidRPr="00E26361" w:rsidRDefault="00A05284" w:rsidP="00A05284">
      <w:pPr>
        <w:ind w:right="30"/>
        <w:rPr>
          <w:b/>
          <w:bCs/>
          <w:szCs w:val="20"/>
        </w:rPr>
      </w:pPr>
      <w:r w:rsidRPr="00E26361">
        <w:rPr>
          <w:b/>
          <w:bCs/>
          <w:szCs w:val="20"/>
        </w:rPr>
        <w:t>lífolía</w:t>
      </w:r>
    </w:p>
    <w:p w14:paraId="06A79747" w14:textId="77777777" w:rsidR="00A05284" w:rsidRPr="00E26361" w:rsidRDefault="00A05284" w:rsidP="00A05284">
      <w:pPr>
        <w:ind w:right="30"/>
        <w:rPr>
          <w:bCs/>
          <w:szCs w:val="20"/>
        </w:rPr>
      </w:pPr>
      <w:r w:rsidRPr="00E26361">
        <w:rPr>
          <w:bCs/>
          <w:szCs w:val="20"/>
        </w:rPr>
        <w:t>olía unnin úr jurta eða dýraríkinu</w:t>
      </w:r>
    </w:p>
    <w:p w14:paraId="6663203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Flokkar: Jurtaolía, fiskiolía og dýraolía.</w:t>
      </w:r>
    </w:p>
    <w:p w14:paraId="03D791E9" w14:textId="77777777" w:rsidR="00A05284" w:rsidRPr="00E26361" w:rsidRDefault="00A05284" w:rsidP="00A05284">
      <w:pPr>
        <w:ind w:right="30"/>
        <w:rPr>
          <w:bCs/>
          <w:szCs w:val="20"/>
        </w:rPr>
      </w:pPr>
    </w:p>
    <w:p w14:paraId="00054667" w14:textId="77777777" w:rsidR="00A05284" w:rsidRPr="00E26361" w:rsidRDefault="00A05284" w:rsidP="00A05284">
      <w:pPr>
        <w:ind w:right="30"/>
        <w:jc w:val="both"/>
        <w:rPr>
          <w:b/>
          <w:bCs/>
          <w:szCs w:val="20"/>
        </w:rPr>
      </w:pPr>
      <w:r w:rsidRPr="00E26361">
        <w:rPr>
          <w:b/>
          <w:bCs/>
          <w:szCs w:val="20"/>
        </w:rPr>
        <w:t xml:space="preserve">lífrænar leifar </w:t>
      </w:r>
      <w:r w:rsidRPr="00E26361">
        <w:rPr>
          <w:b/>
          <w:bCs/>
          <w:szCs w:val="20"/>
        </w:rPr>
        <w:tab/>
      </w:r>
      <w:r w:rsidRPr="00E26361">
        <w:rPr>
          <w:b/>
          <w:bCs/>
          <w:szCs w:val="20"/>
        </w:rPr>
        <w:tab/>
      </w:r>
    </w:p>
    <w:p w14:paraId="656A9E14" w14:textId="77777777" w:rsidR="00A05284" w:rsidRPr="00E26361" w:rsidRDefault="00A05284" w:rsidP="00A05284">
      <w:pPr>
        <w:ind w:right="30"/>
        <w:jc w:val="both"/>
        <w:rPr>
          <w:szCs w:val="20"/>
        </w:rPr>
      </w:pPr>
      <w:r w:rsidRPr="00E26361">
        <w:rPr>
          <w:szCs w:val="20"/>
        </w:rPr>
        <w:t>fíngerðar leifar í jarðvegi af jurtum eða dýrum á ýmsum rotnunar</w:t>
      </w:r>
      <w:r w:rsidRPr="00E26361">
        <w:rPr>
          <w:szCs w:val="20"/>
        </w:rPr>
        <w:softHyphen/>
        <w:t xml:space="preserve">stigum </w:t>
      </w:r>
    </w:p>
    <w:p w14:paraId="463F5C1A" w14:textId="77777777" w:rsidR="00A05284" w:rsidRPr="00E26361" w:rsidRDefault="00A05284" w:rsidP="00A05284">
      <w:pPr>
        <w:ind w:right="30"/>
        <w:rPr>
          <w:b/>
          <w:bCs/>
          <w:szCs w:val="20"/>
        </w:rPr>
      </w:pPr>
    </w:p>
    <w:p w14:paraId="07BD3C4C" w14:textId="77777777" w:rsidR="00A05284" w:rsidRPr="00E26361" w:rsidRDefault="00A05284" w:rsidP="00A05284">
      <w:pPr>
        <w:ind w:right="30"/>
        <w:rPr>
          <w:b/>
          <w:bCs/>
          <w:szCs w:val="20"/>
        </w:rPr>
      </w:pPr>
      <w:r w:rsidRPr="00E26361">
        <w:rPr>
          <w:b/>
          <w:bCs/>
          <w:szCs w:val="20"/>
        </w:rPr>
        <w:t>línuálag valta</w:t>
      </w:r>
    </w:p>
    <w:p w14:paraId="01BEE3D7" w14:textId="77777777" w:rsidR="00A05284" w:rsidRPr="00E26361" w:rsidRDefault="00A05284" w:rsidP="00A05284">
      <w:pPr>
        <w:ind w:right="30"/>
        <w:jc w:val="both"/>
        <w:rPr>
          <w:szCs w:val="20"/>
        </w:rPr>
      </w:pPr>
      <w:r w:rsidRPr="00E26361">
        <w:rPr>
          <w:szCs w:val="20"/>
        </w:rPr>
        <w:t>þyngd valta, í kyrrstöðu og án titrunar, á hverja lengdareiningu tromlu</w:t>
      </w:r>
    </w:p>
    <w:p w14:paraId="13375360" w14:textId="77777777" w:rsidR="00A05284" w:rsidRPr="00E26361" w:rsidRDefault="00A05284" w:rsidP="00A05284">
      <w:pPr>
        <w:ind w:right="30"/>
        <w:rPr>
          <w:b/>
          <w:bCs/>
          <w:szCs w:val="20"/>
        </w:rPr>
      </w:pPr>
    </w:p>
    <w:p w14:paraId="4C863A0E" w14:textId="77777777" w:rsidR="00A05284" w:rsidRPr="00E26361" w:rsidRDefault="00A05284" w:rsidP="00A05284">
      <w:pPr>
        <w:ind w:right="30"/>
        <w:rPr>
          <w:b/>
          <w:bCs/>
          <w:szCs w:val="20"/>
        </w:rPr>
      </w:pPr>
      <w:r w:rsidRPr="00E26361">
        <w:rPr>
          <w:b/>
          <w:bCs/>
          <w:szCs w:val="20"/>
        </w:rPr>
        <w:lastRenderedPageBreak/>
        <w:t>líparít</w:t>
      </w:r>
    </w:p>
    <w:p w14:paraId="546E140F" w14:textId="77777777" w:rsidR="00A05284" w:rsidRPr="00E26361" w:rsidRDefault="00A05284" w:rsidP="00A05284">
      <w:pPr>
        <w:ind w:right="30"/>
        <w:rPr>
          <w:bCs/>
          <w:szCs w:val="20"/>
        </w:rPr>
      </w:pPr>
      <w:r w:rsidRPr="00E26361">
        <w:rPr>
          <w:bCs/>
          <w:szCs w:val="20"/>
        </w:rPr>
        <w:t>súrt gosberg, dulkorna, venjulega ljóst á lit, grátt, gulleitt eða bleikt</w:t>
      </w:r>
    </w:p>
    <w:p w14:paraId="1E046FA6" w14:textId="77777777" w:rsidR="00A05284" w:rsidRPr="00E26361" w:rsidRDefault="00A05284" w:rsidP="00A05284">
      <w:pPr>
        <w:ind w:right="30"/>
        <w:rPr>
          <w:b/>
          <w:bCs/>
          <w:szCs w:val="20"/>
        </w:rPr>
      </w:pPr>
    </w:p>
    <w:p w14:paraId="2B3BF1DF" w14:textId="77777777" w:rsidR="00A05284" w:rsidRPr="00E26361" w:rsidRDefault="00A05284" w:rsidP="00A05284">
      <w:pPr>
        <w:ind w:right="30"/>
        <w:rPr>
          <w:b/>
          <w:bCs/>
          <w:szCs w:val="20"/>
        </w:rPr>
      </w:pPr>
      <w:r w:rsidRPr="00E26361">
        <w:rPr>
          <w:b/>
          <w:bCs/>
          <w:szCs w:val="20"/>
        </w:rPr>
        <w:t>lýsi</w:t>
      </w:r>
    </w:p>
    <w:p w14:paraId="35BAC530" w14:textId="77777777" w:rsidR="00A05284" w:rsidRPr="00E26361" w:rsidRDefault="00A05284" w:rsidP="00A05284">
      <w:pPr>
        <w:ind w:right="30"/>
        <w:rPr>
          <w:bCs/>
          <w:szCs w:val="20"/>
        </w:rPr>
      </w:pPr>
      <w:r w:rsidRPr="00E26361">
        <w:rPr>
          <w:bCs/>
          <w:szCs w:val="20"/>
        </w:rPr>
        <w:t>fljótandi fita unnin úr tilteknum fiskum eða úr lifur eða spiki dýra</w:t>
      </w:r>
    </w:p>
    <w:p w14:paraId="592B9FB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Lýsi unnið úr ansjósum er notað sem hráefni í </w:t>
      </w:r>
      <w:r w:rsidRPr="00E26361">
        <w:rPr>
          <w:rFonts w:asciiTheme="minorHAnsi" w:hAnsiTheme="minorHAnsi"/>
          <w:i/>
          <w:sz w:val="20"/>
          <w:szCs w:val="20"/>
          <w:lang w:val="is-IS"/>
        </w:rPr>
        <w:t>mýkingarefni</w:t>
      </w:r>
      <w:r w:rsidRPr="00E26361">
        <w:rPr>
          <w:rFonts w:asciiTheme="minorHAnsi" w:hAnsiTheme="minorHAnsi"/>
          <w:sz w:val="20"/>
          <w:szCs w:val="20"/>
          <w:lang w:val="is-IS"/>
        </w:rPr>
        <w:t xml:space="preserve"> fyrir bik. Þá er því breytt í ester sem er ein tegund lífdísils.</w:t>
      </w:r>
    </w:p>
    <w:p w14:paraId="799B5B83" w14:textId="77777777" w:rsidR="00A05284" w:rsidRPr="00E26361" w:rsidRDefault="00A05284" w:rsidP="00A05284">
      <w:pPr>
        <w:ind w:right="30"/>
        <w:rPr>
          <w:b/>
          <w:bCs/>
          <w:szCs w:val="20"/>
        </w:rPr>
      </w:pPr>
    </w:p>
    <w:p w14:paraId="5812B297" w14:textId="77777777" w:rsidR="00A05284" w:rsidRPr="00E26361" w:rsidRDefault="00A05284" w:rsidP="00A05284">
      <w:pPr>
        <w:ind w:right="30"/>
        <w:rPr>
          <w:b/>
          <w:bCs/>
          <w:szCs w:val="20"/>
        </w:rPr>
      </w:pPr>
      <w:r w:rsidRPr="00E26361">
        <w:rPr>
          <w:b/>
          <w:bCs/>
          <w:szCs w:val="20"/>
        </w:rPr>
        <w:t>löss (hvk)</w:t>
      </w:r>
    </w:p>
    <w:p w14:paraId="605A2A63" w14:textId="77777777" w:rsidR="00A05284" w:rsidRPr="00E26361" w:rsidRDefault="00A05284" w:rsidP="00A05284">
      <w:pPr>
        <w:rPr>
          <w:szCs w:val="20"/>
        </w:rPr>
      </w:pPr>
      <w:r w:rsidRPr="00E26361">
        <w:rPr>
          <w:szCs w:val="20"/>
        </w:rPr>
        <w:t>einsleitt, óharðnað fokset, sem er að mestu leyti úr sylti</w:t>
      </w:r>
    </w:p>
    <w:p w14:paraId="6E438C25" w14:textId="77777777" w:rsidR="00220270" w:rsidRPr="00E26361" w:rsidRDefault="00220270" w:rsidP="00A05284">
      <w:pPr>
        <w:ind w:right="30"/>
        <w:jc w:val="both"/>
        <w:rPr>
          <w:b/>
          <w:bCs/>
          <w:szCs w:val="20"/>
        </w:rPr>
      </w:pPr>
    </w:p>
    <w:p w14:paraId="21683653" w14:textId="35393218" w:rsidR="00A05284" w:rsidRPr="00E26361" w:rsidRDefault="00A05284" w:rsidP="00A05284">
      <w:pPr>
        <w:ind w:right="30"/>
        <w:jc w:val="both"/>
        <w:rPr>
          <w:b/>
          <w:bCs/>
          <w:szCs w:val="20"/>
        </w:rPr>
      </w:pPr>
      <w:r w:rsidRPr="00E26361">
        <w:rPr>
          <w:b/>
          <w:bCs/>
          <w:szCs w:val="20"/>
        </w:rPr>
        <w:t>magndreifirit</w:t>
      </w:r>
    </w:p>
    <w:p w14:paraId="35F8D290" w14:textId="77777777" w:rsidR="00A05284" w:rsidRPr="00E26361" w:rsidRDefault="00A05284" w:rsidP="00A05284">
      <w:pPr>
        <w:ind w:right="30"/>
        <w:jc w:val="both"/>
        <w:rPr>
          <w:bCs/>
          <w:szCs w:val="20"/>
        </w:rPr>
      </w:pPr>
      <w:r w:rsidRPr="00E26361">
        <w:rPr>
          <w:bCs/>
          <w:szCs w:val="20"/>
        </w:rPr>
        <w:t xml:space="preserve">efnismagn úr vegskæringum annars vegar og efnisþörf í fyllingu, </w:t>
      </w:r>
      <w:r w:rsidRPr="00E26361">
        <w:rPr>
          <w:bCs/>
          <w:i/>
          <w:szCs w:val="20"/>
        </w:rPr>
        <w:t>rofvörn</w:t>
      </w:r>
      <w:r w:rsidRPr="00E26361">
        <w:rPr>
          <w:bCs/>
          <w:szCs w:val="20"/>
        </w:rPr>
        <w:t xml:space="preserve"> og </w:t>
      </w:r>
      <w:r w:rsidRPr="00E26361">
        <w:rPr>
          <w:bCs/>
          <w:i/>
          <w:szCs w:val="20"/>
        </w:rPr>
        <w:t>styrktarlag</w:t>
      </w:r>
      <w:r w:rsidRPr="00E26361">
        <w:rPr>
          <w:bCs/>
          <w:szCs w:val="20"/>
        </w:rPr>
        <w:t xml:space="preserve"> hins vegar</w:t>
      </w:r>
    </w:p>
    <w:p w14:paraId="25B2B1E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Á magndreifiriti er sýnt magn fyllinga og skeringa á 20 m stöðvabili svo og summurit. Einnig er gefið upp magn samfelldra fyllinga og skeringa. Magn styrktarlags er sýnt á sér ás.</w:t>
      </w:r>
    </w:p>
    <w:p w14:paraId="5360EC93" w14:textId="77777777" w:rsidR="00A05284" w:rsidRPr="00E26361" w:rsidRDefault="00A05284" w:rsidP="00A05284">
      <w:pPr>
        <w:ind w:right="30"/>
        <w:jc w:val="both"/>
        <w:rPr>
          <w:b/>
          <w:bCs/>
          <w:szCs w:val="20"/>
        </w:rPr>
      </w:pPr>
    </w:p>
    <w:p w14:paraId="48609992" w14:textId="77777777" w:rsidR="00A05284" w:rsidRPr="00E26361" w:rsidRDefault="00A05284" w:rsidP="00A05284">
      <w:pPr>
        <w:ind w:right="30"/>
        <w:jc w:val="both"/>
        <w:rPr>
          <w:b/>
          <w:bCs/>
          <w:szCs w:val="20"/>
        </w:rPr>
      </w:pPr>
      <w:r w:rsidRPr="00E26361">
        <w:rPr>
          <w:b/>
          <w:bCs/>
          <w:szCs w:val="20"/>
        </w:rPr>
        <w:t>magneftirlit</w:t>
      </w:r>
    </w:p>
    <w:p w14:paraId="3CF04B88" w14:textId="77777777" w:rsidR="00A05284" w:rsidRPr="00E26361" w:rsidRDefault="00A05284" w:rsidP="00A05284">
      <w:pPr>
        <w:ind w:right="30"/>
        <w:jc w:val="both"/>
        <w:rPr>
          <w:bCs/>
          <w:szCs w:val="20"/>
        </w:rPr>
      </w:pPr>
      <w:r w:rsidRPr="00E26361">
        <w:rPr>
          <w:bCs/>
          <w:szCs w:val="20"/>
        </w:rPr>
        <w:t>mæling á aðföngum til verks og samanburður við áætlun</w:t>
      </w:r>
    </w:p>
    <w:p w14:paraId="698E83E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Hér er átt við efnismagn t.d. steypu, </w:t>
      </w:r>
      <w:r w:rsidRPr="00E26361">
        <w:rPr>
          <w:rFonts w:asciiTheme="minorHAnsi" w:hAnsiTheme="minorHAnsi"/>
          <w:i/>
          <w:sz w:val="20"/>
          <w:szCs w:val="20"/>
          <w:lang w:val="is-IS"/>
        </w:rPr>
        <w:t>malbik</w:t>
      </w:r>
      <w:r w:rsidRPr="00E26361">
        <w:rPr>
          <w:rFonts w:asciiTheme="minorHAnsi" w:hAnsiTheme="minorHAnsi"/>
          <w:sz w:val="20"/>
          <w:szCs w:val="20"/>
          <w:lang w:val="is-IS"/>
        </w:rPr>
        <w:t>, bik o.s.frv.</w:t>
      </w:r>
    </w:p>
    <w:p w14:paraId="1B6763E1" w14:textId="77777777" w:rsidR="00A05284" w:rsidRPr="00E26361" w:rsidRDefault="00A05284" w:rsidP="00A05284">
      <w:pPr>
        <w:ind w:right="30"/>
        <w:jc w:val="both"/>
        <w:rPr>
          <w:b/>
          <w:bCs/>
          <w:szCs w:val="20"/>
        </w:rPr>
      </w:pPr>
    </w:p>
    <w:p w14:paraId="686F673B" w14:textId="77777777" w:rsidR="00A05284" w:rsidRPr="00E26361" w:rsidRDefault="00A05284" w:rsidP="00A05284">
      <w:pPr>
        <w:ind w:right="30"/>
        <w:jc w:val="both"/>
        <w:rPr>
          <w:b/>
          <w:bCs/>
          <w:szCs w:val="20"/>
        </w:rPr>
      </w:pPr>
      <w:r w:rsidRPr="00E26361">
        <w:rPr>
          <w:b/>
          <w:bCs/>
          <w:szCs w:val="20"/>
        </w:rPr>
        <w:t>magnjafnvægi</w:t>
      </w:r>
    </w:p>
    <w:p w14:paraId="14D840FE" w14:textId="77777777" w:rsidR="00A05284" w:rsidRPr="00E26361" w:rsidRDefault="00A05284" w:rsidP="00A05284">
      <w:pPr>
        <w:ind w:right="30"/>
        <w:jc w:val="both"/>
        <w:rPr>
          <w:bCs/>
          <w:szCs w:val="20"/>
        </w:rPr>
      </w:pPr>
      <w:r w:rsidRPr="00E26361">
        <w:rPr>
          <w:bCs/>
          <w:szCs w:val="20"/>
        </w:rPr>
        <w:t>þegar rúmmál þess efnismagns, sem er nýtanlegt úr vegskæringum, er jafnt því sem þarf í veghlotið á ákveðnum kafla</w:t>
      </w:r>
    </w:p>
    <w:p w14:paraId="4741FBB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Einnig nefnt massajafnvægi.</w:t>
      </w:r>
    </w:p>
    <w:p w14:paraId="49631C42" w14:textId="77777777" w:rsidR="00A05284" w:rsidRPr="00E26361" w:rsidRDefault="00A05284" w:rsidP="00A05284">
      <w:pPr>
        <w:ind w:right="30"/>
        <w:jc w:val="both"/>
        <w:rPr>
          <w:b/>
          <w:bCs/>
          <w:szCs w:val="20"/>
        </w:rPr>
      </w:pPr>
    </w:p>
    <w:p w14:paraId="7A3FFC52" w14:textId="77777777" w:rsidR="00A05284" w:rsidRPr="00E26361" w:rsidRDefault="00A05284" w:rsidP="00A05284">
      <w:pPr>
        <w:ind w:right="30"/>
        <w:jc w:val="both"/>
        <w:rPr>
          <w:b/>
          <w:bCs/>
          <w:szCs w:val="20"/>
        </w:rPr>
      </w:pPr>
      <w:r w:rsidRPr="00E26361">
        <w:rPr>
          <w:b/>
          <w:bCs/>
          <w:szCs w:val="20"/>
        </w:rPr>
        <w:t>magnreikningar</w:t>
      </w:r>
    </w:p>
    <w:p w14:paraId="03BFC8A8" w14:textId="77777777" w:rsidR="00A05284" w:rsidRPr="00E26361" w:rsidRDefault="00A05284" w:rsidP="00A05284">
      <w:pPr>
        <w:ind w:right="30"/>
        <w:jc w:val="both"/>
        <w:rPr>
          <w:bCs/>
          <w:szCs w:val="20"/>
        </w:rPr>
      </w:pPr>
      <w:r w:rsidRPr="00E26361">
        <w:rPr>
          <w:bCs/>
          <w:szCs w:val="20"/>
        </w:rPr>
        <w:t>útreikningar á magni efna úr vegskæringum og efnisþörf í undir- og yfirbyggingu, einnig efni úr námum og efni sem verður ofaukið</w:t>
      </w:r>
    </w:p>
    <w:p w14:paraId="305BF577" w14:textId="77777777" w:rsidR="00A05284" w:rsidRPr="00E26361" w:rsidRDefault="00A05284" w:rsidP="00A05284">
      <w:pPr>
        <w:ind w:right="30"/>
        <w:jc w:val="both"/>
        <w:rPr>
          <w:b/>
          <w:bCs/>
          <w:szCs w:val="20"/>
        </w:rPr>
      </w:pPr>
    </w:p>
    <w:p w14:paraId="52E4A115" w14:textId="77777777" w:rsidR="00A05284" w:rsidRPr="00E26361" w:rsidRDefault="00A05284" w:rsidP="00A05284">
      <w:pPr>
        <w:ind w:right="30"/>
        <w:jc w:val="both"/>
        <w:rPr>
          <w:b/>
          <w:bCs/>
          <w:szCs w:val="20"/>
        </w:rPr>
      </w:pPr>
      <w:r w:rsidRPr="00E26361">
        <w:rPr>
          <w:b/>
          <w:bCs/>
          <w:szCs w:val="20"/>
        </w:rPr>
        <w:t>malarás</w:t>
      </w:r>
    </w:p>
    <w:p w14:paraId="28048E14" w14:textId="77777777" w:rsidR="00A05284" w:rsidRPr="00E26361" w:rsidRDefault="00A05284" w:rsidP="00A05284">
      <w:pPr>
        <w:ind w:right="30"/>
        <w:jc w:val="both"/>
        <w:rPr>
          <w:bCs/>
          <w:szCs w:val="20"/>
        </w:rPr>
      </w:pPr>
      <w:r w:rsidRPr="00E26361">
        <w:rPr>
          <w:bCs/>
          <w:szCs w:val="20"/>
        </w:rPr>
        <w:t xml:space="preserve">hryggur úr sandi og </w:t>
      </w:r>
      <w:r w:rsidRPr="00E26361">
        <w:rPr>
          <w:bCs/>
          <w:i/>
          <w:szCs w:val="20"/>
        </w:rPr>
        <w:t>möl</w:t>
      </w:r>
      <w:r w:rsidRPr="00E26361">
        <w:rPr>
          <w:bCs/>
          <w:szCs w:val="20"/>
        </w:rPr>
        <w:t>, venjulega langur og bugðóttur</w:t>
      </w:r>
    </w:p>
    <w:p w14:paraId="51CB5AE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Hann myndast sem </w:t>
      </w:r>
      <w:r w:rsidRPr="00E26361">
        <w:rPr>
          <w:rFonts w:asciiTheme="minorHAnsi" w:hAnsiTheme="minorHAnsi"/>
          <w:i/>
          <w:sz w:val="20"/>
          <w:szCs w:val="20"/>
          <w:lang w:val="is-IS"/>
        </w:rPr>
        <w:t>set</w:t>
      </w:r>
      <w:r w:rsidRPr="00E26361">
        <w:rPr>
          <w:rFonts w:asciiTheme="minorHAnsi" w:hAnsiTheme="minorHAnsi"/>
          <w:sz w:val="20"/>
          <w:szCs w:val="20"/>
          <w:lang w:val="is-IS"/>
        </w:rPr>
        <w:t xml:space="preserve"> úr straumvatni í göngum undir skriðjökli, í sprungu í jöklinum eða í farvegi á yfirborði hans. Hryggurinn situr eftir, ef jökullinn hopar.</w:t>
      </w:r>
    </w:p>
    <w:p w14:paraId="016A1367" w14:textId="77777777" w:rsidR="00A05284" w:rsidRPr="00E26361" w:rsidRDefault="00A05284" w:rsidP="00A05284">
      <w:pPr>
        <w:ind w:right="30"/>
        <w:jc w:val="both"/>
        <w:rPr>
          <w:b/>
          <w:bCs/>
          <w:szCs w:val="20"/>
        </w:rPr>
      </w:pPr>
    </w:p>
    <w:p w14:paraId="5D770998" w14:textId="77777777" w:rsidR="00A05284" w:rsidRPr="00E26361" w:rsidRDefault="00A05284" w:rsidP="00A05284">
      <w:pPr>
        <w:ind w:right="30"/>
        <w:jc w:val="both"/>
        <w:rPr>
          <w:b/>
          <w:bCs/>
          <w:szCs w:val="20"/>
        </w:rPr>
      </w:pPr>
      <w:r w:rsidRPr="00E26361">
        <w:rPr>
          <w:b/>
          <w:bCs/>
          <w:szCs w:val="20"/>
        </w:rPr>
        <w:t>malardreifari</w:t>
      </w:r>
    </w:p>
    <w:p w14:paraId="3AB7E862" w14:textId="77777777" w:rsidR="00A05284" w:rsidRPr="00E26361" w:rsidRDefault="00A05284" w:rsidP="00A05284">
      <w:pPr>
        <w:ind w:right="30"/>
        <w:jc w:val="both"/>
        <w:rPr>
          <w:szCs w:val="20"/>
        </w:rPr>
      </w:pPr>
      <w:r w:rsidRPr="00E26361">
        <w:rPr>
          <w:szCs w:val="20"/>
        </w:rPr>
        <w:t xml:space="preserve">búnaður, til að dreifa </w:t>
      </w:r>
      <w:r w:rsidRPr="00E26361">
        <w:rPr>
          <w:i/>
          <w:szCs w:val="20"/>
        </w:rPr>
        <w:t>steinefni</w:t>
      </w:r>
      <w:r w:rsidRPr="00E26361">
        <w:rPr>
          <w:szCs w:val="20"/>
        </w:rPr>
        <w:t xml:space="preserve"> í fremur þunnu og jöfnu lagi á veg </w:t>
      </w:r>
    </w:p>
    <w:p w14:paraId="3C5AC69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Tæki til að leggja burðarlagsefni og klæðingarefni á veg. Sjá útlagnarvél.</w:t>
      </w:r>
    </w:p>
    <w:p w14:paraId="0180E07B" w14:textId="77777777" w:rsidR="00A05284" w:rsidRPr="00E26361" w:rsidRDefault="00A05284" w:rsidP="00A05284">
      <w:pPr>
        <w:ind w:right="30"/>
        <w:rPr>
          <w:b/>
          <w:szCs w:val="20"/>
        </w:rPr>
      </w:pPr>
    </w:p>
    <w:p w14:paraId="48307173" w14:textId="77777777" w:rsidR="00A05284" w:rsidRPr="00E26361" w:rsidRDefault="00A05284" w:rsidP="00A05284">
      <w:pPr>
        <w:ind w:right="30"/>
        <w:rPr>
          <w:b/>
          <w:szCs w:val="20"/>
        </w:rPr>
      </w:pPr>
      <w:r w:rsidRPr="00E26361">
        <w:rPr>
          <w:b/>
          <w:szCs w:val="20"/>
        </w:rPr>
        <w:t>malargreiða</w:t>
      </w:r>
    </w:p>
    <w:p w14:paraId="057D2D69" w14:textId="77777777" w:rsidR="00A05284" w:rsidRPr="00E26361" w:rsidRDefault="00A05284" w:rsidP="00A05284">
      <w:pPr>
        <w:ind w:right="30"/>
        <w:rPr>
          <w:szCs w:val="20"/>
        </w:rPr>
      </w:pPr>
      <w:r w:rsidRPr="00E26361">
        <w:rPr>
          <w:szCs w:val="20"/>
        </w:rPr>
        <w:t>aukaútbúnaður aftan á veghefli til að dreifa malarröst</w:t>
      </w:r>
    </w:p>
    <w:p w14:paraId="530957E8" w14:textId="77777777" w:rsidR="00220270" w:rsidRPr="00E26361" w:rsidRDefault="00220270" w:rsidP="00A05284">
      <w:pPr>
        <w:ind w:right="30"/>
        <w:jc w:val="both"/>
        <w:rPr>
          <w:b/>
          <w:bCs/>
          <w:szCs w:val="20"/>
        </w:rPr>
      </w:pPr>
    </w:p>
    <w:p w14:paraId="7AD8BD65" w14:textId="4547154F" w:rsidR="00A05284" w:rsidRPr="00E26361" w:rsidRDefault="00A05284" w:rsidP="00A05284">
      <w:pPr>
        <w:ind w:right="30"/>
        <w:jc w:val="both"/>
        <w:rPr>
          <w:b/>
          <w:bCs/>
          <w:szCs w:val="20"/>
        </w:rPr>
      </w:pPr>
      <w:r w:rsidRPr="00E26361">
        <w:rPr>
          <w:b/>
          <w:bCs/>
          <w:szCs w:val="20"/>
        </w:rPr>
        <w:t>malarnáma</w:t>
      </w:r>
    </w:p>
    <w:p w14:paraId="67E6BF27" w14:textId="77777777" w:rsidR="00A05284" w:rsidRPr="00E26361" w:rsidRDefault="00A05284" w:rsidP="00A05284">
      <w:pPr>
        <w:ind w:right="30"/>
        <w:jc w:val="both"/>
        <w:rPr>
          <w:bCs/>
          <w:szCs w:val="20"/>
        </w:rPr>
      </w:pPr>
      <w:r w:rsidRPr="00E26361">
        <w:rPr>
          <w:bCs/>
          <w:szCs w:val="20"/>
        </w:rPr>
        <w:t>efnistökustaður til töku malar</w:t>
      </w:r>
    </w:p>
    <w:p w14:paraId="1A4037E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Er einnig notað um frágengna námu, sem er ekki í notkun.</w:t>
      </w:r>
    </w:p>
    <w:p w14:paraId="2CAE4322" w14:textId="77777777" w:rsidR="00A05284" w:rsidRPr="00E26361" w:rsidRDefault="00A05284" w:rsidP="00A05284">
      <w:pPr>
        <w:ind w:right="30"/>
        <w:jc w:val="both"/>
        <w:rPr>
          <w:b/>
          <w:bCs/>
          <w:szCs w:val="20"/>
        </w:rPr>
      </w:pPr>
    </w:p>
    <w:p w14:paraId="3452467F" w14:textId="77777777" w:rsidR="00A05284" w:rsidRPr="00E26361" w:rsidRDefault="00A05284" w:rsidP="00A05284">
      <w:pPr>
        <w:ind w:right="30"/>
        <w:jc w:val="both"/>
        <w:rPr>
          <w:b/>
          <w:bCs/>
          <w:szCs w:val="20"/>
        </w:rPr>
      </w:pPr>
      <w:r w:rsidRPr="00E26361">
        <w:rPr>
          <w:b/>
          <w:bCs/>
          <w:szCs w:val="20"/>
        </w:rPr>
        <w:t>malarröst</w:t>
      </w:r>
    </w:p>
    <w:p w14:paraId="53673321" w14:textId="77777777" w:rsidR="00A05284" w:rsidRPr="00E26361" w:rsidRDefault="00A05284" w:rsidP="00A05284">
      <w:pPr>
        <w:ind w:right="30"/>
        <w:jc w:val="both"/>
        <w:rPr>
          <w:bCs/>
          <w:szCs w:val="20"/>
        </w:rPr>
      </w:pPr>
      <w:r w:rsidRPr="00E26361">
        <w:rPr>
          <w:bCs/>
          <w:szCs w:val="20"/>
        </w:rPr>
        <w:t xml:space="preserve">röst sem myndast úr </w:t>
      </w:r>
      <w:r w:rsidRPr="00E26361">
        <w:rPr>
          <w:bCs/>
          <w:i/>
          <w:szCs w:val="20"/>
        </w:rPr>
        <w:t>möl</w:t>
      </w:r>
      <w:r w:rsidRPr="00E26361">
        <w:rPr>
          <w:bCs/>
          <w:szCs w:val="20"/>
        </w:rPr>
        <w:t xml:space="preserve"> við heflun vega</w:t>
      </w:r>
    </w:p>
    <w:p w14:paraId="39214D49" w14:textId="77777777" w:rsidR="00A05284" w:rsidRPr="00E26361" w:rsidRDefault="00A05284" w:rsidP="00A05284">
      <w:pPr>
        <w:ind w:right="30"/>
        <w:jc w:val="both"/>
        <w:rPr>
          <w:b/>
          <w:bCs/>
          <w:szCs w:val="20"/>
        </w:rPr>
      </w:pPr>
    </w:p>
    <w:p w14:paraId="4D9EAA42" w14:textId="77777777" w:rsidR="00A05284" w:rsidRPr="00E26361" w:rsidRDefault="00A05284" w:rsidP="00A05284">
      <w:pPr>
        <w:ind w:right="30"/>
        <w:jc w:val="both"/>
        <w:rPr>
          <w:b/>
          <w:bCs/>
          <w:szCs w:val="20"/>
        </w:rPr>
      </w:pPr>
      <w:r w:rsidRPr="00E26361">
        <w:rPr>
          <w:b/>
          <w:bCs/>
          <w:szCs w:val="20"/>
        </w:rPr>
        <w:t>malarslitlag</w:t>
      </w:r>
    </w:p>
    <w:p w14:paraId="5AF67D6B" w14:textId="77777777" w:rsidR="00A05284" w:rsidRPr="00E26361" w:rsidRDefault="00A05284" w:rsidP="00A05284">
      <w:pPr>
        <w:ind w:right="30"/>
        <w:jc w:val="both"/>
        <w:rPr>
          <w:bCs/>
          <w:szCs w:val="20"/>
        </w:rPr>
      </w:pPr>
      <w:r w:rsidRPr="00E26361">
        <w:rPr>
          <w:bCs/>
          <w:i/>
          <w:szCs w:val="20"/>
        </w:rPr>
        <w:t>slitlag</w:t>
      </w:r>
      <w:r w:rsidRPr="00E26361">
        <w:rPr>
          <w:bCs/>
          <w:szCs w:val="20"/>
        </w:rPr>
        <w:t xml:space="preserve"> úr óbundnu </w:t>
      </w:r>
      <w:r w:rsidRPr="00E26361">
        <w:rPr>
          <w:bCs/>
          <w:i/>
          <w:szCs w:val="20"/>
        </w:rPr>
        <w:t>steinefni</w:t>
      </w:r>
    </w:p>
    <w:p w14:paraId="3D364AB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Með þéttan sáldurferil á bilinu 0-20 mm, gjarna nokkuð </w:t>
      </w:r>
      <w:r w:rsidRPr="00E26361">
        <w:rPr>
          <w:rFonts w:asciiTheme="minorHAnsi" w:hAnsiTheme="minorHAnsi"/>
          <w:i/>
          <w:sz w:val="20"/>
          <w:szCs w:val="20"/>
          <w:lang w:val="is-IS"/>
        </w:rPr>
        <w:t>leir</w:t>
      </w:r>
      <w:r w:rsidRPr="00E26361">
        <w:rPr>
          <w:rFonts w:asciiTheme="minorHAnsi" w:hAnsiTheme="minorHAnsi"/>
          <w:sz w:val="20"/>
          <w:szCs w:val="20"/>
          <w:lang w:val="is-IS"/>
        </w:rPr>
        <w:t>- og syltarríkan.</w:t>
      </w:r>
    </w:p>
    <w:p w14:paraId="66DDF878" w14:textId="77777777" w:rsidR="00A05284" w:rsidRPr="00E26361" w:rsidRDefault="00A05284" w:rsidP="00A05284">
      <w:pPr>
        <w:ind w:right="30"/>
        <w:jc w:val="both"/>
        <w:rPr>
          <w:b/>
          <w:bCs/>
          <w:szCs w:val="20"/>
        </w:rPr>
      </w:pPr>
    </w:p>
    <w:p w14:paraId="6C91FC31" w14:textId="77777777" w:rsidR="00A05284" w:rsidRPr="00E26361" w:rsidRDefault="00A05284" w:rsidP="00A05284">
      <w:pPr>
        <w:ind w:right="30"/>
        <w:jc w:val="both"/>
        <w:rPr>
          <w:b/>
          <w:bCs/>
          <w:szCs w:val="20"/>
        </w:rPr>
      </w:pPr>
      <w:r w:rsidRPr="00E26361">
        <w:rPr>
          <w:b/>
          <w:bCs/>
          <w:szCs w:val="20"/>
        </w:rPr>
        <w:t>malarvegur</w:t>
      </w:r>
    </w:p>
    <w:p w14:paraId="3784D385" w14:textId="77777777" w:rsidR="00A05284" w:rsidRPr="00E26361" w:rsidRDefault="00A05284" w:rsidP="00A05284">
      <w:pPr>
        <w:ind w:right="30"/>
        <w:jc w:val="both"/>
        <w:rPr>
          <w:bCs/>
          <w:szCs w:val="20"/>
        </w:rPr>
      </w:pPr>
      <w:r w:rsidRPr="00E26361">
        <w:rPr>
          <w:bCs/>
          <w:szCs w:val="20"/>
        </w:rPr>
        <w:t>vegur lagður malarslitlagi</w:t>
      </w:r>
    </w:p>
    <w:p w14:paraId="7DB3688F" w14:textId="77777777" w:rsidR="00A05284" w:rsidRPr="00E26361" w:rsidRDefault="00A05284" w:rsidP="00A05284">
      <w:pPr>
        <w:ind w:right="30"/>
        <w:jc w:val="both"/>
        <w:rPr>
          <w:b/>
          <w:bCs/>
          <w:szCs w:val="20"/>
        </w:rPr>
      </w:pPr>
    </w:p>
    <w:p w14:paraId="66BF2E95" w14:textId="77777777" w:rsidR="00A05284" w:rsidRPr="00E26361" w:rsidRDefault="00A05284" w:rsidP="00A05284">
      <w:pPr>
        <w:ind w:right="30"/>
        <w:jc w:val="both"/>
        <w:rPr>
          <w:b/>
          <w:bCs/>
          <w:szCs w:val="20"/>
        </w:rPr>
      </w:pPr>
      <w:r w:rsidRPr="00E26361">
        <w:rPr>
          <w:b/>
          <w:bCs/>
          <w:szCs w:val="20"/>
        </w:rPr>
        <w:t>malbik</w:t>
      </w:r>
    </w:p>
    <w:p w14:paraId="4F6AF50D" w14:textId="77777777" w:rsidR="00A05284" w:rsidRPr="00E26361" w:rsidRDefault="00A05284" w:rsidP="00A05284">
      <w:pPr>
        <w:ind w:right="30"/>
        <w:jc w:val="both"/>
        <w:rPr>
          <w:bCs/>
          <w:szCs w:val="20"/>
        </w:rPr>
      </w:pPr>
      <w:r w:rsidRPr="00E26361">
        <w:rPr>
          <w:bCs/>
          <w:szCs w:val="20"/>
        </w:rPr>
        <w:t xml:space="preserve">blanda af </w:t>
      </w:r>
      <w:r w:rsidRPr="00E26361">
        <w:rPr>
          <w:bCs/>
          <w:i/>
          <w:szCs w:val="20"/>
        </w:rPr>
        <w:t>steinefni</w:t>
      </w:r>
      <w:r w:rsidRPr="00E26361">
        <w:rPr>
          <w:bCs/>
          <w:szCs w:val="20"/>
        </w:rPr>
        <w:t xml:space="preserve"> og bikbindiefni hrærð í stöð</w:t>
      </w:r>
    </w:p>
    <w:p w14:paraId="5547D54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Malbik er safnheiti fyrir margs konar blöndur af stífbiki og </w:t>
      </w:r>
      <w:r w:rsidRPr="00E26361">
        <w:rPr>
          <w:rFonts w:asciiTheme="minorHAnsi" w:hAnsiTheme="minorHAnsi"/>
          <w:i/>
          <w:sz w:val="20"/>
          <w:szCs w:val="20"/>
          <w:lang w:val="is-IS"/>
        </w:rPr>
        <w:t>steinefni</w:t>
      </w:r>
      <w:r w:rsidRPr="00E26361">
        <w:rPr>
          <w:rFonts w:asciiTheme="minorHAnsi" w:hAnsiTheme="minorHAnsi"/>
          <w:sz w:val="20"/>
          <w:szCs w:val="20"/>
          <w:lang w:val="is-IS"/>
        </w:rPr>
        <w:t>. Mismunur þeirra er einkum fólginn í sáldurferli steinefnisins og seigju bindiefnisins. Yfirleitt blandað við 130-190 °C.</w:t>
      </w:r>
    </w:p>
    <w:p w14:paraId="3FCDF1A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um gerðir malbiks eru m.a. slitlagsmalbik og steinríkt malbik.</w:t>
      </w:r>
    </w:p>
    <w:p w14:paraId="5ABCDDAC" w14:textId="77777777" w:rsidR="00A05284" w:rsidRPr="00E26361" w:rsidRDefault="00A05284" w:rsidP="00A05284">
      <w:pPr>
        <w:ind w:right="30"/>
        <w:jc w:val="both"/>
        <w:rPr>
          <w:b/>
          <w:bCs/>
          <w:szCs w:val="20"/>
        </w:rPr>
      </w:pPr>
    </w:p>
    <w:p w14:paraId="1A91044D" w14:textId="77777777" w:rsidR="00A05284" w:rsidRPr="00E26361" w:rsidRDefault="00A05284" w:rsidP="00A05284">
      <w:pPr>
        <w:ind w:right="30"/>
        <w:jc w:val="both"/>
        <w:rPr>
          <w:b/>
          <w:bCs/>
          <w:szCs w:val="20"/>
        </w:rPr>
      </w:pPr>
      <w:r w:rsidRPr="00E26361">
        <w:rPr>
          <w:b/>
          <w:bCs/>
          <w:szCs w:val="20"/>
        </w:rPr>
        <w:t>malbikskurl</w:t>
      </w:r>
    </w:p>
    <w:p w14:paraId="485EB844" w14:textId="77777777" w:rsidR="00A05284" w:rsidRPr="00E26361" w:rsidRDefault="00A05284" w:rsidP="00A05284">
      <w:pPr>
        <w:ind w:right="30"/>
        <w:jc w:val="both"/>
        <w:rPr>
          <w:bCs/>
          <w:szCs w:val="20"/>
        </w:rPr>
      </w:pPr>
      <w:r w:rsidRPr="00E26361">
        <w:rPr>
          <w:bCs/>
          <w:szCs w:val="20"/>
        </w:rPr>
        <w:t xml:space="preserve">smátt mulið </w:t>
      </w:r>
      <w:r w:rsidRPr="00E26361">
        <w:rPr>
          <w:bCs/>
          <w:i/>
          <w:szCs w:val="20"/>
        </w:rPr>
        <w:t>malbik</w:t>
      </w:r>
    </w:p>
    <w:p w14:paraId="74CFEEA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Verður til þegar </w:t>
      </w:r>
      <w:r w:rsidRPr="00E26361">
        <w:rPr>
          <w:rFonts w:asciiTheme="minorHAnsi" w:hAnsiTheme="minorHAnsi"/>
          <w:i/>
          <w:sz w:val="20"/>
          <w:szCs w:val="20"/>
          <w:lang w:val="is-IS"/>
        </w:rPr>
        <w:t>malbik</w:t>
      </w:r>
      <w:r w:rsidRPr="00E26361">
        <w:rPr>
          <w:rFonts w:asciiTheme="minorHAnsi" w:hAnsiTheme="minorHAnsi"/>
          <w:sz w:val="20"/>
          <w:szCs w:val="20"/>
          <w:lang w:val="is-IS"/>
        </w:rPr>
        <w:t xml:space="preserve"> er kurlað.</w:t>
      </w:r>
    </w:p>
    <w:p w14:paraId="72DA78F4" w14:textId="77777777" w:rsidR="00A05284" w:rsidRPr="00E26361" w:rsidRDefault="00A05284" w:rsidP="00A05284">
      <w:pPr>
        <w:ind w:right="30"/>
        <w:jc w:val="both"/>
        <w:rPr>
          <w:b/>
          <w:bCs/>
          <w:szCs w:val="20"/>
        </w:rPr>
      </w:pPr>
    </w:p>
    <w:p w14:paraId="50D50512" w14:textId="77777777" w:rsidR="000D5813" w:rsidRDefault="000D5813" w:rsidP="00A05284">
      <w:pPr>
        <w:ind w:right="30"/>
        <w:jc w:val="both"/>
        <w:rPr>
          <w:b/>
          <w:bCs/>
          <w:szCs w:val="20"/>
        </w:rPr>
      </w:pPr>
    </w:p>
    <w:p w14:paraId="425F1A88" w14:textId="69B7F23D" w:rsidR="00A05284" w:rsidRPr="00E26361" w:rsidRDefault="00A05284" w:rsidP="00A05284">
      <w:pPr>
        <w:ind w:right="30"/>
        <w:jc w:val="both"/>
        <w:rPr>
          <w:b/>
          <w:bCs/>
          <w:szCs w:val="20"/>
        </w:rPr>
      </w:pPr>
      <w:r w:rsidRPr="00E26361">
        <w:rPr>
          <w:b/>
          <w:bCs/>
          <w:szCs w:val="20"/>
        </w:rPr>
        <w:lastRenderedPageBreak/>
        <w:t>marbakki</w:t>
      </w:r>
    </w:p>
    <w:p w14:paraId="5589B0D7" w14:textId="77777777" w:rsidR="00A05284" w:rsidRPr="00E26361" w:rsidRDefault="00A05284" w:rsidP="00A05284">
      <w:pPr>
        <w:ind w:right="30"/>
        <w:jc w:val="both"/>
        <w:rPr>
          <w:bCs/>
          <w:szCs w:val="20"/>
        </w:rPr>
      </w:pPr>
      <w:r w:rsidRPr="00E26361">
        <w:rPr>
          <w:bCs/>
          <w:szCs w:val="20"/>
        </w:rPr>
        <w:t>setlagabakki framan við strönd</w:t>
      </w:r>
    </w:p>
    <w:p w14:paraId="1E52155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Hann teygist út í vatnið frá fjöru eða brimþrepi. Setefni berst að marbakka frá fjörunni, þegar öldugangur er, eða með strandburði. Marbakki er að jafnaði skálögóttur.</w:t>
      </w:r>
    </w:p>
    <w:p w14:paraId="4E09F117" w14:textId="77777777" w:rsidR="00A05284" w:rsidRPr="00E26361" w:rsidRDefault="00A05284" w:rsidP="00A05284">
      <w:pPr>
        <w:ind w:right="30"/>
        <w:jc w:val="both"/>
        <w:rPr>
          <w:b/>
          <w:bCs/>
          <w:szCs w:val="20"/>
        </w:rPr>
      </w:pPr>
    </w:p>
    <w:p w14:paraId="6E72DF90" w14:textId="77777777" w:rsidR="00A05284" w:rsidRPr="00E26361" w:rsidRDefault="00A05284" w:rsidP="00A05284">
      <w:pPr>
        <w:ind w:right="30"/>
        <w:jc w:val="both"/>
        <w:rPr>
          <w:b/>
          <w:bCs/>
          <w:szCs w:val="20"/>
        </w:rPr>
      </w:pPr>
      <w:r w:rsidRPr="00E26361">
        <w:rPr>
          <w:b/>
          <w:bCs/>
          <w:szCs w:val="20"/>
        </w:rPr>
        <w:t>markalínur</w:t>
      </w:r>
    </w:p>
    <w:p w14:paraId="47F779D8" w14:textId="77777777" w:rsidR="00A05284" w:rsidRPr="00E26361" w:rsidRDefault="00A05284" w:rsidP="00A05284">
      <w:pPr>
        <w:ind w:right="30"/>
        <w:rPr>
          <w:szCs w:val="20"/>
        </w:rPr>
      </w:pPr>
      <w:r w:rsidRPr="00E26361">
        <w:rPr>
          <w:iCs/>
          <w:szCs w:val="20"/>
        </w:rPr>
        <w:t xml:space="preserve">línur á sáldurriti, sem sýna innan hvaða marka </w:t>
      </w:r>
      <w:r w:rsidRPr="00E26361">
        <w:rPr>
          <w:i/>
          <w:iCs/>
          <w:szCs w:val="20"/>
        </w:rPr>
        <w:t>sáldurferill</w:t>
      </w:r>
      <w:r w:rsidRPr="00E26361">
        <w:rPr>
          <w:iCs/>
          <w:szCs w:val="20"/>
        </w:rPr>
        <w:t xml:space="preserve"> á að liggja [jarðtækni]</w:t>
      </w:r>
      <w:r w:rsidRPr="00E26361">
        <w:rPr>
          <w:szCs w:val="20"/>
        </w:rPr>
        <w:t xml:space="preserve"> </w:t>
      </w:r>
    </w:p>
    <w:p w14:paraId="7AC4242C" w14:textId="77777777" w:rsidR="00220270" w:rsidRPr="00E26361" w:rsidRDefault="00220270" w:rsidP="00A05284">
      <w:pPr>
        <w:ind w:right="30"/>
        <w:jc w:val="both"/>
        <w:rPr>
          <w:b/>
          <w:bCs/>
          <w:szCs w:val="20"/>
        </w:rPr>
      </w:pPr>
    </w:p>
    <w:p w14:paraId="2CAA0AAF" w14:textId="0CFDAC35" w:rsidR="00A05284" w:rsidRPr="00E26361" w:rsidRDefault="00A05284" w:rsidP="00A05284">
      <w:pPr>
        <w:ind w:right="30"/>
        <w:jc w:val="both"/>
        <w:rPr>
          <w:b/>
          <w:bCs/>
          <w:szCs w:val="20"/>
        </w:rPr>
      </w:pPr>
      <w:r w:rsidRPr="00E26361">
        <w:rPr>
          <w:b/>
          <w:bCs/>
          <w:szCs w:val="20"/>
        </w:rPr>
        <w:t>massapróf</w:t>
      </w:r>
    </w:p>
    <w:p w14:paraId="1268AAED" w14:textId="77777777" w:rsidR="00A05284" w:rsidRPr="00E26361" w:rsidRDefault="00A05284" w:rsidP="00A05284">
      <w:pPr>
        <w:ind w:right="30"/>
        <w:jc w:val="both"/>
        <w:rPr>
          <w:szCs w:val="20"/>
        </w:rPr>
      </w:pPr>
      <w:r w:rsidRPr="00E26361">
        <w:rPr>
          <w:i/>
          <w:szCs w:val="20"/>
        </w:rPr>
        <w:t>próf</w:t>
      </w:r>
      <w:r w:rsidRPr="00E26361">
        <w:rPr>
          <w:szCs w:val="20"/>
        </w:rPr>
        <w:t xml:space="preserve"> sem mæla eiginleika efnisheildar (efnis</w:t>
      </w:r>
      <w:r w:rsidRPr="00E26361">
        <w:rPr>
          <w:szCs w:val="20"/>
        </w:rPr>
        <w:softHyphen/>
        <w:t xml:space="preserve">massa) svo sem </w:t>
      </w:r>
      <w:r w:rsidRPr="00E26361">
        <w:rPr>
          <w:i/>
          <w:szCs w:val="20"/>
        </w:rPr>
        <w:t>burðarþol</w:t>
      </w:r>
      <w:r w:rsidRPr="00E26361">
        <w:rPr>
          <w:szCs w:val="20"/>
        </w:rPr>
        <w:t xml:space="preserve"> og </w:t>
      </w:r>
      <w:r w:rsidRPr="00E26361">
        <w:rPr>
          <w:i/>
          <w:szCs w:val="20"/>
        </w:rPr>
        <w:t>þjöppun</w:t>
      </w:r>
    </w:p>
    <w:p w14:paraId="5472074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Grunneiginleikar </w:t>
      </w:r>
      <w:r w:rsidRPr="00E26361">
        <w:rPr>
          <w:rFonts w:asciiTheme="minorHAnsi" w:hAnsiTheme="minorHAnsi"/>
          <w:i/>
          <w:sz w:val="20"/>
          <w:szCs w:val="20"/>
          <w:lang w:val="is-IS"/>
        </w:rPr>
        <w:t>steinefnanna</w:t>
      </w:r>
      <w:r w:rsidRPr="00E26361">
        <w:rPr>
          <w:rFonts w:asciiTheme="minorHAnsi" w:hAnsiTheme="minorHAnsi"/>
          <w:sz w:val="20"/>
          <w:szCs w:val="20"/>
          <w:lang w:val="is-IS"/>
        </w:rPr>
        <w:t xml:space="preserve"> og </w:t>
      </w:r>
      <w:r w:rsidRPr="00E26361">
        <w:rPr>
          <w:rFonts w:asciiTheme="minorHAnsi" w:hAnsiTheme="minorHAnsi"/>
          <w:i/>
          <w:sz w:val="20"/>
          <w:szCs w:val="20"/>
          <w:lang w:val="is-IS"/>
        </w:rPr>
        <w:t>korna</w:t>
      </w:r>
      <w:r w:rsidRPr="00E26361">
        <w:rPr>
          <w:rFonts w:asciiTheme="minorHAnsi" w:hAnsiTheme="minorHAnsi"/>
          <w:i/>
          <w:sz w:val="20"/>
          <w:szCs w:val="20"/>
          <w:lang w:val="is-IS"/>
        </w:rPr>
        <w:softHyphen/>
        <w:t>dreif</w:t>
      </w:r>
      <w:r w:rsidRPr="00E26361">
        <w:rPr>
          <w:rFonts w:asciiTheme="minorHAnsi" w:hAnsiTheme="minorHAnsi"/>
          <w:i/>
          <w:sz w:val="20"/>
          <w:szCs w:val="20"/>
          <w:lang w:val="is-IS"/>
        </w:rPr>
        <w:softHyphen/>
        <w:t>ing</w:t>
      </w:r>
      <w:r w:rsidRPr="00E26361">
        <w:rPr>
          <w:rFonts w:asciiTheme="minorHAnsi" w:hAnsiTheme="minorHAnsi"/>
          <w:sz w:val="20"/>
          <w:szCs w:val="20"/>
          <w:lang w:val="is-IS"/>
        </w:rPr>
        <w:t xml:space="preserve"> hafa mikil áhrif á eiginleika efnis</w:t>
      </w:r>
      <w:r w:rsidRPr="00E26361">
        <w:rPr>
          <w:rFonts w:asciiTheme="minorHAnsi" w:hAnsiTheme="minorHAnsi"/>
          <w:sz w:val="20"/>
          <w:szCs w:val="20"/>
          <w:lang w:val="is-IS"/>
        </w:rPr>
        <w:softHyphen/>
        <w:t>massa.</w:t>
      </w:r>
    </w:p>
    <w:p w14:paraId="358E566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grunneiginleikar steinefnis</w:t>
      </w:r>
      <w:r w:rsidRPr="00E26361">
        <w:rPr>
          <w:rFonts w:asciiTheme="minorHAnsi" w:hAnsiTheme="minorHAnsi"/>
          <w:sz w:val="20"/>
          <w:szCs w:val="20"/>
          <w:lang w:val="is-IS"/>
        </w:rPr>
        <w:t xml:space="preserve">. </w:t>
      </w:r>
    </w:p>
    <w:p w14:paraId="3095BA49" w14:textId="77777777" w:rsidR="00A05284" w:rsidRPr="00E26361" w:rsidRDefault="00A05284" w:rsidP="00A05284">
      <w:pPr>
        <w:ind w:right="30"/>
        <w:rPr>
          <w:rStyle w:val="Strong"/>
          <w:szCs w:val="20"/>
        </w:rPr>
      </w:pPr>
    </w:p>
    <w:p w14:paraId="7B184893" w14:textId="77777777" w:rsidR="00A05284" w:rsidRPr="00E26361" w:rsidRDefault="00A05284" w:rsidP="00A05284">
      <w:pPr>
        <w:rPr>
          <w:szCs w:val="20"/>
        </w:rPr>
      </w:pPr>
      <w:r w:rsidRPr="00E26361">
        <w:rPr>
          <w:rStyle w:val="Strong"/>
          <w:szCs w:val="20"/>
        </w:rPr>
        <w:t>mat á umhverfisáhrifum</w:t>
      </w:r>
    </w:p>
    <w:p w14:paraId="6DA5293C" w14:textId="77777777" w:rsidR="00A05284" w:rsidRPr="00E26361" w:rsidRDefault="00A05284" w:rsidP="00A05284">
      <w:pPr>
        <w:rPr>
          <w:szCs w:val="20"/>
        </w:rPr>
      </w:pPr>
      <w:r w:rsidRPr="00E26361">
        <w:rPr>
          <w:szCs w:val="20"/>
        </w:rPr>
        <w:t xml:space="preserve">við mat á umhverfisáhrifum er á skipulegan hátt gerð grein fyrir áhrifum fyrirhugaðrar framkvæmdar á umhverfið. </w:t>
      </w:r>
    </w:p>
    <w:p w14:paraId="742BCA1F" w14:textId="77777777" w:rsidR="00A05284" w:rsidRPr="00E26361" w:rsidRDefault="00A05284" w:rsidP="00A05284">
      <w:pPr>
        <w:pStyle w:val="NoSpacing"/>
        <w:rPr>
          <w:rFonts w:asciiTheme="minorHAnsi" w:hAnsiTheme="minorHAnsi"/>
          <w:b/>
          <w:sz w:val="20"/>
          <w:szCs w:val="20"/>
          <w:lang w:val="is-IS"/>
        </w:rPr>
      </w:pPr>
      <w:r w:rsidRPr="00E26361">
        <w:rPr>
          <w:rFonts w:asciiTheme="minorHAnsi" w:hAnsiTheme="minorHAnsi"/>
          <w:sz w:val="20"/>
          <w:szCs w:val="20"/>
          <w:lang w:val="is-IS"/>
        </w:rPr>
        <w:t>Skylt er að meta umhverfisáhrif tiltekinna framkvæmda samkvæmt lögum nr. 106/2000 um mat á umhverfisáhrifum, áður en framkvæmdaleyfi er veitt.</w:t>
      </w:r>
    </w:p>
    <w:p w14:paraId="4EF5F3AF" w14:textId="77777777" w:rsidR="00A05284" w:rsidRPr="00E26361" w:rsidRDefault="00A05284" w:rsidP="00A05284">
      <w:pPr>
        <w:ind w:right="30"/>
        <w:rPr>
          <w:b/>
          <w:szCs w:val="20"/>
        </w:rPr>
      </w:pPr>
    </w:p>
    <w:p w14:paraId="4C92541E" w14:textId="77777777" w:rsidR="00A05284" w:rsidRPr="00E26361" w:rsidRDefault="00A05284" w:rsidP="00A05284">
      <w:pPr>
        <w:ind w:right="30"/>
        <w:rPr>
          <w:b/>
          <w:szCs w:val="20"/>
        </w:rPr>
      </w:pPr>
      <w:r w:rsidRPr="00E26361">
        <w:rPr>
          <w:b/>
          <w:szCs w:val="20"/>
        </w:rPr>
        <w:t>meðalkorna berg</w:t>
      </w:r>
    </w:p>
    <w:p w14:paraId="24B1F10C" w14:textId="77777777" w:rsidR="00A05284" w:rsidRPr="00E26361" w:rsidRDefault="00A05284" w:rsidP="00A05284">
      <w:pPr>
        <w:ind w:right="30"/>
        <w:rPr>
          <w:szCs w:val="20"/>
        </w:rPr>
      </w:pPr>
      <w:r w:rsidRPr="00E26361">
        <w:rPr>
          <w:i/>
          <w:szCs w:val="20"/>
        </w:rPr>
        <w:t>berg</w:t>
      </w:r>
      <w:r w:rsidRPr="00E26361">
        <w:rPr>
          <w:szCs w:val="20"/>
        </w:rPr>
        <w:t xml:space="preserve"> með kristöllum, sem eru yfirleitt 1 til 5 mm að stærð</w:t>
      </w:r>
    </w:p>
    <w:p w14:paraId="59790D49" w14:textId="77777777" w:rsidR="00A05284" w:rsidRPr="00E26361" w:rsidRDefault="00A05284" w:rsidP="00A05284">
      <w:pPr>
        <w:ind w:right="30"/>
        <w:rPr>
          <w:szCs w:val="20"/>
        </w:rPr>
      </w:pPr>
    </w:p>
    <w:p w14:paraId="13FF7EA4" w14:textId="77777777" w:rsidR="00A05284" w:rsidRPr="00E26361" w:rsidRDefault="00A05284" w:rsidP="00A05284">
      <w:pPr>
        <w:ind w:right="30"/>
        <w:rPr>
          <w:b/>
          <w:szCs w:val="20"/>
        </w:rPr>
      </w:pPr>
      <w:r w:rsidRPr="00E26361">
        <w:rPr>
          <w:b/>
          <w:szCs w:val="20"/>
        </w:rPr>
        <w:t>melur</w:t>
      </w:r>
    </w:p>
    <w:p w14:paraId="4BAA1A3E" w14:textId="77777777" w:rsidR="00A05284" w:rsidRPr="00E26361" w:rsidRDefault="00A05284" w:rsidP="00A05284">
      <w:pPr>
        <w:ind w:right="30"/>
        <w:rPr>
          <w:szCs w:val="20"/>
        </w:rPr>
      </w:pPr>
      <w:r w:rsidRPr="00E26361">
        <w:rPr>
          <w:szCs w:val="20"/>
        </w:rPr>
        <w:t xml:space="preserve">svæði, sem er að mestu slétt, með sand- og syltarbornum jarðvegi, en á yfirborði þakið þunnu lagi úr </w:t>
      </w:r>
      <w:r w:rsidRPr="00E26361">
        <w:rPr>
          <w:i/>
          <w:szCs w:val="20"/>
        </w:rPr>
        <w:t>möl</w:t>
      </w:r>
      <w:r w:rsidRPr="00E26361">
        <w:rPr>
          <w:szCs w:val="20"/>
        </w:rPr>
        <w:t xml:space="preserve"> og steinum, nægilega þéttu til þess að hefta sandfok</w:t>
      </w:r>
    </w:p>
    <w:p w14:paraId="57BD8CF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Melur er að uppruna jökulset eða árset. Hann er gróðurlítið land, yfirleitt auðvelt yfirferðar, nema meðan jörð er að þána. Þá er yfirborðið eðjukennt.</w:t>
      </w:r>
    </w:p>
    <w:p w14:paraId="08B070F1" w14:textId="77777777" w:rsidR="00A05284" w:rsidRPr="00E26361" w:rsidRDefault="00A05284" w:rsidP="00A05284">
      <w:pPr>
        <w:ind w:right="30"/>
        <w:rPr>
          <w:b/>
          <w:szCs w:val="20"/>
        </w:rPr>
      </w:pPr>
    </w:p>
    <w:p w14:paraId="7FCF05EC" w14:textId="77777777" w:rsidR="000D5813" w:rsidRDefault="000D5813" w:rsidP="00A05284">
      <w:pPr>
        <w:ind w:right="30"/>
        <w:rPr>
          <w:b/>
          <w:szCs w:val="20"/>
        </w:rPr>
      </w:pPr>
    </w:p>
    <w:p w14:paraId="15003C9C" w14:textId="77777777" w:rsidR="000D5813" w:rsidRDefault="000D5813" w:rsidP="00A05284">
      <w:pPr>
        <w:ind w:right="30"/>
        <w:rPr>
          <w:b/>
          <w:szCs w:val="20"/>
        </w:rPr>
      </w:pPr>
    </w:p>
    <w:p w14:paraId="40FCB3D4" w14:textId="77777777" w:rsidR="000D5813" w:rsidRDefault="000D5813" w:rsidP="00A05284">
      <w:pPr>
        <w:ind w:right="30"/>
        <w:rPr>
          <w:b/>
          <w:szCs w:val="20"/>
        </w:rPr>
      </w:pPr>
    </w:p>
    <w:p w14:paraId="3D5834E1" w14:textId="77777777" w:rsidR="000D5813" w:rsidRDefault="000D5813" w:rsidP="00A05284">
      <w:pPr>
        <w:ind w:right="30"/>
        <w:rPr>
          <w:b/>
          <w:szCs w:val="20"/>
        </w:rPr>
      </w:pPr>
    </w:p>
    <w:p w14:paraId="73E97F73" w14:textId="398BA57B" w:rsidR="00A05284" w:rsidRPr="00E26361" w:rsidRDefault="00A05284" w:rsidP="00A05284">
      <w:pPr>
        <w:ind w:right="30"/>
        <w:rPr>
          <w:b/>
          <w:szCs w:val="20"/>
        </w:rPr>
      </w:pPr>
      <w:r w:rsidRPr="00E26361">
        <w:rPr>
          <w:b/>
          <w:szCs w:val="20"/>
        </w:rPr>
        <w:t>méla</w:t>
      </w:r>
    </w:p>
    <w:p w14:paraId="5FCB5DEE" w14:textId="77777777" w:rsidR="00A05284" w:rsidRPr="00E26361" w:rsidRDefault="00A05284" w:rsidP="00A05284">
      <w:pPr>
        <w:ind w:right="30"/>
        <w:rPr>
          <w:szCs w:val="20"/>
        </w:rPr>
      </w:pPr>
      <w:r w:rsidRPr="00E26361">
        <w:rPr>
          <w:szCs w:val="20"/>
        </w:rPr>
        <w:t>1 sjá sylti</w:t>
      </w:r>
    </w:p>
    <w:p w14:paraId="17DF56BE" w14:textId="77777777" w:rsidR="00A05284" w:rsidRPr="00E26361" w:rsidRDefault="00A05284" w:rsidP="00A05284">
      <w:pPr>
        <w:ind w:right="30"/>
        <w:rPr>
          <w:szCs w:val="20"/>
        </w:rPr>
      </w:pPr>
      <w:r w:rsidRPr="00E26361">
        <w:rPr>
          <w:szCs w:val="20"/>
        </w:rPr>
        <w:t xml:space="preserve">2 </w:t>
      </w:r>
      <w:r w:rsidRPr="00E26361">
        <w:rPr>
          <w:i/>
          <w:szCs w:val="20"/>
        </w:rPr>
        <w:t>steinefni</w:t>
      </w:r>
      <w:r w:rsidRPr="00E26361">
        <w:rPr>
          <w:szCs w:val="20"/>
        </w:rPr>
        <w:t xml:space="preserve"> smærra en 2 mm, </w:t>
      </w:r>
      <w:r w:rsidRPr="00E26361">
        <w:rPr>
          <w:i/>
          <w:szCs w:val="20"/>
        </w:rPr>
        <w:t>íauki</w:t>
      </w:r>
      <w:r w:rsidRPr="00E26361">
        <w:rPr>
          <w:szCs w:val="20"/>
        </w:rPr>
        <w:t xml:space="preserve"> í </w:t>
      </w:r>
      <w:r w:rsidRPr="00E26361">
        <w:rPr>
          <w:i/>
          <w:szCs w:val="20"/>
        </w:rPr>
        <w:t>malbik</w:t>
      </w:r>
    </w:p>
    <w:p w14:paraId="6E0F845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bCs/>
          <w:color w:val="333333"/>
          <w:sz w:val="20"/>
          <w:szCs w:val="20"/>
          <w:shd w:val="clear" w:color="auto" w:fill="FFFFFF"/>
        </w:rPr>
        <w:t>Hérlendis er sjaldgæft að bæta framandmélu (2) í malbik, hluti steinefna í þessum stærðaflokki (eiginméla) er yfirleitt nægilegur í malbiksefninu. Erlendis er framandmélu (2) oft bætt í malbik, oftast möluðum kalksteini, sem þá þarf að uppfylla nánar tilteknar kröfur, sjá ÍST EN 13043.</w:t>
      </w:r>
      <w:r w:rsidRPr="00E26361">
        <w:rPr>
          <w:rFonts w:asciiTheme="minorHAnsi" w:hAnsiTheme="minorHAnsi"/>
          <w:bCs/>
          <w:color w:val="333333"/>
          <w:sz w:val="20"/>
          <w:szCs w:val="20"/>
        </w:rPr>
        <w:br/>
      </w:r>
      <w:r w:rsidRPr="00E26361">
        <w:rPr>
          <w:rFonts w:asciiTheme="minorHAnsi" w:hAnsiTheme="minorHAnsi"/>
          <w:bCs/>
          <w:color w:val="333333"/>
          <w:sz w:val="20"/>
          <w:szCs w:val="20"/>
          <w:shd w:val="clear" w:color="auto" w:fill="FFFFFF"/>
        </w:rPr>
        <w:t>Sjá fínefni, eiginméla og framandméla.</w:t>
      </w:r>
    </w:p>
    <w:p w14:paraId="6455358D" w14:textId="77777777" w:rsidR="00A05284" w:rsidRPr="00E26361" w:rsidRDefault="00A05284" w:rsidP="00A05284">
      <w:pPr>
        <w:ind w:right="30"/>
        <w:rPr>
          <w:szCs w:val="20"/>
        </w:rPr>
      </w:pPr>
    </w:p>
    <w:p w14:paraId="33F45FBB" w14:textId="77777777" w:rsidR="00A05284" w:rsidRPr="00E26361" w:rsidRDefault="00A05284" w:rsidP="00A05284">
      <w:pPr>
        <w:ind w:right="30"/>
        <w:rPr>
          <w:b/>
          <w:szCs w:val="20"/>
        </w:rPr>
      </w:pPr>
      <w:r w:rsidRPr="00E26361">
        <w:rPr>
          <w:b/>
          <w:szCs w:val="20"/>
        </w:rPr>
        <w:t>miðhleðsla</w:t>
      </w:r>
    </w:p>
    <w:p w14:paraId="410945ED" w14:textId="77777777" w:rsidR="00A05284" w:rsidRPr="00E26361" w:rsidRDefault="00A05284" w:rsidP="00A05284">
      <w:pPr>
        <w:ind w:right="30"/>
        <w:rPr>
          <w:szCs w:val="20"/>
        </w:rPr>
      </w:pPr>
      <w:r w:rsidRPr="00E26361">
        <w:rPr>
          <w:szCs w:val="20"/>
        </w:rPr>
        <w:t>sprengihleðsla næst botnhleðslu og venjulega veikari en hún</w:t>
      </w:r>
    </w:p>
    <w:p w14:paraId="22785D73" w14:textId="77777777" w:rsidR="00220270" w:rsidRPr="00E26361" w:rsidRDefault="00220270" w:rsidP="00A05284">
      <w:pPr>
        <w:ind w:right="30"/>
        <w:jc w:val="both"/>
        <w:rPr>
          <w:b/>
          <w:bCs/>
          <w:szCs w:val="20"/>
        </w:rPr>
      </w:pPr>
    </w:p>
    <w:p w14:paraId="0BF4086F" w14:textId="6D103970" w:rsidR="00A05284" w:rsidRPr="00E26361" w:rsidRDefault="00A05284" w:rsidP="00A05284">
      <w:pPr>
        <w:ind w:right="30"/>
        <w:jc w:val="both"/>
        <w:rPr>
          <w:b/>
          <w:bCs/>
          <w:szCs w:val="20"/>
        </w:rPr>
      </w:pPr>
      <w:r w:rsidRPr="00E26361">
        <w:rPr>
          <w:b/>
          <w:bCs/>
          <w:szCs w:val="20"/>
        </w:rPr>
        <w:t>millilag</w:t>
      </w:r>
    </w:p>
    <w:p w14:paraId="2BF43B67" w14:textId="77777777" w:rsidR="00A05284" w:rsidRPr="00E26361" w:rsidRDefault="00A05284" w:rsidP="00A05284">
      <w:pPr>
        <w:ind w:right="30"/>
        <w:jc w:val="both"/>
        <w:rPr>
          <w:szCs w:val="20"/>
        </w:rPr>
      </w:pPr>
      <w:r w:rsidRPr="00E26361">
        <w:rPr>
          <w:szCs w:val="20"/>
        </w:rPr>
        <w:t xml:space="preserve">lag á milli </w:t>
      </w:r>
      <w:r w:rsidRPr="00E26361">
        <w:rPr>
          <w:i/>
          <w:szCs w:val="20"/>
        </w:rPr>
        <w:t>setlaga</w:t>
      </w:r>
      <w:r w:rsidRPr="00E26361">
        <w:rPr>
          <w:szCs w:val="20"/>
        </w:rPr>
        <w:t xml:space="preserve"> eða berglaga sem hefur aðra (lakari) eiginleika til mannvirkjagerðar en meg</w:t>
      </w:r>
      <w:r w:rsidRPr="00E26361">
        <w:rPr>
          <w:szCs w:val="20"/>
        </w:rPr>
        <w:softHyphen/>
        <w:t>inlög námunnar</w:t>
      </w:r>
    </w:p>
    <w:p w14:paraId="5397B74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jarðlag</w:t>
      </w:r>
      <w:r w:rsidRPr="00E26361">
        <w:rPr>
          <w:rFonts w:asciiTheme="minorHAnsi" w:hAnsiTheme="minorHAnsi"/>
          <w:sz w:val="20"/>
          <w:szCs w:val="20"/>
          <w:lang w:val="is-IS"/>
        </w:rPr>
        <w:t>.</w:t>
      </w:r>
    </w:p>
    <w:p w14:paraId="7E5F2F53" w14:textId="77777777" w:rsidR="00A05284" w:rsidRPr="00E26361" w:rsidRDefault="00A05284" w:rsidP="00A05284">
      <w:pPr>
        <w:ind w:right="30"/>
        <w:rPr>
          <w:szCs w:val="20"/>
        </w:rPr>
      </w:pPr>
    </w:p>
    <w:p w14:paraId="24A7921E" w14:textId="77777777" w:rsidR="00A05284" w:rsidRPr="00E26361" w:rsidRDefault="00A05284" w:rsidP="00A05284">
      <w:pPr>
        <w:ind w:right="30"/>
        <w:jc w:val="both"/>
        <w:rPr>
          <w:b/>
          <w:bCs/>
          <w:szCs w:val="20"/>
        </w:rPr>
      </w:pPr>
      <w:r w:rsidRPr="00E26361">
        <w:rPr>
          <w:b/>
          <w:bCs/>
          <w:szCs w:val="20"/>
        </w:rPr>
        <w:t>millistærðir</w:t>
      </w:r>
    </w:p>
    <w:p w14:paraId="4B9D5241" w14:textId="77777777" w:rsidR="00A05284" w:rsidRPr="00E26361" w:rsidRDefault="00A05284" w:rsidP="00A05284">
      <w:pPr>
        <w:ind w:right="30"/>
        <w:jc w:val="both"/>
        <w:rPr>
          <w:szCs w:val="20"/>
        </w:rPr>
      </w:pPr>
      <w:r w:rsidRPr="00E26361">
        <w:rPr>
          <w:szCs w:val="20"/>
        </w:rPr>
        <w:t xml:space="preserve">sá hluti </w:t>
      </w:r>
      <w:r w:rsidRPr="00E26361">
        <w:rPr>
          <w:i/>
          <w:szCs w:val="20"/>
        </w:rPr>
        <w:t xml:space="preserve">steinefnis </w:t>
      </w:r>
      <w:r w:rsidRPr="00E26361">
        <w:rPr>
          <w:szCs w:val="20"/>
        </w:rPr>
        <w:t xml:space="preserve">sem tilheyrir stærðaflokkum sem lenda á milli efri og </w:t>
      </w:r>
      <w:r w:rsidRPr="00E26361">
        <w:rPr>
          <w:i/>
          <w:szCs w:val="20"/>
        </w:rPr>
        <w:t>neðri flokkunarstærðar</w:t>
      </w:r>
      <w:r w:rsidRPr="00E26361">
        <w:rPr>
          <w:szCs w:val="20"/>
        </w:rPr>
        <w:t xml:space="preserve"> steinefnisins og um miðbik </w:t>
      </w:r>
      <w:r w:rsidRPr="00E26361">
        <w:rPr>
          <w:i/>
          <w:szCs w:val="20"/>
        </w:rPr>
        <w:t>sáldurferilsins</w:t>
      </w:r>
      <w:r w:rsidRPr="00E26361">
        <w:rPr>
          <w:szCs w:val="20"/>
        </w:rPr>
        <w:t xml:space="preserve">, t.d. grófur </w:t>
      </w:r>
      <w:r w:rsidRPr="00E26361">
        <w:rPr>
          <w:i/>
          <w:szCs w:val="20"/>
        </w:rPr>
        <w:t>sandur</w:t>
      </w:r>
      <w:r w:rsidRPr="00E26361">
        <w:rPr>
          <w:szCs w:val="20"/>
        </w:rPr>
        <w:t xml:space="preserve"> í malarefni</w:t>
      </w:r>
    </w:p>
    <w:p w14:paraId="6D695AC8" w14:textId="77777777" w:rsidR="00A05284" w:rsidRPr="00E26361" w:rsidRDefault="00A05284" w:rsidP="00A05284">
      <w:pPr>
        <w:ind w:right="30"/>
        <w:jc w:val="both"/>
        <w:rPr>
          <w:b/>
          <w:bCs/>
          <w:szCs w:val="20"/>
        </w:rPr>
      </w:pPr>
    </w:p>
    <w:p w14:paraId="7DCC9C52" w14:textId="77777777" w:rsidR="00A05284" w:rsidRPr="00E26361" w:rsidRDefault="00A05284" w:rsidP="00A05284">
      <w:pPr>
        <w:rPr>
          <w:rStyle w:val="Strong"/>
          <w:szCs w:val="20"/>
        </w:rPr>
      </w:pPr>
      <w:r w:rsidRPr="00E26361">
        <w:rPr>
          <w:rStyle w:val="Strong"/>
          <w:szCs w:val="20"/>
        </w:rPr>
        <w:t>minniháttar efnistaka</w:t>
      </w:r>
    </w:p>
    <w:p w14:paraId="2D95E4C2" w14:textId="77777777" w:rsidR="00A05284" w:rsidRPr="00E26361" w:rsidRDefault="00A05284" w:rsidP="00A05284">
      <w:pPr>
        <w:rPr>
          <w:szCs w:val="20"/>
        </w:rPr>
      </w:pPr>
      <w:r w:rsidRPr="00E26361">
        <w:rPr>
          <w:i/>
          <w:szCs w:val="20"/>
        </w:rPr>
        <w:t>efnistaka</w:t>
      </w:r>
      <w:r w:rsidRPr="00E26361">
        <w:rPr>
          <w:szCs w:val="20"/>
        </w:rPr>
        <w:t xml:space="preserve"> sem er önnur og meiri en </w:t>
      </w:r>
      <w:r w:rsidRPr="00E26361">
        <w:rPr>
          <w:i/>
          <w:szCs w:val="20"/>
        </w:rPr>
        <w:t>efnistaka</w:t>
      </w:r>
      <w:r w:rsidRPr="00E26361">
        <w:rPr>
          <w:szCs w:val="20"/>
        </w:rPr>
        <w:t xml:space="preserve"> til eigin nota landeiganda, en minni en tilkynningarskyld og/eða matsskyld </w:t>
      </w:r>
      <w:r w:rsidRPr="00E26361">
        <w:rPr>
          <w:i/>
          <w:szCs w:val="20"/>
        </w:rPr>
        <w:t>efnistaka</w:t>
      </w:r>
      <w:r w:rsidRPr="00E26361">
        <w:rPr>
          <w:szCs w:val="20"/>
        </w:rPr>
        <w:t>.</w:t>
      </w:r>
    </w:p>
    <w:p w14:paraId="6A75C0C3" w14:textId="77777777" w:rsidR="00A05284" w:rsidRPr="00E26361" w:rsidRDefault="00A05284" w:rsidP="00A05284">
      <w:pPr>
        <w:ind w:right="30"/>
        <w:jc w:val="both"/>
        <w:rPr>
          <w:b/>
          <w:bCs/>
          <w:szCs w:val="20"/>
        </w:rPr>
      </w:pPr>
    </w:p>
    <w:p w14:paraId="4270F452" w14:textId="77777777" w:rsidR="00A05284" w:rsidRPr="00E26361" w:rsidRDefault="00A05284" w:rsidP="00A05284">
      <w:pPr>
        <w:ind w:right="30"/>
        <w:jc w:val="both"/>
        <w:rPr>
          <w:b/>
          <w:bCs/>
          <w:szCs w:val="20"/>
        </w:rPr>
      </w:pPr>
      <w:r w:rsidRPr="00E26361">
        <w:rPr>
          <w:b/>
          <w:bCs/>
          <w:szCs w:val="20"/>
        </w:rPr>
        <w:t>misgengi</w:t>
      </w:r>
    </w:p>
    <w:p w14:paraId="0259D4D2" w14:textId="77777777" w:rsidR="00A05284" w:rsidRPr="00E26361" w:rsidRDefault="00A05284" w:rsidP="00A05284">
      <w:pPr>
        <w:ind w:right="30"/>
        <w:jc w:val="both"/>
        <w:rPr>
          <w:szCs w:val="20"/>
        </w:rPr>
      </w:pPr>
      <w:r w:rsidRPr="00E26361">
        <w:rPr>
          <w:i/>
          <w:szCs w:val="20"/>
        </w:rPr>
        <w:t>bergsprunga</w:t>
      </w:r>
      <w:r w:rsidRPr="00E26361">
        <w:rPr>
          <w:szCs w:val="20"/>
        </w:rPr>
        <w:t>, þar sem sprunguveggir hafa færst til innbyrðis samsíða sprungufletinum</w:t>
      </w:r>
    </w:p>
    <w:p w14:paraId="4B46266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Helstu gerðir misgengja eru siggengi, sniðgengi og samgengi, en auk þess kemur fyrir sambland af siggengi og sniðgengi eða af samgengi og sniðgengi.</w:t>
      </w:r>
    </w:p>
    <w:p w14:paraId="5D3BF40B" w14:textId="77777777" w:rsidR="00A05284" w:rsidRPr="00E26361" w:rsidRDefault="00A05284" w:rsidP="00A05284">
      <w:pPr>
        <w:spacing w:line="276" w:lineRule="auto"/>
        <w:ind w:right="30"/>
        <w:rPr>
          <w:b/>
          <w:bCs/>
          <w:szCs w:val="20"/>
        </w:rPr>
      </w:pPr>
    </w:p>
    <w:p w14:paraId="1D4EE62B" w14:textId="77777777" w:rsidR="000D5813" w:rsidRDefault="000D5813" w:rsidP="00A05284">
      <w:pPr>
        <w:spacing w:line="276" w:lineRule="auto"/>
        <w:ind w:right="30"/>
        <w:rPr>
          <w:b/>
          <w:bCs/>
          <w:szCs w:val="20"/>
        </w:rPr>
      </w:pPr>
    </w:p>
    <w:p w14:paraId="2557B6DA" w14:textId="77777777" w:rsidR="000D5813" w:rsidRDefault="000D5813" w:rsidP="00A05284">
      <w:pPr>
        <w:spacing w:line="276" w:lineRule="auto"/>
        <w:ind w:right="30"/>
        <w:rPr>
          <w:b/>
          <w:bCs/>
          <w:szCs w:val="20"/>
        </w:rPr>
      </w:pPr>
    </w:p>
    <w:p w14:paraId="15305462" w14:textId="77777777" w:rsidR="000D5813" w:rsidRDefault="000D5813" w:rsidP="00A05284">
      <w:pPr>
        <w:spacing w:line="276" w:lineRule="auto"/>
        <w:ind w:right="30"/>
        <w:rPr>
          <w:b/>
          <w:bCs/>
          <w:szCs w:val="20"/>
        </w:rPr>
      </w:pPr>
    </w:p>
    <w:p w14:paraId="600E246F" w14:textId="310E85D0" w:rsidR="00A05284" w:rsidRPr="00E26361" w:rsidRDefault="00A05284" w:rsidP="00A05284">
      <w:pPr>
        <w:spacing w:line="276" w:lineRule="auto"/>
        <w:ind w:right="30"/>
        <w:rPr>
          <w:b/>
          <w:bCs/>
          <w:szCs w:val="20"/>
        </w:rPr>
      </w:pPr>
      <w:r w:rsidRPr="00E26361">
        <w:rPr>
          <w:b/>
          <w:bCs/>
          <w:szCs w:val="20"/>
        </w:rPr>
        <w:lastRenderedPageBreak/>
        <w:t>misgengisflötur</w:t>
      </w:r>
    </w:p>
    <w:p w14:paraId="19989962" w14:textId="77777777" w:rsidR="00A05284" w:rsidRPr="00E26361" w:rsidRDefault="00A05284" w:rsidP="00A05284">
      <w:pPr>
        <w:spacing w:line="276" w:lineRule="auto"/>
        <w:ind w:right="30"/>
        <w:rPr>
          <w:bCs/>
          <w:szCs w:val="20"/>
        </w:rPr>
      </w:pPr>
      <w:r w:rsidRPr="00E26361">
        <w:rPr>
          <w:bCs/>
          <w:szCs w:val="20"/>
        </w:rPr>
        <w:t>sprunguflötur í misgengi</w:t>
      </w:r>
    </w:p>
    <w:p w14:paraId="0E40FD0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Strikstefna og halli misgengisflatar eru m.a. háð spennum, sem voru í berginu, þegar það brotnaði. Flöturinn getur verið láréttur, lóðréttur og allt þar á milli, auk þess að vera boginn. </w:t>
      </w:r>
      <w:r w:rsidRPr="00E26361">
        <w:rPr>
          <w:rFonts w:asciiTheme="minorHAnsi" w:hAnsiTheme="minorHAnsi"/>
          <w:i/>
          <w:sz w:val="20"/>
          <w:szCs w:val="20"/>
          <w:lang w:val="is-IS"/>
        </w:rPr>
        <w:t>Berg</w:t>
      </w:r>
      <w:r w:rsidRPr="00E26361">
        <w:rPr>
          <w:rFonts w:asciiTheme="minorHAnsi" w:hAnsiTheme="minorHAnsi"/>
          <w:sz w:val="20"/>
          <w:szCs w:val="20"/>
          <w:lang w:val="is-IS"/>
        </w:rPr>
        <w:t xml:space="preserve"> við misgengisflöt nefnist misgengisveggur. Sjá sprunguveggur, slútveggur, fláveggur.</w:t>
      </w:r>
    </w:p>
    <w:p w14:paraId="6E37A066" w14:textId="77777777" w:rsidR="00A05284" w:rsidRPr="00E26361" w:rsidRDefault="00A05284" w:rsidP="00A05284">
      <w:pPr>
        <w:spacing w:line="276" w:lineRule="auto"/>
        <w:ind w:right="30"/>
        <w:rPr>
          <w:b/>
          <w:bCs/>
          <w:szCs w:val="20"/>
        </w:rPr>
      </w:pPr>
    </w:p>
    <w:p w14:paraId="6711655C" w14:textId="77777777" w:rsidR="00A05284" w:rsidRPr="00E26361" w:rsidRDefault="00A05284" w:rsidP="00A05284">
      <w:pPr>
        <w:spacing w:line="276" w:lineRule="auto"/>
        <w:ind w:right="30"/>
        <w:rPr>
          <w:b/>
          <w:bCs/>
          <w:szCs w:val="20"/>
        </w:rPr>
      </w:pPr>
      <w:r w:rsidRPr="00E26361">
        <w:rPr>
          <w:b/>
          <w:bCs/>
          <w:szCs w:val="20"/>
        </w:rPr>
        <w:t>misgengisfærsla</w:t>
      </w:r>
    </w:p>
    <w:p w14:paraId="216A6173" w14:textId="77777777" w:rsidR="00A05284" w:rsidRPr="00E26361" w:rsidRDefault="00A05284" w:rsidP="00A05284">
      <w:pPr>
        <w:spacing w:line="276" w:lineRule="auto"/>
        <w:ind w:right="30"/>
        <w:rPr>
          <w:bCs/>
          <w:szCs w:val="20"/>
        </w:rPr>
      </w:pPr>
      <w:r w:rsidRPr="00E26361">
        <w:rPr>
          <w:bCs/>
          <w:szCs w:val="20"/>
        </w:rPr>
        <w:t>afstæð heildarfærsla í misgengishreyfingu, mæld í misgengisfletinum</w:t>
      </w:r>
    </w:p>
    <w:p w14:paraId="0929494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Misgengisfærslu má greina í þrjár partfærslur: hæðarfærslu, þverfærslu og sniðfærslu. Hver þeirra er hornrétt á hinar tvær.</w:t>
      </w:r>
    </w:p>
    <w:p w14:paraId="70A0B6D9" w14:textId="77777777" w:rsidR="00220270" w:rsidRPr="00E26361" w:rsidRDefault="00220270" w:rsidP="00A05284">
      <w:pPr>
        <w:spacing w:line="276" w:lineRule="auto"/>
        <w:ind w:right="30"/>
        <w:rPr>
          <w:b/>
          <w:bCs/>
          <w:szCs w:val="20"/>
        </w:rPr>
      </w:pPr>
    </w:p>
    <w:p w14:paraId="6AC55C98" w14:textId="2D2B491D" w:rsidR="00A05284" w:rsidRPr="00E26361" w:rsidRDefault="00A05284" w:rsidP="00A05284">
      <w:pPr>
        <w:spacing w:line="276" w:lineRule="auto"/>
        <w:ind w:right="30"/>
        <w:rPr>
          <w:b/>
          <w:bCs/>
          <w:szCs w:val="20"/>
        </w:rPr>
      </w:pPr>
      <w:r w:rsidRPr="00E26361">
        <w:rPr>
          <w:b/>
          <w:bCs/>
          <w:szCs w:val="20"/>
        </w:rPr>
        <w:t>misgengishreyfing</w:t>
      </w:r>
    </w:p>
    <w:p w14:paraId="307E1F57" w14:textId="77777777" w:rsidR="00A05284" w:rsidRPr="00E26361" w:rsidRDefault="00A05284" w:rsidP="00A05284">
      <w:pPr>
        <w:spacing w:line="276" w:lineRule="auto"/>
        <w:ind w:right="30"/>
        <w:rPr>
          <w:bCs/>
          <w:szCs w:val="20"/>
        </w:rPr>
      </w:pPr>
      <w:r w:rsidRPr="00E26361">
        <w:rPr>
          <w:bCs/>
          <w:szCs w:val="20"/>
        </w:rPr>
        <w:t>afstæð hreyfing sprunguveggja, þegar misgengi myndast, og síðar ef hreyfingin heldur áfram</w:t>
      </w:r>
    </w:p>
    <w:p w14:paraId="71852AA3" w14:textId="77777777" w:rsidR="00A05284" w:rsidRPr="00E26361" w:rsidRDefault="00A05284" w:rsidP="00A05284">
      <w:pPr>
        <w:spacing w:line="276" w:lineRule="auto"/>
        <w:ind w:right="30"/>
        <w:rPr>
          <w:bCs/>
          <w:szCs w:val="20"/>
        </w:rPr>
      </w:pPr>
    </w:p>
    <w:p w14:paraId="1CC1ADD9" w14:textId="77777777" w:rsidR="00A05284" w:rsidRPr="00E26361" w:rsidRDefault="00A05284" w:rsidP="00A05284">
      <w:pPr>
        <w:spacing w:line="276" w:lineRule="auto"/>
        <w:ind w:right="30"/>
        <w:rPr>
          <w:b/>
          <w:bCs/>
          <w:szCs w:val="20"/>
        </w:rPr>
      </w:pPr>
      <w:r w:rsidRPr="00E26361">
        <w:rPr>
          <w:b/>
          <w:bCs/>
          <w:szCs w:val="20"/>
        </w:rPr>
        <w:t>misgengisstallur</w:t>
      </w:r>
    </w:p>
    <w:p w14:paraId="4D371068" w14:textId="77777777" w:rsidR="00A05284" w:rsidRPr="00E26361" w:rsidRDefault="00A05284" w:rsidP="00A05284">
      <w:pPr>
        <w:spacing w:line="276" w:lineRule="auto"/>
        <w:ind w:right="30"/>
        <w:rPr>
          <w:bCs/>
          <w:szCs w:val="20"/>
        </w:rPr>
      </w:pPr>
      <w:r w:rsidRPr="00E26361">
        <w:rPr>
          <w:bCs/>
          <w:szCs w:val="20"/>
        </w:rPr>
        <w:t>stallur á yfirborði lands, þar sem siggengi eða samgengi er</w:t>
      </w:r>
    </w:p>
    <w:p w14:paraId="547D56EC" w14:textId="77777777" w:rsidR="00A05284" w:rsidRPr="00E26361" w:rsidRDefault="00A05284" w:rsidP="00A05284">
      <w:pPr>
        <w:spacing w:line="276" w:lineRule="auto"/>
        <w:ind w:right="30"/>
        <w:rPr>
          <w:bCs/>
          <w:szCs w:val="20"/>
        </w:rPr>
      </w:pPr>
    </w:p>
    <w:p w14:paraId="677C8036" w14:textId="77777777" w:rsidR="00A05284" w:rsidRPr="00E26361" w:rsidRDefault="00A05284" w:rsidP="00A05284">
      <w:pPr>
        <w:spacing w:line="276" w:lineRule="auto"/>
        <w:ind w:right="30"/>
        <w:rPr>
          <w:b/>
          <w:bCs/>
          <w:szCs w:val="20"/>
        </w:rPr>
      </w:pPr>
      <w:r w:rsidRPr="00E26361">
        <w:rPr>
          <w:b/>
          <w:bCs/>
          <w:szCs w:val="20"/>
        </w:rPr>
        <w:t>mislæg jarðlög</w:t>
      </w:r>
    </w:p>
    <w:p w14:paraId="2E4F87B6" w14:textId="77777777" w:rsidR="00A05284" w:rsidRPr="00E26361" w:rsidRDefault="00A05284" w:rsidP="00A05284">
      <w:pPr>
        <w:spacing w:line="276" w:lineRule="auto"/>
        <w:ind w:right="30"/>
        <w:rPr>
          <w:bCs/>
          <w:szCs w:val="20"/>
        </w:rPr>
      </w:pPr>
      <w:r w:rsidRPr="00E26361">
        <w:rPr>
          <w:bCs/>
          <w:szCs w:val="20"/>
        </w:rPr>
        <w:t>jarðlög, sem liggja hvort að öðru, en eru ekki samsíða</w:t>
      </w:r>
    </w:p>
    <w:p w14:paraId="3C1620C4" w14:textId="77777777" w:rsidR="00A05284" w:rsidRPr="00E26361" w:rsidRDefault="00A05284" w:rsidP="00A05284">
      <w:pPr>
        <w:spacing w:line="276" w:lineRule="auto"/>
        <w:ind w:right="30"/>
        <w:rPr>
          <w:b/>
          <w:bCs/>
          <w:szCs w:val="20"/>
        </w:rPr>
      </w:pPr>
    </w:p>
    <w:p w14:paraId="37F3DC44" w14:textId="77777777" w:rsidR="00A05284" w:rsidRPr="00E26361" w:rsidRDefault="00A05284" w:rsidP="00A05284">
      <w:pPr>
        <w:spacing w:line="276" w:lineRule="auto"/>
        <w:ind w:right="30"/>
        <w:rPr>
          <w:b/>
          <w:bCs/>
          <w:szCs w:val="20"/>
        </w:rPr>
      </w:pPr>
      <w:r w:rsidRPr="00E26361">
        <w:rPr>
          <w:b/>
          <w:bCs/>
          <w:szCs w:val="20"/>
        </w:rPr>
        <w:t>mislægi</w:t>
      </w:r>
    </w:p>
    <w:p w14:paraId="2155E71C" w14:textId="77777777" w:rsidR="00A05284" w:rsidRPr="00E26361" w:rsidRDefault="00A05284" w:rsidP="00A05284">
      <w:pPr>
        <w:spacing w:line="276" w:lineRule="auto"/>
        <w:ind w:right="30"/>
        <w:rPr>
          <w:bCs/>
          <w:szCs w:val="20"/>
        </w:rPr>
      </w:pPr>
      <w:r w:rsidRPr="00E26361">
        <w:rPr>
          <w:bCs/>
          <w:szCs w:val="20"/>
        </w:rPr>
        <w:t>að tvö jarðlög eða fleiri eru mislæg</w:t>
      </w:r>
    </w:p>
    <w:p w14:paraId="778FDECE" w14:textId="77777777" w:rsidR="00A05284" w:rsidRPr="00E26361" w:rsidRDefault="00A05284" w:rsidP="00A05284">
      <w:pPr>
        <w:spacing w:line="276" w:lineRule="auto"/>
        <w:ind w:right="30"/>
        <w:rPr>
          <w:bCs/>
          <w:szCs w:val="20"/>
        </w:rPr>
      </w:pPr>
    </w:p>
    <w:p w14:paraId="65638988" w14:textId="77777777" w:rsidR="00A05284" w:rsidRPr="00E26361" w:rsidRDefault="00A05284" w:rsidP="00A05284">
      <w:pPr>
        <w:ind w:right="30"/>
        <w:jc w:val="both"/>
        <w:rPr>
          <w:b/>
          <w:bCs/>
          <w:szCs w:val="20"/>
        </w:rPr>
      </w:pPr>
      <w:r w:rsidRPr="00E26361">
        <w:rPr>
          <w:b/>
          <w:bCs/>
          <w:szCs w:val="20"/>
        </w:rPr>
        <w:t xml:space="preserve">missig </w:t>
      </w:r>
    </w:p>
    <w:p w14:paraId="36A01A9F" w14:textId="77777777" w:rsidR="00A05284" w:rsidRPr="00E26361" w:rsidRDefault="00A05284" w:rsidP="00A05284">
      <w:pPr>
        <w:ind w:right="30"/>
        <w:jc w:val="both"/>
        <w:rPr>
          <w:szCs w:val="20"/>
        </w:rPr>
      </w:pPr>
      <w:r w:rsidRPr="00E26361">
        <w:rPr>
          <w:szCs w:val="20"/>
        </w:rPr>
        <w:t xml:space="preserve">misfellur í </w:t>
      </w:r>
      <w:r w:rsidRPr="00E26361">
        <w:rPr>
          <w:i/>
          <w:szCs w:val="20"/>
        </w:rPr>
        <w:t>jarðbyrði</w:t>
      </w:r>
      <w:r w:rsidRPr="00E26361">
        <w:rPr>
          <w:szCs w:val="20"/>
        </w:rPr>
        <w:t xml:space="preserve">, </w:t>
      </w:r>
      <w:r w:rsidRPr="00E26361">
        <w:rPr>
          <w:i/>
          <w:szCs w:val="20"/>
        </w:rPr>
        <w:t xml:space="preserve">vegfyllingu </w:t>
      </w:r>
      <w:r w:rsidRPr="00E26361">
        <w:rPr>
          <w:szCs w:val="20"/>
        </w:rPr>
        <w:t xml:space="preserve">eða vegi, sem stafa af mismiklum lóðréttum hreyfingum í </w:t>
      </w:r>
      <w:r w:rsidRPr="00E26361">
        <w:rPr>
          <w:i/>
          <w:szCs w:val="20"/>
        </w:rPr>
        <w:t>und</w:t>
      </w:r>
      <w:r w:rsidRPr="00E26361">
        <w:rPr>
          <w:i/>
          <w:szCs w:val="20"/>
        </w:rPr>
        <w:softHyphen/>
        <w:t>irbyggingu</w:t>
      </w:r>
      <w:r w:rsidRPr="00E26361">
        <w:rPr>
          <w:szCs w:val="20"/>
        </w:rPr>
        <w:t xml:space="preserve"> vegar eða í </w:t>
      </w:r>
      <w:r w:rsidRPr="00E26361">
        <w:rPr>
          <w:i/>
          <w:szCs w:val="20"/>
        </w:rPr>
        <w:t>veghlotinu</w:t>
      </w:r>
    </w:p>
    <w:p w14:paraId="372A1509" w14:textId="77777777" w:rsidR="00A05284" w:rsidRPr="00E26361" w:rsidRDefault="00A05284" w:rsidP="00A05284">
      <w:pPr>
        <w:ind w:right="3118"/>
        <w:rPr>
          <w:szCs w:val="20"/>
        </w:rPr>
      </w:pPr>
    </w:p>
    <w:p w14:paraId="6475DADA" w14:textId="77777777" w:rsidR="00A05284" w:rsidRPr="00E26361" w:rsidRDefault="00A05284" w:rsidP="00A05284">
      <w:pPr>
        <w:ind w:right="3118"/>
        <w:rPr>
          <w:b/>
          <w:szCs w:val="20"/>
        </w:rPr>
      </w:pPr>
      <w:r w:rsidRPr="00E26361">
        <w:rPr>
          <w:b/>
          <w:szCs w:val="20"/>
        </w:rPr>
        <w:t>molaberg</w:t>
      </w:r>
    </w:p>
    <w:p w14:paraId="1859BC35" w14:textId="77777777" w:rsidR="00A05284" w:rsidRPr="00E26361" w:rsidRDefault="00A05284" w:rsidP="00A05284">
      <w:pPr>
        <w:rPr>
          <w:szCs w:val="20"/>
        </w:rPr>
      </w:pPr>
      <w:r w:rsidRPr="00E26361">
        <w:rPr>
          <w:szCs w:val="20"/>
        </w:rPr>
        <w:t xml:space="preserve">greinist í bergtegundir m.a. eftir </w:t>
      </w:r>
      <w:r w:rsidRPr="00E26361">
        <w:rPr>
          <w:i/>
          <w:szCs w:val="20"/>
        </w:rPr>
        <w:t>kornastærð</w:t>
      </w:r>
      <w:r w:rsidRPr="00E26361">
        <w:rPr>
          <w:szCs w:val="20"/>
        </w:rPr>
        <w:t xml:space="preserve">, </w:t>
      </w:r>
      <w:r w:rsidRPr="00E26361">
        <w:rPr>
          <w:i/>
          <w:szCs w:val="20"/>
        </w:rPr>
        <w:t>kornalögun</w:t>
      </w:r>
      <w:r w:rsidRPr="00E26361">
        <w:rPr>
          <w:szCs w:val="20"/>
        </w:rPr>
        <w:t xml:space="preserve"> og steindum, sbr. völuberg, þursaberg, sandsteinn, syltarsteinn, leirsteinn og jökulberg.</w:t>
      </w:r>
    </w:p>
    <w:p w14:paraId="4595FD05" w14:textId="77777777" w:rsidR="00A05284" w:rsidRPr="00E26361" w:rsidRDefault="00A05284" w:rsidP="00A05284">
      <w:pPr>
        <w:rPr>
          <w:szCs w:val="20"/>
        </w:rPr>
      </w:pPr>
    </w:p>
    <w:p w14:paraId="10265865" w14:textId="77777777" w:rsidR="000D5813" w:rsidRDefault="000D5813" w:rsidP="00A05284">
      <w:pPr>
        <w:ind w:right="3118"/>
        <w:jc w:val="both"/>
        <w:rPr>
          <w:b/>
          <w:bCs/>
          <w:szCs w:val="20"/>
        </w:rPr>
      </w:pPr>
    </w:p>
    <w:p w14:paraId="3B54B5CD" w14:textId="77777777" w:rsidR="000D5813" w:rsidRDefault="000D5813" w:rsidP="00A05284">
      <w:pPr>
        <w:ind w:right="3118"/>
        <w:jc w:val="both"/>
        <w:rPr>
          <w:b/>
          <w:bCs/>
          <w:szCs w:val="20"/>
        </w:rPr>
      </w:pPr>
    </w:p>
    <w:p w14:paraId="26187266" w14:textId="2A19D031" w:rsidR="00A05284" w:rsidRPr="00E26361" w:rsidRDefault="00A05284" w:rsidP="00A05284">
      <w:pPr>
        <w:ind w:right="3118"/>
        <w:jc w:val="both"/>
        <w:rPr>
          <w:b/>
          <w:bCs/>
          <w:szCs w:val="20"/>
        </w:rPr>
      </w:pPr>
      <w:r w:rsidRPr="00E26361">
        <w:rPr>
          <w:b/>
          <w:bCs/>
          <w:szCs w:val="20"/>
        </w:rPr>
        <w:t>mold</w:t>
      </w:r>
    </w:p>
    <w:p w14:paraId="12E974C5" w14:textId="77777777" w:rsidR="00A05284" w:rsidRPr="00E26361" w:rsidRDefault="00A05284" w:rsidP="00A05284">
      <w:pPr>
        <w:tabs>
          <w:tab w:val="left" w:pos="4290"/>
        </w:tabs>
        <w:ind w:right="30"/>
        <w:jc w:val="both"/>
        <w:rPr>
          <w:szCs w:val="20"/>
        </w:rPr>
      </w:pPr>
      <w:r w:rsidRPr="00E26361">
        <w:rPr>
          <w:szCs w:val="20"/>
        </w:rPr>
        <w:t>jarðvegstegund, sem er myldi (af lífrænum upp</w:t>
      </w:r>
      <w:r w:rsidRPr="00E26361">
        <w:rPr>
          <w:szCs w:val="20"/>
        </w:rPr>
        <w:softHyphen/>
        <w:t>runa) að meira en helmingi þyngdar</w:t>
      </w:r>
    </w:p>
    <w:p w14:paraId="21316882" w14:textId="77777777" w:rsidR="00A05284" w:rsidRPr="00E26361" w:rsidRDefault="00A05284" w:rsidP="00A05284">
      <w:pPr>
        <w:tabs>
          <w:tab w:val="left" w:pos="4290"/>
        </w:tabs>
        <w:ind w:right="30"/>
        <w:rPr>
          <w:szCs w:val="20"/>
        </w:rPr>
      </w:pPr>
    </w:p>
    <w:p w14:paraId="7F830CE1" w14:textId="77777777" w:rsidR="00A05284" w:rsidRPr="00E26361" w:rsidRDefault="00A05284" w:rsidP="00A05284">
      <w:pPr>
        <w:tabs>
          <w:tab w:val="left" w:pos="4290"/>
        </w:tabs>
        <w:ind w:right="30"/>
        <w:jc w:val="both"/>
        <w:rPr>
          <w:b/>
          <w:bCs/>
          <w:szCs w:val="20"/>
        </w:rPr>
      </w:pPr>
      <w:r w:rsidRPr="00E26361">
        <w:rPr>
          <w:b/>
          <w:bCs/>
          <w:szCs w:val="20"/>
        </w:rPr>
        <w:t>móberg</w:t>
      </w:r>
    </w:p>
    <w:p w14:paraId="619202C8" w14:textId="77777777" w:rsidR="00A05284" w:rsidRPr="00E26361" w:rsidRDefault="00A05284" w:rsidP="00A05284">
      <w:pPr>
        <w:tabs>
          <w:tab w:val="left" w:pos="4290"/>
        </w:tabs>
        <w:ind w:right="30"/>
        <w:jc w:val="both"/>
        <w:rPr>
          <w:szCs w:val="20"/>
        </w:rPr>
      </w:pPr>
      <w:r w:rsidRPr="00E26361">
        <w:rPr>
          <w:i/>
          <w:szCs w:val="20"/>
        </w:rPr>
        <w:t>gosberg</w:t>
      </w:r>
      <w:r w:rsidRPr="00E26361">
        <w:rPr>
          <w:szCs w:val="20"/>
        </w:rPr>
        <w:t xml:space="preserve"> er verður til úr gjósku, einkum gosösku, sem síðan límist saman</w:t>
      </w:r>
    </w:p>
    <w:p w14:paraId="398193F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Móberg er einnig nefnt </w:t>
      </w:r>
      <w:r w:rsidRPr="00E26361">
        <w:rPr>
          <w:rFonts w:asciiTheme="minorHAnsi" w:hAnsiTheme="minorHAnsi"/>
          <w:i/>
          <w:sz w:val="20"/>
          <w:szCs w:val="20"/>
          <w:lang w:val="is-IS"/>
        </w:rPr>
        <w:t>túff</w:t>
      </w:r>
      <w:r w:rsidRPr="00E26361">
        <w:rPr>
          <w:rFonts w:asciiTheme="minorHAnsi" w:hAnsiTheme="minorHAnsi"/>
          <w:sz w:val="20"/>
          <w:szCs w:val="20"/>
          <w:lang w:val="is-IS"/>
        </w:rPr>
        <w:t xml:space="preserve"> eða móbergstúff.</w:t>
      </w:r>
    </w:p>
    <w:p w14:paraId="3B1728E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Í gjóskunni er oft </w:t>
      </w:r>
      <w:r w:rsidRPr="00E26361">
        <w:rPr>
          <w:rFonts w:asciiTheme="minorHAnsi" w:hAnsiTheme="minorHAnsi"/>
          <w:i/>
          <w:sz w:val="20"/>
          <w:szCs w:val="20"/>
          <w:lang w:val="is-IS"/>
        </w:rPr>
        <w:t>vikur</w:t>
      </w:r>
      <w:r w:rsidRPr="00E26361">
        <w:rPr>
          <w:rFonts w:asciiTheme="minorHAnsi" w:hAnsiTheme="minorHAnsi"/>
          <w:sz w:val="20"/>
          <w:szCs w:val="20"/>
          <w:lang w:val="is-IS"/>
        </w:rPr>
        <w:t xml:space="preserve"> og bergmolar.</w:t>
      </w:r>
    </w:p>
    <w:p w14:paraId="0287FCA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Ef mikið er af bergmolum í gjóskunni er það nefnt brotaberg. </w:t>
      </w:r>
    </w:p>
    <w:p w14:paraId="42BC843A" w14:textId="77777777" w:rsidR="00A05284" w:rsidRPr="00E26361" w:rsidRDefault="00A05284" w:rsidP="00A05284">
      <w:pPr>
        <w:tabs>
          <w:tab w:val="left" w:pos="3630"/>
          <w:tab w:val="left" w:pos="4290"/>
        </w:tabs>
        <w:ind w:left="330" w:right="30" w:hanging="342"/>
        <w:rPr>
          <w:b/>
          <w:szCs w:val="20"/>
        </w:rPr>
      </w:pPr>
    </w:p>
    <w:p w14:paraId="55297864" w14:textId="77777777" w:rsidR="00A05284" w:rsidRPr="00E26361" w:rsidRDefault="00A05284" w:rsidP="00A05284">
      <w:pPr>
        <w:tabs>
          <w:tab w:val="left" w:pos="3630"/>
          <w:tab w:val="left" w:pos="4290"/>
        </w:tabs>
        <w:ind w:left="330" w:right="30" w:hanging="342"/>
        <w:rPr>
          <w:b/>
          <w:szCs w:val="20"/>
        </w:rPr>
      </w:pPr>
      <w:r w:rsidRPr="00E26361">
        <w:rPr>
          <w:b/>
          <w:szCs w:val="20"/>
        </w:rPr>
        <w:t>móbergsfjall</w:t>
      </w:r>
    </w:p>
    <w:p w14:paraId="32FC7908" w14:textId="77777777" w:rsidR="00A05284" w:rsidRPr="00E26361" w:rsidRDefault="00A05284" w:rsidP="00A05284">
      <w:pPr>
        <w:rPr>
          <w:szCs w:val="20"/>
        </w:rPr>
      </w:pPr>
      <w:r w:rsidRPr="00E26361">
        <w:rPr>
          <w:szCs w:val="20"/>
        </w:rPr>
        <w:t>fjall úr móbergi og bólstrabergi, sem hlaðist hefur upp við eldgos í vatni</w:t>
      </w:r>
    </w:p>
    <w:p w14:paraId="1ABC068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Á Íslandi verður það tíðum undir jökli.</w:t>
      </w:r>
    </w:p>
    <w:p w14:paraId="0EC18F5F" w14:textId="77777777" w:rsidR="00220270" w:rsidRPr="00E26361" w:rsidRDefault="00220270" w:rsidP="00A05284">
      <w:pPr>
        <w:tabs>
          <w:tab w:val="left" w:pos="3630"/>
          <w:tab w:val="left" w:pos="4290"/>
        </w:tabs>
        <w:ind w:left="330" w:right="30" w:hanging="342"/>
        <w:rPr>
          <w:b/>
          <w:szCs w:val="20"/>
        </w:rPr>
      </w:pPr>
    </w:p>
    <w:p w14:paraId="3AD767D7" w14:textId="7AAE60B9" w:rsidR="00A05284" w:rsidRPr="00E26361" w:rsidRDefault="00A05284" w:rsidP="00A05284">
      <w:pPr>
        <w:tabs>
          <w:tab w:val="left" w:pos="3630"/>
          <w:tab w:val="left" w:pos="4290"/>
        </w:tabs>
        <w:ind w:left="330" w:right="30" w:hanging="342"/>
        <w:rPr>
          <w:b/>
          <w:szCs w:val="20"/>
        </w:rPr>
      </w:pPr>
      <w:r w:rsidRPr="00E26361">
        <w:rPr>
          <w:b/>
          <w:szCs w:val="20"/>
        </w:rPr>
        <w:t>móbergshryggur</w:t>
      </w:r>
    </w:p>
    <w:p w14:paraId="74B7894E" w14:textId="77777777" w:rsidR="00A05284" w:rsidRPr="00E26361" w:rsidRDefault="00A05284" w:rsidP="00A05284">
      <w:pPr>
        <w:rPr>
          <w:szCs w:val="20"/>
        </w:rPr>
      </w:pPr>
      <w:r w:rsidRPr="00E26361">
        <w:rPr>
          <w:szCs w:val="20"/>
        </w:rPr>
        <w:t>ílangt móbergsfjall, sem hefur hlaðist upp í eldgosi úr gossprungu í vatni</w:t>
      </w:r>
    </w:p>
    <w:p w14:paraId="401B6C3F" w14:textId="77777777" w:rsidR="00A05284" w:rsidRPr="00E26361" w:rsidRDefault="00A05284" w:rsidP="00A05284">
      <w:pPr>
        <w:tabs>
          <w:tab w:val="left" w:pos="3630"/>
          <w:tab w:val="left" w:pos="4290"/>
        </w:tabs>
        <w:ind w:left="330" w:right="30" w:hanging="342"/>
        <w:rPr>
          <w:szCs w:val="20"/>
        </w:rPr>
      </w:pPr>
    </w:p>
    <w:p w14:paraId="771490EA" w14:textId="77777777" w:rsidR="00A05284" w:rsidRPr="00E26361" w:rsidRDefault="00A05284" w:rsidP="00A05284">
      <w:pPr>
        <w:tabs>
          <w:tab w:val="left" w:pos="3630"/>
          <w:tab w:val="left" w:pos="4290"/>
        </w:tabs>
        <w:ind w:left="330" w:right="30" w:hanging="342"/>
        <w:rPr>
          <w:b/>
          <w:szCs w:val="20"/>
        </w:rPr>
      </w:pPr>
      <w:r w:rsidRPr="00E26361">
        <w:rPr>
          <w:b/>
          <w:szCs w:val="20"/>
        </w:rPr>
        <w:t>móbergsstapi</w:t>
      </w:r>
    </w:p>
    <w:p w14:paraId="6B084DA7" w14:textId="77777777" w:rsidR="00A05284" w:rsidRPr="00E26361" w:rsidRDefault="00A05284" w:rsidP="00A05284">
      <w:pPr>
        <w:rPr>
          <w:szCs w:val="20"/>
        </w:rPr>
      </w:pPr>
      <w:r w:rsidRPr="00E26361">
        <w:rPr>
          <w:szCs w:val="20"/>
        </w:rPr>
        <w:t>eldfjall, sem að neðan er bratt móbergsfjall, en að ofan gosdyngja</w:t>
      </w:r>
    </w:p>
    <w:p w14:paraId="3897E83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Efri hlutinn hefur orðið til ofan vatnsborðs eða jökuls, sbr. móbergsfjall.</w:t>
      </w:r>
    </w:p>
    <w:p w14:paraId="36B388A0" w14:textId="77777777" w:rsidR="00A05284" w:rsidRPr="00E26361" w:rsidRDefault="00A05284" w:rsidP="00A05284">
      <w:pPr>
        <w:tabs>
          <w:tab w:val="left" w:pos="3630"/>
          <w:tab w:val="left" w:pos="4290"/>
        </w:tabs>
        <w:ind w:left="330" w:right="30" w:hanging="342"/>
        <w:rPr>
          <w:szCs w:val="20"/>
        </w:rPr>
      </w:pPr>
    </w:p>
    <w:p w14:paraId="208D4063" w14:textId="77777777" w:rsidR="00A05284" w:rsidRPr="00E26361" w:rsidRDefault="00A05284" w:rsidP="00A05284">
      <w:pPr>
        <w:tabs>
          <w:tab w:val="left" w:pos="3630"/>
          <w:tab w:val="left" w:pos="4290"/>
        </w:tabs>
        <w:ind w:left="330" w:right="30" w:hanging="342"/>
        <w:rPr>
          <w:b/>
          <w:szCs w:val="20"/>
        </w:rPr>
      </w:pPr>
      <w:r w:rsidRPr="00E26361">
        <w:rPr>
          <w:b/>
          <w:szCs w:val="20"/>
        </w:rPr>
        <w:t>mógler</w:t>
      </w:r>
    </w:p>
    <w:p w14:paraId="65EBDCC5" w14:textId="77777777" w:rsidR="00A05284" w:rsidRPr="00E26361" w:rsidRDefault="00A05284" w:rsidP="00A05284">
      <w:pPr>
        <w:rPr>
          <w:szCs w:val="20"/>
        </w:rPr>
      </w:pPr>
      <w:r w:rsidRPr="00E26361">
        <w:rPr>
          <w:szCs w:val="20"/>
        </w:rPr>
        <w:t>basaltgler, sem hefur ummyndast við það að taka í sig vatn og er orðið brúnt eða gult á lit</w:t>
      </w:r>
    </w:p>
    <w:p w14:paraId="2481645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Aðalefnið í íslensku móbergi.</w:t>
      </w:r>
    </w:p>
    <w:p w14:paraId="12F3DB64" w14:textId="77777777" w:rsidR="00A05284" w:rsidRPr="00E26361" w:rsidRDefault="00A05284" w:rsidP="00A05284">
      <w:pPr>
        <w:tabs>
          <w:tab w:val="left" w:pos="3630"/>
          <w:tab w:val="left" w:pos="4290"/>
        </w:tabs>
        <w:ind w:left="330" w:right="30" w:hanging="342"/>
        <w:rPr>
          <w:szCs w:val="20"/>
        </w:rPr>
      </w:pPr>
    </w:p>
    <w:p w14:paraId="3034471F" w14:textId="77777777" w:rsidR="00A05284" w:rsidRPr="00E26361" w:rsidRDefault="00A05284" w:rsidP="00A05284">
      <w:pPr>
        <w:rPr>
          <w:b/>
          <w:szCs w:val="20"/>
        </w:rPr>
      </w:pPr>
      <w:r w:rsidRPr="00E26361">
        <w:rPr>
          <w:b/>
          <w:szCs w:val="20"/>
        </w:rPr>
        <w:t>mór, svörður</w:t>
      </w:r>
    </w:p>
    <w:p w14:paraId="60994827" w14:textId="77777777" w:rsidR="00A05284" w:rsidRPr="00E26361" w:rsidRDefault="00A05284" w:rsidP="00A05284">
      <w:pPr>
        <w:rPr>
          <w:szCs w:val="20"/>
        </w:rPr>
      </w:pPr>
      <w:r w:rsidRPr="00E26361">
        <w:rPr>
          <w:szCs w:val="20"/>
        </w:rPr>
        <w:t>jarðvegstegund úr myndbreyttum, hálfrotnuðum leifum votlendisplantna, sem legið hafa áfram á staðnum, þar sem plönturnar uxu</w:t>
      </w:r>
    </w:p>
    <w:p w14:paraId="7371DC7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Frekari myndbreyting getur haft í för með sér myndun brúnkola.</w:t>
      </w:r>
    </w:p>
    <w:p w14:paraId="72242C21" w14:textId="77777777" w:rsidR="00A05284" w:rsidRPr="00E26361" w:rsidRDefault="00A05284" w:rsidP="00A05284">
      <w:pPr>
        <w:tabs>
          <w:tab w:val="left" w:pos="3630"/>
          <w:tab w:val="left" w:pos="4290"/>
        </w:tabs>
        <w:ind w:left="330" w:right="30" w:hanging="342"/>
        <w:rPr>
          <w:szCs w:val="20"/>
        </w:rPr>
      </w:pPr>
    </w:p>
    <w:p w14:paraId="70BDD8E9" w14:textId="77777777" w:rsidR="00A05284" w:rsidRPr="00E26361" w:rsidRDefault="00A05284" w:rsidP="00A05284">
      <w:pPr>
        <w:tabs>
          <w:tab w:val="left" w:pos="3630"/>
          <w:tab w:val="left" w:pos="4290"/>
        </w:tabs>
        <w:ind w:right="30"/>
        <w:jc w:val="both"/>
        <w:rPr>
          <w:b/>
          <w:bCs/>
          <w:szCs w:val="20"/>
        </w:rPr>
      </w:pPr>
      <w:r w:rsidRPr="00E26361">
        <w:rPr>
          <w:b/>
          <w:bCs/>
          <w:szCs w:val="20"/>
        </w:rPr>
        <w:t xml:space="preserve">mulin </w:t>
      </w:r>
      <w:r w:rsidRPr="00E26361">
        <w:rPr>
          <w:b/>
          <w:bCs/>
          <w:i/>
          <w:szCs w:val="20"/>
        </w:rPr>
        <w:t>möl</w:t>
      </w:r>
      <w:r w:rsidRPr="00E26361">
        <w:rPr>
          <w:b/>
          <w:bCs/>
          <w:szCs w:val="20"/>
        </w:rPr>
        <w:t xml:space="preserve"> </w:t>
      </w:r>
      <w:r w:rsidRPr="00E26361">
        <w:rPr>
          <w:b/>
          <w:bCs/>
          <w:szCs w:val="20"/>
        </w:rPr>
        <w:tab/>
      </w:r>
      <w:r w:rsidRPr="00E26361">
        <w:rPr>
          <w:b/>
          <w:bCs/>
          <w:szCs w:val="20"/>
        </w:rPr>
        <w:tab/>
      </w:r>
    </w:p>
    <w:p w14:paraId="3E374447" w14:textId="77777777" w:rsidR="00A05284" w:rsidRPr="00E26361" w:rsidRDefault="00A05284" w:rsidP="00A05284">
      <w:pPr>
        <w:tabs>
          <w:tab w:val="left" w:pos="220"/>
          <w:tab w:val="left" w:pos="3630"/>
          <w:tab w:val="left" w:pos="4290"/>
        </w:tabs>
        <w:ind w:right="30"/>
        <w:jc w:val="both"/>
        <w:rPr>
          <w:szCs w:val="20"/>
        </w:rPr>
      </w:pPr>
      <w:r w:rsidRPr="00E26361">
        <w:rPr>
          <w:i/>
          <w:szCs w:val="20"/>
        </w:rPr>
        <w:t>steinefni</w:t>
      </w:r>
      <w:r w:rsidRPr="00E26361">
        <w:rPr>
          <w:szCs w:val="20"/>
        </w:rPr>
        <w:t xml:space="preserve"> úr grófu </w:t>
      </w:r>
      <w:r w:rsidRPr="00E26361">
        <w:rPr>
          <w:i/>
          <w:szCs w:val="20"/>
        </w:rPr>
        <w:t>seti</w:t>
      </w:r>
      <w:r w:rsidRPr="00E26361">
        <w:rPr>
          <w:szCs w:val="20"/>
        </w:rPr>
        <w:t>, eftir að hafa farið í gegn</w:t>
      </w:r>
      <w:r w:rsidRPr="00E26361">
        <w:rPr>
          <w:szCs w:val="20"/>
        </w:rPr>
        <w:softHyphen/>
        <w:t>um mulningsvélar</w:t>
      </w:r>
    </w:p>
    <w:p w14:paraId="69432557" w14:textId="77777777" w:rsidR="00A05284" w:rsidRPr="00E26361" w:rsidRDefault="00A05284" w:rsidP="00A05284">
      <w:pPr>
        <w:tabs>
          <w:tab w:val="left" w:pos="2907"/>
          <w:tab w:val="left" w:pos="3630"/>
          <w:tab w:val="left" w:pos="4290"/>
          <w:tab w:val="left" w:pos="4950"/>
        </w:tabs>
        <w:ind w:right="3132"/>
        <w:jc w:val="both"/>
        <w:rPr>
          <w:b/>
          <w:bCs/>
          <w:szCs w:val="20"/>
        </w:rPr>
      </w:pPr>
    </w:p>
    <w:p w14:paraId="27D778CE" w14:textId="77777777" w:rsidR="000D5813" w:rsidRDefault="000D5813" w:rsidP="00A05284">
      <w:pPr>
        <w:tabs>
          <w:tab w:val="left" w:pos="2907"/>
          <w:tab w:val="left" w:pos="3630"/>
          <w:tab w:val="left" w:pos="4290"/>
          <w:tab w:val="left" w:pos="4950"/>
        </w:tabs>
        <w:ind w:right="3132"/>
        <w:jc w:val="both"/>
        <w:rPr>
          <w:b/>
          <w:bCs/>
          <w:szCs w:val="20"/>
        </w:rPr>
      </w:pPr>
    </w:p>
    <w:p w14:paraId="4FFC7ABB" w14:textId="1B625EB1" w:rsidR="00A05284" w:rsidRPr="00E26361" w:rsidRDefault="00A05284" w:rsidP="00A05284">
      <w:pPr>
        <w:tabs>
          <w:tab w:val="left" w:pos="2907"/>
          <w:tab w:val="left" w:pos="3630"/>
          <w:tab w:val="left" w:pos="4290"/>
          <w:tab w:val="left" w:pos="4950"/>
        </w:tabs>
        <w:ind w:right="3132"/>
        <w:jc w:val="both"/>
        <w:rPr>
          <w:b/>
          <w:bCs/>
          <w:szCs w:val="20"/>
        </w:rPr>
      </w:pPr>
      <w:r w:rsidRPr="00E26361">
        <w:rPr>
          <w:b/>
          <w:bCs/>
          <w:szCs w:val="20"/>
        </w:rPr>
        <w:lastRenderedPageBreak/>
        <w:t>mulningur</w:t>
      </w:r>
    </w:p>
    <w:p w14:paraId="23FD4901" w14:textId="77777777" w:rsidR="00A05284" w:rsidRPr="00E26361" w:rsidRDefault="00A05284" w:rsidP="00A05284">
      <w:pPr>
        <w:tabs>
          <w:tab w:val="left" w:pos="2907"/>
          <w:tab w:val="left" w:pos="3630"/>
          <w:tab w:val="left" w:pos="4290"/>
          <w:tab w:val="left" w:pos="4950"/>
        </w:tabs>
        <w:ind w:right="30"/>
        <w:jc w:val="both"/>
        <w:rPr>
          <w:szCs w:val="20"/>
        </w:rPr>
      </w:pPr>
      <w:r w:rsidRPr="00E26361">
        <w:rPr>
          <w:i/>
          <w:szCs w:val="20"/>
        </w:rPr>
        <w:t>steinefni</w:t>
      </w:r>
      <w:r w:rsidRPr="00E26361">
        <w:rPr>
          <w:szCs w:val="20"/>
        </w:rPr>
        <w:t xml:space="preserve"> sem hefur farið í gegnum einn eða fleiri </w:t>
      </w:r>
      <w:r w:rsidRPr="00E26361">
        <w:rPr>
          <w:i/>
          <w:szCs w:val="20"/>
        </w:rPr>
        <w:t>brjóta</w:t>
      </w:r>
      <w:r w:rsidRPr="00E26361">
        <w:rPr>
          <w:szCs w:val="20"/>
        </w:rPr>
        <w:t xml:space="preserve"> í </w:t>
      </w:r>
      <w:r w:rsidRPr="00E26361">
        <w:rPr>
          <w:i/>
          <w:szCs w:val="20"/>
        </w:rPr>
        <w:t>mölunarsamstæðu</w:t>
      </w:r>
    </w:p>
    <w:p w14:paraId="46E66283" w14:textId="77777777" w:rsidR="00A05284" w:rsidRPr="00E26361" w:rsidRDefault="00A05284" w:rsidP="00A05284">
      <w:pPr>
        <w:tabs>
          <w:tab w:val="left" w:pos="4290"/>
        </w:tabs>
        <w:ind w:left="330" w:right="30"/>
        <w:rPr>
          <w:szCs w:val="20"/>
        </w:rPr>
      </w:pPr>
    </w:p>
    <w:p w14:paraId="0F5E0972" w14:textId="77777777" w:rsidR="00A05284" w:rsidRPr="00E26361" w:rsidRDefault="00A05284" w:rsidP="00A05284">
      <w:pPr>
        <w:rPr>
          <w:b/>
          <w:szCs w:val="20"/>
        </w:rPr>
      </w:pPr>
      <w:r w:rsidRPr="00E26361">
        <w:rPr>
          <w:b/>
          <w:szCs w:val="20"/>
        </w:rPr>
        <w:t>múrblanda</w:t>
      </w:r>
    </w:p>
    <w:p w14:paraId="259D0354" w14:textId="77777777" w:rsidR="00A05284" w:rsidRPr="00E26361" w:rsidRDefault="00A05284" w:rsidP="00A05284">
      <w:pPr>
        <w:rPr>
          <w:szCs w:val="20"/>
        </w:rPr>
      </w:pPr>
      <w:r w:rsidRPr="00E26361">
        <w:rPr>
          <w:szCs w:val="20"/>
        </w:rPr>
        <w:t xml:space="preserve">steinsteypa með smærra </w:t>
      </w:r>
      <w:r w:rsidRPr="00E26361">
        <w:rPr>
          <w:i/>
          <w:szCs w:val="20"/>
        </w:rPr>
        <w:t>steinefni</w:t>
      </w:r>
      <w:r w:rsidRPr="00E26361">
        <w:rPr>
          <w:szCs w:val="20"/>
        </w:rPr>
        <w:t xml:space="preserve"> en 10 mm</w:t>
      </w:r>
    </w:p>
    <w:p w14:paraId="139567BD" w14:textId="77777777" w:rsidR="00A05284" w:rsidRPr="00E26361" w:rsidRDefault="00A05284" w:rsidP="00A05284">
      <w:pPr>
        <w:tabs>
          <w:tab w:val="left" w:pos="4290"/>
        </w:tabs>
        <w:ind w:left="330" w:right="30"/>
        <w:rPr>
          <w:szCs w:val="20"/>
        </w:rPr>
      </w:pPr>
    </w:p>
    <w:p w14:paraId="65B9764E" w14:textId="77777777" w:rsidR="00A05284" w:rsidRPr="00E26361" w:rsidRDefault="00A05284" w:rsidP="00A05284">
      <w:pPr>
        <w:tabs>
          <w:tab w:val="left" w:pos="4290"/>
        </w:tabs>
        <w:ind w:right="30"/>
        <w:jc w:val="both"/>
        <w:rPr>
          <w:b/>
          <w:szCs w:val="20"/>
        </w:rPr>
      </w:pPr>
      <w:r w:rsidRPr="00E26361">
        <w:rPr>
          <w:b/>
          <w:szCs w:val="20"/>
        </w:rPr>
        <w:t>myldi</w:t>
      </w:r>
    </w:p>
    <w:p w14:paraId="16FC7477" w14:textId="77777777" w:rsidR="00A05284" w:rsidRPr="00E26361" w:rsidRDefault="00A05284" w:rsidP="00A05284">
      <w:pPr>
        <w:tabs>
          <w:tab w:val="left" w:pos="4290"/>
        </w:tabs>
        <w:ind w:right="30"/>
        <w:jc w:val="both"/>
        <w:rPr>
          <w:szCs w:val="20"/>
        </w:rPr>
      </w:pPr>
      <w:r w:rsidRPr="00E26361">
        <w:rPr>
          <w:i/>
          <w:szCs w:val="20"/>
        </w:rPr>
        <w:t>jarðefni</w:t>
      </w:r>
      <w:r w:rsidRPr="00E26361">
        <w:rPr>
          <w:szCs w:val="20"/>
        </w:rPr>
        <w:t xml:space="preserve"> af lífrænum uppruna, þ.e. smágerðar, rotnaðar eða rotnandi leifar plantna og dýra</w:t>
      </w:r>
    </w:p>
    <w:p w14:paraId="6E0CC2CF" w14:textId="77777777" w:rsidR="00A05284" w:rsidRPr="00E26361" w:rsidRDefault="00A05284" w:rsidP="00A05284">
      <w:pPr>
        <w:tabs>
          <w:tab w:val="left" w:pos="4290"/>
        </w:tabs>
        <w:ind w:left="330" w:right="30"/>
        <w:rPr>
          <w:szCs w:val="20"/>
        </w:rPr>
      </w:pPr>
    </w:p>
    <w:p w14:paraId="7A9A6745" w14:textId="77777777" w:rsidR="00A05284" w:rsidRPr="00E26361" w:rsidRDefault="00A05284" w:rsidP="00A05284">
      <w:pPr>
        <w:tabs>
          <w:tab w:val="left" w:pos="4950"/>
        </w:tabs>
        <w:ind w:right="30"/>
        <w:jc w:val="both"/>
        <w:rPr>
          <w:b/>
          <w:bCs/>
          <w:szCs w:val="20"/>
        </w:rPr>
      </w:pPr>
      <w:r w:rsidRPr="00E26361">
        <w:rPr>
          <w:b/>
          <w:bCs/>
          <w:szCs w:val="20"/>
        </w:rPr>
        <w:t xml:space="preserve">mylsna </w:t>
      </w:r>
    </w:p>
    <w:p w14:paraId="1078CDD0" w14:textId="77777777" w:rsidR="00A05284" w:rsidRPr="00E26361" w:rsidRDefault="00A05284" w:rsidP="00A05284">
      <w:pPr>
        <w:tabs>
          <w:tab w:val="left" w:pos="4950"/>
        </w:tabs>
        <w:ind w:right="30"/>
        <w:jc w:val="both"/>
        <w:rPr>
          <w:szCs w:val="20"/>
        </w:rPr>
      </w:pPr>
      <w:r w:rsidRPr="00E26361">
        <w:rPr>
          <w:szCs w:val="20"/>
        </w:rPr>
        <w:t xml:space="preserve">sáldurleifar frá sprengdu og muldu </w:t>
      </w:r>
      <w:r w:rsidRPr="00E26361">
        <w:rPr>
          <w:i/>
          <w:szCs w:val="20"/>
        </w:rPr>
        <w:t>steinefni</w:t>
      </w:r>
      <w:r w:rsidRPr="00E26361">
        <w:rPr>
          <w:szCs w:val="20"/>
        </w:rPr>
        <w:t xml:space="preserve"> eftir að nýtilegar stærðir hafa verið hirtar</w:t>
      </w:r>
    </w:p>
    <w:p w14:paraId="057C4EE7" w14:textId="77777777" w:rsidR="00A05284" w:rsidRPr="00E26361" w:rsidRDefault="00A05284" w:rsidP="00A05284">
      <w:pPr>
        <w:tabs>
          <w:tab w:val="left" w:pos="4290"/>
        </w:tabs>
        <w:ind w:right="30"/>
        <w:rPr>
          <w:szCs w:val="20"/>
        </w:rPr>
      </w:pPr>
    </w:p>
    <w:p w14:paraId="0CEB9916" w14:textId="77777777" w:rsidR="00A05284" w:rsidRPr="00E26361" w:rsidRDefault="00A05284" w:rsidP="00A05284">
      <w:pPr>
        <w:tabs>
          <w:tab w:val="left" w:pos="4290"/>
        </w:tabs>
        <w:ind w:right="30"/>
        <w:rPr>
          <w:b/>
          <w:szCs w:val="20"/>
        </w:rPr>
      </w:pPr>
      <w:r w:rsidRPr="00E26361">
        <w:rPr>
          <w:b/>
          <w:szCs w:val="20"/>
        </w:rPr>
        <w:t>myndbreyting</w:t>
      </w:r>
    </w:p>
    <w:p w14:paraId="455C9811" w14:textId="77777777" w:rsidR="00A05284" w:rsidRPr="00E26361" w:rsidRDefault="00A05284" w:rsidP="00A05284">
      <w:pPr>
        <w:tabs>
          <w:tab w:val="left" w:pos="4290"/>
        </w:tabs>
        <w:ind w:right="30"/>
        <w:rPr>
          <w:szCs w:val="20"/>
        </w:rPr>
      </w:pPr>
      <w:r w:rsidRPr="00E26361">
        <w:rPr>
          <w:szCs w:val="20"/>
        </w:rPr>
        <w:t>það, að e-ð skiptir um mynd, breytir gervi</w:t>
      </w:r>
    </w:p>
    <w:p w14:paraId="0C428B10" w14:textId="77777777" w:rsidR="00A05284" w:rsidRPr="00E26361" w:rsidRDefault="00A05284" w:rsidP="00A05284">
      <w:pPr>
        <w:tabs>
          <w:tab w:val="left" w:pos="2907"/>
          <w:tab w:val="left" w:pos="4290"/>
          <w:tab w:val="left" w:pos="4950"/>
        </w:tabs>
        <w:ind w:right="30"/>
        <w:jc w:val="both"/>
        <w:rPr>
          <w:b/>
          <w:bCs/>
          <w:szCs w:val="20"/>
        </w:rPr>
      </w:pPr>
    </w:p>
    <w:p w14:paraId="6FDD91D8" w14:textId="77777777" w:rsidR="00A05284" w:rsidRPr="00E26361" w:rsidRDefault="00A05284" w:rsidP="00A05284">
      <w:pPr>
        <w:tabs>
          <w:tab w:val="left" w:pos="2907"/>
          <w:tab w:val="left" w:pos="4290"/>
          <w:tab w:val="left" w:pos="4950"/>
        </w:tabs>
        <w:ind w:right="30"/>
        <w:jc w:val="both"/>
        <w:rPr>
          <w:b/>
          <w:bCs/>
          <w:szCs w:val="20"/>
        </w:rPr>
      </w:pPr>
    </w:p>
    <w:p w14:paraId="2230EBAE" w14:textId="77777777" w:rsidR="00A05284" w:rsidRPr="00E26361" w:rsidRDefault="00A05284" w:rsidP="00A05284">
      <w:pPr>
        <w:tabs>
          <w:tab w:val="left" w:pos="2907"/>
          <w:tab w:val="left" w:pos="4290"/>
          <w:tab w:val="left" w:pos="4950"/>
        </w:tabs>
        <w:ind w:right="30"/>
        <w:jc w:val="both"/>
        <w:rPr>
          <w:b/>
          <w:bCs/>
          <w:szCs w:val="20"/>
        </w:rPr>
      </w:pPr>
    </w:p>
    <w:p w14:paraId="49CE2E61" w14:textId="77777777" w:rsidR="00A05284" w:rsidRPr="00E26361" w:rsidRDefault="00A05284" w:rsidP="00A05284">
      <w:pPr>
        <w:tabs>
          <w:tab w:val="left" w:pos="2907"/>
          <w:tab w:val="left" w:pos="4290"/>
          <w:tab w:val="left" w:pos="4950"/>
        </w:tabs>
        <w:ind w:right="30"/>
        <w:jc w:val="both"/>
        <w:rPr>
          <w:b/>
          <w:bCs/>
          <w:szCs w:val="20"/>
        </w:rPr>
      </w:pPr>
      <w:r w:rsidRPr="00E26361">
        <w:rPr>
          <w:b/>
          <w:bCs/>
          <w:szCs w:val="20"/>
        </w:rPr>
        <w:t>myndbreytt berg</w:t>
      </w:r>
    </w:p>
    <w:p w14:paraId="05D6139D" w14:textId="77777777" w:rsidR="00A05284" w:rsidRPr="00E26361" w:rsidRDefault="00A05284" w:rsidP="00A05284">
      <w:pPr>
        <w:tabs>
          <w:tab w:val="left" w:pos="2907"/>
          <w:tab w:val="left" w:pos="4290"/>
          <w:tab w:val="left" w:pos="4950"/>
        </w:tabs>
        <w:ind w:right="30"/>
        <w:jc w:val="both"/>
        <w:rPr>
          <w:bCs/>
          <w:szCs w:val="20"/>
        </w:rPr>
      </w:pPr>
      <w:r w:rsidRPr="00E26361">
        <w:rPr>
          <w:bCs/>
          <w:i/>
          <w:szCs w:val="20"/>
        </w:rPr>
        <w:t>berg</w:t>
      </w:r>
      <w:r w:rsidRPr="00E26361">
        <w:rPr>
          <w:bCs/>
          <w:szCs w:val="20"/>
        </w:rPr>
        <w:t xml:space="preserve">, sem áður var </w:t>
      </w:r>
      <w:r w:rsidRPr="00E26361">
        <w:rPr>
          <w:bCs/>
          <w:i/>
          <w:szCs w:val="20"/>
        </w:rPr>
        <w:t>storkuberg</w:t>
      </w:r>
      <w:r w:rsidRPr="00E26361">
        <w:rPr>
          <w:bCs/>
          <w:szCs w:val="20"/>
        </w:rPr>
        <w:t xml:space="preserve"> eða </w:t>
      </w:r>
      <w:r w:rsidRPr="00E26361">
        <w:rPr>
          <w:bCs/>
          <w:i/>
          <w:szCs w:val="20"/>
        </w:rPr>
        <w:t>setberg</w:t>
      </w:r>
      <w:r w:rsidRPr="00E26361">
        <w:rPr>
          <w:bCs/>
          <w:szCs w:val="20"/>
        </w:rPr>
        <w:t>, en hefur orðið fyrir breytingum á gerð og efnasamböndum á þann hátt, að upphaflegar steindir hafa að fullu breyst í aðrar fyrir áhrif þrýstings og hita</w:t>
      </w:r>
    </w:p>
    <w:p w14:paraId="00BB0F62" w14:textId="77777777" w:rsidR="00A05284" w:rsidRPr="00E26361" w:rsidRDefault="00A05284" w:rsidP="00A05284">
      <w:pPr>
        <w:tabs>
          <w:tab w:val="left" w:pos="2907"/>
          <w:tab w:val="left" w:pos="4290"/>
          <w:tab w:val="left" w:pos="4950"/>
        </w:tabs>
        <w:ind w:right="30"/>
        <w:jc w:val="both"/>
        <w:rPr>
          <w:b/>
          <w:bCs/>
          <w:szCs w:val="20"/>
        </w:rPr>
      </w:pPr>
    </w:p>
    <w:p w14:paraId="2349CF90" w14:textId="77777777" w:rsidR="00A05284" w:rsidRPr="00E26361" w:rsidRDefault="00A05284" w:rsidP="00A05284">
      <w:pPr>
        <w:tabs>
          <w:tab w:val="left" w:pos="2907"/>
          <w:tab w:val="left" w:pos="4290"/>
          <w:tab w:val="left" w:pos="4950"/>
        </w:tabs>
        <w:ind w:right="30"/>
        <w:jc w:val="both"/>
        <w:rPr>
          <w:b/>
          <w:bCs/>
          <w:szCs w:val="20"/>
        </w:rPr>
      </w:pPr>
      <w:r w:rsidRPr="00E26361">
        <w:rPr>
          <w:b/>
          <w:bCs/>
          <w:szCs w:val="20"/>
        </w:rPr>
        <w:t>mýkingarefni</w:t>
      </w:r>
    </w:p>
    <w:p w14:paraId="61AC7A3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mýkir</w:t>
      </w:r>
      <w:r w:rsidRPr="00E26361">
        <w:rPr>
          <w:rFonts w:asciiTheme="minorHAnsi" w:hAnsiTheme="minorHAnsi"/>
          <w:sz w:val="20"/>
          <w:szCs w:val="20"/>
          <w:lang w:val="is-IS"/>
        </w:rPr>
        <w:t>.</w:t>
      </w:r>
    </w:p>
    <w:p w14:paraId="30D87598" w14:textId="77777777" w:rsidR="00A05284" w:rsidRPr="00E26361" w:rsidRDefault="00A05284" w:rsidP="00A05284">
      <w:pPr>
        <w:tabs>
          <w:tab w:val="left" w:pos="2907"/>
          <w:tab w:val="left" w:pos="4290"/>
          <w:tab w:val="left" w:pos="4950"/>
        </w:tabs>
        <w:ind w:right="30"/>
        <w:jc w:val="both"/>
        <w:rPr>
          <w:b/>
          <w:bCs/>
          <w:szCs w:val="20"/>
        </w:rPr>
      </w:pPr>
    </w:p>
    <w:p w14:paraId="7B240475" w14:textId="77777777" w:rsidR="00A05284" w:rsidRPr="00E26361" w:rsidRDefault="00A05284" w:rsidP="00A05284">
      <w:pPr>
        <w:tabs>
          <w:tab w:val="left" w:pos="2907"/>
          <w:tab w:val="left" w:pos="4290"/>
          <w:tab w:val="left" w:pos="4950"/>
        </w:tabs>
        <w:ind w:right="30"/>
        <w:jc w:val="both"/>
        <w:rPr>
          <w:b/>
          <w:bCs/>
          <w:szCs w:val="20"/>
        </w:rPr>
      </w:pPr>
      <w:r w:rsidRPr="00E26361">
        <w:rPr>
          <w:b/>
          <w:bCs/>
          <w:szCs w:val="20"/>
        </w:rPr>
        <w:t>mýkir</w:t>
      </w:r>
    </w:p>
    <w:p w14:paraId="2FCBFE35" w14:textId="77777777" w:rsidR="00A05284" w:rsidRPr="00E26361" w:rsidRDefault="00A05284" w:rsidP="00A05284">
      <w:pPr>
        <w:tabs>
          <w:tab w:val="left" w:pos="2907"/>
          <w:tab w:val="left" w:pos="4290"/>
          <w:tab w:val="left" w:pos="4950"/>
        </w:tabs>
        <w:ind w:right="30"/>
        <w:jc w:val="both"/>
        <w:rPr>
          <w:bCs/>
          <w:szCs w:val="20"/>
        </w:rPr>
      </w:pPr>
      <w:r w:rsidRPr="00E26361">
        <w:rPr>
          <w:bCs/>
          <w:szCs w:val="20"/>
        </w:rPr>
        <w:t>lítt rokgjarn vökvi sem dregur úr seigju bikbindiefnis, notaður til framleiðslu á þjálbiki</w:t>
      </w:r>
    </w:p>
    <w:p w14:paraId="3FE3FAE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Gerður úr lífrænum efnasamböndum eða eimi af jarðolíu. </w:t>
      </w:r>
    </w:p>
    <w:p w14:paraId="281DBDA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Hlutverk mýkis er að minnka seigju biks til langframa.</w:t>
      </w:r>
    </w:p>
    <w:p w14:paraId="1802411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um mýki eru þungar brennsluolíur, smurolíur, repja og lýsisafurðir.</w:t>
      </w:r>
    </w:p>
    <w:p w14:paraId="2987950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Mýkir er einnig kallaður </w:t>
      </w:r>
      <w:r w:rsidRPr="00E26361">
        <w:rPr>
          <w:rFonts w:asciiTheme="minorHAnsi" w:hAnsiTheme="minorHAnsi"/>
          <w:i/>
          <w:sz w:val="20"/>
          <w:szCs w:val="20"/>
          <w:lang w:val="is-IS"/>
        </w:rPr>
        <w:t>mýkingarefni</w:t>
      </w:r>
      <w:r w:rsidRPr="00E26361">
        <w:rPr>
          <w:rFonts w:asciiTheme="minorHAnsi" w:hAnsiTheme="minorHAnsi"/>
          <w:sz w:val="20"/>
          <w:szCs w:val="20"/>
          <w:lang w:val="is-IS"/>
        </w:rPr>
        <w:t>.</w:t>
      </w:r>
    </w:p>
    <w:p w14:paraId="516DE611" w14:textId="77777777" w:rsidR="00A05284" w:rsidRPr="00E26361" w:rsidRDefault="00A05284" w:rsidP="00A05284">
      <w:pPr>
        <w:tabs>
          <w:tab w:val="left" w:pos="2907"/>
          <w:tab w:val="left" w:pos="4290"/>
          <w:tab w:val="left" w:pos="4950"/>
        </w:tabs>
        <w:ind w:right="30"/>
        <w:jc w:val="both"/>
        <w:rPr>
          <w:b/>
          <w:bCs/>
          <w:szCs w:val="20"/>
        </w:rPr>
      </w:pPr>
    </w:p>
    <w:p w14:paraId="00200BEC" w14:textId="77777777" w:rsidR="00A05284" w:rsidRPr="00E26361" w:rsidRDefault="00A05284" w:rsidP="00A05284">
      <w:pPr>
        <w:tabs>
          <w:tab w:val="left" w:pos="2907"/>
          <w:tab w:val="left" w:pos="4290"/>
          <w:tab w:val="left" w:pos="4950"/>
        </w:tabs>
        <w:ind w:right="30"/>
        <w:jc w:val="both"/>
        <w:rPr>
          <w:b/>
          <w:bCs/>
          <w:szCs w:val="20"/>
        </w:rPr>
      </w:pPr>
      <w:r w:rsidRPr="00E26361">
        <w:rPr>
          <w:b/>
          <w:bCs/>
          <w:szCs w:val="20"/>
        </w:rPr>
        <w:t>mýktarmark</w:t>
      </w:r>
    </w:p>
    <w:p w14:paraId="687605DE" w14:textId="77777777" w:rsidR="00A05284" w:rsidRPr="00E26361" w:rsidRDefault="00A05284" w:rsidP="00A05284">
      <w:pPr>
        <w:tabs>
          <w:tab w:val="left" w:pos="2907"/>
          <w:tab w:val="left" w:pos="4290"/>
          <w:tab w:val="left" w:pos="4950"/>
        </w:tabs>
        <w:ind w:right="30"/>
        <w:jc w:val="both"/>
        <w:rPr>
          <w:bCs/>
          <w:szCs w:val="20"/>
        </w:rPr>
      </w:pPr>
      <w:r w:rsidRPr="00E26361">
        <w:rPr>
          <w:bCs/>
          <w:szCs w:val="20"/>
        </w:rPr>
        <w:t>hitastig á stífbiki þegar stálkúla með vissri þyngd aflagar sérstaklega tilreitt sýni af bikinu á vissan hátt</w:t>
      </w:r>
    </w:p>
    <w:p w14:paraId="12CC0B2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Þessi mælikvarði á seigjueiginleika er valinn af handahófi og táknar ekki ákveðið eðlisfræðilegt ástand stífbiks. Af þessum sökum er mýktarmark á undanhaldi sem prófunaraðferð og í stað þess hefur seigjumæling verið tekin upp í vaxandi mæli.</w:t>
      </w:r>
    </w:p>
    <w:p w14:paraId="38D41EB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Mælingu á mýktarmarki er m.a. lýst í ÍST EN 1427.</w:t>
      </w:r>
    </w:p>
    <w:p w14:paraId="3CAC67D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Mæliaðferðin er oft kölluð "kúla og hringur".</w:t>
      </w:r>
    </w:p>
    <w:p w14:paraId="3D1896DF" w14:textId="77777777" w:rsidR="00A05284" w:rsidRPr="00E26361" w:rsidRDefault="00A05284" w:rsidP="00A05284">
      <w:pPr>
        <w:tabs>
          <w:tab w:val="left" w:pos="2907"/>
          <w:tab w:val="left" w:pos="4290"/>
          <w:tab w:val="left" w:pos="4950"/>
        </w:tabs>
        <w:ind w:right="30"/>
        <w:jc w:val="both"/>
        <w:rPr>
          <w:b/>
          <w:bCs/>
          <w:szCs w:val="20"/>
        </w:rPr>
      </w:pPr>
    </w:p>
    <w:p w14:paraId="7360B4D6" w14:textId="77777777" w:rsidR="00A05284" w:rsidRPr="00E26361" w:rsidRDefault="00A05284" w:rsidP="00A05284">
      <w:pPr>
        <w:tabs>
          <w:tab w:val="left" w:pos="2907"/>
          <w:tab w:val="left" w:pos="4290"/>
          <w:tab w:val="left" w:pos="4950"/>
        </w:tabs>
        <w:ind w:right="30"/>
        <w:jc w:val="both"/>
        <w:rPr>
          <w:b/>
          <w:bCs/>
          <w:szCs w:val="20"/>
        </w:rPr>
      </w:pPr>
      <w:r w:rsidRPr="00E26361">
        <w:rPr>
          <w:b/>
          <w:bCs/>
          <w:szCs w:val="20"/>
        </w:rPr>
        <w:t xml:space="preserve">möl </w:t>
      </w:r>
      <w:r w:rsidRPr="00E26361">
        <w:rPr>
          <w:b/>
          <w:bCs/>
          <w:szCs w:val="20"/>
        </w:rPr>
        <w:tab/>
      </w:r>
      <w:r w:rsidRPr="00E26361">
        <w:rPr>
          <w:b/>
          <w:bCs/>
          <w:szCs w:val="20"/>
        </w:rPr>
        <w:tab/>
      </w:r>
    </w:p>
    <w:p w14:paraId="60066F0D" w14:textId="77777777" w:rsidR="00A05284" w:rsidRPr="00E26361" w:rsidRDefault="00A05284" w:rsidP="00A05284">
      <w:pPr>
        <w:tabs>
          <w:tab w:val="left" w:pos="660"/>
          <w:tab w:val="left" w:pos="1980"/>
          <w:tab w:val="left" w:pos="2907"/>
          <w:tab w:val="left" w:pos="4290"/>
          <w:tab w:val="left" w:pos="4950"/>
        </w:tabs>
        <w:ind w:right="30"/>
        <w:jc w:val="both"/>
        <w:rPr>
          <w:szCs w:val="20"/>
        </w:rPr>
      </w:pPr>
      <w:r w:rsidRPr="00E26361">
        <w:rPr>
          <w:szCs w:val="20"/>
        </w:rPr>
        <w:t>1 bergmol, þar sem meirihluti korna er í stærðar-flokknum 4-63 mm</w:t>
      </w:r>
    </w:p>
    <w:p w14:paraId="71DF228E" w14:textId="77777777" w:rsidR="00A05284" w:rsidRPr="00E26361" w:rsidRDefault="00A05284" w:rsidP="00A05284">
      <w:pPr>
        <w:tabs>
          <w:tab w:val="left" w:pos="660"/>
          <w:tab w:val="left" w:pos="1980"/>
          <w:tab w:val="left" w:pos="4290"/>
        </w:tabs>
        <w:ind w:right="30"/>
        <w:rPr>
          <w:szCs w:val="20"/>
        </w:rPr>
      </w:pPr>
      <w:r w:rsidRPr="00E26361">
        <w:rPr>
          <w:szCs w:val="20"/>
        </w:rPr>
        <w:t xml:space="preserve">2 á sáldurriti; </w:t>
      </w:r>
      <w:r w:rsidRPr="00E26361">
        <w:rPr>
          <w:i/>
          <w:szCs w:val="20"/>
        </w:rPr>
        <w:t>kornastærð</w:t>
      </w:r>
      <w:r w:rsidRPr="00E26361">
        <w:rPr>
          <w:szCs w:val="20"/>
        </w:rPr>
        <w:t xml:space="preserve"> á bilinu 4-63 mm</w:t>
      </w:r>
    </w:p>
    <w:p w14:paraId="183DA3D0" w14:textId="77777777" w:rsidR="00A05284" w:rsidRPr="00E26361" w:rsidRDefault="00A05284" w:rsidP="00A05284">
      <w:pPr>
        <w:tabs>
          <w:tab w:val="left" w:pos="660"/>
          <w:tab w:val="left" w:pos="1980"/>
          <w:tab w:val="left" w:pos="2907"/>
          <w:tab w:val="left" w:pos="4290"/>
          <w:tab w:val="left" w:pos="4950"/>
        </w:tabs>
        <w:ind w:right="30"/>
        <w:jc w:val="both"/>
        <w:rPr>
          <w:b/>
          <w:bCs/>
          <w:szCs w:val="20"/>
        </w:rPr>
      </w:pPr>
    </w:p>
    <w:p w14:paraId="0FC230B7" w14:textId="77777777" w:rsidR="00A05284" w:rsidRPr="00E26361" w:rsidRDefault="00A05284" w:rsidP="00A05284">
      <w:pPr>
        <w:tabs>
          <w:tab w:val="left" w:pos="660"/>
          <w:tab w:val="left" w:pos="1980"/>
          <w:tab w:val="left" w:pos="2907"/>
          <w:tab w:val="left" w:pos="4290"/>
          <w:tab w:val="left" w:pos="4950"/>
        </w:tabs>
        <w:ind w:right="30"/>
        <w:jc w:val="both"/>
        <w:rPr>
          <w:b/>
          <w:bCs/>
          <w:szCs w:val="20"/>
        </w:rPr>
      </w:pPr>
      <w:r w:rsidRPr="00E26361">
        <w:rPr>
          <w:b/>
          <w:bCs/>
          <w:szCs w:val="20"/>
        </w:rPr>
        <w:t>mölun</w:t>
      </w:r>
    </w:p>
    <w:p w14:paraId="27D3A144" w14:textId="77777777" w:rsidR="00A05284" w:rsidRPr="00E26361" w:rsidRDefault="00A05284" w:rsidP="00A05284">
      <w:pPr>
        <w:tabs>
          <w:tab w:val="left" w:pos="660"/>
          <w:tab w:val="left" w:pos="1980"/>
          <w:tab w:val="left" w:pos="2907"/>
          <w:tab w:val="left" w:pos="4290"/>
          <w:tab w:val="left" w:pos="4950"/>
        </w:tabs>
        <w:ind w:right="30"/>
        <w:jc w:val="both"/>
        <w:rPr>
          <w:szCs w:val="20"/>
        </w:rPr>
      </w:pPr>
      <w:r w:rsidRPr="00E26361">
        <w:rPr>
          <w:i/>
          <w:szCs w:val="20"/>
        </w:rPr>
        <w:t>vinnsla</w:t>
      </w:r>
      <w:r w:rsidRPr="00E26361">
        <w:rPr>
          <w:szCs w:val="20"/>
        </w:rPr>
        <w:t xml:space="preserve"> </w:t>
      </w:r>
      <w:r w:rsidRPr="00E26361">
        <w:rPr>
          <w:i/>
          <w:szCs w:val="20"/>
        </w:rPr>
        <w:t>bergs</w:t>
      </w:r>
      <w:r w:rsidRPr="00E26361">
        <w:rPr>
          <w:szCs w:val="20"/>
        </w:rPr>
        <w:t xml:space="preserve"> í </w:t>
      </w:r>
      <w:r w:rsidRPr="00E26361">
        <w:rPr>
          <w:i/>
          <w:szCs w:val="20"/>
        </w:rPr>
        <w:t>mölunarsamstæðu</w:t>
      </w:r>
    </w:p>
    <w:p w14:paraId="7CDE7DCC" w14:textId="77777777" w:rsidR="00A05284" w:rsidRPr="00E26361" w:rsidRDefault="00A05284" w:rsidP="00A05284">
      <w:pPr>
        <w:tabs>
          <w:tab w:val="left" w:pos="660"/>
          <w:tab w:val="left" w:pos="1980"/>
          <w:tab w:val="left" w:pos="2907"/>
          <w:tab w:val="left" w:pos="4290"/>
          <w:tab w:val="left" w:pos="4950"/>
        </w:tabs>
        <w:ind w:right="30"/>
        <w:jc w:val="both"/>
        <w:rPr>
          <w:b/>
          <w:bCs/>
          <w:szCs w:val="20"/>
        </w:rPr>
      </w:pPr>
    </w:p>
    <w:p w14:paraId="036D6261" w14:textId="77777777" w:rsidR="00E53B9B" w:rsidRPr="00E26361" w:rsidRDefault="00E53B9B" w:rsidP="00A05284">
      <w:pPr>
        <w:tabs>
          <w:tab w:val="left" w:pos="660"/>
          <w:tab w:val="left" w:pos="1980"/>
          <w:tab w:val="left" w:pos="2907"/>
          <w:tab w:val="left" w:pos="4290"/>
          <w:tab w:val="left" w:pos="4950"/>
        </w:tabs>
        <w:ind w:right="30"/>
        <w:jc w:val="both"/>
        <w:rPr>
          <w:b/>
          <w:bCs/>
          <w:szCs w:val="20"/>
        </w:rPr>
      </w:pPr>
    </w:p>
    <w:p w14:paraId="7E8D01FA" w14:textId="770484F3" w:rsidR="00A05284" w:rsidRPr="00E26361" w:rsidRDefault="00A05284" w:rsidP="00A05284">
      <w:pPr>
        <w:tabs>
          <w:tab w:val="left" w:pos="660"/>
          <w:tab w:val="left" w:pos="1980"/>
          <w:tab w:val="left" w:pos="2907"/>
          <w:tab w:val="left" w:pos="4290"/>
          <w:tab w:val="left" w:pos="4950"/>
        </w:tabs>
        <w:ind w:right="30"/>
        <w:jc w:val="both"/>
        <w:rPr>
          <w:b/>
          <w:bCs/>
          <w:szCs w:val="20"/>
        </w:rPr>
      </w:pPr>
      <w:r w:rsidRPr="00E26361">
        <w:rPr>
          <w:b/>
          <w:bCs/>
          <w:szCs w:val="20"/>
        </w:rPr>
        <w:t>mölunarsamstæða</w:t>
      </w:r>
    </w:p>
    <w:p w14:paraId="0291D23A" w14:textId="77777777" w:rsidR="00A05284" w:rsidRPr="00E26361" w:rsidRDefault="00A05284" w:rsidP="00A05284">
      <w:pPr>
        <w:tabs>
          <w:tab w:val="left" w:pos="660"/>
          <w:tab w:val="left" w:pos="1980"/>
          <w:tab w:val="left" w:pos="2907"/>
          <w:tab w:val="left" w:pos="4290"/>
          <w:tab w:val="left" w:pos="4950"/>
        </w:tabs>
        <w:ind w:right="30"/>
        <w:jc w:val="both"/>
        <w:rPr>
          <w:szCs w:val="20"/>
        </w:rPr>
      </w:pPr>
      <w:r w:rsidRPr="00E26361">
        <w:rPr>
          <w:szCs w:val="20"/>
        </w:rPr>
        <w:t xml:space="preserve">röð af </w:t>
      </w:r>
      <w:r w:rsidRPr="00E26361">
        <w:rPr>
          <w:i/>
          <w:szCs w:val="20"/>
        </w:rPr>
        <w:t>brjótum</w:t>
      </w:r>
      <w:r w:rsidRPr="00E26361">
        <w:rPr>
          <w:szCs w:val="20"/>
        </w:rPr>
        <w:t>, sigtum og færiböndum til stein</w:t>
      </w:r>
      <w:r w:rsidRPr="00E26361">
        <w:rPr>
          <w:szCs w:val="20"/>
        </w:rPr>
        <w:softHyphen/>
        <w:t>efnaframleiðslu</w:t>
      </w:r>
    </w:p>
    <w:p w14:paraId="2F3ABF0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Einingum er raðað saman með það fyrir aug</w:t>
      </w:r>
      <w:r w:rsidRPr="00E26361">
        <w:rPr>
          <w:rFonts w:asciiTheme="minorHAnsi" w:hAnsiTheme="minorHAnsi"/>
          <w:sz w:val="20"/>
          <w:szCs w:val="20"/>
          <w:lang w:val="is-IS"/>
        </w:rPr>
        <w:softHyphen/>
        <w:t xml:space="preserve">um að </w:t>
      </w:r>
      <w:r w:rsidRPr="00E26361">
        <w:rPr>
          <w:rFonts w:asciiTheme="minorHAnsi" w:hAnsiTheme="minorHAnsi"/>
          <w:i/>
          <w:sz w:val="20"/>
          <w:szCs w:val="20"/>
          <w:lang w:val="is-IS"/>
        </w:rPr>
        <w:t>framleiðslan</w:t>
      </w:r>
      <w:r w:rsidRPr="00E26361">
        <w:rPr>
          <w:rFonts w:asciiTheme="minorHAnsi" w:hAnsiTheme="minorHAnsi"/>
          <w:sz w:val="20"/>
          <w:szCs w:val="20"/>
          <w:lang w:val="is-IS"/>
        </w:rPr>
        <w:t xml:space="preserve"> uppfylli tilteknar kröfur um </w:t>
      </w:r>
      <w:r w:rsidRPr="00E26361">
        <w:rPr>
          <w:rFonts w:asciiTheme="minorHAnsi" w:hAnsiTheme="minorHAnsi"/>
          <w:i/>
          <w:sz w:val="20"/>
          <w:szCs w:val="20"/>
          <w:lang w:val="is-IS"/>
        </w:rPr>
        <w:t>kornastærð</w:t>
      </w:r>
      <w:r w:rsidRPr="00E26361">
        <w:rPr>
          <w:rFonts w:asciiTheme="minorHAnsi" w:hAnsiTheme="minorHAnsi"/>
          <w:sz w:val="20"/>
          <w:szCs w:val="20"/>
          <w:lang w:val="is-IS"/>
        </w:rPr>
        <w:t xml:space="preserve"> og lögun korna.</w:t>
      </w:r>
    </w:p>
    <w:p w14:paraId="78BC0BBE" w14:textId="77777777" w:rsidR="00A05284" w:rsidRPr="00E26361" w:rsidRDefault="00A05284" w:rsidP="00A05284">
      <w:pPr>
        <w:tabs>
          <w:tab w:val="left" w:pos="660"/>
          <w:tab w:val="left" w:pos="1980"/>
          <w:tab w:val="left" w:pos="2907"/>
          <w:tab w:val="left" w:pos="4290"/>
          <w:tab w:val="left" w:pos="4950"/>
        </w:tabs>
        <w:ind w:right="3132"/>
        <w:rPr>
          <w:b/>
          <w:szCs w:val="20"/>
        </w:rPr>
      </w:pPr>
    </w:p>
    <w:p w14:paraId="611B693D" w14:textId="234A14DC" w:rsidR="00A05284" w:rsidRPr="00E26361" w:rsidRDefault="00A05284" w:rsidP="00304ED6">
      <w:pPr>
        <w:tabs>
          <w:tab w:val="clear" w:pos="454"/>
          <w:tab w:val="clear" w:pos="1077"/>
          <w:tab w:val="left" w:pos="1980"/>
          <w:tab w:val="left" w:pos="2907"/>
          <w:tab w:val="left" w:pos="4290"/>
          <w:tab w:val="left" w:pos="4950"/>
        </w:tabs>
        <w:ind w:right="3044"/>
        <w:rPr>
          <w:b/>
          <w:szCs w:val="20"/>
        </w:rPr>
      </w:pPr>
      <w:r w:rsidRPr="00E26361">
        <w:rPr>
          <w:b/>
          <w:szCs w:val="20"/>
        </w:rPr>
        <w:t>möndlube</w:t>
      </w:r>
      <w:r w:rsidR="00304ED6" w:rsidRPr="00E26361">
        <w:rPr>
          <w:b/>
          <w:szCs w:val="20"/>
        </w:rPr>
        <w:t>r</w:t>
      </w:r>
      <w:r w:rsidR="00E53B9B" w:rsidRPr="00E26361">
        <w:rPr>
          <w:b/>
          <w:szCs w:val="20"/>
        </w:rPr>
        <w:t>g</w:t>
      </w:r>
    </w:p>
    <w:p w14:paraId="73A134AE" w14:textId="77777777" w:rsidR="00A05284" w:rsidRPr="00E26361" w:rsidRDefault="00A05284" w:rsidP="00A05284">
      <w:pPr>
        <w:rPr>
          <w:szCs w:val="20"/>
        </w:rPr>
      </w:pPr>
      <w:r w:rsidRPr="00E26361">
        <w:rPr>
          <w:i/>
          <w:szCs w:val="20"/>
        </w:rPr>
        <w:t>berg</w:t>
      </w:r>
      <w:r w:rsidRPr="00E26361">
        <w:rPr>
          <w:szCs w:val="20"/>
        </w:rPr>
        <w:t xml:space="preserve"> með holufyllingum, þar sem allar blöðrur eru fylltar</w:t>
      </w:r>
    </w:p>
    <w:p w14:paraId="0A6EEA28" w14:textId="77777777" w:rsidR="00A05284" w:rsidRPr="00E26361" w:rsidRDefault="00A05284" w:rsidP="00A05284">
      <w:pPr>
        <w:tabs>
          <w:tab w:val="left" w:pos="660"/>
          <w:tab w:val="left" w:pos="1980"/>
          <w:tab w:val="left" w:pos="2907"/>
          <w:tab w:val="left" w:pos="4290"/>
          <w:tab w:val="left" w:pos="4950"/>
        </w:tabs>
        <w:ind w:right="3132"/>
        <w:rPr>
          <w:szCs w:val="20"/>
        </w:rPr>
      </w:pPr>
    </w:p>
    <w:p w14:paraId="5C19A638" w14:textId="77777777" w:rsidR="00A05284" w:rsidRPr="00E26361" w:rsidRDefault="00A05284" w:rsidP="00A05284">
      <w:pPr>
        <w:tabs>
          <w:tab w:val="left" w:pos="660"/>
          <w:tab w:val="left" w:pos="1980"/>
          <w:tab w:val="left" w:pos="2907"/>
          <w:tab w:val="left" w:pos="4290"/>
          <w:tab w:val="left" w:pos="4950"/>
        </w:tabs>
        <w:ind w:right="3132"/>
        <w:rPr>
          <w:b/>
          <w:szCs w:val="20"/>
        </w:rPr>
      </w:pPr>
      <w:r w:rsidRPr="00E26361">
        <w:rPr>
          <w:b/>
          <w:szCs w:val="20"/>
        </w:rPr>
        <w:t>nagladekk</w:t>
      </w:r>
    </w:p>
    <w:p w14:paraId="5F0A9A31" w14:textId="77777777" w:rsidR="00A05284" w:rsidRPr="00E26361" w:rsidRDefault="00A05284" w:rsidP="00A05284">
      <w:pPr>
        <w:rPr>
          <w:szCs w:val="20"/>
        </w:rPr>
      </w:pPr>
      <w:r w:rsidRPr="00E26361">
        <w:rPr>
          <w:szCs w:val="20"/>
        </w:rPr>
        <w:t>negldur hjólbarði ökutækis; með naglaendum í slitfleti til að auka akstursöryggi í hálku að vetrarlagi</w:t>
      </w:r>
    </w:p>
    <w:p w14:paraId="34CA4090" w14:textId="77777777" w:rsidR="00A05284" w:rsidRPr="00E26361" w:rsidRDefault="00A05284" w:rsidP="00A05284">
      <w:pPr>
        <w:rPr>
          <w:szCs w:val="20"/>
        </w:rPr>
      </w:pPr>
    </w:p>
    <w:p w14:paraId="4E1BAA54" w14:textId="77777777" w:rsidR="00A05284" w:rsidRPr="00E26361" w:rsidRDefault="00A05284" w:rsidP="00A05284">
      <w:pPr>
        <w:tabs>
          <w:tab w:val="left" w:pos="660"/>
          <w:tab w:val="left" w:pos="1980"/>
          <w:tab w:val="left" w:pos="2907"/>
          <w:tab w:val="left" w:pos="4290"/>
          <w:tab w:val="left" w:pos="4950"/>
        </w:tabs>
        <w:ind w:right="30"/>
        <w:jc w:val="both"/>
        <w:rPr>
          <w:b/>
          <w:bCs/>
          <w:szCs w:val="20"/>
        </w:rPr>
      </w:pPr>
      <w:r w:rsidRPr="00E26361">
        <w:rPr>
          <w:b/>
          <w:bCs/>
          <w:szCs w:val="20"/>
        </w:rPr>
        <w:t xml:space="preserve">náma </w:t>
      </w:r>
    </w:p>
    <w:p w14:paraId="16624670" w14:textId="77777777" w:rsidR="00A05284" w:rsidRPr="00E26361" w:rsidRDefault="00A05284" w:rsidP="00A05284">
      <w:pPr>
        <w:tabs>
          <w:tab w:val="left" w:pos="660"/>
          <w:tab w:val="left" w:pos="1980"/>
          <w:tab w:val="left" w:pos="2907"/>
          <w:tab w:val="left" w:pos="4290"/>
          <w:tab w:val="left" w:pos="4950"/>
        </w:tabs>
        <w:ind w:right="30"/>
        <w:jc w:val="both"/>
        <w:rPr>
          <w:szCs w:val="20"/>
        </w:rPr>
      </w:pPr>
      <w:r w:rsidRPr="00E26361">
        <w:rPr>
          <w:szCs w:val="20"/>
        </w:rPr>
        <w:t>efnistökustaður þar sem unnið er að brottnámi efnis</w:t>
      </w:r>
    </w:p>
    <w:p w14:paraId="5334FC1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Efnið er losað og eftir atvikum mulið, sigtað, þvegið og stundum geymt til síðari nota. Er einnig notað um frágengna námu, sem er ekki í notkun.</w:t>
      </w:r>
    </w:p>
    <w:p w14:paraId="32B72006" w14:textId="77777777" w:rsidR="00A05284" w:rsidRPr="00E26361" w:rsidRDefault="00A05284" w:rsidP="00A05284">
      <w:pPr>
        <w:tabs>
          <w:tab w:val="left" w:pos="660"/>
          <w:tab w:val="left" w:pos="1980"/>
        </w:tabs>
        <w:ind w:right="3132"/>
        <w:rPr>
          <w:szCs w:val="20"/>
        </w:rPr>
      </w:pPr>
    </w:p>
    <w:p w14:paraId="19B3C529" w14:textId="77777777" w:rsidR="00856BB3" w:rsidRDefault="00856BB3" w:rsidP="00A05284">
      <w:pPr>
        <w:rPr>
          <w:rStyle w:val="Strong"/>
          <w:szCs w:val="20"/>
        </w:rPr>
      </w:pPr>
    </w:p>
    <w:p w14:paraId="1F5ACA85" w14:textId="77777777" w:rsidR="00856BB3" w:rsidRDefault="00856BB3" w:rsidP="00A05284">
      <w:pPr>
        <w:rPr>
          <w:rStyle w:val="Strong"/>
          <w:szCs w:val="20"/>
        </w:rPr>
      </w:pPr>
    </w:p>
    <w:p w14:paraId="365445B8" w14:textId="209F6E65" w:rsidR="00A05284" w:rsidRPr="00E26361" w:rsidRDefault="00A05284" w:rsidP="00A05284">
      <w:pPr>
        <w:rPr>
          <w:rStyle w:val="Strong"/>
          <w:szCs w:val="20"/>
        </w:rPr>
      </w:pPr>
      <w:r w:rsidRPr="00E26361">
        <w:rPr>
          <w:rStyle w:val="Strong"/>
          <w:szCs w:val="20"/>
        </w:rPr>
        <w:lastRenderedPageBreak/>
        <w:t>námurétthafi</w:t>
      </w:r>
    </w:p>
    <w:p w14:paraId="5A037EE1" w14:textId="77777777" w:rsidR="00A05284" w:rsidRPr="00E26361" w:rsidRDefault="00A05284" w:rsidP="00A05284">
      <w:pPr>
        <w:rPr>
          <w:szCs w:val="20"/>
        </w:rPr>
      </w:pPr>
      <w:r w:rsidRPr="00E26361">
        <w:rPr>
          <w:szCs w:val="20"/>
        </w:rPr>
        <w:t xml:space="preserve">landeigandi eða annar sá sem hefur yfirráðarétt yfir efnistökusvæði samkvæmt lögum. </w:t>
      </w:r>
    </w:p>
    <w:p w14:paraId="5327722D" w14:textId="77777777" w:rsidR="00A05284" w:rsidRPr="00E26361" w:rsidRDefault="00A05284" w:rsidP="00A05284">
      <w:pPr>
        <w:pStyle w:val="NoSpacing"/>
        <w:rPr>
          <w:rFonts w:asciiTheme="minorHAnsi" w:hAnsiTheme="minorHAnsi"/>
          <w: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framkvæmdaraðili.</w:t>
      </w:r>
    </w:p>
    <w:p w14:paraId="2B540C87" w14:textId="77777777" w:rsidR="00A05284" w:rsidRPr="00E26361" w:rsidRDefault="00A05284" w:rsidP="00A05284">
      <w:pPr>
        <w:pStyle w:val="NoSpacing"/>
        <w:rPr>
          <w:rFonts w:asciiTheme="minorHAnsi" w:hAnsiTheme="minorHAnsi"/>
          <w:b/>
          <w:sz w:val="20"/>
          <w:szCs w:val="20"/>
          <w:lang w:val="is-IS"/>
        </w:rPr>
      </w:pPr>
    </w:p>
    <w:p w14:paraId="52716B43" w14:textId="77777777" w:rsidR="00A05284" w:rsidRPr="00E26361" w:rsidRDefault="00A05284" w:rsidP="00A05284">
      <w:pPr>
        <w:rPr>
          <w:b/>
          <w:szCs w:val="20"/>
        </w:rPr>
      </w:pPr>
      <w:r w:rsidRPr="00E26361">
        <w:rPr>
          <w:b/>
          <w:szCs w:val="20"/>
        </w:rPr>
        <w:t>námuskýrsla</w:t>
      </w:r>
    </w:p>
    <w:p w14:paraId="642CC979" w14:textId="77777777" w:rsidR="00A05284" w:rsidRPr="00E26361" w:rsidRDefault="00A05284" w:rsidP="00A05284">
      <w:pPr>
        <w:rPr>
          <w:szCs w:val="20"/>
        </w:rPr>
      </w:pPr>
      <w:r w:rsidRPr="00E26361">
        <w:rPr>
          <w:szCs w:val="20"/>
        </w:rPr>
        <w:t>skýrsla um aðstæður í námu og eiginleika efnisins</w:t>
      </w:r>
    </w:p>
    <w:p w14:paraId="253A0285" w14:textId="77777777" w:rsidR="00A05284" w:rsidRPr="00E26361" w:rsidRDefault="00A05284" w:rsidP="00A05284">
      <w:pPr>
        <w:rPr>
          <w:szCs w:val="20"/>
        </w:rPr>
      </w:pPr>
    </w:p>
    <w:p w14:paraId="3D7F80CF" w14:textId="77777777" w:rsidR="00A05284" w:rsidRPr="00E26361" w:rsidRDefault="00A05284" w:rsidP="00A05284">
      <w:pPr>
        <w:rPr>
          <w:b/>
          <w:szCs w:val="20"/>
        </w:rPr>
      </w:pPr>
      <w:r w:rsidRPr="00E26361">
        <w:rPr>
          <w:b/>
          <w:szCs w:val="20"/>
        </w:rPr>
        <w:t>námusvæði</w:t>
      </w:r>
    </w:p>
    <w:p w14:paraId="5F7D4C88" w14:textId="77777777" w:rsidR="00A05284" w:rsidRPr="00E26361" w:rsidRDefault="00A05284" w:rsidP="00A05284">
      <w:pPr>
        <w:rPr>
          <w:szCs w:val="20"/>
        </w:rPr>
      </w:pPr>
      <w:r w:rsidRPr="00E26361">
        <w:rPr>
          <w:szCs w:val="20"/>
        </w:rPr>
        <w:t xml:space="preserve">svæði þar sem </w:t>
      </w:r>
      <w:r w:rsidRPr="00E26361">
        <w:rPr>
          <w:i/>
          <w:szCs w:val="20"/>
        </w:rPr>
        <w:t>steinefni</w:t>
      </w:r>
      <w:r w:rsidRPr="00E26361">
        <w:rPr>
          <w:szCs w:val="20"/>
        </w:rPr>
        <w:t xml:space="preserve"> er losað, unnið og geymt, að meðtöldu landrými fyrir vinnubúðir</w:t>
      </w:r>
    </w:p>
    <w:p w14:paraId="64EDD43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Nær til alls landrýmis sem tengist nýtingu námunnar, að námuvegi undanskildum.</w:t>
      </w:r>
    </w:p>
    <w:p w14:paraId="12F462BC" w14:textId="77777777" w:rsidR="00A05284" w:rsidRPr="00E26361" w:rsidRDefault="00A05284" w:rsidP="00A05284">
      <w:pPr>
        <w:rPr>
          <w:szCs w:val="20"/>
        </w:rPr>
      </w:pPr>
    </w:p>
    <w:p w14:paraId="447C84B6" w14:textId="77777777" w:rsidR="00A05284" w:rsidRPr="00E26361" w:rsidRDefault="00A05284" w:rsidP="00A05284">
      <w:pPr>
        <w:rPr>
          <w:b/>
          <w:szCs w:val="20"/>
        </w:rPr>
      </w:pPr>
      <w:r w:rsidRPr="00E26361">
        <w:rPr>
          <w:b/>
          <w:szCs w:val="20"/>
        </w:rPr>
        <w:t>námuvegur</w:t>
      </w:r>
    </w:p>
    <w:p w14:paraId="77FC1FB8" w14:textId="77777777" w:rsidR="00A05284" w:rsidRPr="00E26361" w:rsidRDefault="00A05284" w:rsidP="00A05284">
      <w:pPr>
        <w:rPr>
          <w:szCs w:val="20"/>
        </w:rPr>
      </w:pPr>
      <w:r w:rsidRPr="00E26361">
        <w:rPr>
          <w:szCs w:val="20"/>
        </w:rPr>
        <w:t>vegur frá námusvæði að þjóðvegi</w:t>
      </w:r>
    </w:p>
    <w:p w14:paraId="1E59BB6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Vegur, fyrst og fremst ætlaður til tækja- og efnisflutninga að og frá námu.</w:t>
      </w:r>
    </w:p>
    <w:p w14:paraId="32AEFA54" w14:textId="77777777" w:rsidR="00304ED6" w:rsidRPr="00E26361" w:rsidRDefault="00304ED6" w:rsidP="00A05284">
      <w:pPr>
        <w:rPr>
          <w:b/>
          <w:szCs w:val="20"/>
        </w:rPr>
      </w:pPr>
    </w:p>
    <w:p w14:paraId="12701718" w14:textId="1C98F300" w:rsidR="00A05284" w:rsidRPr="00E26361" w:rsidRDefault="00A05284" w:rsidP="00A05284">
      <w:pPr>
        <w:rPr>
          <w:b/>
          <w:szCs w:val="20"/>
        </w:rPr>
      </w:pPr>
      <w:r w:rsidRPr="00E26361">
        <w:rPr>
          <w:b/>
          <w:szCs w:val="20"/>
        </w:rPr>
        <w:t>náttúrubundinn (lo)</w:t>
      </w:r>
    </w:p>
    <w:p w14:paraId="7132ABB0" w14:textId="77777777" w:rsidR="00A05284" w:rsidRPr="00E26361" w:rsidRDefault="00A05284" w:rsidP="00A05284">
      <w:pPr>
        <w:rPr>
          <w:szCs w:val="20"/>
        </w:rPr>
      </w:pPr>
      <w:r w:rsidRPr="00E26361">
        <w:rPr>
          <w:szCs w:val="20"/>
        </w:rPr>
        <w:t>sem orðinn er til af völdum náttúrunnar eða er í samræmi við náttúruna</w:t>
      </w:r>
    </w:p>
    <w:p w14:paraId="32C4DBF9" w14:textId="77777777" w:rsidR="00A05284" w:rsidRPr="00E26361" w:rsidRDefault="00A05284" w:rsidP="00A05284">
      <w:pPr>
        <w:rPr>
          <w:b/>
          <w:szCs w:val="20"/>
        </w:rPr>
      </w:pPr>
    </w:p>
    <w:p w14:paraId="45379C39" w14:textId="77777777" w:rsidR="00A05284" w:rsidRPr="00E26361" w:rsidRDefault="00A05284" w:rsidP="00A05284">
      <w:pPr>
        <w:rPr>
          <w:b/>
          <w:szCs w:val="20"/>
        </w:rPr>
      </w:pPr>
      <w:r w:rsidRPr="00E26361">
        <w:rPr>
          <w:b/>
          <w:szCs w:val="20"/>
        </w:rPr>
        <w:t>náttúruhamfarir</w:t>
      </w:r>
    </w:p>
    <w:p w14:paraId="01711C77" w14:textId="77777777" w:rsidR="00A05284" w:rsidRPr="00E26361" w:rsidRDefault="00A05284" w:rsidP="00A05284">
      <w:pPr>
        <w:rPr>
          <w:szCs w:val="20"/>
        </w:rPr>
      </w:pPr>
      <w:r w:rsidRPr="00E26361">
        <w:rPr>
          <w:szCs w:val="20"/>
        </w:rPr>
        <w:t>náttúruviðburður, sem oft er snöggur og svo stórfelldur, að hann veldur varanlegri breytingu á umhverfi</w:t>
      </w:r>
    </w:p>
    <w:p w14:paraId="6B5DA7F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berghlaup, stórt jökulhlaup, sprengigos, hraunflóð, aftakabrim á stórstraumsháflæði, fellibylur, stór jarðskjálfti. Náttúruhamfarir teljast ekki náttúruvá, nema þar sem þær geta orðið mönnum, mannvirkjum eða athöfnum manna til tjóns.</w:t>
      </w:r>
    </w:p>
    <w:p w14:paraId="0301AB6B" w14:textId="77777777" w:rsidR="00A05284" w:rsidRPr="00E26361" w:rsidRDefault="00A05284" w:rsidP="00A05284">
      <w:pPr>
        <w:rPr>
          <w:szCs w:val="20"/>
        </w:rPr>
      </w:pPr>
    </w:p>
    <w:p w14:paraId="7219CA1C" w14:textId="77777777" w:rsidR="00A05284" w:rsidRPr="00E26361" w:rsidRDefault="00A05284" w:rsidP="00A05284">
      <w:pPr>
        <w:rPr>
          <w:rStyle w:val="Strong"/>
          <w:szCs w:val="20"/>
        </w:rPr>
      </w:pPr>
      <w:r w:rsidRPr="00E26361">
        <w:rPr>
          <w:rStyle w:val="Strong"/>
          <w:szCs w:val="20"/>
        </w:rPr>
        <w:t>náttúrulegur gróður</w:t>
      </w:r>
    </w:p>
    <w:p w14:paraId="626B94C0" w14:textId="77777777" w:rsidR="00A05284" w:rsidRPr="00E26361" w:rsidRDefault="00A05284" w:rsidP="00A05284">
      <w:pPr>
        <w:rPr>
          <w:szCs w:val="20"/>
        </w:rPr>
      </w:pPr>
      <w:r w:rsidRPr="00E26361">
        <w:rPr>
          <w:szCs w:val="20"/>
        </w:rPr>
        <w:t>allur gróður annar en sá sem telst vera ræktaður gróður</w:t>
      </w:r>
    </w:p>
    <w:p w14:paraId="54366EFA" w14:textId="77777777" w:rsidR="00A05284" w:rsidRPr="00E26361" w:rsidRDefault="00A05284" w:rsidP="00A05284">
      <w:pPr>
        <w:rPr>
          <w:szCs w:val="20"/>
        </w:rPr>
      </w:pPr>
    </w:p>
    <w:p w14:paraId="474C55DF" w14:textId="77777777" w:rsidR="00A05284" w:rsidRPr="00E26361" w:rsidRDefault="00A05284" w:rsidP="00A05284">
      <w:pPr>
        <w:rPr>
          <w:rStyle w:val="Strong"/>
          <w:szCs w:val="20"/>
        </w:rPr>
      </w:pPr>
      <w:r w:rsidRPr="00E26361">
        <w:rPr>
          <w:rStyle w:val="Strong"/>
          <w:szCs w:val="20"/>
        </w:rPr>
        <w:t>náttúruminjar</w:t>
      </w:r>
    </w:p>
    <w:p w14:paraId="568718D0" w14:textId="77777777" w:rsidR="00A05284" w:rsidRPr="00E26361" w:rsidRDefault="00A05284" w:rsidP="00207BDD">
      <w:pPr>
        <w:pStyle w:val="ListParagraph"/>
        <w:numPr>
          <w:ilvl w:val="0"/>
          <w:numId w:val="5"/>
        </w:numPr>
        <w:tabs>
          <w:tab w:val="clear" w:pos="1077"/>
          <w:tab w:val="clear" w:pos="2155"/>
        </w:tabs>
        <w:overflowPunct w:val="0"/>
        <w:autoSpaceDE w:val="0"/>
        <w:autoSpaceDN w:val="0"/>
        <w:adjustRightInd w:val="0"/>
        <w:snapToGrid/>
        <w:spacing w:before="0" w:line="240" w:lineRule="auto"/>
        <w:textAlignment w:val="baseline"/>
        <w:rPr>
          <w:szCs w:val="20"/>
        </w:rPr>
      </w:pPr>
      <w:r w:rsidRPr="00E26361">
        <w:rPr>
          <w:szCs w:val="20"/>
        </w:rPr>
        <w:t>náttúruverndarsvæði</w:t>
      </w:r>
    </w:p>
    <w:p w14:paraId="17CFC45F" w14:textId="77777777" w:rsidR="00A05284" w:rsidRPr="00E26361" w:rsidRDefault="00A05284" w:rsidP="00207BDD">
      <w:pPr>
        <w:pStyle w:val="ListParagraph"/>
        <w:numPr>
          <w:ilvl w:val="0"/>
          <w:numId w:val="5"/>
        </w:numPr>
        <w:tabs>
          <w:tab w:val="clear" w:pos="1077"/>
          <w:tab w:val="clear" w:pos="2155"/>
        </w:tabs>
        <w:overflowPunct w:val="0"/>
        <w:autoSpaceDE w:val="0"/>
        <w:autoSpaceDN w:val="0"/>
        <w:adjustRightInd w:val="0"/>
        <w:snapToGrid/>
        <w:spacing w:before="0" w:line="240" w:lineRule="auto"/>
        <w:textAlignment w:val="baseline"/>
        <w:rPr>
          <w:szCs w:val="20"/>
        </w:rPr>
      </w:pPr>
      <w:r w:rsidRPr="00E26361">
        <w:rPr>
          <w:szCs w:val="20"/>
        </w:rPr>
        <w:t>lífverur, búsvæði þeirra, vistgerðir og vistkerfi sem eru á náttúruminjaskrá</w:t>
      </w:r>
    </w:p>
    <w:p w14:paraId="18AD3E11" w14:textId="77777777" w:rsidR="00A05284" w:rsidRPr="00E26361" w:rsidRDefault="00A05284" w:rsidP="00A05284">
      <w:pPr>
        <w:ind w:left="360"/>
        <w:rPr>
          <w:szCs w:val="20"/>
        </w:rPr>
      </w:pPr>
    </w:p>
    <w:p w14:paraId="4932C594" w14:textId="77777777" w:rsidR="00A05284" w:rsidRPr="00E26361" w:rsidRDefault="00A05284" w:rsidP="00A05284">
      <w:pPr>
        <w:rPr>
          <w:b/>
          <w:szCs w:val="20"/>
        </w:rPr>
      </w:pPr>
      <w:r w:rsidRPr="00E26361">
        <w:rPr>
          <w:b/>
          <w:szCs w:val="20"/>
        </w:rPr>
        <w:t>náttúruvá</w:t>
      </w:r>
    </w:p>
    <w:p w14:paraId="3BD28978" w14:textId="77777777" w:rsidR="00A05284" w:rsidRPr="00E26361" w:rsidRDefault="00A05284" w:rsidP="00A05284">
      <w:pPr>
        <w:rPr>
          <w:szCs w:val="20"/>
        </w:rPr>
      </w:pPr>
      <w:r w:rsidRPr="00E26361">
        <w:rPr>
          <w:szCs w:val="20"/>
        </w:rPr>
        <w:t>náttúruviðburður, sem kann að verða mönnum, mannvirkjum eða athöfnum manna til tjóns</w:t>
      </w:r>
    </w:p>
    <w:p w14:paraId="16F09E1B" w14:textId="77777777" w:rsidR="00A05284" w:rsidRPr="00E26361" w:rsidRDefault="00A05284" w:rsidP="00A05284">
      <w:pPr>
        <w:rPr>
          <w:rStyle w:val="Strong"/>
          <w:szCs w:val="20"/>
        </w:rPr>
      </w:pPr>
    </w:p>
    <w:p w14:paraId="27EE3FA9" w14:textId="77777777" w:rsidR="00A05284" w:rsidRPr="00E26361" w:rsidRDefault="00A05284" w:rsidP="00A05284">
      <w:pPr>
        <w:rPr>
          <w:rStyle w:val="Strong"/>
          <w:szCs w:val="20"/>
        </w:rPr>
      </w:pPr>
      <w:r w:rsidRPr="00E26361">
        <w:rPr>
          <w:rStyle w:val="Strong"/>
          <w:szCs w:val="20"/>
        </w:rPr>
        <w:t>náttúruverndarsvæði</w:t>
      </w:r>
    </w:p>
    <w:p w14:paraId="7A0D05AA" w14:textId="77777777" w:rsidR="00A05284" w:rsidRPr="00E26361" w:rsidRDefault="00A05284" w:rsidP="00207BDD">
      <w:pPr>
        <w:pStyle w:val="ListParagraph"/>
        <w:numPr>
          <w:ilvl w:val="0"/>
          <w:numId w:val="6"/>
        </w:numPr>
        <w:tabs>
          <w:tab w:val="clear" w:pos="1077"/>
          <w:tab w:val="clear" w:pos="2155"/>
        </w:tabs>
        <w:overflowPunct w:val="0"/>
        <w:autoSpaceDE w:val="0"/>
        <w:autoSpaceDN w:val="0"/>
        <w:adjustRightInd w:val="0"/>
        <w:snapToGrid/>
        <w:spacing w:before="0" w:line="240" w:lineRule="auto"/>
        <w:textAlignment w:val="baseline"/>
        <w:rPr>
          <w:szCs w:val="20"/>
        </w:rPr>
      </w:pPr>
      <w:r w:rsidRPr="00E26361">
        <w:rPr>
          <w:szCs w:val="20"/>
        </w:rPr>
        <w:t>Friðlýst svæði, þ.e. þjóðgarðar, friðlönd, fólkvangar, og náttúruvætti</w:t>
      </w:r>
    </w:p>
    <w:p w14:paraId="609F51B4" w14:textId="77777777" w:rsidR="00A05284" w:rsidRPr="00E26361" w:rsidRDefault="00A05284" w:rsidP="00207BDD">
      <w:pPr>
        <w:pStyle w:val="ListParagraph"/>
        <w:numPr>
          <w:ilvl w:val="0"/>
          <w:numId w:val="6"/>
        </w:numPr>
        <w:tabs>
          <w:tab w:val="clear" w:pos="1077"/>
          <w:tab w:val="clear" w:pos="2155"/>
        </w:tabs>
        <w:overflowPunct w:val="0"/>
        <w:autoSpaceDE w:val="0"/>
        <w:autoSpaceDN w:val="0"/>
        <w:adjustRightInd w:val="0"/>
        <w:snapToGrid/>
        <w:spacing w:before="0" w:line="240" w:lineRule="auto"/>
        <w:textAlignment w:val="baseline"/>
        <w:rPr>
          <w:szCs w:val="20"/>
        </w:rPr>
      </w:pPr>
      <w:r w:rsidRPr="00E26361">
        <w:rPr>
          <w:szCs w:val="20"/>
        </w:rPr>
        <w:t>Önnur svæði og náttúrumyndanir sem eru á náttúruminjaskrá</w:t>
      </w:r>
    </w:p>
    <w:p w14:paraId="5B0E4579" w14:textId="77777777" w:rsidR="00A05284" w:rsidRPr="00E26361" w:rsidRDefault="00A05284" w:rsidP="00207BDD">
      <w:pPr>
        <w:pStyle w:val="ListParagraph"/>
        <w:numPr>
          <w:ilvl w:val="0"/>
          <w:numId w:val="6"/>
        </w:numPr>
        <w:tabs>
          <w:tab w:val="clear" w:pos="1077"/>
          <w:tab w:val="clear" w:pos="2155"/>
        </w:tabs>
        <w:overflowPunct w:val="0"/>
        <w:autoSpaceDE w:val="0"/>
        <w:autoSpaceDN w:val="0"/>
        <w:adjustRightInd w:val="0"/>
        <w:snapToGrid/>
        <w:spacing w:before="0" w:line="240" w:lineRule="auto"/>
        <w:textAlignment w:val="baseline"/>
        <w:rPr>
          <w:szCs w:val="20"/>
        </w:rPr>
      </w:pPr>
      <w:r w:rsidRPr="00E26361">
        <w:rPr>
          <w:szCs w:val="20"/>
        </w:rPr>
        <w:t>Afmörkuð svæði á landi og sjó sem njóta verndar samkvæmt öðrum lögum vegna náttúru eða landslags</w:t>
      </w:r>
    </w:p>
    <w:p w14:paraId="4D8C200D" w14:textId="77777777" w:rsidR="00A05284" w:rsidRPr="00E26361" w:rsidRDefault="00A05284" w:rsidP="00A05284">
      <w:pPr>
        <w:tabs>
          <w:tab w:val="left" w:pos="660"/>
          <w:tab w:val="left" w:pos="1980"/>
          <w:tab w:val="left" w:pos="2907"/>
          <w:tab w:val="left" w:pos="4950"/>
        </w:tabs>
        <w:ind w:right="30"/>
        <w:jc w:val="both"/>
        <w:rPr>
          <w:b/>
          <w:bCs/>
          <w:szCs w:val="20"/>
        </w:rPr>
      </w:pPr>
    </w:p>
    <w:p w14:paraId="13B67E8C" w14:textId="77777777" w:rsidR="00A05284" w:rsidRPr="00E26361" w:rsidRDefault="00A05284" w:rsidP="00A05284">
      <w:pPr>
        <w:tabs>
          <w:tab w:val="left" w:pos="660"/>
          <w:tab w:val="left" w:pos="1980"/>
          <w:tab w:val="left" w:pos="2907"/>
          <w:tab w:val="left" w:pos="4950"/>
        </w:tabs>
        <w:ind w:right="30"/>
        <w:jc w:val="both"/>
        <w:rPr>
          <w:b/>
          <w:bCs/>
          <w:szCs w:val="20"/>
          <w:highlight w:val="yellow"/>
        </w:rPr>
      </w:pPr>
      <w:r w:rsidRPr="00E26361">
        <w:rPr>
          <w:b/>
          <w:bCs/>
          <w:szCs w:val="20"/>
        </w:rPr>
        <w:t xml:space="preserve">neðri </w:t>
      </w:r>
      <w:r w:rsidRPr="00E26361">
        <w:rPr>
          <w:b/>
          <w:bCs/>
          <w:i/>
          <w:szCs w:val="20"/>
        </w:rPr>
        <w:t>flokkunarstærð</w:t>
      </w:r>
    </w:p>
    <w:p w14:paraId="5B2182F2" w14:textId="77777777" w:rsidR="00A05284" w:rsidRPr="00E26361" w:rsidRDefault="00A05284" w:rsidP="00A05284">
      <w:pPr>
        <w:tabs>
          <w:tab w:val="left" w:pos="660"/>
          <w:tab w:val="left" w:pos="1980"/>
          <w:tab w:val="left" w:pos="2907"/>
          <w:tab w:val="left" w:pos="4950"/>
        </w:tabs>
        <w:ind w:right="30"/>
        <w:jc w:val="both"/>
        <w:rPr>
          <w:szCs w:val="20"/>
        </w:rPr>
      </w:pPr>
      <w:r w:rsidRPr="00E26361">
        <w:rPr>
          <w:szCs w:val="20"/>
        </w:rPr>
        <w:t xml:space="preserve">möskvastærð (táknuð með d) í sigti sem viss hluti </w:t>
      </w:r>
      <w:r w:rsidRPr="00E26361">
        <w:rPr>
          <w:i/>
          <w:szCs w:val="20"/>
        </w:rPr>
        <w:t>steinefnis</w:t>
      </w:r>
      <w:r w:rsidRPr="00E26361">
        <w:rPr>
          <w:szCs w:val="20"/>
        </w:rPr>
        <w:t xml:space="preserve"> smýgur, oft 10 - 20 %</w:t>
      </w:r>
    </w:p>
    <w:p w14:paraId="2FA95FB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Þetta hugtak er, ásamt </w:t>
      </w:r>
      <w:r w:rsidRPr="00E26361">
        <w:rPr>
          <w:rFonts w:asciiTheme="minorHAnsi" w:hAnsiTheme="minorHAnsi"/>
          <w:i/>
          <w:sz w:val="20"/>
          <w:szCs w:val="20"/>
          <w:lang w:val="is-IS"/>
        </w:rPr>
        <w:t>efri flokkunarstærð</w:t>
      </w:r>
      <w:r w:rsidRPr="00E26361">
        <w:rPr>
          <w:rFonts w:asciiTheme="minorHAnsi" w:hAnsiTheme="minorHAnsi"/>
          <w:sz w:val="20"/>
          <w:szCs w:val="20"/>
          <w:lang w:val="is-IS"/>
        </w:rPr>
        <w:t xml:space="preserve">, notað til að skilgreina stærðabil sem megnið af </w:t>
      </w:r>
      <w:r w:rsidRPr="00E26361">
        <w:rPr>
          <w:rFonts w:asciiTheme="minorHAnsi" w:hAnsiTheme="minorHAnsi"/>
          <w:i/>
          <w:sz w:val="20"/>
          <w:szCs w:val="20"/>
          <w:lang w:val="is-IS"/>
        </w:rPr>
        <w:t>steinefni</w:t>
      </w:r>
      <w:r w:rsidRPr="00E26361">
        <w:rPr>
          <w:rFonts w:asciiTheme="minorHAnsi" w:hAnsiTheme="minorHAnsi"/>
          <w:sz w:val="20"/>
          <w:szCs w:val="20"/>
          <w:lang w:val="is-IS"/>
        </w:rPr>
        <w:t xml:space="preserve"> fellur í með hæfilega ákvörð</w:t>
      </w:r>
      <w:r w:rsidRPr="00E26361">
        <w:rPr>
          <w:rFonts w:asciiTheme="minorHAnsi" w:hAnsiTheme="minorHAnsi"/>
          <w:sz w:val="20"/>
          <w:szCs w:val="20"/>
          <w:lang w:val="is-IS"/>
        </w:rPr>
        <w:softHyphen/>
        <w:t xml:space="preserve">uðum frávikum. Sjá staðal ÍST EN 13242. </w:t>
      </w:r>
    </w:p>
    <w:p w14:paraId="0FC90B14" w14:textId="77777777" w:rsidR="00A05284" w:rsidRPr="00E26361" w:rsidRDefault="00A05284" w:rsidP="00A05284">
      <w:pPr>
        <w:ind w:right="3132"/>
        <w:rPr>
          <w:szCs w:val="20"/>
        </w:rPr>
      </w:pPr>
    </w:p>
    <w:p w14:paraId="2EBAC8D2" w14:textId="77777777" w:rsidR="00A05284" w:rsidRPr="00E26361" w:rsidRDefault="00A05284" w:rsidP="00A05284">
      <w:pPr>
        <w:ind w:right="3132"/>
        <w:rPr>
          <w:b/>
          <w:szCs w:val="20"/>
        </w:rPr>
      </w:pPr>
      <w:r w:rsidRPr="00E26361">
        <w:rPr>
          <w:b/>
          <w:szCs w:val="20"/>
        </w:rPr>
        <w:t>netjun</w:t>
      </w:r>
    </w:p>
    <w:p w14:paraId="4EB6EFDD" w14:textId="77777777" w:rsidR="00A05284" w:rsidRPr="00E26361" w:rsidRDefault="00A05284" w:rsidP="00A05284">
      <w:pPr>
        <w:rPr>
          <w:szCs w:val="20"/>
        </w:rPr>
      </w:pPr>
      <w:r w:rsidRPr="00E26361">
        <w:rPr>
          <w:szCs w:val="20"/>
        </w:rPr>
        <w:t>aðferð til að koma í veg fyrir steinhrun</w:t>
      </w:r>
    </w:p>
    <w:p w14:paraId="5B1CC76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Í stað þéttrar bergboltunar er notað net á milli bolta. Notað bæði í jarðgöngum og skæringum.</w:t>
      </w:r>
    </w:p>
    <w:p w14:paraId="4128D33E" w14:textId="77777777" w:rsidR="00A05284" w:rsidRPr="00E26361" w:rsidRDefault="00A05284" w:rsidP="00A05284">
      <w:pPr>
        <w:rPr>
          <w:rStyle w:val="Strong"/>
          <w:szCs w:val="20"/>
        </w:rPr>
      </w:pPr>
    </w:p>
    <w:p w14:paraId="563CDA32" w14:textId="77777777" w:rsidR="00A05284" w:rsidRPr="00E26361" w:rsidRDefault="00A05284" w:rsidP="00A05284">
      <w:pPr>
        <w:rPr>
          <w:rStyle w:val="Strong"/>
          <w:szCs w:val="20"/>
        </w:rPr>
      </w:pPr>
      <w:r w:rsidRPr="00E26361">
        <w:rPr>
          <w:rStyle w:val="Strong"/>
          <w:szCs w:val="20"/>
        </w:rPr>
        <w:t>netlög</w:t>
      </w:r>
    </w:p>
    <w:p w14:paraId="778BA6D9" w14:textId="77777777" w:rsidR="00A05284" w:rsidRPr="00E26361" w:rsidRDefault="00A05284" w:rsidP="00A05284">
      <w:pPr>
        <w:rPr>
          <w:szCs w:val="20"/>
        </w:rPr>
      </w:pPr>
      <w:r w:rsidRPr="00E26361">
        <w:rPr>
          <w:szCs w:val="20"/>
        </w:rPr>
        <w:t>belti meðfram landi í sjó eða vatni sem tilheyrir aðliggjandi landareign</w:t>
      </w:r>
    </w:p>
    <w:p w14:paraId="438CC83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Einkaeignarréttur og lögsaga sveitarfélaga nær að ytri mörkum netlaga sem eru 115 m frá bakka stöðuvatns sem landareign liggur að, svo og 115 m út fyrir stórstraumsfjöruborð landareignar.</w:t>
      </w:r>
    </w:p>
    <w:p w14:paraId="0AEAE4A5" w14:textId="77777777" w:rsidR="00A05284" w:rsidRPr="00E26361" w:rsidRDefault="00A05284" w:rsidP="00A05284">
      <w:pPr>
        <w:pStyle w:val="NoSpacing"/>
        <w:rPr>
          <w:rFonts w:asciiTheme="minorHAnsi" w:hAnsiTheme="minorHAnsi"/>
          <w:sz w:val="20"/>
          <w:szCs w:val="20"/>
          <w:lang w:val="is-IS"/>
        </w:rPr>
      </w:pPr>
    </w:p>
    <w:p w14:paraId="7052338E" w14:textId="77777777" w:rsidR="00A05284" w:rsidRPr="00E26361" w:rsidRDefault="00A05284" w:rsidP="00A05284">
      <w:pPr>
        <w:rPr>
          <w:b/>
          <w:szCs w:val="20"/>
        </w:rPr>
      </w:pPr>
      <w:r w:rsidRPr="00E26361">
        <w:rPr>
          <w:b/>
          <w:szCs w:val="20"/>
        </w:rPr>
        <w:t>niðurrekstrarstaur</w:t>
      </w:r>
    </w:p>
    <w:p w14:paraId="1C90AF79" w14:textId="77777777" w:rsidR="00A05284" w:rsidRPr="00E26361" w:rsidRDefault="00A05284" w:rsidP="00A05284">
      <w:pPr>
        <w:rPr>
          <w:szCs w:val="20"/>
        </w:rPr>
      </w:pPr>
      <w:r w:rsidRPr="00E26361">
        <w:rPr>
          <w:szCs w:val="20"/>
        </w:rPr>
        <w:t>stólpi úr tré, stáli eða járnbentri steinsteypu, rekinn í jörð til að bera uppi mannvirki (brýr eða hús)</w:t>
      </w:r>
    </w:p>
    <w:p w14:paraId="75A8632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Niðurrekstrarstaurar eru ýmist reknir niður á fast, eða látnir fljóta, og þá er það núningskrafturinn milli þeirra og jarðefnisins sem ber uppi mannvirkið.</w:t>
      </w:r>
    </w:p>
    <w:p w14:paraId="57F2050C" w14:textId="77777777" w:rsidR="00A05284" w:rsidRPr="00E26361" w:rsidRDefault="00A05284" w:rsidP="00A05284">
      <w:pPr>
        <w:rPr>
          <w:szCs w:val="20"/>
        </w:rPr>
      </w:pPr>
    </w:p>
    <w:p w14:paraId="59642908" w14:textId="77777777" w:rsidR="000D364E" w:rsidRDefault="000D364E" w:rsidP="00A05284">
      <w:pPr>
        <w:rPr>
          <w:b/>
          <w:szCs w:val="20"/>
        </w:rPr>
      </w:pPr>
    </w:p>
    <w:p w14:paraId="7AB88AAD" w14:textId="51EBAD4C" w:rsidR="00A05284" w:rsidRPr="00E26361" w:rsidRDefault="00A05284" w:rsidP="00A05284">
      <w:pPr>
        <w:rPr>
          <w:b/>
          <w:szCs w:val="20"/>
        </w:rPr>
      </w:pPr>
      <w:r w:rsidRPr="00E26361">
        <w:rPr>
          <w:b/>
          <w:szCs w:val="20"/>
        </w:rPr>
        <w:lastRenderedPageBreak/>
        <w:t>niðurrekstur</w:t>
      </w:r>
    </w:p>
    <w:p w14:paraId="14AD0F94" w14:textId="77777777" w:rsidR="00A05284" w:rsidRPr="00E26361" w:rsidRDefault="00A05284" w:rsidP="00A05284">
      <w:pPr>
        <w:rPr>
          <w:szCs w:val="20"/>
        </w:rPr>
      </w:pPr>
      <w:r w:rsidRPr="00E26361">
        <w:rPr>
          <w:szCs w:val="20"/>
        </w:rPr>
        <w:t>það að reka niður staura sem eiga að bera mannvirki</w:t>
      </w:r>
    </w:p>
    <w:p w14:paraId="4E3B56A3" w14:textId="77777777" w:rsidR="00A05284" w:rsidRPr="00E26361" w:rsidRDefault="00A05284" w:rsidP="00A05284">
      <w:pPr>
        <w:rPr>
          <w:b/>
          <w:szCs w:val="20"/>
        </w:rPr>
      </w:pPr>
    </w:p>
    <w:p w14:paraId="55779C0E" w14:textId="77777777" w:rsidR="00A05284" w:rsidRPr="00E26361" w:rsidRDefault="00A05284" w:rsidP="00A05284">
      <w:pPr>
        <w:rPr>
          <w:b/>
          <w:szCs w:val="20"/>
        </w:rPr>
      </w:pPr>
      <w:r w:rsidRPr="00E26361">
        <w:rPr>
          <w:b/>
          <w:szCs w:val="20"/>
        </w:rPr>
        <w:t>núningsstuðull</w:t>
      </w:r>
    </w:p>
    <w:p w14:paraId="68AAB40D" w14:textId="77777777" w:rsidR="00A05284" w:rsidRPr="00E26361" w:rsidRDefault="00A05284" w:rsidP="00A05284">
      <w:pPr>
        <w:rPr>
          <w:szCs w:val="20"/>
        </w:rPr>
      </w:pPr>
      <w:r w:rsidRPr="00E26361">
        <w:rPr>
          <w:szCs w:val="20"/>
        </w:rPr>
        <w:t>einingarlaus stuðull sem lýsir mótstöðu tveggja samliggjandi hluta gegn mismunarhreyfingu</w:t>
      </w:r>
    </w:p>
    <w:p w14:paraId="77CA574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Núningsstuðull er oft táknaður með gríska bókstafnum </w:t>
      </w:r>
      <w:r w:rsidRPr="00E26361">
        <w:rPr>
          <w:rFonts w:ascii="Calibri" w:hAnsi="Calibri" w:cs="Calibri"/>
          <w:sz w:val="20"/>
          <w:szCs w:val="20"/>
          <w:lang w:val="is-IS"/>
        </w:rPr>
        <w:t>µ</w:t>
      </w:r>
      <w:r w:rsidRPr="00E26361">
        <w:rPr>
          <w:rFonts w:asciiTheme="minorHAnsi" w:hAnsiTheme="minorHAnsi"/>
          <w:sz w:val="20"/>
          <w:szCs w:val="20"/>
          <w:lang w:val="is-IS"/>
        </w:rPr>
        <w:t>.</w:t>
      </w:r>
    </w:p>
    <w:p w14:paraId="2883F32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Oft er talað um viðnámsstuðul.</w:t>
      </w:r>
    </w:p>
    <w:p w14:paraId="6912D77B" w14:textId="77777777" w:rsidR="00A05284" w:rsidRPr="00E26361" w:rsidRDefault="00A05284" w:rsidP="00A05284">
      <w:pPr>
        <w:rPr>
          <w:b/>
          <w:szCs w:val="20"/>
        </w:rPr>
      </w:pPr>
    </w:p>
    <w:p w14:paraId="12E1871E" w14:textId="77777777" w:rsidR="00A05284" w:rsidRPr="00E26361" w:rsidRDefault="00A05284" w:rsidP="00A05284">
      <w:pPr>
        <w:rPr>
          <w:b/>
          <w:szCs w:val="20"/>
        </w:rPr>
      </w:pPr>
      <w:r w:rsidRPr="00E26361">
        <w:rPr>
          <w:b/>
          <w:szCs w:val="20"/>
        </w:rPr>
        <w:t>ofanafýting</w:t>
      </w:r>
    </w:p>
    <w:p w14:paraId="71093FEB" w14:textId="77777777" w:rsidR="00A05284" w:rsidRPr="00E26361" w:rsidRDefault="00A05284" w:rsidP="00A05284">
      <w:pPr>
        <w:rPr>
          <w:szCs w:val="20"/>
        </w:rPr>
      </w:pPr>
      <w:r w:rsidRPr="00E26361">
        <w:rPr>
          <w:szCs w:val="20"/>
        </w:rPr>
        <w:t xml:space="preserve">afnám lauss jarðefnis ofan af klöpp eða öðru nýtanlegu </w:t>
      </w:r>
      <w:r w:rsidRPr="00E26361">
        <w:rPr>
          <w:i/>
          <w:szCs w:val="20"/>
        </w:rPr>
        <w:t>jarðefni</w:t>
      </w:r>
    </w:p>
    <w:p w14:paraId="0AE6192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afnám.</w:t>
      </w:r>
    </w:p>
    <w:p w14:paraId="385FAD8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Einnig er notað ofanýting.</w:t>
      </w:r>
    </w:p>
    <w:p w14:paraId="4991155E" w14:textId="77777777" w:rsidR="00A05284" w:rsidRPr="00E26361" w:rsidRDefault="00A05284" w:rsidP="00A05284">
      <w:pPr>
        <w:rPr>
          <w:szCs w:val="20"/>
        </w:rPr>
      </w:pPr>
    </w:p>
    <w:p w14:paraId="5DEDA49E" w14:textId="77777777" w:rsidR="00A05284" w:rsidRPr="00E26361" w:rsidRDefault="00A05284" w:rsidP="00A05284">
      <w:pPr>
        <w:rPr>
          <w:b/>
          <w:szCs w:val="20"/>
        </w:rPr>
      </w:pPr>
      <w:r w:rsidRPr="00E26361">
        <w:rPr>
          <w:b/>
          <w:szCs w:val="20"/>
        </w:rPr>
        <w:t>ofbrot</w:t>
      </w:r>
    </w:p>
    <w:p w14:paraId="00D129B4" w14:textId="77777777" w:rsidR="00A05284" w:rsidRPr="00E26361" w:rsidRDefault="00A05284" w:rsidP="00A05284">
      <w:pPr>
        <w:rPr>
          <w:szCs w:val="20"/>
        </w:rPr>
      </w:pPr>
      <w:r w:rsidRPr="00E26361">
        <w:rPr>
          <w:i/>
          <w:szCs w:val="20"/>
        </w:rPr>
        <w:t>berg</w:t>
      </w:r>
      <w:r w:rsidRPr="00E26361">
        <w:rPr>
          <w:szCs w:val="20"/>
        </w:rPr>
        <w:t>, sem sprengt er eða losnar, utan hönnunarmarka</w:t>
      </w:r>
    </w:p>
    <w:p w14:paraId="73398BDF" w14:textId="77777777" w:rsidR="00A05284" w:rsidRPr="00E26361" w:rsidRDefault="00A05284" w:rsidP="00A05284">
      <w:pPr>
        <w:rPr>
          <w:szCs w:val="20"/>
        </w:rPr>
      </w:pPr>
    </w:p>
    <w:p w14:paraId="01B7CDAC" w14:textId="77777777" w:rsidR="00A05284" w:rsidRPr="00E26361" w:rsidRDefault="00A05284" w:rsidP="00A05284">
      <w:pPr>
        <w:rPr>
          <w:b/>
          <w:szCs w:val="20"/>
        </w:rPr>
      </w:pPr>
      <w:r w:rsidRPr="00E26361">
        <w:rPr>
          <w:b/>
          <w:szCs w:val="20"/>
        </w:rPr>
        <w:t>olíumöl</w:t>
      </w:r>
    </w:p>
    <w:p w14:paraId="0359EE78" w14:textId="77777777" w:rsidR="00A05284" w:rsidRPr="00E26361" w:rsidRDefault="00A05284" w:rsidP="00A05284">
      <w:pPr>
        <w:rPr>
          <w:szCs w:val="20"/>
        </w:rPr>
      </w:pPr>
      <w:r w:rsidRPr="00E26361">
        <w:rPr>
          <w:szCs w:val="20"/>
        </w:rPr>
        <w:t xml:space="preserve">blanda af þjálbiki, vegolíu, ásamt loðbæti (viðloðunarefni), og </w:t>
      </w:r>
      <w:r w:rsidRPr="00E26361">
        <w:rPr>
          <w:i/>
          <w:szCs w:val="20"/>
        </w:rPr>
        <w:t>steinefni</w:t>
      </w:r>
      <w:r w:rsidRPr="00E26361">
        <w:rPr>
          <w:szCs w:val="20"/>
        </w:rPr>
        <w:t xml:space="preserve"> með dreifðum sáldurferli, lítt eða ekki þurrkuðu</w:t>
      </w:r>
    </w:p>
    <w:p w14:paraId="2C1E20C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Var notuð sem </w:t>
      </w:r>
      <w:r w:rsidRPr="00E26361">
        <w:rPr>
          <w:rFonts w:asciiTheme="minorHAnsi" w:hAnsiTheme="minorHAnsi"/>
          <w:i/>
          <w:sz w:val="20"/>
          <w:szCs w:val="20"/>
          <w:lang w:val="is-IS"/>
        </w:rPr>
        <w:t>slitlag</w:t>
      </w:r>
      <w:r w:rsidRPr="00E26361">
        <w:rPr>
          <w:rFonts w:asciiTheme="minorHAnsi" w:hAnsiTheme="minorHAnsi"/>
          <w:sz w:val="20"/>
          <w:szCs w:val="20"/>
          <w:lang w:val="is-IS"/>
        </w:rPr>
        <w:t xml:space="preserve"> á vegi með umferð undir 1500 ÁDU. Blönduð í olíumalarstöð.</w:t>
      </w:r>
    </w:p>
    <w:p w14:paraId="1ADD3394" w14:textId="77777777" w:rsidR="00A05284" w:rsidRPr="00E26361" w:rsidRDefault="00A05284" w:rsidP="00A05284">
      <w:pPr>
        <w:rPr>
          <w:szCs w:val="20"/>
        </w:rPr>
      </w:pPr>
    </w:p>
    <w:p w14:paraId="33107A90" w14:textId="77777777" w:rsidR="00A05284" w:rsidRPr="00E26361" w:rsidRDefault="00A05284" w:rsidP="00A05284">
      <w:pPr>
        <w:rPr>
          <w:b/>
          <w:szCs w:val="20"/>
        </w:rPr>
      </w:pPr>
      <w:r w:rsidRPr="00E26361">
        <w:rPr>
          <w:b/>
          <w:szCs w:val="20"/>
        </w:rPr>
        <w:t>opna</w:t>
      </w:r>
    </w:p>
    <w:p w14:paraId="1A3AB494" w14:textId="77777777" w:rsidR="00A05284" w:rsidRPr="00E26361" w:rsidRDefault="00A05284" w:rsidP="00A05284">
      <w:pPr>
        <w:rPr>
          <w:szCs w:val="20"/>
        </w:rPr>
      </w:pPr>
      <w:r w:rsidRPr="00E26361">
        <w:rPr>
          <w:szCs w:val="20"/>
        </w:rPr>
        <w:t xml:space="preserve">staður, þar sem sjá má eitt eða fleiri jarðlög, sem að öðru leyti eru hulin </w:t>
      </w:r>
      <w:r w:rsidRPr="00E26361">
        <w:rPr>
          <w:i/>
          <w:szCs w:val="20"/>
        </w:rPr>
        <w:t>jarðefni</w:t>
      </w:r>
      <w:r w:rsidRPr="00E26361">
        <w:rPr>
          <w:szCs w:val="20"/>
        </w:rPr>
        <w:t xml:space="preserve"> eða gróðri</w:t>
      </w:r>
    </w:p>
    <w:p w14:paraId="592E4DD2" w14:textId="77777777" w:rsidR="00A05284" w:rsidRPr="00E26361" w:rsidRDefault="00A05284" w:rsidP="00A05284">
      <w:pPr>
        <w:rPr>
          <w:szCs w:val="20"/>
        </w:rPr>
      </w:pPr>
    </w:p>
    <w:p w14:paraId="606C4E63" w14:textId="77777777" w:rsidR="00A05284" w:rsidRPr="00E26361" w:rsidRDefault="00A05284" w:rsidP="00A05284">
      <w:pPr>
        <w:rPr>
          <w:b/>
          <w:szCs w:val="20"/>
        </w:rPr>
      </w:pPr>
    </w:p>
    <w:p w14:paraId="36080D13" w14:textId="77777777" w:rsidR="00A05284" w:rsidRPr="00E26361" w:rsidRDefault="00A05284" w:rsidP="00A05284">
      <w:pPr>
        <w:rPr>
          <w:b/>
          <w:szCs w:val="20"/>
        </w:rPr>
      </w:pPr>
      <w:r w:rsidRPr="00E26361">
        <w:rPr>
          <w:b/>
          <w:szCs w:val="20"/>
        </w:rPr>
        <w:t>orkulosun</w:t>
      </w:r>
    </w:p>
    <w:p w14:paraId="6DEA54F6" w14:textId="77777777" w:rsidR="00A05284" w:rsidRPr="00E26361" w:rsidRDefault="00A05284" w:rsidP="00A05284">
      <w:pPr>
        <w:rPr>
          <w:szCs w:val="20"/>
        </w:rPr>
      </w:pPr>
      <w:r w:rsidRPr="00E26361">
        <w:rPr>
          <w:szCs w:val="20"/>
        </w:rPr>
        <w:t>það, að orka losnar úr einu orkuformi og breytist í annað</w:t>
      </w:r>
    </w:p>
    <w:p w14:paraId="51CA510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Fjaðurorka, sem er mættisorka, losnar og breytist í hreyfingarorku og hita.</w:t>
      </w:r>
    </w:p>
    <w:p w14:paraId="5992AC71" w14:textId="77777777" w:rsidR="00A05284" w:rsidRPr="00E26361" w:rsidRDefault="00A05284" w:rsidP="00A05284">
      <w:pPr>
        <w:rPr>
          <w:szCs w:val="20"/>
        </w:rPr>
      </w:pPr>
    </w:p>
    <w:p w14:paraId="6AEE4869" w14:textId="77777777" w:rsidR="00A05284" w:rsidRPr="00E26361" w:rsidRDefault="00A05284" w:rsidP="00A05284">
      <w:pPr>
        <w:rPr>
          <w:b/>
          <w:szCs w:val="20"/>
        </w:rPr>
      </w:pPr>
      <w:r w:rsidRPr="00E26361">
        <w:rPr>
          <w:b/>
          <w:szCs w:val="20"/>
        </w:rPr>
        <w:t>orkusöfnun</w:t>
      </w:r>
    </w:p>
    <w:p w14:paraId="525CCA6C" w14:textId="77777777" w:rsidR="00A05284" w:rsidRPr="00E26361" w:rsidRDefault="00A05284" w:rsidP="00A05284">
      <w:pPr>
        <w:rPr>
          <w:szCs w:val="20"/>
        </w:rPr>
      </w:pPr>
      <w:r w:rsidRPr="00E26361">
        <w:rPr>
          <w:szCs w:val="20"/>
        </w:rPr>
        <w:t>það, að orka safnast saman, hleðst upp</w:t>
      </w:r>
    </w:p>
    <w:p w14:paraId="4CCE68D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fjaðurorka í fjaðurefni, stöðuorka vatns í miðlunarlóni vatnsorkuvers, raforka í rafgeymi.</w:t>
      </w:r>
    </w:p>
    <w:p w14:paraId="25984D75" w14:textId="77777777" w:rsidR="00A05284" w:rsidRPr="00E26361" w:rsidRDefault="00A05284" w:rsidP="00A05284">
      <w:pPr>
        <w:tabs>
          <w:tab w:val="left" w:pos="2907"/>
          <w:tab w:val="left" w:pos="4950"/>
        </w:tabs>
        <w:ind w:right="30"/>
        <w:jc w:val="both"/>
        <w:rPr>
          <w:b/>
          <w:bCs/>
          <w:szCs w:val="20"/>
        </w:rPr>
      </w:pPr>
    </w:p>
    <w:p w14:paraId="5EE03D12" w14:textId="77777777" w:rsidR="00A05284" w:rsidRPr="00E26361" w:rsidRDefault="00A05284" w:rsidP="00A05284">
      <w:pPr>
        <w:tabs>
          <w:tab w:val="left" w:pos="2907"/>
          <w:tab w:val="left" w:pos="4950"/>
        </w:tabs>
        <w:ind w:right="30"/>
        <w:jc w:val="both"/>
        <w:rPr>
          <w:b/>
          <w:bCs/>
          <w:szCs w:val="20"/>
        </w:rPr>
      </w:pPr>
      <w:r w:rsidRPr="00E26361">
        <w:rPr>
          <w:b/>
          <w:bCs/>
          <w:szCs w:val="20"/>
        </w:rPr>
        <w:t xml:space="preserve">óbundið </w:t>
      </w:r>
      <w:r w:rsidRPr="00E26361">
        <w:rPr>
          <w:b/>
          <w:bCs/>
          <w:i/>
          <w:szCs w:val="20"/>
        </w:rPr>
        <w:t>steinefni</w:t>
      </w:r>
    </w:p>
    <w:p w14:paraId="5B93C4E3" w14:textId="77777777" w:rsidR="00A05284" w:rsidRPr="00E26361" w:rsidRDefault="00A05284" w:rsidP="00A05284">
      <w:pPr>
        <w:tabs>
          <w:tab w:val="left" w:pos="2907"/>
          <w:tab w:val="left" w:pos="4950"/>
        </w:tabs>
        <w:ind w:right="30"/>
        <w:jc w:val="both"/>
        <w:rPr>
          <w:szCs w:val="20"/>
        </w:rPr>
      </w:pPr>
      <w:r w:rsidRPr="00E26361">
        <w:rPr>
          <w:i/>
          <w:szCs w:val="20"/>
        </w:rPr>
        <w:t>steinefni</w:t>
      </w:r>
      <w:r w:rsidRPr="00E26361">
        <w:rPr>
          <w:szCs w:val="20"/>
        </w:rPr>
        <w:t xml:space="preserve"> sem ekki er blandað bindiefni af neinu tagi svo sem biki eða sementi</w:t>
      </w:r>
    </w:p>
    <w:p w14:paraId="4EF52124" w14:textId="77777777" w:rsidR="00A05284" w:rsidRPr="00E26361" w:rsidRDefault="00A05284" w:rsidP="00A05284">
      <w:pPr>
        <w:ind w:right="30"/>
        <w:rPr>
          <w:szCs w:val="20"/>
        </w:rPr>
      </w:pPr>
    </w:p>
    <w:p w14:paraId="2D053267" w14:textId="77777777" w:rsidR="00A05284" w:rsidRPr="00E26361" w:rsidRDefault="00A05284" w:rsidP="00A05284">
      <w:pPr>
        <w:tabs>
          <w:tab w:val="left" w:pos="2907"/>
          <w:tab w:val="left" w:pos="4950"/>
        </w:tabs>
        <w:ind w:right="30"/>
        <w:jc w:val="both"/>
        <w:rPr>
          <w:b/>
          <w:bCs/>
          <w:szCs w:val="20"/>
        </w:rPr>
      </w:pPr>
      <w:r w:rsidRPr="00E26361">
        <w:rPr>
          <w:b/>
          <w:bCs/>
          <w:szCs w:val="20"/>
        </w:rPr>
        <w:t xml:space="preserve">óflokkað </w:t>
      </w:r>
      <w:r w:rsidRPr="00E26361">
        <w:rPr>
          <w:b/>
          <w:i/>
          <w:szCs w:val="20"/>
        </w:rPr>
        <w:t>steinefni</w:t>
      </w:r>
    </w:p>
    <w:p w14:paraId="3B6B6878" w14:textId="77777777" w:rsidR="00A05284" w:rsidRPr="00E26361" w:rsidRDefault="00A05284" w:rsidP="00A05284">
      <w:pPr>
        <w:tabs>
          <w:tab w:val="left" w:pos="2907"/>
          <w:tab w:val="left" w:pos="4950"/>
        </w:tabs>
        <w:ind w:right="30"/>
        <w:jc w:val="both"/>
        <w:rPr>
          <w:szCs w:val="20"/>
        </w:rPr>
      </w:pPr>
      <w:r w:rsidRPr="00E26361">
        <w:rPr>
          <w:i/>
          <w:szCs w:val="20"/>
        </w:rPr>
        <w:t>steinefni</w:t>
      </w:r>
      <w:r w:rsidRPr="00E26361">
        <w:rPr>
          <w:szCs w:val="20"/>
        </w:rPr>
        <w:t xml:space="preserve"> sem ekki hefur verið sigtað, eða flokk</w:t>
      </w:r>
      <w:r w:rsidRPr="00E26361">
        <w:rPr>
          <w:szCs w:val="20"/>
        </w:rPr>
        <w:softHyphen/>
        <w:t>að á annan hátt í kornastærðir</w:t>
      </w:r>
    </w:p>
    <w:p w14:paraId="22938F46" w14:textId="77777777" w:rsidR="00A05284" w:rsidRPr="00E26361" w:rsidRDefault="00A05284" w:rsidP="00A05284">
      <w:pPr>
        <w:ind w:right="30"/>
        <w:rPr>
          <w:b/>
          <w:bCs/>
          <w:szCs w:val="20"/>
        </w:rPr>
      </w:pPr>
    </w:p>
    <w:p w14:paraId="11EC3571" w14:textId="77777777" w:rsidR="00A05284" w:rsidRPr="00E26361" w:rsidRDefault="00A05284" w:rsidP="00A05284">
      <w:pPr>
        <w:ind w:right="30"/>
        <w:rPr>
          <w:b/>
          <w:bCs/>
          <w:szCs w:val="20"/>
        </w:rPr>
      </w:pPr>
      <w:r w:rsidRPr="00E26361">
        <w:rPr>
          <w:b/>
          <w:bCs/>
          <w:szCs w:val="20"/>
        </w:rPr>
        <w:t>óseyrarlög (hvk, flt)</w:t>
      </w:r>
    </w:p>
    <w:p w14:paraId="2DCAEEB1" w14:textId="77777777" w:rsidR="00A05284" w:rsidRPr="00E26361" w:rsidRDefault="00A05284" w:rsidP="00A05284">
      <w:pPr>
        <w:ind w:right="30"/>
        <w:rPr>
          <w:bCs/>
          <w:szCs w:val="20"/>
        </w:rPr>
      </w:pPr>
      <w:r w:rsidRPr="00E26361">
        <w:rPr>
          <w:bCs/>
          <w:szCs w:val="20"/>
        </w:rPr>
        <w:t>setlög, sem einkenna jarðlagastafla óseyrar</w:t>
      </w:r>
    </w:p>
    <w:p w14:paraId="5D33D07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Neðst og efst eru lög, sem liggja að mestu lárétt, en þar á milli eru lög, sem hallast frá landi.</w:t>
      </w:r>
    </w:p>
    <w:p w14:paraId="27D07E95" w14:textId="77777777" w:rsidR="00A05284" w:rsidRPr="00E26361" w:rsidRDefault="00A05284" w:rsidP="00A05284">
      <w:pPr>
        <w:ind w:right="30"/>
        <w:rPr>
          <w:b/>
          <w:bCs/>
          <w:szCs w:val="20"/>
        </w:rPr>
      </w:pPr>
    </w:p>
    <w:p w14:paraId="0494D374" w14:textId="77777777" w:rsidR="00A05284" w:rsidRPr="00E26361" w:rsidRDefault="00A05284" w:rsidP="00A05284">
      <w:pPr>
        <w:ind w:right="30"/>
        <w:rPr>
          <w:b/>
          <w:bCs/>
          <w:szCs w:val="20"/>
        </w:rPr>
      </w:pPr>
      <w:r w:rsidRPr="00E26361">
        <w:rPr>
          <w:b/>
          <w:bCs/>
          <w:szCs w:val="20"/>
        </w:rPr>
        <w:t>óseyrarslétta</w:t>
      </w:r>
    </w:p>
    <w:p w14:paraId="5C80BAE4" w14:textId="77777777" w:rsidR="00A05284" w:rsidRPr="00E26361" w:rsidRDefault="00A05284" w:rsidP="00A05284">
      <w:pPr>
        <w:ind w:right="30"/>
        <w:rPr>
          <w:bCs/>
          <w:szCs w:val="20"/>
        </w:rPr>
      </w:pPr>
      <w:r w:rsidRPr="00E26361">
        <w:rPr>
          <w:bCs/>
          <w:szCs w:val="20"/>
        </w:rPr>
        <w:t>samfellt sléttlendi, venjulega með mörgum árkvíslum, sem hefur myndast við það, að óseyrarsvæði hefur smám saman þakist árseti og orðið að ársléttu</w:t>
      </w:r>
    </w:p>
    <w:p w14:paraId="434E2B85" w14:textId="77777777" w:rsidR="00FD13C4" w:rsidRPr="00E26361" w:rsidRDefault="00FD13C4" w:rsidP="00A05284">
      <w:pPr>
        <w:ind w:right="30"/>
        <w:rPr>
          <w:b/>
          <w:bCs/>
          <w:szCs w:val="20"/>
        </w:rPr>
      </w:pPr>
    </w:p>
    <w:p w14:paraId="69B7C771" w14:textId="738EAB4A" w:rsidR="00A05284" w:rsidRPr="00E26361" w:rsidRDefault="00A05284" w:rsidP="00A05284">
      <w:pPr>
        <w:ind w:right="30"/>
        <w:rPr>
          <w:b/>
          <w:bCs/>
          <w:szCs w:val="20"/>
        </w:rPr>
      </w:pPr>
      <w:r w:rsidRPr="00E26361">
        <w:rPr>
          <w:b/>
          <w:bCs/>
          <w:szCs w:val="20"/>
        </w:rPr>
        <w:t>óseyri</w:t>
      </w:r>
    </w:p>
    <w:p w14:paraId="4A6B2606" w14:textId="77777777" w:rsidR="00A05284" w:rsidRPr="00E26361" w:rsidRDefault="00A05284" w:rsidP="00A05284">
      <w:pPr>
        <w:ind w:right="30"/>
        <w:rPr>
          <w:bCs/>
          <w:szCs w:val="20"/>
        </w:rPr>
      </w:pPr>
      <w:r w:rsidRPr="00E26361">
        <w:rPr>
          <w:bCs/>
          <w:szCs w:val="20"/>
        </w:rPr>
        <w:t>jarðlagastafli úr seti, er myndast, þar sem straumvatn rennur í stöðuvatn eða sjó</w:t>
      </w:r>
    </w:p>
    <w:p w14:paraId="0B9E843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Straumhraði minnkar þar snögglega og jafnframt aurburðarmáttur árinnar. Skriðaur sest fyrir við ármynnið, nema brim eða hafstraumar hindri, en svifaur berst brott að mestu. Að gerð er óseyri á mörkum ársets og sjávarsets eða stöðuvatnssets. Algengt er, að óseyri nái að hluta upp úr vatninu. Hluti hennar, sem að jafnaði stendur upp úr, nefnist óshólmi.</w:t>
      </w:r>
    </w:p>
    <w:p w14:paraId="6AADA27F" w14:textId="77777777" w:rsidR="00A05284" w:rsidRPr="00E26361" w:rsidRDefault="00A05284" w:rsidP="00A05284">
      <w:pPr>
        <w:tabs>
          <w:tab w:val="left" w:pos="2907"/>
          <w:tab w:val="left" w:pos="4950"/>
        </w:tabs>
        <w:ind w:right="30"/>
        <w:jc w:val="both"/>
        <w:rPr>
          <w:b/>
          <w:bCs/>
          <w:szCs w:val="20"/>
        </w:rPr>
      </w:pPr>
    </w:p>
    <w:p w14:paraId="223FE1E4" w14:textId="77777777" w:rsidR="00A05284" w:rsidRPr="00E26361" w:rsidRDefault="00A05284" w:rsidP="00A05284">
      <w:pPr>
        <w:tabs>
          <w:tab w:val="left" w:pos="2907"/>
          <w:tab w:val="left" w:pos="4950"/>
        </w:tabs>
        <w:ind w:right="30"/>
        <w:jc w:val="both"/>
        <w:rPr>
          <w:b/>
          <w:bCs/>
          <w:szCs w:val="20"/>
        </w:rPr>
      </w:pPr>
      <w:r w:rsidRPr="00E26361">
        <w:rPr>
          <w:b/>
          <w:bCs/>
          <w:szCs w:val="20"/>
        </w:rPr>
        <w:t>plötupróf</w:t>
      </w:r>
    </w:p>
    <w:p w14:paraId="07C9B60F" w14:textId="77777777" w:rsidR="00A05284" w:rsidRPr="00E26361" w:rsidRDefault="00A05284" w:rsidP="00A05284">
      <w:pPr>
        <w:tabs>
          <w:tab w:val="left" w:pos="2907"/>
          <w:tab w:val="left" w:pos="4950"/>
        </w:tabs>
        <w:ind w:right="30"/>
        <w:jc w:val="both"/>
        <w:rPr>
          <w:szCs w:val="20"/>
        </w:rPr>
      </w:pPr>
      <w:r w:rsidRPr="00E26361">
        <w:rPr>
          <w:szCs w:val="20"/>
        </w:rPr>
        <w:t xml:space="preserve">aðferð til að mæla </w:t>
      </w:r>
      <w:r w:rsidRPr="00E26361">
        <w:rPr>
          <w:i/>
          <w:szCs w:val="20"/>
        </w:rPr>
        <w:t>burðarþol</w:t>
      </w:r>
      <w:r w:rsidRPr="00E26361">
        <w:rPr>
          <w:szCs w:val="20"/>
        </w:rPr>
        <w:t xml:space="preserve"> og </w:t>
      </w:r>
      <w:r w:rsidRPr="00E26361">
        <w:rPr>
          <w:i/>
          <w:szCs w:val="20"/>
        </w:rPr>
        <w:t>þjöppun</w:t>
      </w:r>
      <w:r w:rsidRPr="00E26361">
        <w:rPr>
          <w:szCs w:val="20"/>
        </w:rPr>
        <w:t xml:space="preserve"> jarðefnis</w:t>
      </w:r>
    </w:p>
    <w:p w14:paraId="605A02D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Felst í að mæla hversu mikið stálplata af tiltekinni gerð sígur undir tilteknu álagi sem er sett á hana í þrepum.</w:t>
      </w:r>
    </w:p>
    <w:p w14:paraId="782BBE14" w14:textId="441732FD"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Aðferðinni er m.a. </w:t>
      </w:r>
      <w:r w:rsidR="00FD13C4" w:rsidRPr="00E26361">
        <w:rPr>
          <w:rFonts w:asciiTheme="minorHAnsi" w:hAnsiTheme="minorHAnsi"/>
          <w:sz w:val="20"/>
          <w:szCs w:val="20"/>
          <w:lang w:val="is-IS"/>
        </w:rPr>
        <w:t>l</w:t>
      </w:r>
      <w:r w:rsidRPr="00E26361">
        <w:rPr>
          <w:rFonts w:asciiTheme="minorHAnsi" w:hAnsiTheme="minorHAnsi"/>
          <w:sz w:val="20"/>
          <w:szCs w:val="20"/>
          <w:lang w:val="is-IS"/>
        </w:rPr>
        <w:t>ýst í DIN 18134 og ASTM D 1196. Í Alverk '95 er vísað í ZTVE-StB76 Boden Prüfverfahren.</w:t>
      </w:r>
    </w:p>
    <w:p w14:paraId="41280C83" w14:textId="77777777" w:rsidR="00A05284" w:rsidRPr="00E26361" w:rsidRDefault="00A05284" w:rsidP="00A05284">
      <w:pPr>
        <w:ind w:right="30"/>
        <w:rPr>
          <w:szCs w:val="20"/>
        </w:rPr>
      </w:pPr>
    </w:p>
    <w:p w14:paraId="331F4D4F" w14:textId="77777777" w:rsidR="00B60B24" w:rsidRDefault="00B60B24" w:rsidP="00A05284">
      <w:pPr>
        <w:tabs>
          <w:tab w:val="left" w:pos="2907"/>
          <w:tab w:val="left" w:pos="4950"/>
        </w:tabs>
        <w:ind w:right="30"/>
        <w:jc w:val="both"/>
        <w:rPr>
          <w:b/>
          <w:bCs/>
          <w:szCs w:val="20"/>
        </w:rPr>
      </w:pPr>
    </w:p>
    <w:p w14:paraId="4FC9D330" w14:textId="77777777" w:rsidR="00B60B24" w:rsidRDefault="00B60B24" w:rsidP="00A05284">
      <w:pPr>
        <w:tabs>
          <w:tab w:val="left" w:pos="2907"/>
          <w:tab w:val="left" w:pos="4950"/>
        </w:tabs>
        <w:ind w:right="30"/>
        <w:jc w:val="both"/>
        <w:rPr>
          <w:b/>
          <w:bCs/>
          <w:szCs w:val="20"/>
        </w:rPr>
      </w:pPr>
    </w:p>
    <w:p w14:paraId="7F16B5C3" w14:textId="77777777" w:rsidR="00B60B24" w:rsidRDefault="00B60B24" w:rsidP="00A05284">
      <w:pPr>
        <w:tabs>
          <w:tab w:val="left" w:pos="2907"/>
          <w:tab w:val="left" w:pos="4950"/>
        </w:tabs>
        <w:ind w:right="30"/>
        <w:jc w:val="both"/>
        <w:rPr>
          <w:b/>
          <w:bCs/>
          <w:szCs w:val="20"/>
        </w:rPr>
      </w:pPr>
    </w:p>
    <w:p w14:paraId="54EBAE32" w14:textId="77777777" w:rsidR="00B60B24" w:rsidRDefault="00B60B24" w:rsidP="00A05284">
      <w:pPr>
        <w:tabs>
          <w:tab w:val="left" w:pos="2907"/>
          <w:tab w:val="left" w:pos="4950"/>
        </w:tabs>
        <w:ind w:right="30"/>
        <w:jc w:val="both"/>
        <w:rPr>
          <w:b/>
          <w:bCs/>
          <w:szCs w:val="20"/>
        </w:rPr>
      </w:pPr>
    </w:p>
    <w:p w14:paraId="3874D22F" w14:textId="2547F76C" w:rsidR="00A05284" w:rsidRPr="00E26361" w:rsidRDefault="00A05284" w:rsidP="00A05284">
      <w:pPr>
        <w:tabs>
          <w:tab w:val="left" w:pos="2907"/>
          <w:tab w:val="left" w:pos="4950"/>
        </w:tabs>
        <w:ind w:right="30"/>
        <w:jc w:val="both"/>
        <w:rPr>
          <w:b/>
          <w:bCs/>
          <w:szCs w:val="20"/>
        </w:rPr>
      </w:pPr>
      <w:r w:rsidRPr="00E26361">
        <w:rPr>
          <w:b/>
          <w:bCs/>
          <w:szCs w:val="20"/>
        </w:rPr>
        <w:lastRenderedPageBreak/>
        <w:t>plötupróf í stórum stálhólki</w:t>
      </w:r>
    </w:p>
    <w:p w14:paraId="74B031AF" w14:textId="77777777" w:rsidR="00A05284" w:rsidRPr="00E26361" w:rsidRDefault="00A05284" w:rsidP="00A05284">
      <w:pPr>
        <w:tabs>
          <w:tab w:val="left" w:pos="2907"/>
          <w:tab w:val="left" w:pos="4950"/>
        </w:tabs>
        <w:ind w:right="30"/>
        <w:jc w:val="both"/>
        <w:rPr>
          <w:szCs w:val="20"/>
        </w:rPr>
      </w:pPr>
      <w:r w:rsidRPr="00E26361">
        <w:rPr>
          <w:i/>
          <w:szCs w:val="20"/>
        </w:rPr>
        <w:t>próf</w:t>
      </w:r>
      <w:r w:rsidRPr="00E26361">
        <w:rPr>
          <w:szCs w:val="20"/>
        </w:rPr>
        <w:t xml:space="preserve"> á </w:t>
      </w:r>
      <w:r w:rsidRPr="00E26361">
        <w:rPr>
          <w:i/>
          <w:szCs w:val="20"/>
        </w:rPr>
        <w:t>steinefni</w:t>
      </w:r>
      <w:r w:rsidRPr="00E26361">
        <w:rPr>
          <w:szCs w:val="20"/>
        </w:rPr>
        <w:t>, gert á rannsóknastofu eftir að steinefninu hefur verið komið fyrir í stórum stálhólki og þjappað</w:t>
      </w:r>
    </w:p>
    <w:p w14:paraId="266EF3E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Notað meðal annars til að athuga hvaða áhrif vatnsmettun hefur á burðarþolseiginleika steinefnis. Oft gert á grófu </w:t>
      </w:r>
      <w:r w:rsidRPr="00E26361">
        <w:rPr>
          <w:rFonts w:asciiTheme="minorHAnsi" w:hAnsiTheme="minorHAnsi"/>
          <w:i/>
          <w:sz w:val="20"/>
          <w:szCs w:val="20"/>
          <w:lang w:val="is-IS"/>
        </w:rPr>
        <w:t>steinefni</w:t>
      </w:r>
      <w:r w:rsidRPr="00E26361">
        <w:rPr>
          <w:rFonts w:asciiTheme="minorHAnsi" w:hAnsiTheme="minorHAnsi"/>
          <w:sz w:val="20"/>
          <w:szCs w:val="20"/>
          <w:lang w:val="is-IS"/>
        </w:rPr>
        <w:t>, t.d. skriðuefni.</w:t>
      </w:r>
    </w:p>
    <w:p w14:paraId="098F72A2" w14:textId="77777777" w:rsidR="00A05284" w:rsidRPr="00E26361" w:rsidRDefault="00A05284" w:rsidP="00A05284">
      <w:pPr>
        <w:ind w:right="30"/>
        <w:rPr>
          <w:szCs w:val="20"/>
        </w:rPr>
      </w:pPr>
    </w:p>
    <w:p w14:paraId="5F2D6D8B" w14:textId="77777777" w:rsidR="00A05284" w:rsidRPr="00E26361" w:rsidRDefault="00A05284" w:rsidP="00A05284">
      <w:pPr>
        <w:tabs>
          <w:tab w:val="left" w:pos="2907"/>
          <w:tab w:val="left" w:pos="4950"/>
        </w:tabs>
        <w:ind w:right="30"/>
        <w:jc w:val="both"/>
        <w:rPr>
          <w:b/>
          <w:bCs/>
          <w:szCs w:val="20"/>
        </w:rPr>
      </w:pPr>
      <w:r w:rsidRPr="00E26361">
        <w:rPr>
          <w:b/>
          <w:bCs/>
          <w:szCs w:val="20"/>
        </w:rPr>
        <w:t>proctorpróf</w:t>
      </w:r>
    </w:p>
    <w:p w14:paraId="6CD04C47" w14:textId="77777777" w:rsidR="00A05284" w:rsidRPr="00E26361" w:rsidRDefault="00A05284" w:rsidP="00A05284">
      <w:pPr>
        <w:tabs>
          <w:tab w:val="left" w:pos="2907"/>
          <w:tab w:val="left" w:pos="4950"/>
        </w:tabs>
        <w:ind w:right="30"/>
        <w:jc w:val="both"/>
        <w:rPr>
          <w:szCs w:val="20"/>
        </w:rPr>
      </w:pPr>
      <w:r w:rsidRPr="00E26361">
        <w:rPr>
          <w:szCs w:val="20"/>
        </w:rPr>
        <w:t>aðferð til að mæla hvernig þurr rúmþyngd steinefnis breytist með rakainnihaldi þess</w:t>
      </w:r>
    </w:p>
    <w:p w14:paraId="0E0B376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Tvær mismunandi aðferðir eru notaðar, Standard Proctor og Modified Proctor. Í þeirri síðarnefndu sætir sýnið meðal annars öflugri </w:t>
      </w:r>
      <w:r w:rsidRPr="00E26361">
        <w:rPr>
          <w:rFonts w:asciiTheme="minorHAnsi" w:hAnsiTheme="minorHAnsi"/>
          <w:i/>
          <w:sz w:val="20"/>
          <w:szCs w:val="20"/>
          <w:lang w:val="is-IS"/>
        </w:rPr>
        <w:t>þjöppun</w:t>
      </w:r>
      <w:r w:rsidRPr="00E26361">
        <w:rPr>
          <w:rFonts w:asciiTheme="minorHAnsi" w:hAnsiTheme="minorHAnsi"/>
          <w:sz w:val="20"/>
          <w:szCs w:val="20"/>
          <w:lang w:val="is-IS"/>
        </w:rPr>
        <w:t xml:space="preserve"> en í þeirri fyrrnefndu.</w:t>
      </w:r>
    </w:p>
    <w:p w14:paraId="5F585A2E" w14:textId="77777777" w:rsidR="00A05284" w:rsidRPr="00E26361" w:rsidRDefault="00A05284" w:rsidP="00A05284">
      <w:pPr>
        <w:tabs>
          <w:tab w:val="left" w:pos="2907"/>
          <w:tab w:val="left" w:pos="4950"/>
        </w:tabs>
        <w:ind w:right="30"/>
        <w:rPr>
          <w:b/>
          <w:bCs/>
          <w:szCs w:val="20"/>
        </w:rPr>
      </w:pPr>
    </w:p>
    <w:p w14:paraId="5B887DA9" w14:textId="77777777" w:rsidR="00A05284" w:rsidRPr="00E26361" w:rsidRDefault="00A05284" w:rsidP="00A05284">
      <w:pPr>
        <w:tabs>
          <w:tab w:val="left" w:pos="2907"/>
          <w:tab w:val="left" w:pos="4950"/>
        </w:tabs>
        <w:ind w:right="30"/>
        <w:rPr>
          <w:b/>
          <w:bCs/>
          <w:szCs w:val="20"/>
        </w:rPr>
      </w:pPr>
      <w:r w:rsidRPr="00E26361">
        <w:rPr>
          <w:b/>
          <w:bCs/>
          <w:szCs w:val="20"/>
        </w:rPr>
        <w:t>próf</w:t>
      </w:r>
    </w:p>
    <w:p w14:paraId="1E49AC44" w14:textId="77777777" w:rsidR="00A05284" w:rsidRPr="00E26361" w:rsidRDefault="00A05284" w:rsidP="00A05284">
      <w:pPr>
        <w:tabs>
          <w:tab w:val="left" w:pos="2907"/>
          <w:tab w:val="left" w:pos="4950"/>
        </w:tabs>
        <w:ind w:right="30"/>
        <w:rPr>
          <w:bCs/>
          <w:szCs w:val="20"/>
        </w:rPr>
      </w:pPr>
      <w:r w:rsidRPr="00E26361">
        <w:rPr>
          <w:bCs/>
          <w:szCs w:val="20"/>
        </w:rPr>
        <w:t>mæling samkvæmt tiltekinni aðferð</w:t>
      </w:r>
    </w:p>
    <w:p w14:paraId="0B62677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prófun</w:t>
      </w:r>
      <w:r w:rsidRPr="00E26361">
        <w:rPr>
          <w:rFonts w:asciiTheme="minorHAnsi" w:hAnsiTheme="minorHAnsi"/>
          <w:sz w:val="20"/>
          <w:szCs w:val="20"/>
          <w:lang w:val="is-IS"/>
        </w:rPr>
        <w:t>.</w:t>
      </w:r>
    </w:p>
    <w:p w14:paraId="58BA07F8" w14:textId="77777777" w:rsidR="00CC366E" w:rsidRPr="00E26361" w:rsidRDefault="00CC366E" w:rsidP="00A05284">
      <w:pPr>
        <w:tabs>
          <w:tab w:val="left" w:pos="2907"/>
          <w:tab w:val="left" w:pos="4950"/>
        </w:tabs>
        <w:ind w:right="30"/>
        <w:jc w:val="both"/>
        <w:rPr>
          <w:b/>
          <w:bCs/>
          <w:szCs w:val="20"/>
        </w:rPr>
      </w:pPr>
    </w:p>
    <w:p w14:paraId="58142662" w14:textId="0022F913" w:rsidR="00A05284" w:rsidRPr="00E26361" w:rsidRDefault="00A05284" w:rsidP="00A05284">
      <w:pPr>
        <w:tabs>
          <w:tab w:val="left" w:pos="2907"/>
          <w:tab w:val="left" w:pos="4950"/>
        </w:tabs>
        <w:ind w:right="30"/>
        <w:jc w:val="both"/>
        <w:rPr>
          <w:b/>
          <w:bCs/>
          <w:szCs w:val="20"/>
        </w:rPr>
      </w:pPr>
      <w:r w:rsidRPr="00E26361">
        <w:rPr>
          <w:b/>
          <w:bCs/>
          <w:szCs w:val="20"/>
        </w:rPr>
        <w:t xml:space="preserve">prófmölun </w:t>
      </w:r>
      <w:r w:rsidRPr="00E26361">
        <w:rPr>
          <w:bCs/>
          <w:szCs w:val="20"/>
        </w:rPr>
        <w:t>(prufumölun)</w:t>
      </w:r>
    </w:p>
    <w:p w14:paraId="1811702B" w14:textId="77777777" w:rsidR="00A05284" w:rsidRPr="00E26361" w:rsidRDefault="00A05284" w:rsidP="00A05284">
      <w:pPr>
        <w:tabs>
          <w:tab w:val="left" w:pos="2907"/>
          <w:tab w:val="left" w:pos="4950"/>
        </w:tabs>
        <w:ind w:right="30"/>
        <w:jc w:val="both"/>
        <w:rPr>
          <w:szCs w:val="20"/>
        </w:rPr>
      </w:pPr>
      <w:r w:rsidRPr="00E26361">
        <w:rPr>
          <w:i/>
          <w:szCs w:val="20"/>
        </w:rPr>
        <w:t>mölun</w:t>
      </w:r>
      <w:r w:rsidRPr="00E26361">
        <w:rPr>
          <w:szCs w:val="20"/>
        </w:rPr>
        <w:t xml:space="preserve"> efnis í smáum stíl í tilraunaskyni, gerð til að auðvelda athugun á því hvort </w:t>
      </w:r>
      <w:r w:rsidRPr="00E26361">
        <w:rPr>
          <w:i/>
          <w:szCs w:val="20"/>
        </w:rPr>
        <w:t>steinefnið</w:t>
      </w:r>
      <w:r w:rsidRPr="00E26361">
        <w:rPr>
          <w:szCs w:val="20"/>
        </w:rPr>
        <w:t xml:space="preserve"> upp</w:t>
      </w:r>
      <w:r w:rsidRPr="00E26361">
        <w:rPr>
          <w:szCs w:val="20"/>
        </w:rPr>
        <w:softHyphen/>
        <w:t xml:space="preserve">fyllir tilskildar kröfur að </w:t>
      </w:r>
      <w:r w:rsidRPr="00E26361">
        <w:rPr>
          <w:i/>
          <w:szCs w:val="20"/>
        </w:rPr>
        <w:t>mölun</w:t>
      </w:r>
      <w:r w:rsidRPr="00E26361">
        <w:rPr>
          <w:szCs w:val="20"/>
        </w:rPr>
        <w:t xml:space="preserve"> lokinni</w:t>
      </w:r>
    </w:p>
    <w:p w14:paraId="7008F10B" w14:textId="77777777" w:rsidR="00A05284" w:rsidRPr="00E26361" w:rsidRDefault="00A05284" w:rsidP="00A05284">
      <w:pPr>
        <w:tabs>
          <w:tab w:val="left" w:pos="2907"/>
          <w:tab w:val="left" w:pos="4950"/>
        </w:tabs>
        <w:ind w:right="30"/>
        <w:jc w:val="both"/>
        <w:rPr>
          <w:b/>
          <w:bCs/>
          <w:szCs w:val="20"/>
        </w:rPr>
      </w:pPr>
    </w:p>
    <w:p w14:paraId="22142184" w14:textId="77777777" w:rsidR="00A05284" w:rsidRPr="00E26361" w:rsidRDefault="00A05284" w:rsidP="00A05284">
      <w:pPr>
        <w:tabs>
          <w:tab w:val="left" w:pos="2907"/>
          <w:tab w:val="left" w:pos="4950"/>
        </w:tabs>
        <w:ind w:right="30"/>
        <w:jc w:val="both"/>
        <w:rPr>
          <w:b/>
          <w:bCs/>
          <w:szCs w:val="20"/>
        </w:rPr>
      </w:pPr>
      <w:r w:rsidRPr="00E26361">
        <w:rPr>
          <w:b/>
          <w:bCs/>
          <w:szCs w:val="20"/>
        </w:rPr>
        <w:t>prófsprenging</w:t>
      </w:r>
    </w:p>
    <w:p w14:paraId="79569BCB" w14:textId="77777777" w:rsidR="00A05284" w:rsidRPr="00E26361" w:rsidRDefault="00A05284" w:rsidP="00A05284">
      <w:pPr>
        <w:ind w:left="440" w:right="30" w:hanging="440"/>
        <w:jc w:val="both"/>
        <w:rPr>
          <w:b/>
          <w:bCs/>
          <w:color w:val="BFBFBF"/>
          <w:szCs w:val="20"/>
        </w:rPr>
      </w:pPr>
      <w:r w:rsidRPr="00E26361">
        <w:rPr>
          <w:szCs w:val="20"/>
        </w:rPr>
        <w:t xml:space="preserve">sprenging sem gerð er í því skyni að finna hæft </w:t>
      </w:r>
      <w:r w:rsidRPr="00E26361">
        <w:rPr>
          <w:i/>
          <w:szCs w:val="20"/>
        </w:rPr>
        <w:t>berg</w:t>
      </w:r>
      <w:r w:rsidRPr="00E26361">
        <w:rPr>
          <w:szCs w:val="20"/>
        </w:rPr>
        <w:t xml:space="preserve"> eða hentuga sprengiaðferð</w:t>
      </w:r>
    </w:p>
    <w:p w14:paraId="00AD6B08" w14:textId="77777777" w:rsidR="00A05284" w:rsidRPr="00E26361" w:rsidRDefault="00A05284" w:rsidP="00A05284">
      <w:pPr>
        <w:rPr>
          <w:b/>
          <w:szCs w:val="20"/>
        </w:rPr>
      </w:pPr>
    </w:p>
    <w:p w14:paraId="17EFD319" w14:textId="77777777" w:rsidR="00A05284" w:rsidRPr="00E26361" w:rsidRDefault="00A05284" w:rsidP="00A05284">
      <w:pPr>
        <w:rPr>
          <w:b/>
          <w:szCs w:val="20"/>
        </w:rPr>
      </w:pPr>
      <w:r w:rsidRPr="00E26361">
        <w:rPr>
          <w:b/>
          <w:szCs w:val="20"/>
        </w:rPr>
        <w:t>prófsýnaeftirlit</w:t>
      </w:r>
    </w:p>
    <w:p w14:paraId="66821A9B" w14:textId="77777777" w:rsidR="00A05284" w:rsidRPr="00E26361" w:rsidRDefault="00A05284" w:rsidP="00A05284">
      <w:pPr>
        <w:rPr>
          <w:szCs w:val="20"/>
        </w:rPr>
      </w:pPr>
      <w:r w:rsidRPr="00E26361">
        <w:rPr>
          <w:i/>
          <w:szCs w:val="20"/>
        </w:rPr>
        <w:t>eftirlit</w:t>
      </w:r>
      <w:r w:rsidRPr="00E26361">
        <w:rPr>
          <w:szCs w:val="20"/>
        </w:rPr>
        <w:t xml:space="preserve"> verkkaupa sem byggist á sýnum (ekki endilega slembiúrtaki) af eftirlitsviðfanginu og er beitt á ýmsum stigum framkvæmdarinnar, gjarnan þegar sjónrænt </w:t>
      </w:r>
      <w:r w:rsidRPr="00E26361">
        <w:rPr>
          <w:i/>
          <w:szCs w:val="20"/>
        </w:rPr>
        <w:t>eftirlit</w:t>
      </w:r>
      <w:r w:rsidRPr="00E26361">
        <w:rPr>
          <w:szCs w:val="20"/>
        </w:rPr>
        <w:t xml:space="preserve"> vekur grun um galla</w:t>
      </w:r>
    </w:p>
    <w:p w14:paraId="28439E5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Prófsýnaeftirlit er miklu minna að umfangi en hefðbundið framkvæmdaeftirlit. Því má beita hvar sem er í framkvæmdaferlinu og stundum er því beitt sameiginlega af verkkaupa og verktaka til að útkljá ágreining um gæði.</w:t>
      </w:r>
    </w:p>
    <w:p w14:paraId="451D37BB" w14:textId="77777777" w:rsidR="00A05284" w:rsidRPr="00E26361" w:rsidRDefault="00A05284" w:rsidP="00A05284">
      <w:pPr>
        <w:rPr>
          <w:b/>
          <w:szCs w:val="20"/>
        </w:rPr>
      </w:pPr>
    </w:p>
    <w:p w14:paraId="7488415C" w14:textId="77777777" w:rsidR="00456576" w:rsidRDefault="00456576" w:rsidP="00A05284">
      <w:pPr>
        <w:rPr>
          <w:b/>
          <w:szCs w:val="20"/>
        </w:rPr>
      </w:pPr>
    </w:p>
    <w:p w14:paraId="048B2FD8" w14:textId="77777777" w:rsidR="00456576" w:rsidRDefault="00456576" w:rsidP="00A05284">
      <w:pPr>
        <w:rPr>
          <w:b/>
          <w:szCs w:val="20"/>
        </w:rPr>
      </w:pPr>
    </w:p>
    <w:p w14:paraId="0CEFE484" w14:textId="2A406C65" w:rsidR="00A05284" w:rsidRPr="00E26361" w:rsidRDefault="00A05284" w:rsidP="00A05284">
      <w:pPr>
        <w:rPr>
          <w:b/>
          <w:szCs w:val="20"/>
        </w:rPr>
      </w:pPr>
      <w:r w:rsidRPr="00E26361">
        <w:rPr>
          <w:b/>
          <w:szCs w:val="20"/>
        </w:rPr>
        <w:t>prófun</w:t>
      </w:r>
    </w:p>
    <w:p w14:paraId="6A1E5EC9" w14:textId="77777777" w:rsidR="00A05284" w:rsidRPr="00E26361" w:rsidRDefault="00A05284" w:rsidP="00A05284">
      <w:pPr>
        <w:rPr>
          <w:szCs w:val="20"/>
        </w:rPr>
      </w:pPr>
      <w:r w:rsidRPr="00E26361">
        <w:rPr>
          <w:szCs w:val="20"/>
        </w:rPr>
        <w:t>ákvörðun eins eða fleiri eiginleika samkvæmt verklagsreglu</w:t>
      </w:r>
    </w:p>
    <w:p w14:paraId="2A27461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Prófun gerð með margvíslegum prófum, sjá </w:t>
      </w:r>
      <w:r w:rsidRPr="00E26361">
        <w:rPr>
          <w:rFonts w:asciiTheme="minorHAnsi" w:hAnsiTheme="minorHAnsi"/>
          <w:i/>
          <w:sz w:val="20"/>
          <w:szCs w:val="20"/>
          <w:lang w:val="is-IS"/>
        </w:rPr>
        <w:t>próf</w:t>
      </w:r>
      <w:r w:rsidRPr="00E26361">
        <w:rPr>
          <w:rFonts w:asciiTheme="minorHAnsi" w:hAnsiTheme="minorHAnsi"/>
          <w:sz w:val="20"/>
          <w:szCs w:val="20"/>
          <w:lang w:val="is-IS"/>
        </w:rPr>
        <w:t>.</w:t>
      </w:r>
    </w:p>
    <w:p w14:paraId="3FB9EBD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5A98F250" w14:textId="77777777" w:rsidR="00A05284" w:rsidRPr="00E26361" w:rsidRDefault="00A05284" w:rsidP="00A05284">
      <w:pPr>
        <w:rPr>
          <w:szCs w:val="20"/>
        </w:rPr>
      </w:pPr>
    </w:p>
    <w:p w14:paraId="3894E026" w14:textId="77777777" w:rsidR="00A05284" w:rsidRPr="00E26361" w:rsidRDefault="00A05284" w:rsidP="00A05284">
      <w:pPr>
        <w:ind w:right="30"/>
        <w:jc w:val="both"/>
        <w:rPr>
          <w:b/>
          <w:bCs/>
          <w:szCs w:val="20"/>
        </w:rPr>
      </w:pPr>
      <w:r w:rsidRPr="00E26361">
        <w:rPr>
          <w:b/>
          <w:bCs/>
          <w:szCs w:val="20"/>
        </w:rPr>
        <w:t xml:space="preserve">púkk </w:t>
      </w:r>
      <w:r w:rsidRPr="00E26361">
        <w:rPr>
          <w:b/>
          <w:bCs/>
          <w:szCs w:val="20"/>
        </w:rPr>
        <w:tab/>
      </w:r>
      <w:r w:rsidRPr="00E26361">
        <w:rPr>
          <w:b/>
          <w:bCs/>
          <w:szCs w:val="20"/>
        </w:rPr>
        <w:tab/>
      </w:r>
    </w:p>
    <w:p w14:paraId="4267D9A9" w14:textId="77777777" w:rsidR="00A05284" w:rsidRPr="00E26361" w:rsidRDefault="00A05284" w:rsidP="00A05284">
      <w:pPr>
        <w:ind w:right="30"/>
        <w:jc w:val="both"/>
        <w:rPr>
          <w:szCs w:val="20"/>
        </w:rPr>
      </w:pPr>
      <w:r w:rsidRPr="00E26361">
        <w:rPr>
          <w:i/>
          <w:szCs w:val="20"/>
        </w:rPr>
        <w:t>steinefni</w:t>
      </w:r>
      <w:r w:rsidRPr="00E26361">
        <w:rPr>
          <w:szCs w:val="20"/>
        </w:rPr>
        <w:t xml:space="preserve">, úr sprengdu eða rippuðu </w:t>
      </w:r>
      <w:r w:rsidRPr="00E26361">
        <w:rPr>
          <w:i/>
          <w:szCs w:val="20"/>
        </w:rPr>
        <w:t>bergi</w:t>
      </w:r>
      <w:r w:rsidRPr="00E26361">
        <w:rPr>
          <w:szCs w:val="20"/>
        </w:rPr>
        <w:t>, innan stærðarbilsins 4-300 mm</w:t>
      </w:r>
    </w:p>
    <w:p w14:paraId="251609A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einnig </w:t>
      </w:r>
      <w:r w:rsidRPr="00E26361">
        <w:rPr>
          <w:rFonts w:asciiTheme="minorHAnsi" w:hAnsiTheme="minorHAnsi"/>
          <w:i/>
          <w:sz w:val="20"/>
          <w:szCs w:val="20"/>
          <w:lang w:val="is-IS"/>
        </w:rPr>
        <w:t>fínpúkk</w:t>
      </w:r>
      <w:r w:rsidRPr="00E26361">
        <w:rPr>
          <w:rFonts w:asciiTheme="minorHAnsi" w:hAnsiTheme="minorHAnsi"/>
          <w:sz w:val="20"/>
          <w:szCs w:val="20"/>
          <w:lang w:val="is-IS"/>
        </w:rPr>
        <w:t xml:space="preserve"> og </w:t>
      </w:r>
      <w:r w:rsidRPr="00E26361">
        <w:rPr>
          <w:rFonts w:asciiTheme="minorHAnsi" w:hAnsiTheme="minorHAnsi"/>
          <w:i/>
          <w:sz w:val="20"/>
          <w:szCs w:val="20"/>
          <w:lang w:val="is-IS"/>
        </w:rPr>
        <w:t>grófpúkk</w:t>
      </w:r>
      <w:r w:rsidRPr="00E26361">
        <w:rPr>
          <w:rFonts w:asciiTheme="minorHAnsi" w:hAnsiTheme="minorHAnsi"/>
          <w:sz w:val="20"/>
          <w:szCs w:val="20"/>
          <w:lang w:val="is-IS"/>
        </w:rPr>
        <w:t>.</w:t>
      </w:r>
    </w:p>
    <w:p w14:paraId="597D1CAA" w14:textId="77777777" w:rsidR="00A05284" w:rsidRPr="00E26361" w:rsidRDefault="00A05284" w:rsidP="00A05284">
      <w:pPr>
        <w:ind w:right="30"/>
        <w:rPr>
          <w:szCs w:val="20"/>
        </w:rPr>
      </w:pPr>
    </w:p>
    <w:p w14:paraId="2FC18D29" w14:textId="77777777" w:rsidR="00A05284" w:rsidRPr="00E26361" w:rsidRDefault="00A05284" w:rsidP="00A05284">
      <w:pPr>
        <w:ind w:right="30"/>
        <w:jc w:val="both"/>
        <w:rPr>
          <w:b/>
          <w:bCs/>
          <w:szCs w:val="20"/>
        </w:rPr>
      </w:pPr>
      <w:r w:rsidRPr="00E26361">
        <w:rPr>
          <w:b/>
          <w:bCs/>
          <w:szCs w:val="20"/>
        </w:rPr>
        <w:t xml:space="preserve">púkkmulningur </w:t>
      </w:r>
      <w:r w:rsidRPr="00E26361">
        <w:rPr>
          <w:b/>
          <w:bCs/>
          <w:szCs w:val="20"/>
        </w:rPr>
        <w:tab/>
      </w:r>
      <w:r w:rsidRPr="00E26361">
        <w:rPr>
          <w:b/>
          <w:bCs/>
          <w:szCs w:val="20"/>
        </w:rPr>
        <w:tab/>
      </w:r>
    </w:p>
    <w:p w14:paraId="2F512AD9" w14:textId="77777777" w:rsidR="00A05284" w:rsidRPr="00E26361" w:rsidRDefault="00A05284" w:rsidP="00A05284">
      <w:pPr>
        <w:ind w:right="30"/>
        <w:jc w:val="both"/>
        <w:rPr>
          <w:szCs w:val="20"/>
        </w:rPr>
      </w:pPr>
      <w:r w:rsidRPr="00E26361">
        <w:rPr>
          <w:szCs w:val="20"/>
        </w:rPr>
        <w:t xml:space="preserve">mulið </w:t>
      </w:r>
      <w:r w:rsidRPr="00E26361">
        <w:rPr>
          <w:i/>
          <w:szCs w:val="20"/>
        </w:rPr>
        <w:t>púkk</w:t>
      </w:r>
      <w:r w:rsidRPr="00E26361">
        <w:rPr>
          <w:szCs w:val="20"/>
          <w:highlight w:val="yellow"/>
        </w:rPr>
        <w:t xml:space="preserve"> </w:t>
      </w:r>
    </w:p>
    <w:p w14:paraId="57E58F36" w14:textId="77777777" w:rsidR="00A05284" w:rsidRPr="00E26361" w:rsidRDefault="00A05284" w:rsidP="00A05284">
      <w:pPr>
        <w:tabs>
          <w:tab w:val="left" w:pos="4950"/>
        </w:tabs>
        <w:ind w:right="3132"/>
        <w:rPr>
          <w:b/>
          <w:bCs/>
          <w:szCs w:val="20"/>
        </w:rPr>
      </w:pPr>
    </w:p>
    <w:p w14:paraId="1CB3F64B" w14:textId="77777777" w:rsidR="00A05284" w:rsidRPr="00E26361" w:rsidRDefault="00A05284" w:rsidP="00A05284">
      <w:pPr>
        <w:tabs>
          <w:tab w:val="left" w:pos="4950"/>
        </w:tabs>
        <w:ind w:right="30"/>
        <w:jc w:val="both"/>
        <w:rPr>
          <w:b/>
          <w:bCs/>
          <w:szCs w:val="20"/>
        </w:rPr>
      </w:pPr>
      <w:r w:rsidRPr="00E26361">
        <w:rPr>
          <w:b/>
          <w:bCs/>
          <w:szCs w:val="20"/>
        </w:rPr>
        <w:t>rakastig</w:t>
      </w:r>
    </w:p>
    <w:p w14:paraId="3EFC4F66" w14:textId="77777777" w:rsidR="00A05284" w:rsidRPr="00E26361" w:rsidRDefault="00A05284" w:rsidP="00A05284">
      <w:pPr>
        <w:tabs>
          <w:tab w:val="left" w:pos="4950"/>
        </w:tabs>
        <w:ind w:right="30"/>
        <w:jc w:val="both"/>
        <w:rPr>
          <w:szCs w:val="20"/>
        </w:rPr>
      </w:pPr>
      <w:r w:rsidRPr="00E26361">
        <w:rPr>
          <w:szCs w:val="20"/>
        </w:rPr>
        <w:t xml:space="preserve">þyngdarhlutfall (%) vatns í </w:t>
      </w:r>
      <w:r w:rsidRPr="00E26361">
        <w:rPr>
          <w:i/>
          <w:szCs w:val="20"/>
        </w:rPr>
        <w:t>steinefni</w:t>
      </w:r>
      <w:r w:rsidRPr="00E26361">
        <w:rPr>
          <w:szCs w:val="20"/>
        </w:rPr>
        <w:t>, sem hlut</w:t>
      </w:r>
      <w:r w:rsidRPr="00E26361">
        <w:rPr>
          <w:szCs w:val="20"/>
        </w:rPr>
        <w:softHyphen/>
        <w:t>fall af þyngd þurrefnis</w:t>
      </w:r>
    </w:p>
    <w:p w14:paraId="707EBFB6" w14:textId="77777777" w:rsidR="00A05284" w:rsidRPr="00E26361" w:rsidRDefault="00A05284" w:rsidP="00A05284">
      <w:pPr>
        <w:ind w:right="30"/>
        <w:rPr>
          <w:szCs w:val="20"/>
        </w:rPr>
      </w:pPr>
    </w:p>
    <w:p w14:paraId="498DAA25" w14:textId="77777777" w:rsidR="00A05284" w:rsidRPr="00E26361" w:rsidRDefault="00A05284" w:rsidP="00A05284">
      <w:pPr>
        <w:ind w:right="30"/>
        <w:rPr>
          <w:b/>
          <w:szCs w:val="20"/>
        </w:rPr>
      </w:pPr>
      <w:r w:rsidRPr="00E26361">
        <w:rPr>
          <w:b/>
          <w:szCs w:val="20"/>
        </w:rPr>
        <w:t>raufarþétting</w:t>
      </w:r>
    </w:p>
    <w:p w14:paraId="5AC51F30" w14:textId="77777777" w:rsidR="00A05284" w:rsidRPr="00E26361" w:rsidRDefault="00A05284" w:rsidP="00A05284">
      <w:pPr>
        <w:ind w:right="30"/>
        <w:rPr>
          <w:szCs w:val="20"/>
        </w:rPr>
      </w:pPr>
      <w:r w:rsidRPr="00E26361">
        <w:rPr>
          <w:szCs w:val="20"/>
        </w:rPr>
        <w:t>athöfnin að loka rauf í steinsteypu með til þess gerðu þéttiefni</w:t>
      </w:r>
    </w:p>
    <w:p w14:paraId="574A54CB" w14:textId="77777777" w:rsidR="00A05284" w:rsidRPr="00E26361" w:rsidRDefault="00A05284" w:rsidP="00A05284">
      <w:pPr>
        <w:ind w:right="30"/>
        <w:rPr>
          <w:szCs w:val="20"/>
        </w:rPr>
      </w:pPr>
    </w:p>
    <w:p w14:paraId="59A3E036" w14:textId="77777777" w:rsidR="00A05284" w:rsidRPr="00E26361" w:rsidRDefault="00A05284" w:rsidP="00A05284">
      <w:pPr>
        <w:ind w:right="30"/>
        <w:rPr>
          <w:b/>
          <w:szCs w:val="20"/>
        </w:rPr>
      </w:pPr>
      <w:r w:rsidRPr="00E26361">
        <w:rPr>
          <w:b/>
          <w:szCs w:val="20"/>
        </w:rPr>
        <w:t>reiðvegur</w:t>
      </w:r>
    </w:p>
    <w:p w14:paraId="7EDD6A1B" w14:textId="77777777" w:rsidR="00A05284" w:rsidRPr="00E26361" w:rsidRDefault="00A05284" w:rsidP="00A05284">
      <w:pPr>
        <w:ind w:right="30"/>
        <w:rPr>
          <w:szCs w:val="20"/>
        </w:rPr>
      </w:pPr>
      <w:r w:rsidRPr="00E26361">
        <w:rPr>
          <w:szCs w:val="20"/>
        </w:rPr>
        <w:t>vegur einkum ætlaður umferð ríðandi manna</w:t>
      </w:r>
    </w:p>
    <w:p w14:paraId="0F3C7CA1" w14:textId="77777777" w:rsidR="00A05284" w:rsidRPr="00E26361" w:rsidRDefault="00A05284" w:rsidP="00A05284">
      <w:pPr>
        <w:ind w:right="30"/>
        <w:rPr>
          <w:b/>
          <w:szCs w:val="20"/>
        </w:rPr>
      </w:pPr>
    </w:p>
    <w:p w14:paraId="1E85F8D8" w14:textId="77777777" w:rsidR="00A05284" w:rsidRPr="00E26361" w:rsidRDefault="00A05284" w:rsidP="00A05284">
      <w:pPr>
        <w:ind w:right="30"/>
        <w:rPr>
          <w:b/>
          <w:szCs w:val="20"/>
        </w:rPr>
      </w:pPr>
      <w:r w:rsidRPr="00E26361">
        <w:rPr>
          <w:b/>
          <w:szCs w:val="20"/>
        </w:rPr>
        <w:t>rekjanleiki</w:t>
      </w:r>
    </w:p>
    <w:p w14:paraId="14A82D78" w14:textId="77777777" w:rsidR="00A05284" w:rsidRPr="00E26361" w:rsidRDefault="00A05284" w:rsidP="00A05284">
      <w:pPr>
        <w:ind w:right="30"/>
        <w:rPr>
          <w:szCs w:val="20"/>
        </w:rPr>
      </w:pPr>
      <w:r w:rsidRPr="00E26361">
        <w:rPr>
          <w:szCs w:val="20"/>
        </w:rPr>
        <w:t>það að geta rakið sögu, notkun eða staðsetningu þess sem um er að ræða</w:t>
      </w:r>
    </w:p>
    <w:p w14:paraId="12E5148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Aths. 1: Þegar um er að ræða vöru, getur rekjanleiki tengst </w:t>
      </w:r>
    </w:p>
    <w:p w14:paraId="795096B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-uppruna efna og hluta,</w:t>
      </w:r>
    </w:p>
    <w:p w14:paraId="23B3D6D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-vinnslusögu,</w:t>
      </w:r>
    </w:p>
    <w:p w14:paraId="454675B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-dreifingu og staðsetningu vöru eftir afhendingu.</w:t>
      </w:r>
    </w:p>
    <w:p w14:paraId="3B1DAA8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Aths. 2: Í mælifræði er skilgreiningin í VIM:1993, 6.10, hin viðtekna skilgreining.</w:t>
      </w:r>
    </w:p>
    <w:p w14:paraId="7C23720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76DA5BD8" w14:textId="77777777" w:rsidR="00A05284" w:rsidRPr="00E26361" w:rsidRDefault="00A05284" w:rsidP="00A05284">
      <w:pPr>
        <w:ind w:right="30"/>
        <w:rPr>
          <w:szCs w:val="20"/>
        </w:rPr>
      </w:pPr>
    </w:p>
    <w:p w14:paraId="32025D7D" w14:textId="77777777" w:rsidR="00A05284" w:rsidRPr="00E26361" w:rsidRDefault="00A05284" w:rsidP="00A05284">
      <w:pPr>
        <w:ind w:right="30"/>
        <w:rPr>
          <w:b/>
          <w:szCs w:val="20"/>
        </w:rPr>
      </w:pPr>
      <w:r w:rsidRPr="00E26361">
        <w:rPr>
          <w:b/>
          <w:szCs w:val="20"/>
        </w:rPr>
        <w:t>rekþil</w:t>
      </w:r>
    </w:p>
    <w:p w14:paraId="1FC94D2B" w14:textId="77777777" w:rsidR="00A05284" w:rsidRPr="00E26361" w:rsidRDefault="00A05284" w:rsidP="00A05284">
      <w:pPr>
        <w:ind w:right="30"/>
        <w:rPr>
          <w:szCs w:val="20"/>
        </w:rPr>
      </w:pPr>
      <w:r w:rsidRPr="00E26361">
        <w:rPr>
          <w:szCs w:val="20"/>
        </w:rPr>
        <w:t>smíð úr einingum, sem reknar eru niður í jörðina, venjulega lóðrétt; þær læsast saman á hliðunum og mynda þil eða vegg</w:t>
      </w:r>
    </w:p>
    <w:p w14:paraId="08A22C6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Rekþil er oftast stálþil, einkum notað í öryggisskyni til afstífingar við útgröft og þá oft til bráðabirgða en einnig til að mynda stalla.</w:t>
      </w:r>
    </w:p>
    <w:p w14:paraId="508E7E0D" w14:textId="77777777" w:rsidR="00A05284" w:rsidRPr="00E26361" w:rsidRDefault="00A05284" w:rsidP="00A05284">
      <w:pPr>
        <w:ind w:right="30"/>
        <w:rPr>
          <w:szCs w:val="20"/>
        </w:rPr>
      </w:pPr>
    </w:p>
    <w:p w14:paraId="0586A4A0" w14:textId="77777777" w:rsidR="00A05284" w:rsidRPr="00E26361" w:rsidRDefault="00A05284" w:rsidP="00A05284">
      <w:pPr>
        <w:ind w:right="30"/>
        <w:rPr>
          <w:b/>
          <w:szCs w:val="20"/>
        </w:rPr>
      </w:pPr>
      <w:r w:rsidRPr="00E26361">
        <w:rPr>
          <w:b/>
          <w:szCs w:val="20"/>
        </w:rPr>
        <w:t>repjuolía</w:t>
      </w:r>
    </w:p>
    <w:p w14:paraId="196630D2" w14:textId="77777777" w:rsidR="00A05284" w:rsidRPr="00E26361" w:rsidRDefault="00A05284" w:rsidP="00A05284">
      <w:pPr>
        <w:ind w:right="30"/>
        <w:rPr>
          <w:szCs w:val="20"/>
        </w:rPr>
      </w:pPr>
      <w:r w:rsidRPr="00E26361">
        <w:rPr>
          <w:szCs w:val="20"/>
        </w:rPr>
        <w:t>olía, pressuð úr fræjum repjuplöntunnar</w:t>
      </w:r>
    </w:p>
    <w:p w14:paraId="006B9F9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Repjuolía var um tíma notuð sem </w:t>
      </w:r>
      <w:r w:rsidRPr="00E26361">
        <w:rPr>
          <w:rFonts w:asciiTheme="minorHAnsi" w:hAnsiTheme="minorHAnsi"/>
          <w:i/>
          <w:sz w:val="20"/>
          <w:szCs w:val="20"/>
          <w:lang w:val="is-IS"/>
        </w:rPr>
        <w:t>mýkingarefni</w:t>
      </w:r>
      <w:r w:rsidRPr="00E26361">
        <w:rPr>
          <w:rFonts w:asciiTheme="minorHAnsi" w:hAnsiTheme="minorHAnsi"/>
          <w:sz w:val="20"/>
          <w:szCs w:val="20"/>
          <w:lang w:val="is-IS"/>
        </w:rPr>
        <w:t xml:space="preserve"> í klæðingar, en annars sem matarolía.</w:t>
      </w:r>
    </w:p>
    <w:p w14:paraId="3BD61948" w14:textId="77777777" w:rsidR="00A05284" w:rsidRPr="00E26361" w:rsidRDefault="00A05284" w:rsidP="00A05284">
      <w:pPr>
        <w:ind w:right="30"/>
        <w:rPr>
          <w:szCs w:val="20"/>
        </w:rPr>
      </w:pPr>
    </w:p>
    <w:p w14:paraId="1F94A631" w14:textId="77777777" w:rsidR="00A05284" w:rsidRPr="00E26361" w:rsidRDefault="00A05284" w:rsidP="00A05284">
      <w:pPr>
        <w:ind w:right="30"/>
        <w:rPr>
          <w:b/>
          <w:szCs w:val="20"/>
        </w:rPr>
      </w:pPr>
      <w:r w:rsidRPr="00E26361">
        <w:rPr>
          <w:b/>
          <w:szCs w:val="20"/>
        </w:rPr>
        <w:t>réttskeið</w:t>
      </w:r>
    </w:p>
    <w:p w14:paraId="24B86C3C" w14:textId="77777777" w:rsidR="00A05284" w:rsidRPr="00E26361" w:rsidRDefault="00A05284" w:rsidP="00A05284">
      <w:pPr>
        <w:ind w:right="30"/>
        <w:rPr>
          <w:szCs w:val="20"/>
        </w:rPr>
      </w:pPr>
      <w:r w:rsidRPr="00E26361">
        <w:rPr>
          <w:szCs w:val="20"/>
        </w:rPr>
        <w:t>3-5 m langt borð/löng fjöl til að sannreyna sléttleika vegar</w:t>
      </w:r>
    </w:p>
    <w:p w14:paraId="521D09BF" w14:textId="77777777" w:rsidR="00A05284" w:rsidRPr="00E26361" w:rsidRDefault="00A05284" w:rsidP="00A05284">
      <w:pPr>
        <w:ind w:right="30"/>
        <w:rPr>
          <w:szCs w:val="20"/>
        </w:rPr>
      </w:pPr>
    </w:p>
    <w:p w14:paraId="3F0BB6F5" w14:textId="77777777" w:rsidR="00A05284" w:rsidRPr="00E26361" w:rsidRDefault="00A05284" w:rsidP="00A05284">
      <w:pPr>
        <w:ind w:right="30"/>
        <w:rPr>
          <w:b/>
          <w:szCs w:val="20"/>
        </w:rPr>
      </w:pPr>
      <w:r w:rsidRPr="00E26361">
        <w:rPr>
          <w:b/>
          <w:szCs w:val="20"/>
        </w:rPr>
        <w:t>riftönn</w:t>
      </w:r>
    </w:p>
    <w:p w14:paraId="3F76B54A" w14:textId="77777777" w:rsidR="00A05284" w:rsidRPr="00E26361" w:rsidRDefault="00A05284" w:rsidP="00A05284">
      <w:pPr>
        <w:ind w:right="30"/>
        <w:rPr>
          <w:szCs w:val="20"/>
        </w:rPr>
      </w:pPr>
      <w:r w:rsidRPr="00E26361">
        <w:rPr>
          <w:szCs w:val="20"/>
        </w:rPr>
        <w:t>búnaður, sem hægt er að festa á veghefil eða jarðýtu, til þess að rífa upp efni</w:t>
      </w:r>
    </w:p>
    <w:p w14:paraId="48159B0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Notuð til að rífa upp fast efni t.d. jökulruðning og ummyndaða klöpp.</w:t>
      </w:r>
    </w:p>
    <w:p w14:paraId="7FE8DF10" w14:textId="77777777" w:rsidR="00A05284" w:rsidRPr="00E26361" w:rsidRDefault="00A05284" w:rsidP="00A05284">
      <w:pPr>
        <w:ind w:right="30"/>
        <w:rPr>
          <w:szCs w:val="20"/>
        </w:rPr>
      </w:pPr>
    </w:p>
    <w:p w14:paraId="23C25742" w14:textId="77777777" w:rsidR="00A05284" w:rsidRPr="00E26361" w:rsidRDefault="00A05284" w:rsidP="00A05284">
      <w:pPr>
        <w:rPr>
          <w:rStyle w:val="Strong"/>
          <w:szCs w:val="20"/>
        </w:rPr>
      </w:pPr>
      <w:r w:rsidRPr="00E26361">
        <w:rPr>
          <w:rStyle w:val="Strong"/>
          <w:szCs w:val="20"/>
        </w:rPr>
        <w:t>rippað efni</w:t>
      </w:r>
    </w:p>
    <w:p w14:paraId="719A4EEC" w14:textId="77777777" w:rsidR="00A05284" w:rsidRPr="00E26361" w:rsidRDefault="00A05284" w:rsidP="00A05284">
      <w:pPr>
        <w:ind w:right="30"/>
        <w:rPr>
          <w:szCs w:val="20"/>
        </w:rPr>
      </w:pPr>
      <w:r w:rsidRPr="00E26361">
        <w:rPr>
          <w:szCs w:val="20"/>
        </w:rPr>
        <w:t xml:space="preserve">efni sem losað er með </w:t>
      </w:r>
      <w:r w:rsidRPr="00E26361">
        <w:rPr>
          <w:i/>
          <w:szCs w:val="20"/>
        </w:rPr>
        <w:t>riftönn</w:t>
      </w:r>
    </w:p>
    <w:p w14:paraId="47D2ACA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Riftennur eru t.d. á jarðýtu eða gröfu.</w:t>
      </w:r>
    </w:p>
    <w:p w14:paraId="1E66E802" w14:textId="77777777" w:rsidR="002C64E6" w:rsidRPr="00E26361" w:rsidRDefault="002C64E6" w:rsidP="00A05284">
      <w:pPr>
        <w:ind w:right="30"/>
        <w:rPr>
          <w:b/>
          <w:szCs w:val="20"/>
        </w:rPr>
      </w:pPr>
    </w:p>
    <w:p w14:paraId="7083A4A8" w14:textId="55C5C016" w:rsidR="00A05284" w:rsidRPr="00E26361" w:rsidRDefault="00A05284" w:rsidP="00A05284">
      <w:pPr>
        <w:ind w:right="30"/>
        <w:rPr>
          <w:b/>
          <w:szCs w:val="20"/>
        </w:rPr>
      </w:pPr>
      <w:r w:rsidRPr="00E26361">
        <w:rPr>
          <w:b/>
          <w:szCs w:val="20"/>
        </w:rPr>
        <w:t>rishryggur</w:t>
      </w:r>
    </w:p>
    <w:p w14:paraId="0550AF8E" w14:textId="77777777" w:rsidR="00A05284" w:rsidRPr="00E26361" w:rsidRDefault="00A05284" w:rsidP="00A05284">
      <w:pPr>
        <w:ind w:right="30"/>
        <w:rPr>
          <w:szCs w:val="20"/>
        </w:rPr>
      </w:pPr>
      <w:r w:rsidRPr="00E26361">
        <w:rPr>
          <w:szCs w:val="20"/>
        </w:rPr>
        <w:t>ílöng landspilda, sem hefur risið miðað við umhverfi sitt og er afmörkuð á tvær eða fleiri hliðar af misgengjum</w:t>
      </w:r>
    </w:p>
    <w:p w14:paraId="036B8B12" w14:textId="77777777" w:rsidR="00A05284" w:rsidRPr="00E26361" w:rsidRDefault="00A05284" w:rsidP="00A05284">
      <w:pPr>
        <w:ind w:right="30"/>
        <w:rPr>
          <w:szCs w:val="20"/>
        </w:rPr>
      </w:pPr>
    </w:p>
    <w:p w14:paraId="4FC2D2A8" w14:textId="77777777" w:rsidR="00A05284" w:rsidRPr="00E26361" w:rsidRDefault="00A05284" w:rsidP="00A05284">
      <w:pPr>
        <w:ind w:right="30"/>
        <w:rPr>
          <w:b/>
          <w:szCs w:val="20"/>
        </w:rPr>
      </w:pPr>
      <w:r w:rsidRPr="00E26361">
        <w:rPr>
          <w:b/>
          <w:szCs w:val="20"/>
        </w:rPr>
        <w:t>rof</w:t>
      </w:r>
    </w:p>
    <w:p w14:paraId="00185BD0" w14:textId="77777777" w:rsidR="00A05284" w:rsidRPr="00E26361" w:rsidRDefault="00A05284" w:rsidP="00A05284">
      <w:pPr>
        <w:ind w:right="30"/>
        <w:rPr>
          <w:szCs w:val="20"/>
        </w:rPr>
      </w:pPr>
      <w:r w:rsidRPr="00E26361">
        <w:rPr>
          <w:szCs w:val="20"/>
        </w:rPr>
        <w:t xml:space="preserve">sameiginlegt heiti á </w:t>
      </w:r>
      <w:r w:rsidRPr="00E26361">
        <w:rPr>
          <w:i/>
          <w:szCs w:val="20"/>
        </w:rPr>
        <w:t>veðrun</w:t>
      </w:r>
      <w:r w:rsidRPr="00E26361">
        <w:rPr>
          <w:szCs w:val="20"/>
        </w:rPr>
        <w:t xml:space="preserve"> og svörfun bergs og annarra jarðefna ásamt brottflutningi hins sundraða efnis með vindi, vatni eða ísi</w:t>
      </w:r>
    </w:p>
    <w:p w14:paraId="4186F9C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efnahvarfarof og aflrænt rof.</w:t>
      </w:r>
    </w:p>
    <w:p w14:paraId="722A1300" w14:textId="77777777" w:rsidR="00A05284" w:rsidRPr="00E26361" w:rsidRDefault="00A05284" w:rsidP="00A05284">
      <w:pPr>
        <w:ind w:right="30"/>
        <w:rPr>
          <w:b/>
          <w:szCs w:val="20"/>
        </w:rPr>
      </w:pPr>
    </w:p>
    <w:p w14:paraId="5327D332" w14:textId="77777777" w:rsidR="00A05284" w:rsidRPr="00E26361" w:rsidRDefault="00A05284" w:rsidP="00A05284">
      <w:pPr>
        <w:ind w:right="30"/>
        <w:rPr>
          <w:b/>
          <w:szCs w:val="20"/>
        </w:rPr>
      </w:pPr>
      <w:r w:rsidRPr="00E26361">
        <w:rPr>
          <w:b/>
          <w:szCs w:val="20"/>
        </w:rPr>
        <w:t>rofflötur</w:t>
      </w:r>
    </w:p>
    <w:p w14:paraId="39DE0A18" w14:textId="77777777" w:rsidR="00A05284" w:rsidRPr="00E26361" w:rsidRDefault="00A05284" w:rsidP="00A05284">
      <w:pPr>
        <w:ind w:right="30"/>
        <w:rPr>
          <w:szCs w:val="20"/>
        </w:rPr>
      </w:pPr>
      <w:r w:rsidRPr="00E26361">
        <w:rPr>
          <w:szCs w:val="20"/>
        </w:rPr>
        <w:t>yfirborð lands eða bergs, sem hefur orðið fyrir rofi</w:t>
      </w:r>
    </w:p>
    <w:p w14:paraId="163607E6" w14:textId="77777777" w:rsidR="00A05284" w:rsidRPr="00E26361" w:rsidRDefault="00A05284" w:rsidP="00A05284">
      <w:pPr>
        <w:ind w:right="30"/>
        <w:rPr>
          <w:szCs w:val="20"/>
        </w:rPr>
      </w:pPr>
    </w:p>
    <w:p w14:paraId="31D9B97A" w14:textId="77777777" w:rsidR="00A05284" w:rsidRPr="00E26361" w:rsidRDefault="00A05284" w:rsidP="00A05284">
      <w:pPr>
        <w:ind w:right="30"/>
        <w:rPr>
          <w:b/>
          <w:szCs w:val="20"/>
        </w:rPr>
      </w:pPr>
      <w:r w:rsidRPr="00E26361">
        <w:rPr>
          <w:b/>
          <w:szCs w:val="20"/>
        </w:rPr>
        <w:t>rofmörk</w:t>
      </w:r>
    </w:p>
    <w:p w14:paraId="08AD5CA2" w14:textId="77777777" w:rsidR="00A05284" w:rsidRPr="00E26361" w:rsidRDefault="00A05284" w:rsidP="00A05284">
      <w:pPr>
        <w:ind w:right="30"/>
        <w:rPr>
          <w:szCs w:val="20"/>
        </w:rPr>
      </w:pPr>
      <w:r w:rsidRPr="00E26361">
        <w:rPr>
          <w:szCs w:val="20"/>
        </w:rPr>
        <w:t>takmörk, sem því eru sett á hverjum stað, hve rof getur lækkað yfirborð lands mikið</w:t>
      </w:r>
    </w:p>
    <w:p w14:paraId="7DC7681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Renni t.d. á í vatn, getur árrofið ekki lækkað landið nema um það bil til móts við yfirborðshæð vatnsins.</w:t>
      </w:r>
    </w:p>
    <w:p w14:paraId="65F27315" w14:textId="77777777" w:rsidR="00A05284" w:rsidRPr="00E26361" w:rsidRDefault="00A05284" w:rsidP="00A05284">
      <w:pPr>
        <w:ind w:right="30"/>
        <w:rPr>
          <w:szCs w:val="20"/>
        </w:rPr>
      </w:pPr>
    </w:p>
    <w:p w14:paraId="349AFBC3" w14:textId="77777777" w:rsidR="00456576" w:rsidRDefault="00456576" w:rsidP="00A05284">
      <w:pPr>
        <w:ind w:right="30"/>
        <w:rPr>
          <w:b/>
          <w:szCs w:val="20"/>
        </w:rPr>
      </w:pPr>
    </w:p>
    <w:p w14:paraId="330BA50F" w14:textId="77777777" w:rsidR="00456576" w:rsidRDefault="00456576" w:rsidP="00A05284">
      <w:pPr>
        <w:ind w:right="30"/>
        <w:rPr>
          <w:b/>
          <w:szCs w:val="20"/>
        </w:rPr>
      </w:pPr>
    </w:p>
    <w:p w14:paraId="2135D65B" w14:textId="38B92D4D" w:rsidR="00A05284" w:rsidRPr="00E26361" w:rsidRDefault="00A05284" w:rsidP="00A05284">
      <w:pPr>
        <w:ind w:right="30"/>
        <w:rPr>
          <w:b/>
          <w:szCs w:val="20"/>
        </w:rPr>
      </w:pPr>
      <w:r w:rsidRPr="00E26361">
        <w:rPr>
          <w:b/>
          <w:szCs w:val="20"/>
        </w:rPr>
        <w:t>rofslétta</w:t>
      </w:r>
    </w:p>
    <w:p w14:paraId="296D1FDA" w14:textId="77777777" w:rsidR="00A05284" w:rsidRPr="00E26361" w:rsidRDefault="00A05284" w:rsidP="00A05284">
      <w:pPr>
        <w:ind w:right="30"/>
        <w:rPr>
          <w:szCs w:val="20"/>
        </w:rPr>
      </w:pPr>
      <w:r w:rsidRPr="00E26361">
        <w:rPr>
          <w:szCs w:val="20"/>
        </w:rPr>
        <w:t>landsvæði, sem hefur orðið fyrir rofi í langan tíma, án þess að jarðskorpuhreyfingar eða eldvirkni hafi raskað því, og er því orðið að mestu slétt og flatt</w:t>
      </w:r>
    </w:p>
    <w:p w14:paraId="5A6BA9E9" w14:textId="77777777" w:rsidR="00A05284" w:rsidRPr="00E26361" w:rsidRDefault="00A05284" w:rsidP="00A05284">
      <w:pPr>
        <w:ind w:right="30"/>
        <w:rPr>
          <w:szCs w:val="20"/>
        </w:rPr>
      </w:pPr>
    </w:p>
    <w:p w14:paraId="6F6246EE" w14:textId="77777777" w:rsidR="00A05284" w:rsidRPr="00E26361" w:rsidRDefault="00A05284" w:rsidP="00A05284">
      <w:pPr>
        <w:ind w:right="30"/>
        <w:rPr>
          <w:b/>
          <w:szCs w:val="20"/>
        </w:rPr>
      </w:pPr>
      <w:r w:rsidRPr="00E26361">
        <w:rPr>
          <w:b/>
          <w:szCs w:val="20"/>
        </w:rPr>
        <w:t>rofvörn</w:t>
      </w:r>
    </w:p>
    <w:p w14:paraId="2847F8E5" w14:textId="77777777" w:rsidR="00A05284" w:rsidRPr="00E26361" w:rsidRDefault="00A05284" w:rsidP="00A05284">
      <w:pPr>
        <w:ind w:right="30"/>
        <w:rPr>
          <w:szCs w:val="20"/>
        </w:rPr>
      </w:pPr>
      <w:r w:rsidRPr="00E26361">
        <w:rPr>
          <w:szCs w:val="20"/>
        </w:rPr>
        <w:t>þekja til varnar gegn rofi af völdum straumvatns, öldugangs og vinds</w:t>
      </w:r>
    </w:p>
    <w:p w14:paraId="6C243A5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Til dæmis grjóthleðsla sem veit að árfarvegi eða er í fjöruborði.</w:t>
      </w:r>
    </w:p>
    <w:p w14:paraId="44DEEA9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grjótvörn,sjóvörn, brimvörn</w:t>
      </w:r>
    </w:p>
    <w:p w14:paraId="36DA1AFD" w14:textId="77777777" w:rsidR="00A05284" w:rsidRPr="00E26361" w:rsidRDefault="00A05284" w:rsidP="00A05284">
      <w:pPr>
        <w:ind w:right="30"/>
        <w:rPr>
          <w:szCs w:val="20"/>
        </w:rPr>
      </w:pPr>
    </w:p>
    <w:p w14:paraId="684A32FA" w14:textId="77777777" w:rsidR="00A05284" w:rsidRPr="00E26361" w:rsidRDefault="00A05284" w:rsidP="00A05284">
      <w:pPr>
        <w:ind w:right="30"/>
        <w:rPr>
          <w:b/>
          <w:szCs w:val="20"/>
        </w:rPr>
      </w:pPr>
      <w:r w:rsidRPr="00E26361">
        <w:rPr>
          <w:b/>
          <w:szCs w:val="20"/>
        </w:rPr>
        <w:t>runi</w:t>
      </w:r>
    </w:p>
    <w:p w14:paraId="01927D36" w14:textId="77777777" w:rsidR="00A05284" w:rsidRPr="00E26361" w:rsidRDefault="00A05284" w:rsidP="00A05284">
      <w:pPr>
        <w:ind w:right="30"/>
        <w:rPr>
          <w:szCs w:val="20"/>
        </w:rPr>
      </w:pPr>
      <w:r w:rsidRPr="00E26361">
        <w:rPr>
          <w:szCs w:val="20"/>
        </w:rPr>
        <w:t>magn af efni (þyngd eða rúmmál), sem berst á tímaeiningu gegnum tiltekið þversnið</w:t>
      </w:r>
    </w:p>
    <w:p w14:paraId="6BDA32AB" w14:textId="77777777" w:rsidR="00A05284" w:rsidRPr="00E26361" w:rsidRDefault="00A05284" w:rsidP="00A05284">
      <w:pPr>
        <w:ind w:right="30"/>
        <w:rPr>
          <w:szCs w:val="20"/>
        </w:rPr>
      </w:pPr>
    </w:p>
    <w:p w14:paraId="2CD6B0DA" w14:textId="77777777" w:rsidR="00A05284" w:rsidRPr="00E26361" w:rsidRDefault="00A05284" w:rsidP="00A05284">
      <w:pPr>
        <w:ind w:right="30"/>
        <w:rPr>
          <w:b/>
          <w:szCs w:val="20"/>
        </w:rPr>
      </w:pPr>
      <w:r w:rsidRPr="00E26361">
        <w:rPr>
          <w:b/>
          <w:szCs w:val="20"/>
        </w:rPr>
        <w:t>rúmeftirlit</w:t>
      </w:r>
    </w:p>
    <w:p w14:paraId="434B5B69" w14:textId="77777777" w:rsidR="00A05284" w:rsidRPr="00E26361" w:rsidRDefault="00A05284" w:rsidP="00A05284">
      <w:pPr>
        <w:rPr>
          <w:szCs w:val="20"/>
        </w:rPr>
      </w:pPr>
      <w:r w:rsidRPr="00E26361">
        <w:rPr>
          <w:szCs w:val="20"/>
        </w:rPr>
        <w:t>Sjá eftirlitsaðferð.</w:t>
      </w:r>
    </w:p>
    <w:p w14:paraId="3CFE982C" w14:textId="77777777" w:rsidR="00A05284" w:rsidRPr="00E26361" w:rsidRDefault="00A05284" w:rsidP="00A05284">
      <w:pPr>
        <w:rPr>
          <w:szCs w:val="20"/>
        </w:rPr>
      </w:pPr>
      <w:r w:rsidRPr="00E26361">
        <w:rPr>
          <w:szCs w:val="20"/>
        </w:rPr>
        <w:t>Athugun á því hvort tilteknir hlutar af veghlotinu séu innan leyfðra vika frá fyrirmælum í verklýsingu.</w:t>
      </w:r>
    </w:p>
    <w:p w14:paraId="0E209F5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Staðsetning á yfirborði undirbyggingar, staðsetning veglínu, þakhæð í undirgöngum, </w:t>
      </w:r>
      <w:r w:rsidRPr="00E26361">
        <w:rPr>
          <w:rFonts w:asciiTheme="minorHAnsi" w:hAnsiTheme="minorHAnsi"/>
          <w:i/>
          <w:sz w:val="20"/>
          <w:szCs w:val="20"/>
          <w:lang w:val="is-IS"/>
        </w:rPr>
        <w:t>ýfi</w:t>
      </w:r>
      <w:r w:rsidRPr="00E26361">
        <w:rPr>
          <w:rFonts w:asciiTheme="minorHAnsi" w:hAnsiTheme="minorHAnsi"/>
          <w:sz w:val="20"/>
          <w:szCs w:val="20"/>
          <w:lang w:val="is-IS"/>
        </w:rPr>
        <w:t xml:space="preserve"> á vegyfirborði.</w:t>
      </w:r>
    </w:p>
    <w:p w14:paraId="148D676F" w14:textId="77777777" w:rsidR="00A05284" w:rsidRPr="00E26361" w:rsidRDefault="00A05284" w:rsidP="00A05284">
      <w:pPr>
        <w:ind w:right="30"/>
        <w:rPr>
          <w:szCs w:val="20"/>
        </w:rPr>
      </w:pPr>
    </w:p>
    <w:p w14:paraId="0FC5C1DA" w14:textId="77777777" w:rsidR="00A05284" w:rsidRPr="00E26361" w:rsidRDefault="00A05284" w:rsidP="00A05284">
      <w:pPr>
        <w:tabs>
          <w:tab w:val="left" w:pos="2907"/>
          <w:tab w:val="left" w:pos="4950"/>
        </w:tabs>
        <w:ind w:right="30"/>
        <w:jc w:val="both"/>
        <w:rPr>
          <w:b/>
          <w:bCs/>
          <w:szCs w:val="20"/>
        </w:rPr>
      </w:pPr>
      <w:r w:rsidRPr="00E26361">
        <w:rPr>
          <w:b/>
          <w:bCs/>
          <w:szCs w:val="20"/>
        </w:rPr>
        <w:t>rúmþyngdarmæling</w:t>
      </w:r>
    </w:p>
    <w:p w14:paraId="30AA8856" w14:textId="77777777" w:rsidR="00A05284" w:rsidRPr="00E26361" w:rsidRDefault="00A05284" w:rsidP="00A05284">
      <w:pPr>
        <w:tabs>
          <w:tab w:val="left" w:pos="4950"/>
        </w:tabs>
        <w:ind w:right="30"/>
        <w:jc w:val="both"/>
        <w:rPr>
          <w:szCs w:val="20"/>
        </w:rPr>
      </w:pPr>
      <w:r w:rsidRPr="00E26361">
        <w:rPr>
          <w:szCs w:val="20"/>
        </w:rPr>
        <w:t xml:space="preserve">ákvörðun á þyngd efnis í rúmmálseiningu </w:t>
      </w:r>
    </w:p>
    <w:p w14:paraId="193D114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Gert á rannsóknarstofu eða á byggingarstað.</w:t>
      </w:r>
    </w:p>
    <w:p w14:paraId="56CD8A7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Mæld er bæði laus rúmþyngd og rúmþyngd þjappaðs efnis.</w:t>
      </w:r>
    </w:p>
    <w:p w14:paraId="2644F83B" w14:textId="77777777" w:rsidR="00A05284" w:rsidRPr="00E26361" w:rsidRDefault="00A05284" w:rsidP="00A05284">
      <w:pPr>
        <w:tabs>
          <w:tab w:val="left" w:pos="2907"/>
          <w:tab w:val="left" w:pos="4950"/>
        </w:tabs>
        <w:ind w:right="3132"/>
        <w:rPr>
          <w:b/>
          <w:bCs/>
          <w:szCs w:val="20"/>
        </w:rPr>
      </w:pPr>
    </w:p>
    <w:p w14:paraId="3EF3A77B" w14:textId="4A8B21EE" w:rsidR="00A05284" w:rsidRPr="00E26361" w:rsidRDefault="00A05284" w:rsidP="0050293F">
      <w:pPr>
        <w:tabs>
          <w:tab w:val="clear" w:pos="454"/>
          <w:tab w:val="clear" w:pos="1077"/>
          <w:tab w:val="left" w:pos="2907"/>
          <w:tab w:val="left" w:pos="4950"/>
        </w:tabs>
        <w:ind w:right="2902"/>
        <w:rPr>
          <w:b/>
          <w:bCs/>
          <w:szCs w:val="20"/>
        </w:rPr>
      </w:pPr>
      <w:r w:rsidRPr="00E26361">
        <w:rPr>
          <w:b/>
          <w:bCs/>
          <w:szCs w:val="20"/>
        </w:rPr>
        <w:t>rykbindief</w:t>
      </w:r>
      <w:r w:rsidR="0050293F">
        <w:rPr>
          <w:b/>
          <w:bCs/>
          <w:szCs w:val="20"/>
        </w:rPr>
        <w:t>ni</w:t>
      </w:r>
    </w:p>
    <w:p w14:paraId="246CEE6E" w14:textId="77777777" w:rsidR="00A05284" w:rsidRPr="00E26361" w:rsidRDefault="00A05284" w:rsidP="00A05284">
      <w:pPr>
        <w:rPr>
          <w:szCs w:val="20"/>
        </w:rPr>
      </w:pPr>
      <w:r w:rsidRPr="00E26361">
        <w:rPr>
          <w:szCs w:val="20"/>
        </w:rPr>
        <w:t>efni, notað til að draga úr ryki á malarvegum efni, notað til að draga úr ryki á malarvegum</w:t>
      </w:r>
    </w:p>
    <w:p w14:paraId="0203B62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T.d. CaCl2 og NaCl.</w:t>
      </w:r>
    </w:p>
    <w:p w14:paraId="636F8E85" w14:textId="77777777" w:rsidR="00A05284" w:rsidRPr="00E26361" w:rsidRDefault="00A05284" w:rsidP="00A05284">
      <w:pPr>
        <w:tabs>
          <w:tab w:val="left" w:pos="2907"/>
          <w:tab w:val="left" w:pos="4950"/>
        </w:tabs>
        <w:ind w:right="3132"/>
        <w:rPr>
          <w:b/>
          <w:bCs/>
          <w:szCs w:val="20"/>
        </w:rPr>
      </w:pPr>
    </w:p>
    <w:p w14:paraId="49BB5F6E" w14:textId="77777777" w:rsidR="00A05284" w:rsidRPr="00E26361" w:rsidRDefault="00A05284" w:rsidP="00A05284">
      <w:pPr>
        <w:tabs>
          <w:tab w:val="left" w:pos="2907"/>
          <w:tab w:val="left" w:pos="4950"/>
        </w:tabs>
        <w:ind w:right="3132"/>
        <w:rPr>
          <w:b/>
          <w:bCs/>
          <w:szCs w:val="20"/>
        </w:rPr>
      </w:pPr>
      <w:r w:rsidRPr="00E26361">
        <w:rPr>
          <w:b/>
          <w:bCs/>
          <w:szCs w:val="20"/>
        </w:rPr>
        <w:t>rykbinding</w:t>
      </w:r>
    </w:p>
    <w:p w14:paraId="3448EB02" w14:textId="77777777" w:rsidR="00A05284" w:rsidRPr="00E26361" w:rsidRDefault="00A05284" w:rsidP="00A05284">
      <w:pPr>
        <w:rPr>
          <w:szCs w:val="20"/>
        </w:rPr>
      </w:pPr>
      <w:r w:rsidRPr="00E26361">
        <w:rPr>
          <w:szCs w:val="20"/>
        </w:rPr>
        <w:t>aðgerð til að draga úr ryki á malarvegum</w:t>
      </w:r>
    </w:p>
    <w:p w14:paraId="6C6C82B7" w14:textId="77777777" w:rsidR="00A05284" w:rsidRPr="00E26361" w:rsidRDefault="00A05284" w:rsidP="00A05284">
      <w:pPr>
        <w:tabs>
          <w:tab w:val="left" w:pos="2907"/>
          <w:tab w:val="left" w:pos="4950"/>
        </w:tabs>
        <w:ind w:right="3132"/>
        <w:rPr>
          <w:b/>
          <w:bCs/>
          <w:szCs w:val="20"/>
        </w:rPr>
      </w:pPr>
    </w:p>
    <w:p w14:paraId="19DFA244" w14:textId="77777777" w:rsidR="00A05284" w:rsidRPr="00E26361" w:rsidRDefault="00A05284" w:rsidP="00A05284">
      <w:pPr>
        <w:tabs>
          <w:tab w:val="left" w:pos="2907"/>
          <w:tab w:val="left" w:pos="4950"/>
        </w:tabs>
        <w:ind w:right="3132"/>
        <w:rPr>
          <w:b/>
          <w:bCs/>
          <w:szCs w:val="20"/>
        </w:rPr>
      </w:pPr>
      <w:r w:rsidRPr="00E26361">
        <w:rPr>
          <w:b/>
          <w:bCs/>
          <w:szCs w:val="20"/>
        </w:rPr>
        <w:t>rýmkun</w:t>
      </w:r>
    </w:p>
    <w:p w14:paraId="3360C0E1" w14:textId="77777777" w:rsidR="00A05284" w:rsidRPr="00E26361" w:rsidRDefault="00A05284" w:rsidP="00A05284">
      <w:pPr>
        <w:rPr>
          <w:szCs w:val="20"/>
        </w:rPr>
      </w:pPr>
      <w:r w:rsidRPr="00E26361">
        <w:rPr>
          <w:szCs w:val="20"/>
        </w:rPr>
        <w:t>aðgerð til að stækka þversnið jarðganga [gangagerð]</w:t>
      </w:r>
    </w:p>
    <w:p w14:paraId="7B678013" w14:textId="77777777" w:rsidR="00A05284" w:rsidRPr="00E26361" w:rsidRDefault="00A05284" w:rsidP="00A05284">
      <w:pPr>
        <w:rPr>
          <w:b/>
          <w:szCs w:val="20"/>
        </w:rPr>
      </w:pPr>
    </w:p>
    <w:p w14:paraId="3C9B9D39" w14:textId="77777777" w:rsidR="0050293F" w:rsidRDefault="0050293F" w:rsidP="00A05284">
      <w:pPr>
        <w:rPr>
          <w:b/>
          <w:szCs w:val="20"/>
        </w:rPr>
      </w:pPr>
    </w:p>
    <w:p w14:paraId="4CA94253" w14:textId="4C282EE3" w:rsidR="00A05284" w:rsidRPr="00E26361" w:rsidRDefault="00A05284" w:rsidP="00A05284">
      <w:pPr>
        <w:rPr>
          <w:b/>
          <w:szCs w:val="20"/>
        </w:rPr>
      </w:pPr>
      <w:r w:rsidRPr="00E26361">
        <w:rPr>
          <w:b/>
          <w:szCs w:val="20"/>
        </w:rPr>
        <w:lastRenderedPageBreak/>
        <w:t>rýni</w:t>
      </w:r>
    </w:p>
    <w:p w14:paraId="146259E0" w14:textId="77777777" w:rsidR="00A05284" w:rsidRPr="00E26361" w:rsidRDefault="00A05284" w:rsidP="00A05284">
      <w:pPr>
        <w:rPr>
          <w:szCs w:val="20"/>
        </w:rPr>
      </w:pPr>
      <w:r w:rsidRPr="00E26361">
        <w:rPr>
          <w:szCs w:val="20"/>
        </w:rPr>
        <w:t>ferli til að ákveða hvort viðfangsefnið henti eða sé fullnægjandi og nægilega virkt til að ná settum markmiðum</w:t>
      </w:r>
    </w:p>
    <w:p w14:paraId="1C1E932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Rýni stjórnenda, rýni hönnunar- og þróunar, rýni á kröfum viðskiptavina og frábrigðarýni.</w:t>
      </w:r>
    </w:p>
    <w:p w14:paraId="5C013D60" w14:textId="77777777" w:rsidR="00A05284" w:rsidRPr="00E26361" w:rsidRDefault="00A05284" w:rsidP="00A05284">
      <w:pPr>
        <w:pStyle w:val="NoSpacing"/>
        <w:rPr>
          <w:rFonts w:asciiTheme="minorHAnsi" w:hAnsiTheme="minorHAnsi"/>
          <w:bCs/>
          <w:sz w:val="20"/>
          <w:szCs w:val="20"/>
          <w:lang w:val="is-IS"/>
        </w:rPr>
      </w:pPr>
      <w:r w:rsidRPr="00E26361">
        <w:rPr>
          <w:rFonts w:asciiTheme="minorHAnsi" w:hAnsiTheme="minorHAnsi"/>
          <w:bCs/>
          <w:sz w:val="20"/>
          <w:szCs w:val="20"/>
          <w:lang w:val="is-IS"/>
        </w:rPr>
        <w:t>Sjá ÍST EN ISO 9000.</w:t>
      </w:r>
    </w:p>
    <w:p w14:paraId="369C7AC5" w14:textId="77777777" w:rsidR="00A05284" w:rsidRPr="00E26361" w:rsidRDefault="00A05284" w:rsidP="00A05284">
      <w:pPr>
        <w:tabs>
          <w:tab w:val="left" w:pos="2907"/>
          <w:tab w:val="left" w:pos="4950"/>
        </w:tabs>
        <w:ind w:right="3132"/>
        <w:rPr>
          <w:b/>
          <w:bCs/>
          <w:szCs w:val="20"/>
        </w:rPr>
      </w:pPr>
    </w:p>
    <w:p w14:paraId="2C1EAAD0" w14:textId="77777777" w:rsidR="00A05284" w:rsidRPr="00E26361" w:rsidRDefault="00A05284" w:rsidP="00A05284">
      <w:pPr>
        <w:tabs>
          <w:tab w:val="left" w:pos="2907"/>
          <w:tab w:val="left" w:pos="4950"/>
        </w:tabs>
        <w:ind w:right="3132"/>
        <w:rPr>
          <w:b/>
          <w:bCs/>
          <w:szCs w:val="20"/>
        </w:rPr>
      </w:pPr>
      <w:r w:rsidRPr="00E26361">
        <w:rPr>
          <w:b/>
          <w:bCs/>
          <w:szCs w:val="20"/>
        </w:rPr>
        <w:t>rýnifundur</w:t>
      </w:r>
    </w:p>
    <w:p w14:paraId="2F8BBFD6" w14:textId="77777777" w:rsidR="00A05284" w:rsidRPr="00E26361" w:rsidRDefault="00A05284" w:rsidP="00A05284">
      <w:pPr>
        <w:rPr>
          <w:szCs w:val="20"/>
        </w:rPr>
      </w:pPr>
      <w:r w:rsidRPr="00E26361">
        <w:rPr>
          <w:szCs w:val="20"/>
        </w:rPr>
        <w:t>fundur til að ná sameiginlegum skilningi á verkþáttum í sérverklýsingu</w:t>
      </w:r>
    </w:p>
    <w:p w14:paraId="1F4B392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T.d. sameiginlegur fundur eftirlits, verktaka og hönnuða. Sjá rýni.</w:t>
      </w:r>
    </w:p>
    <w:p w14:paraId="23DC60CA" w14:textId="77777777" w:rsidR="00A05284" w:rsidRPr="00E26361" w:rsidRDefault="00A05284" w:rsidP="00A05284">
      <w:pPr>
        <w:rPr>
          <w:szCs w:val="20"/>
        </w:rPr>
      </w:pPr>
    </w:p>
    <w:p w14:paraId="5879F422" w14:textId="100C36E8" w:rsidR="00A05284" w:rsidRPr="00E26361" w:rsidRDefault="00A05284" w:rsidP="00A05284">
      <w:pPr>
        <w:rPr>
          <w:rStyle w:val="Strong"/>
          <w:szCs w:val="20"/>
        </w:rPr>
      </w:pPr>
      <w:r w:rsidRPr="00E26361">
        <w:rPr>
          <w:rStyle w:val="Strong"/>
          <w:szCs w:val="20"/>
        </w:rPr>
        <w:t>ræktað land</w:t>
      </w:r>
    </w:p>
    <w:p w14:paraId="59979285" w14:textId="77777777" w:rsidR="00A05284" w:rsidRPr="00E26361" w:rsidRDefault="00A05284" w:rsidP="00A05284">
      <w:pPr>
        <w:rPr>
          <w:szCs w:val="20"/>
        </w:rPr>
      </w:pPr>
      <w:r w:rsidRPr="00E26361">
        <w:rPr>
          <w:szCs w:val="20"/>
        </w:rPr>
        <w:t>land að lokinni meðferð, svo sem jarðvinnslu, sáningu eða áburðargjöf, sem eykur afurðir þess</w:t>
      </w:r>
    </w:p>
    <w:p w14:paraId="26DCCDD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Garðar, tún, akrar, skóglendi o.fl., þ.e. land sem hefur verið ræktað með jarðvinnslu, sáningu og reglulegri áburðargjöf, land í skógrækt eða land sem hvorki hefur þarfnast jarðvinnslu né sáningar til að verða slægjuland en er það vegna áburðargjafar og er notað sem slíkt.</w:t>
      </w:r>
    </w:p>
    <w:p w14:paraId="7FD061B3" w14:textId="77777777" w:rsidR="00A05284" w:rsidRPr="00E26361" w:rsidRDefault="00A05284" w:rsidP="00A05284">
      <w:pPr>
        <w:pStyle w:val="NoSpacing"/>
        <w:rPr>
          <w:rFonts w:asciiTheme="minorHAnsi" w:hAnsiTheme="minorHAnsi"/>
          <w:sz w:val="20"/>
          <w:szCs w:val="20"/>
          <w:lang w:val="is-IS"/>
        </w:rPr>
      </w:pPr>
    </w:p>
    <w:p w14:paraId="7841189E" w14:textId="77777777" w:rsidR="00A05284" w:rsidRPr="00E26361" w:rsidRDefault="00A05284" w:rsidP="00A05284">
      <w:pPr>
        <w:rPr>
          <w:b/>
          <w:szCs w:val="20"/>
        </w:rPr>
      </w:pPr>
      <w:r w:rsidRPr="00E26361">
        <w:rPr>
          <w:b/>
          <w:szCs w:val="20"/>
        </w:rPr>
        <w:t>rörhleðsla</w:t>
      </w:r>
    </w:p>
    <w:p w14:paraId="745A6AB1" w14:textId="77777777" w:rsidR="00A05284" w:rsidRPr="00E26361" w:rsidRDefault="00A05284" w:rsidP="00A05284">
      <w:pPr>
        <w:rPr>
          <w:szCs w:val="20"/>
        </w:rPr>
      </w:pPr>
      <w:r w:rsidRPr="00E26361">
        <w:rPr>
          <w:szCs w:val="20"/>
        </w:rPr>
        <w:t>sprengiefnishleðsla einkum í plaströr</w:t>
      </w:r>
    </w:p>
    <w:p w14:paraId="4BBC0DE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Notuð, þegar þarf að dempa áhrif sprengingar.</w:t>
      </w:r>
    </w:p>
    <w:p w14:paraId="086E054D" w14:textId="77777777" w:rsidR="00A05284" w:rsidRPr="00E26361" w:rsidRDefault="00A05284" w:rsidP="00A05284">
      <w:pPr>
        <w:rPr>
          <w:szCs w:val="20"/>
        </w:rPr>
      </w:pPr>
    </w:p>
    <w:p w14:paraId="7FCE1F27" w14:textId="77777777" w:rsidR="00A05284" w:rsidRPr="00E26361" w:rsidRDefault="00A05284" w:rsidP="00A05284">
      <w:pPr>
        <w:rPr>
          <w:b/>
          <w:szCs w:val="20"/>
        </w:rPr>
      </w:pPr>
      <w:r w:rsidRPr="00E26361">
        <w:rPr>
          <w:b/>
          <w:szCs w:val="20"/>
        </w:rPr>
        <w:t>safnlína efnismagns</w:t>
      </w:r>
    </w:p>
    <w:p w14:paraId="218E269D" w14:textId="77777777" w:rsidR="00A05284" w:rsidRPr="00E26361" w:rsidRDefault="00A05284" w:rsidP="00A05284">
      <w:pPr>
        <w:rPr>
          <w:szCs w:val="20"/>
        </w:rPr>
      </w:pPr>
      <w:r w:rsidRPr="00E26361">
        <w:rPr>
          <w:szCs w:val="20"/>
        </w:rPr>
        <w:t>magndreifirit, sýnir uppsafnaðan mismun efnismagns úr vegskæringum og efnisþörf í fyllingar</w:t>
      </w:r>
    </w:p>
    <w:p w14:paraId="656C09D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Oft nefnd massavægislína.</w:t>
      </w:r>
    </w:p>
    <w:p w14:paraId="7CC318EE" w14:textId="77777777" w:rsidR="00A05284" w:rsidRPr="00E26361" w:rsidRDefault="00A05284" w:rsidP="00A05284">
      <w:pPr>
        <w:rPr>
          <w:szCs w:val="20"/>
        </w:rPr>
      </w:pPr>
    </w:p>
    <w:p w14:paraId="63A064C2" w14:textId="77777777" w:rsidR="00A05284" w:rsidRPr="00E26361" w:rsidRDefault="00A05284" w:rsidP="00A05284">
      <w:pPr>
        <w:rPr>
          <w:b/>
          <w:szCs w:val="20"/>
        </w:rPr>
      </w:pPr>
      <w:r w:rsidRPr="00E26361">
        <w:rPr>
          <w:b/>
          <w:szCs w:val="20"/>
        </w:rPr>
        <w:t>saltbera (so)</w:t>
      </w:r>
    </w:p>
    <w:p w14:paraId="1B4661E3" w14:textId="77777777" w:rsidR="00A05284" w:rsidRPr="00E26361" w:rsidRDefault="00A05284" w:rsidP="00A05284">
      <w:pPr>
        <w:rPr>
          <w:szCs w:val="20"/>
        </w:rPr>
      </w:pPr>
      <w:r w:rsidRPr="00E26361">
        <w:rPr>
          <w:szCs w:val="20"/>
        </w:rPr>
        <w:t>að dreifa salti til að eyða hálku</w:t>
      </w:r>
    </w:p>
    <w:p w14:paraId="7625FB2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T.d. á vegi og götur.</w:t>
      </w:r>
    </w:p>
    <w:p w14:paraId="2A21287E" w14:textId="77777777" w:rsidR="00A05284" w:rsidRPr="00E26361" w:rsidRDefault="00A05284" w:rsidP="00A05284">
      <w:pPr>
        <w:rPr>
          <w:szCs w:val="20"/>
        </w:rPr>
      </w:pPr>
    </w:p>
    <w:p w14:paraId="551B2018" w14:textId="77777777" w:rsidR="00A05284" w:rsidRPr="00E26361" w:rsidRDefault="00A05284" w:rsidP="00A05284">
      <w:pPr>
        <w:rPr>
          <w:rStyle w:val="Strong"/>
          <w:szCs w:val="20"/>
        </w:rPr>
      </w:pPr>
      <w:r w:rsidRPr="00E26361">
        <w:rPr>
          <w:rStyle w:val="Strong"/>
          <w:szCs w:val="20"/>
        </w:rPr>
        <w:t>salvi</w:t>
      </w:r>
    </w:p>
    <w:p w14:paraId="0CAB2D03" w14:textId="77777777" w:rsidR="00A05284" w:rsidRPr="00E26361" w:rsidRDefault="00A05284" w:rsidP="00A05284">
      <w:pPr>
        <w:rPr>
          <w:szCs w:val="20"/>
        </w:rPr>
      </w:pPr>
      <w:r w:rsidRPr="00E26361">
        <w:rPr>
          <w:szCs w:val="20"/>
        </w:rPr>
        <w:t>efni sem losað er við hverja sprengingu</w:t>
      </w:r>
    </w:p>
    <w:p w14:paraId="1DEA7BF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einnig </w:t>
      </w:r>
      <w:r w:rsidRPr="00E26361">
        <w:rPr>
          <w:rFonts w:asciiTheme="minorHAnsi" w:hAnsiTheme="minorHAnsi"/>
          <w:i/>
          <w:sz w:val="20"/>
          <w:szCs w:val="20"/>
          <w:lang w:val="is-IS"/>
        </w:rPr>
        <w:t>sprengilota</w:t>
      </w:r>
      <w:r w:rsidRPr="00E26361">
        <w:rPr>
          <w:rFonts w:asciiTheme="minorHAnsi" w:hAnsiTheme="minorHAnsi"/>
          <w:sz w:val="20"/>
          <w:szCs w:val="20"/>
          <w:lang w:val="is-IS"/>
        </w:rPr>
        <w:t>/</w:t>
      </w:r>
      <w:r w:rsidRPr="00E26361">
        <w:rPr>
          <w:rFonts w:asciiTheme="minorHAnsi" w:hAnsiTheme="minorHAnsi"/>
          <w:i/>
          <w:sz w:val="20"/>
          <w:szCs w:val="20"/>
          <w:lang w:val="is-IS"/>
        </w:rPr>
        <w:t>sprengirúst</w:t>
      </w:r>
      <w:r w:rsidRPr="00E26361">
        <w:rPr>
          <w:rFonts w:asciiTheme="minorHAnsi" w:hAnsiTheme="minorHAnsi"/>
          <w:sz w:val="20"/>
          <w:szCs w:val="20"/>
          <w:lang w:val="is-IS"/>
        </w:rPr>
        <w:t>.</w:t>
      </w:r>
    </w:p>
    <w:p w14:paraId="47A2B58E" w14:textId="77777777" w:rsidR="00A05284" w:rsidRPr="00E26361" w:rsidRDefault="00A05284" w:rsidP="00A05284">
      <w:pPr>
        <w:pStyle w:val="NoSpacing"/>
        <w:rPr>
          <w:rFonts w:asciiTheme="minorHAnsi" w:hAnsiTheme="minorHAnsi"/>
          <w:sz w:val="20"/>
          <w:szCs w:val="20"/>
          <w:lang w:val="is-IS"/>
        </w:rPr>
      </w:pPr>
    </w:p>
    <w:p w14:paraId="6C097B8C" w14:textId="77777777" w:rsidR="0050293F" w:rsidRDefault="0050293F" w:rsidP="00A05284">
      <w:pPr>
        <w:rPr>
          <w:b/>
          <w:szCs w:val="20"/>
        </w:rPr>
      </w:pPr>
    </w:p>
    <w:p w14:paraId="481BE7F8" w14:textId="2D107948" w:rsidR="00A05284" w:rsidRPr="00E26361" w:rsidRDefault="00A05284" w:rsidP="00A05284">
      <w:pPr>
        <w:rPr>
          <w:b/>
          <w:szCs w:val="20"/>
        </w:rPr>
      </w:pPr>
      <w:r w:rsidRPr="00E26361">
        <w:rPr>
          <w:b/>
          <w:szCs w:val="20"/>
        </w:rPr>
        <w:t>samdráttarrauf</w:t>
      </w:r>
    </w:p>
    <w:p w14:paraId="719EF7B2" w14:textId="77777777" w:rsidR="00A05284" w:rsidRPr="00E26361" w:rsidRDefault="00A05284" w:rsidP="00A05284">
      <w:pPr>
        <w:rPr>
          <w:szCs w:val="20"/>
        </w:rPr>
      </w:pPr>
      <w:r w:rsidRPr="00E26361">
        <w:rPr>
          <w:szCs w:val="20"/>
        </w:rPr>
        <w:t>rauf í steinsteypu til að stýra sprungumyndun vegna rýrnunar</w:t>
      </w:r>
    </w:p>
    <w:p w14:paraId="5DD325F0" w14:textId="77777777" w:rsidR="00A05284" w:rsidRPr="00E26361" w:rsidRDefault="00A05284" w:rsidP="00A05284">
      <w:pPr>
        <w:rPr>
          <w:b/>
          <w:szCs w:val="20"/>
        </w:rPr>
      </w:pPr>
    </w:p>
    <w:p w14:paraId="086340C2" w14:textId="77777777" w:rsidR="00A05284" w:rsidRPr="00E26361" w:rsidRDefault="00A05284" w:rsidP="00A05284">
      <w:pPr>
        <w:rPr>
          <w:b/>
          <w:szCs w:val="20"/>
        </w:rPr>
      </w:pPr>
      <w:r w:rsidRPr="00E26361">
        <w:rPr>
          <w:b/>
          <w:szCs w:val="20"/>
        </w:rPr>
        <w:t>samgengi</w:t>
      </w:r>
    </w:p>
    <w:p w14:paraId="62B7FA69" w14:textId="77777777" w:rsidR="00A05284" w:rsidRPr="00E26361" w:rsidRDefault="00A05284" w:rsidP="00A05284">
      <w:pPr>
        <w:rPr>
          <w:szCs w:val="20"/>
        </w:rPr>
      </w:pPr>
      <w:r w:rsidRPr="00E26361">
        <w:rPr>
          <w:szCs w:val="20"/>
        </w:rPr>
        <w:t>misgengi, sem hefur það einkenni, að slútveggur hefur risið miðað við flávegg</w:t>
      </w:r>
    </w:p>
    <w:p w14:paraId="470E873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Samgengi myndast tíðum, þar sem jarðlög eða stinnhvolf kýtast saman. Misgengisflöturinn hallast venjulega minna en 45°. Sbr. siggengi.</w:t>
      </w:r>
    </w:p>
    <w:p w14:paraId="1C4DB37E" w14:textId="77777777" w:rsidR="0095663C" w:rsidRPr="00E26361" w:rsidRDefault="0095663C" w:rsidP="00A05284">
      <w:pPr>
        <w:rPr>
          <w:b/>
          <w:szCs w:val="20"/>
        </w:rPr>
      </w:pPr>
    </w:p>
    <w:p w14:paraId="649FBA23" w14:textId="6D923023" w:rsidR="00A05284" w:rsidRPr="00E26361" w:rsidRDefault="00A05284" w:rsidP="00A05284">
      <w:pPr>
        <w:rPr>
          <w:b/>
          <w:szCs w:val="20"/>
        </w:rPr>
      </w:pPr>
      <w:r w:rsidRPr="00E26361">
        <w:rPr>
          <w:b/>
          <w:szCs w:val="20"/>
        </w:rPr>
        <w:t>samhverfa</w:t>
      </w:r>
    </w:p>
    <w:p w14:paraId="5EB4C813" w14:textId="77777777" w:rsidR="00A05284" w:rsidRPr="00E26361" w:rsidRDefault="00A05284" w:rsidP="00A05284">
      <w:pPr>
        <w:rPr>
          <w:szCs w:val="20"/>
        </w:rPr>
      </w:pPr>
      <w:r w:rsidRPr="00E26361">
        <w:rPr>
          <w:szCs w:val="20"/>
        </w:rPr>
        <w:t>stafli samhverfra jarðlaga</w:t>
      </w:r>
    </w:p>
    <w:p w14:paraId="586C684D" w14:textId="77777777" w:rsidR="00A05284" w:rsidRPr="00E26361" w:rsidRDefault="00A05284" w:rsidP="00A05284">
      <w:pPr>
        <w:rPr>
          <w:b/>
          <w:szCs w:val="20"/>
        </w:rPr>
      </w:pPr>
    </w:p>
    <w:p w14:paraId="51EA4549" w14:textId="77777777" w:rsidR="00A05284" w:rsidRPr="00E26361" w:rsidRDefault="00A05284" w:rsidP="00A05284">
      <w:pPr>
        <w:rPr>
          <w:b/>
          <w:szCs w:val="20"/>
        </w:rPr>
      </w:pPr>
      <w:r w:rsidRPr="00E26361">
        <w:rPr>
          <w:b/>
          <w:szCs w:val="20"/>
        </w:rPr>
        <w:t xml:space="preserve">samhverft </w:t>
      </w:r>
      <w:r w:rsidRPr="00E26361">
        <w:rPr>
          <w:b/>
          <w:i/>
          <w:szCs w:val="20"/>
        </w:rPr>
        <w:t>jarðlag</w:t>
      </w:r>
    </w:p>
    <w:p w14:paraId="2370F044" w14:textId="77777777" w:rsidR="00A05284" w:rsidRPr="00E26361" w:rsidRDefault="00A05284" w:rsidP="00A05284">
      <w:pPr>
        <w:rPr>
          <w:szCs w:val="20"/>
        </w:rPr>
      </w:pPr>
      <w:r w:rsidRPr="00E26361">
        <w:rPr>
          <w:i/>
          <w:szCs w:val="20"/>
        </w:rPr>
        <w:t>jarðlag</w:t>
      </w:r>
      <w:r w:rsidRPr="00E26361">
        <w:rPr>
          <w:szCs w:val="20"/>
        </w:rPr>
        <w:t>, sem gert er ráð fyrir, að hafi verið slétt í fyrstu, en er nú innhvelft, oftast vegna jarðhniks</w:t>
      </w:r>
    </w:p>
    <w:p w14:paraId="3EBE2603" w14:textId="77777777" w:rsidR="00A05284" w:rsidRPr="00E26361" w:rsidRDefault="00A05284" w:rsidP="00A05284">
      <w:pPr>
        <w:rPr>
          <w:szCs w:val="20"/>
        </w:rPr>
      </w:pPr>
    </w:p>
    <w:p w14:paraId="1FC51B9B" w14:textId="77777777" w:rsidR="00A05284" w:rsidRPr="00E26361" w:rsidRDefault="00A05284" w:rsidP="00A05284">
      <w:pPr>
        <w:tabs>
          <w:tab w:val="left" w:pos="4950"/>
        </w:tabs>
        <w:ind w:right="30"/>
        <w:jc w:val="both"/>
        <w:rPr>
          <w:b/>
          <w:bCs/>
          <w:szCs w:val="20"/>
        </w:rPr>
      </w:pPr>
      <w:r w:rsidRPr="00E26361">
        <w:rPr>
          <w:b/>
          <w:bCs/>
          <w:szCs w:val="20"/>
        </w:rPr>
        <w:t xml:space="preserve">samloðun </w:t>
      </w:r>
    </w:p>
    <w:p w14:paraId="67C0CCF7" w14:textId="77777777" w:rsidR="00A05284" w:rsidRPr="00E26361" w:rsidRDefault="00A05284" w:rsidP="00A05284">
      <w:pPr>
        <w:tabs>
          <w:tab w:val="left" w:pos="4950"/>
        </w:tabs>
        <w:ind w:right="30"/>
        <w:jc w:val="both"/>
        <w:rPr>
          <w:szCs w:val="20"/>
        </w:rPr>
      </w:pPr>
      <w:r w:rsidRPr="00E26361">
        <w:rPr>
          <w:szCs w:val="20"/>
        </w:rPr>
        <w:t>hæfileiki efnis til að loða saman</w:t>
      </w:r>
    </w:p>
    <w:p w14:paraId="6A8420C1" w14:textId="77777777" w:rsidR="00A05284" w:rsidRPr="00E26361" w:rsidRDefault="00A05284" w:rsidP="00A05284">
      <w:pPr>
        <w:tabs>
          <w:tab w:val="left" w:pos="2907"/>
          <w:tab w:val="left" w:pos="4950"/>
        </w:tabs>
        <w:ind w:right="30"/>
        <w:rPr>
          <w:b/>
          <w:bCs/>
          <w:szCs w:val="20"/>
        </w:rPr>
      </w:pPr>
    </w:p>
    <w:p w14:paraId="69E98412" w14:textId="77777777" w:rsidR="00A05284" w:rsidRPr="00E26361" w:rsidRDefault="00A05284" w:rsidP="00A05284">
      <w:pPr>
        <w:tabs>
          <w:tab w:val="left" w:pos="2907"/>
          <w:tab w:val="left" w:pos="4950"/>
        </w:tabs>
        <w:ind w:right="30"/>
        <w:rPr>
          <w:b/>
          <w:bCs/>
          <w:szCs w:val="20"/>
        </w:rPr>
      </w:pPr>
      <w:r w:rsidRPr="00E26361">
        <w:rPr>
          <w:b/>
          <w:bCs/>
          <w:szCs w:val="20"/>
        </w:rPr>
        <w:t>samlæg jarðlög</w:t>
      </w:r>
    </w:p>
    <w:p w14:paraId="3E7C9F53" w14:textId="77777777" w:rsidR="00A05284" w:rsidRPr="00E26361" w:rsidRDefault="00A05284" w:rsidP="00A05284">
      <w:pPr>
        <w:tabs>
          <w:tab w:val="left" w:pos="2907"/>
          <w:tab w:val="left" w:pos="4950"/>
        </w:tabs>
        <w:ind w:right="30"/>
        <w:rPr>
          <w:bCs/>
          <w:szCs w:val="20"/>
        </w:rPr>
      </w:pPr>
      <w:r w:rsidRPr="00E26361">
        <w:rPr>
          <w:bCs/>
          <w:szCs w:val="20"/>
        </w:rPr>
        <w:t>jarðlög, sem liggja hvort að öðru og eru samsíða</w:t>
      </w:r>
    </w:p>
    <w:p w14:paraId="4DF9057F" w14:textId="77777777" w:rsidR="00A05284" w:rsidRPr="00E26361" w:rsidRDefault="00A05284" w:rsidP="00A05284">
      <w:pPr>
        <w:tabs>
          <w:tab w:val="left" w:pos="2907"/>
          <w:tab w:val="left" w:pos="4950"/>
        </w:tabs>
        <w:ind w:right="30"/>
        <w:rPr>
          <w:b/>
          <w:bCs/>
          <w:szCs w:val="20"/>
        </w:rPr>
      </w:pPr>
    </w:p>
    <w:p w14:paraId="6554CAE0" w14:textId="77777777" w:rsidR="00A05284" w:rsidRPr="00E26361" w:rsidRDefault="00A05284" w:rsidP="00A05284">
      <w:pPr>
        <w:tabs>
          <w:tab w:val="left" w:pos="2907"/>
          <w:tab w:val="left" w:pos="4950"/>
        </w:tabs>
        <w:ind w:right="30"/>
        <w:rPr>
          <w:b/>
          <w:bCs/>
          <w:szCs w:val="20"/>
        </w:rPr>
      </w:pPr>
      <w:r w:rsidRPr="00E26361">
        <w:rPr>
          <w:b/>
          <w:bCs/>
          <w:szCs w:val="20"/>
        </w:rPr>
        <w:t>samlægi</w:t>
      </w:r>
    </w:p>
    <w:p w14:paraId="00F7E93E" w14:textId="77777777" w:rsidR="00A05284" w:rsidRPr="00E26361" w:rsidRDefault="00A05284" w:rsidP="00A05284">
      <w:pPr>
        <w:tabs>
          <w:tab w:val="left" w:pos="2907"/>
          <w:tab w:val="left" w:pos="4950"/>
        </w:tabs>
        <w:ind w:right="30"/>
        <w:rPr>
          <w:bCs/>
          <w:szCs w:val="20"/>
        </w:rPr>
      </w:pPr>
      <w:r w:rsidRPr="00E26361">
        <w:rPr>
          <w:bCs/>
          <w:szCs w:val="20"/>
        </w:rPr>
        <w:t>að tvö jarðlög eða fleiri eru samlæg</w:t>
      </w:r>
    </w:p>
    <w:p w14:paraId="41BB9849" w14:textId="77777777" w:rsidR="00A05284" w:rsidRPr="00E26361" w:rsidRDefault="00A05284" w:rsidP="00A05284">
      <w:pPr>
        <w:tabs>
          <w:tab w:val="left" w:pos="2907"/>
          <w:tab w:val="left" w:pos="4950"/>
        </w:tabs>
        <w:ind w:right="30"/>
        <w:rPr>
          <w:b/>
          <w:bCs/>
          <w:szCs w:val="20"/>
        </w:rPr>
      </w:pPr>
    </w:p>
    <w:p w14:paraId="54CDFB2A" w14:textId="77777777" w:rsidR="00A05284" w:rsidRPr="00E26361" w:rsidRDefault="00A05284" w:rsidP="00A05284">
      <w:pPr>
        <w:tabs>
          <w:tab w:val="left" w:pos="2907"/>
          <w:tab w:val="left" w:pos="4950"/>
        </w:tabs>
        <w:ind w:right="30"/>
        <w:rPr>
          <w:b/>
          <w:bCs/>
          <w:szCs w:val="20"/>
        </w:rPr>
      </w:pPr>
      <w:r w:rsidRPr="00E26361">
        <w:rPr>
          <w:b/>
          <w:bCs/>
          <w:szCs w:val="20"/>
        </w:rPr>
        <w:t>samningur</w:t>
      </w:r>
    </w:p>
    <w:p w14:paraId="7D296CF8" w14:textId="77777777" w:rsidR="00A05284" w:rsidRPr="00E26361" w:rsidRDefault="00A05284" w:rsidP="00A05284">
      <w:pPr>
        <w:tabs>
          <w:tab w:val="left" w:pos="2907"/>
          <w:tab w:val="left" w:pos="4950"/>
        </w:tabs>
        <w:ind w:right="30"/>
        <w:rPr>
          <w:bCs/>
          <w:szCs w:val="20"/>
        </w:rPr>
      </w:pPr>
      <w:r w:rsidRPr="00E26361">
        <w:rPr>
          <w:bCs/>
          <w:szCs w:val="20"/>
        </w:rPr>
        <w:t>bindandi samkomulag</w:t>
      </w:r>
    </w:p>
    <w:p w14:paraId="394669D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5D565D5A" w14:textId="77777777" w:rsidR="00A05284" w:rsidRPr="00E26361" w:rsidRDefault="00A05284" w:rsidP="00A05284">
      <w:pPr>
        <w:tabs>
          <w:tab w:val="left" w:pos="2907"/>
          <w:tab w:val="left" w:pos="4950"/>
        </w:tabs>
        <w:ind w:right="30"/>
        <w:rPr>
          <w:bCs/>
          <w:szCs w:val="20"/>
        </w:rPr>
      </w:pPr>
    </w:p>
    <w:p w14:paraId="55482B26" w14:textId="77777777" w:rsidR="00A05284" w:rsidRPr="00E26361" w:rsidRDefault="00A05284" w:rsidP="00A05284">
      <w:pPr>
        <w:tabs>
          <w:tab w:val="left" w:pos="2907"/>
          <w:tab w:val="left" w:pos="4950"/>
        </w:tabs>
        <w:ind w:right="30"/>
        <w:rPr>
          <w:b/>
          <w:bCs/>
          <w:szCs w:val="20"/>
        </w:rPr>
      </w:pPr>
      <w:r w:rsidRPr="00E26361">
        <w:rPr>
          <w:b/>
          <w:bCs/>
          <w:szCs w:val="20"/>
        </w:rPr>
        <w:t>samræmi</w:t>
      </w:r>
    </w:p>
    <w:p w14:paraId="4CAC2865" w14:textId="77777777" w:rsidR="00A05284" w:rsidRPr="00E26361" w:rsidRDefault="00A05284" w:rsidP="00A05284">
      <w:pPr>
        <w:tabs>
          <w:tab w:val="left" w:pos="2907"/>
          <w:tab w:val="left" w:pos="4950"/>
        </w:tabs>
        <w:ind w:right="30"/>
        <w:rPr>
          <w:bCs/>
          <w:szCs w:val="20"/>
        </w:rPr>
      </w:pPr>
      <w:r w:rsidRPr="00E26361">
        <w:rPr>
          <w:bCs/>
          <w:szCs w:val="20"/>
        </w:rPr>
        <w:t>það að uppfylla kröfu</w:t>
      </w:r>
    </w:p>
    <w:p w14:paraId="0396917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425870B4" w14:textId="77777777" w:rsidR="00A05284" w:rsidRPr="00E26361" w:rsidRDefault="00A05284" w:rsidP="00A05284">
      <w:pPr>
        <w:tabs>
          <w:tab w:val="left" w:pos="2907"/>
          <w:tab w:val="left" w:pos="4950"/>
        </w:tabs>
        <w:ind w:right="30"/>
        <w:rPr>
          <w:b/>
          <w:bCs/>
          <w:szCs w:val="20"/>
        </w:rPr>
      </w:pPr>
    </w:p>
    <w:p w14:paraId="55E892BD" w14:textId="77777777" w:rsidR="00A05284" w:rsidRPr="00E26361" w:rsidRDefault="00A05284" w:rsidP="00A05284">
      <w:pPr>
        <w:tabs>
          <w:tab w:val="left" w:pos="2907"/>
          <w:tab w:val="left" w:pos="4950"/>
        </w:tabs>
        <w:ind w:right="30"/>
        <w:rPr>
          <w:b/>
          <w:bCs/>
          <w:szCs w:val="20"/>
        </w:rPr>
      </w:pPr>
      <w:r w:rsidRPr="00E26361">
        <w:rPr>
          <w:b/>
          <w:bCs/>
          <w:szCs w:val="20"/>
        </w:rPr>
        <w:t>samsíða innskæra</w:t>
      </w:r>
    </w:p>
    <w:p w14:paraId="56524555" w14:textId="77777777" w:rsidR="00A05284" w:rsidRPr="00E26361" w:rsidRDefault="00A05284" w:rsidP="00A05284">
      <w:pPr>
        <w:tabs>
          <w:tab w:val="left" w:pos="2907"/>
          <w:tab w:val="left" w:pos="4950"/>
        </w:tabs>
        <w:ind w:right="30"/>
        <w:rPr>
          <w:bCs/>
          <w:szCs w:val="20"/>
        </w:rPr>
      </w:pPr>
      <w:r w:rsidRPr="00E26361">
        <w:rPr>
          <w:bCs/>
          <w:szCs w:val="20"/>
        </w:rPr>
        <w:t>innskæring með samsíða borholum</w:t>
      </w:r>
    </w:p>
    <w:p w14:paraId="2D3AC491" w14:textId="77777777" w:rsidR="00A05284" w:rsidRPr="00E26361" w:rsidRDefault="00A05284" w:rsidP="00A05284">
      <w:pPr>
        <w:tabs>
          <w:tab w:val="left" w:pos="2907"/>
          <w:tab w:val="left" w:pos="4950"/>
        </w:tabs>
        <w:ind w:right="30"/>
        <w:rPr>
          <w:b/>
          <w:bCs/>
          <w:szCs w:val="20"/>
        </w:rPr>
      </w:pPr>
    </w:p>
    <w:p w14:paraId="4293BDBA" w14:textId="77777777" w:rsidR="00A05284" w:rsidRPr="00E26361" w:rsidRDefault="00A05284" w:rsidP="00A05284">
      <w:pPr>
        <w:tabs>
          <w:tab w:val="left" w:pos="2907"/>
          <w:tab w:val="left" w:pos="4950"/>
        </w:tabs>
        <w:ind w:right="30"/>
        <w:rPr>
          <w:b/>
          <w:bCs/>
          <w:szCs w:val="20"/>
        </w:rPr>
      </w:pPr>
      <w:r w:rsidRPr="00E26361">
        <w:rPr>
          <w:b/>
          <w:bCs/>
          <w:szCs w:val="20"/>
        </w:rPr>
        <w:t>sanda</w:t>
      </w:r>
    </w:p>
    <w:p w14:paraId="38E25440" w14:textId="77777777" w:rsidR="00A05284" w:rsidRPr="00E26361" w:rsidRDefault="00A05284" w:rsidP="00A05284">
      <w:pPr>
        <w:tabs>
          <w:tab w:val="left" w:pos="2907"/>
          <w:tab w:val="left" w:pos="4950"/>
        </w:tabs>
        <w:ind w:right="30"/>
        <w:rPr>
          <w:bCs/>
          <w:szCs w:val="20"/>
        </w:rPr>
      </w:pPr>
      <w:r w:rsidRPr="00E26361">
        <w:rPr>
          <w:bCs/>
          <w:szCs w:val="20"/>
        </w:rPr>
        <w:t>dreifa sandi á hálku til að hækka viðnámsstuðul milli hjólbarða og vegar</w:t>
      </w:r>
    </w:p>
    <w:p w14:paraId="5DC6E042" w14:textId="77777777" w:rsidR="00A05284" w:rsidRPr="00E26361" w:rsidRDefault="00A05284" w:rsidP="00A05284">
      <w:pPr>
        <w:tabs>
          <w:tab w:val="left" w:pos="2907"/>
          <w:tab w:val="left" w:pos="4950"/>
        </w:tabs>
        <w:ind w:right="30"/>
        <w:rPr>
          <w:b/>
          <w:bCs/>
          <w:szCs w:val="20"/>
        </w:rPr>
      </w:pPr>
    </w:p>
    <w:p w14:paraId="319628FB" w14:textId="77777777" w:rsidR="00A05284" w:rsidRPr="00E26361" w:rsidRDefault="00A05284" w:rsidP="00A05284">
      <w:pPr>
        <w:tabs>
          <w:tab w:val="left" w:pos="2907"/>
          <w:tab w:val="left" w:pos="4950"/>
        </w:tabs>
        <w:ind w:right="30"/>
        <w:rPr>
          <w:b/>
          <w:bCs/>
          <w:szCs w:val="20"/>
        </w:rPr>
      </w:pPr>
      <w:r w:rsidRPr="00E26361">
        <w:rPr>
          <w:b/>
          <w:bCs/>
          <w:szCs w:val="20"/>
        </w:rPr>
        <w:lastRenderedPageBreak/>
        <w:t>sanddreifari</w:t>
      </w:r>
    </w:p>
    <w:p w14:paraId="68AEF953" w14:textId="77777777" w:rsidR="00A05284" w:rsidRPr="00E26361" w:rsidRDefault="00A05284" w:rsidP="00A05284">
      <w:pPr>
        <w:tabs>
          <w:tab w:val="left" w:pos="2907"/>
          <w:tab w:val="left" w:pos="4950"/>
        </w:tabs>
        <w:ind w:right="30"/>
        <w:rPr>
          <w:bCs/>
          <w:szCs w:val="20"/>
        </w:rPr>
      </w:pPr>
      <w:r w:rsidRPr="00E26361">
        <w:rPr>
          <w:bCs/>
          <w:szCs w:val="20"/>
        </w:rPr>
        <w:t>tæki til að dreifa sandi</w:t>
      </w:r>
    </w:p>
    <w:p w14:paraId="1B9FE4AF" w14:textId="77777777" w:rsidR="00A05284" w:rsidRPr="00E26361" w:rsidRDefault="00A05284" w:rsidP="00A05284">
      <w:pPr>
        <w:tabs>
          <w:tab w:val="left" w:pos="2907"/>
          <w:tab w:val="left" w:pos="4950"/>
        </w:tabs>
        <w:ind w:right="30"/>
        <w:rPr>
          <w:b/>
          <w:bCs/>
          <w:szCs w:val="20"/>
        </w:rPr>
      </w:pPr>
    </w:p>
    <w:p w14:paraId="6014C6E5" w14:textId="77777777" w:rsidR="00A05284" w:rsidRPr="00E26361" w:rsidRDefault="00A05284" w:rsidP="00A05284">
      <w:pPr>
        <w:tabs>
          <w:tab w:val="left" w:pos="2907"/>
          <w:tab w:val="left" w:pos="4950"/>
        </w:tabs>
        <w:ind w:right="30"/>
        <w:rPr>
          <w:b/>
          <w:bCs/>
          <w:szCs w:val="20"/>
        </w:rPr>
      </w:pPr>
      <w:r w:rsidRPr="00E26361">
        <w:rPr>
          <w:b/>
          <w:bCs/>
          <w:szCs w:val="20"/>
        </w:rPr>
        <w:t>sandgirðing</w:t>
      </w:r>
    </w:p>
    <w:p w14:paraId="181F174F" w14:textId="77777777" w:rsidR="00A05284" w:rsidRPr="00E26361" w:rsidRDefault="00A05284" w:rsidP="00A05284">
      <w:pPr>
        <w:tabs>
          <w:tab w:val="left" w:pos="2907"/>
          <w:tab w:val="left" w:pos="4950"/>
        </w:tabs>
        <w:ind w:right="30"/>
        <w:rPr>
          <w:bCs/>
          <w:szCs w:val="20"/>
        </w:rPr>
      </w:pPr>
      <w:r w:rsidRPr="00E26361">
        <w:rPr>
          <w:bCs/>
          <w:szCs w:val="20"/>
        </w:rPr>
        <w:t>girðing til að stöðva sandrenning, breyta stefnu hans eða láta sandinn safnast á valinn stað</w:t>
      </w:r>
    </w:p>
    <w:p w14:paraId="7BCDFC8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Sandgirðing dregur úr vindhraða sem verður til þess að sandurinn staðnæmist beggja vegna girðingarinnar.</w:t>
      </w:r>
    </w:p>
    <w:p w14:paraId="215C5C7C" w14:textId="77777777" w:rsidR="00A05284" w:rsidRPr="00E26361" w:rsidRDefault="00A05284" w:rsidP="00A05284">
      <w:pPr>
        <w:tabs>
          <w:tab w:val="left" w:pos="2907"/>
          <w:tab w:val="left" w:pos="4950"/>
        </w:tabs>
        <w:ind w:right="30"/>
        <w:rPr>
          <w:b/>
          <w:bCs/>
          <w:szCs w:val="20"/>
        </w:rPr>
      </w:pPr>
    </w:p>
    <w:p w14:paraId="6F54D257" w14:textId="77777777" w:rsidR="00A05284" w:rsidRPr="00E26361" w:rsidRDefault="00A05284" w:rsidP="00A05284">
      <w:pPr>
        <w:tabs>
          <w:tab w:val="left" w:pos="2907"/>
          <w:tab w:val="left" w:pos="4950"/>
        </w:tabs>
        <w:ind w:right="30"/>
        <w:rPr>
          <w:b/>
          <w:bCs/>
          <w:szCs w:val="20"/>
        </w:rPr>
      </w:pPr>
      <w:r w:rsidRPr="00E26361">
        <w:rPr>
          <w:b/>
          <w:bCs/>
          <w:szCs w:val="20"/>
        </w:rPr>
        <w:t>sandgrynning</w:t>
      </w:r>
    </w:p>
    <w:p w14:paraId="241656E2" w14:textId="77777777" w:rsidR="00A05284" w:rsidRPr="00E26361" w:rsidRDefault="00A05284" w:rsidP="00A05284">
      <w:pPr>
        <w:tabs>
          <w:tab w:val="left" w:pos="2907"/>
          <w:tab w:val="left" w:pos="4950"/>
        </w:tabs>
        <w:ind w:right="30"/>
        <w:rPr>
          <w:bCs/>
          <w:szCs w:val="20"/>
        </w:rPr>
      </w:pPr>
      <w:r w:rsidRPr="00E26361">
        <w:rPr>
          <w:bCs/>
          <w:szCs w:val="20"/>
        </w:rPr>
        <w:t xml:space="preserve">grynning, sem er mynduð af lausu seti úr sandi og </w:t>
      </w:r>
      <w:r w:rsidRPr="00E26361">
        <w:rPr>
          <w:bCs/>
          <w:i/>
          <w:szCs w:val="20"/>
        </w:rPr>
        <w:t>möl</w:t>
      </w:r>
    </w:p>
    <w:p w14:paraId="080FD893" w14:textId="77777777" w:rsidR="00A05284" w:rsidRPr="00E26361" w:rsidRDefault="00A05284" w:rsidP="00A05284">
      <w:pPr>
        <w:tabs>
          <w:tab w:val="left" w:pos="2907"/>
          <w:tab w:val="left" w:pos="4950"/>
        </w:tabs>
        <w:ind w:right="30"/>
        <w:jc w:val="both"/>
        <w:rPr>
          <w:b/>
          <w:bCs/>
          <w:szCs w:val="20"/>
        </w:rPr>
      </w:pPr>
    </w:p>
    <w:p w14:paraId="62F422EB" w14:textId="77777777" w:rsidR="00A05284" w:rsidRPr="00E26361" w:rsidRDefault="00A05284" w:rsidP="00A05284">
      <w:pPr>
        <w:tabs>
          <w:tab w:val="left" w:pos="2907"/>
          <w:tab w:val="left" w:pos="4950"/>
        </w:tabs>
        <w:ind w:right="30"/>
        <w:jc w:val="both"/>
        <w:rPr>
          <w:b/>
          <w:bCs/>
          <w:szCs w:val="20"/>
        </w:rPr>
      </w:pPr>
      <w:r w:rsidRPr="00E26361">
        <w:rPr>
          <w:b/>
          <w:bCs/>
          <w:szCs w:val="20"/>
        </w:rPr>
        <w:t>sandhlutfall</w:t>
      </w:r>
    </w:p>
    <w:p w14:paraId="4AEC6EF5" w14:textId="77777777" w:rsidR="00A05284" w:rsidRPr="00E26361" w:rsidRDefault="00A05284" w:rsidP="00A05284">
      <w:pPr>
        <w:tabs>
          <w:tab w:val="left" w:pos="4950"/>
        </w:tabs>
        <w:ind w:right="30"/>
        <w:jc w:val="both"/>
        <w:rPr>
          <w:szCs w:val="20"/>
        </w:rPr>
      </w:pPr>
      <w:r w:rsidRPr="00E26361">
        <w:rPr>
          <w:szCs w:val="20"/>
        </w:rPr>
        <w:t xml:space="preserve">þyngd </w:t>
      </w:r>
      <w:r w:rsidRPr="00E26361">
        <w:rPr>
          <w:i/>
          <w:szCs w:val="20"/>
        </w:rPr>
        <w:t>steinefnis</w:t>
      </w:r>
      <w:r w:rsidRPr="00E26361">
        <w:rPr>
          <w:szCs w:val="20"/>
        </w:rPr>
        <w:t xml:space="preserve"> á kornastærðabilinu 0,063-4 mm, reiknuð í prósentum af heildarþyngd </w:t>
      </w:r>
      <w:r w:rsidRPr="00E26361">
        <w:rPr>
          <w:i/>
          <w:szCs w:val="20"/>
        </w:rPr>
        <w:t>sýnis</w:t>
      </w:r>
    </w:p>
    <w:p w14:paraId="6B6981D2" w14:textId="77777777" w:rsidR="00A05284" w:rsidRPr="00E26361" w:rsidRDefault="00A05284" w:rsidP="00A05284">
      <w:pPr>
        <w:tabs>
          <w:tab w:val="left" w:pos="2907"/>
          <w:tab w:val="left" w:pos="4950"/>
        </w:tabs>
        <w:ind w:right="30"/>
        <w:rPr>
          <w:b/>
          <w:bCs/>
          <w:szCs w:val="20"/>
        </w:rPr>
      </w:pPr>
    </w:p>
    <w:p w14:paraId="49A646CE" w14:textId="77777777" w:rsidR="00A05284" w:rsidRPr="00E26361" w:rsidRDefault="00A05284" w:rsidP="00A05284">
      <w:pPr>
        <w:tabs>
          <w:tab w:val="left" w:pos="2907"/>
          <w:tab w:val="left" w:pos="4950"/>
        </w:tabs>
        <w:ind w:right="30"/>
        <w:rPr>
          <w:b/>
          <w:bCs/>
          <w:szCs w:val="20"/>
        </w:rPr>
      </w:pPr>
      <w:r w:rsidRPr="00E26361">
        <w:rPr>
          <w:b/>
          <w:bCs/>
          <w:szCs w:val="20"/>
        </w:rPr>
        <w:t>sandhóll</w:t>
      </w:r>
    </w:p>
    <w:p w14:paraId="0AF72DDF" w14:textId="77777777" w:rsidR="00A05284" w:rsidRPr="00E26361" w:rsidRDefault="00A05284" w:rsidP="00A05284">
      <w:pPr>
        <w:tabs>
          <w:tab w:val="left" w:pos="2907"/>
          <w:tab w:val="left" w:pos="4950"/>
        </w:tabs>
        <w:ind w:right="30"/>
        <w:rPr>
          <w:bCs/>
          <w:szCs w:val="20"/>
        </w:rPr>
      </w:pPr>
      <w:r w:rsidRPr="00E26361">
        <w:rPr>
          <w:bCs/>
          <w:szCs w:val="20"/>
        </w:rPr>
        <w:t>hóll úr foksandi</w:t>
      </w:r>
    </w:p>
    <w:p w14:paraId="47A7801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Sandhóll færist til í vindi, ef rof á sér stað áveðurs í honum og setmyndun hlémegin.</w:t>
      </w:r>
    </w:p>
    <w:p w14:paraId="7FEA5935" w14:textId="77777777" w:rsidR="00A05284" w:rsidRPr="00E26361" w:rsidRDefault="00A05284" w:rsidP="00A05284">
      <w:pPr>
        <w:tabs>
          <w:tab w:val="left" w:pos="2907"/>
          <w:tab w:val="left" w:pos="4950"/>
        </w:tabs>
        <w:ind w:right="30"/>
        <w:rPr>
          <w:szCs w:val="20"/>
        </w:rPr>
      </w:pPr>
    </w:p>
    <w:p w14:paraId="5C6D3871" w14:textId="77777777" w:rsidR="00A05284" w:rsidRPr="00E26361" w:rsidRDefault="00A05284" w:rsidP="00A05284">
      <w:pPr>
        <w:tabs>
          <w:tab w:val="left" w:pos="2907"/>
          <w:tab w:val="left" w:pos="4950"/>
        </w:tabs>
        <w:ind w:right="30"/>
        <w:rPr>
          <w:b/>
          <w:szCs w:val="20"/>
        </w:rPr>
      </w:pPr>
      <w:r w:rsidRPr="00E26361">
        <w:rPr>
          <w:b/>
          <w:szCs w:val="20"/>
        </w:rPr>
        <w:t>sandkista</w:t>
      </w:r>
    </w:p>
    <w:p w14:paraId="651B405C" w14:textId="77777777" w:rsidR="00A05284" w:rsidRPr="00E26361" w:rsidRDefault="00A05284" w:rsidP="00A05284">
      <w:pPr>
        <w:tabs>
          <w:tab w:val="left" w:pos="2907"/>
          <w:tab w:val="left" w:pos="4950"/>
        </w:tabs>
        <w:ind w:right="30"/>
        <w:rPr>
          <w:szCs w:val="20"/>
        </w:rPr>
      </w:pPr>
      <w:r w:rsidRPr="00E26361">
        <w:rPr>
          <w:szCs w:val="20"/>
        </w:rPr>
        <w:t>geymsla fyrir hálkuvarnarsand eða salt</w:t>
      </w:r>
    </w:p>
    <w:p w14:paraId="6180E62E" w14:textId="77777777" w:rsidR="00A05284" w:rsidRPr="00E26361" w:rsidRDefault="00A05284" w:rsidP="00A05284">
      <w:pPr>
        <w:tabs>
          <w:tab w:val="left" w:pos="2907"/>
          <w:tab w:val="left" w:pos="4950"/>
        </w:tabs>
        <w:ind w:right="30"/>
        <w:rPr>
          <w:szCs w:val="20"/>
        </w:rPr>
      </w:pPr>
    </w:p>
    <w:p w14:paraId="290B6DF8" w14:textId="77777777" w:rsidR="00A05284" w:rsidRPr="00E26361" w:rsidRDefault="00A05284" w:rsidP="00A05284">
      <w:pPr>
        <w:tabs>
          <w:tab w:val="left" w:pos="2907"/>
          <w:tab w:val="left" w:pos="4950"/>
        </w:tabs>
        <w:ind w:right="30"/>
        <w:rPr>
          <w:b/>
          <w:szCs w:val="20"/>
        </w:rPr>
      </w:pPr>
      <w:r w:rsidRPr="00E26361">
        <w:rPr>
          <w:b/>
          <w:szCs w:val="20"/>
        </w:rPr>
        <w:t>sandkorn</w:t>
      </w:r>
    </w:p>
    <w:p w14:paraId="36869537" w14:textId="77777777" w:rsidR="00A05284" w:rsidRPr="00E26361" w:rsidRDefault="00A05284" w:rsidP="00A05284">
      <w:pPr>
        <w:tabs>
          <w:tab w:val="left" w:pos="2907"/>
          <w:tab w:val="left" w:pos="4950"/>
        </w:tabs>
        <w:ind w:right="30"/>
        <w:rPr>
          <w:szCs w:val="20"/>
        </w:rPr>
      </w:pPr>
      <w:r w:rsidRPr="00E26361">
        <w:rPr>
          <w:szCs w:val="20"/>
        </w:rPr>
        <w:t xml:space="preserve">sandkorn eru oftast orðin til við </w:t>
      </w:r>
      <w:r w:rsidRPr="00E26361">
        <w:rPr>
          <w:i/>
          <w:szCs w:val="20"/>
        </w:rPr>
        <w:t>veðrun</w:t>
      </w:r>
      <w:r w:rsidRPr="00E26361">
        <w:rPr>
          <w:szCs w:val="20"/>
        </w:rPr>
        <w:t xml:space="preserve"> og svörfun bergs, en stundum eru þau gosaska</w:t>
      </w:r>
    </w:p>
    <w:p w14:paraId="64173BD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Tíðum eru þau ávöl af núningi í vatni og vindi. Sandkorn í gjósku eru skarpköntuð. Stærðarmörk, samkvæmt Evrópustaðli, eru 0,063 - 4 mm. Sandkorn eru sýnileg berum augum. Þau sökkva í vatni.</w:t>
      </w:r>
    </w:p>
    <w:p w14:paraId="6A5E9CC9" w14:textId="77777777" w:rsidR="00A05284" w:rsidRPr="00E26361" w:rsidRDefault="00A05284" w:rsidP="00A05284">
      <w:pPr>
        <w:tabs>
          <w:tab w:val="left" w:pos="2907"/>
          <w:tab w:val="left" w:pos="4950"/>
        </w:tabs>
        <w:ind w:right="30"/>
        <w:rPr>
          <w:szCs w:val="20"/>
        </w:rPr>
      </w:pPr>
    </w:p>
    <w:p w14:paraId="4AB1BF62" w14:textId="77777777" w:rsidR="00A05284" w:rsidRPr="00E26361" w:rsidRDefault="00A05284" w:rsidP="00A05284">
      <w:pPr>
        <w:tabs>
          <w:tab w:val="left" w:pos="2907"/>
          <w:tab w:val="left" w:pos="4950"/>
        </w:tabs>
        <w:ind w:right="30"/>
        <w:rPr>
          <w:b/>
          <w:szCs w:val="20"/>
        </w:rPr>
      </w:pPr>
      <w:r w:rsidRPr="00E26361">
        <w:rPr>
          <w:b/>
          <w:szCs w:val="20"/>
        </w:rPr>
        <w:t>sandlag</w:t>
      </w:r>
    </w:p>
    <w:p w14:paraId="2007EFD1" w14:textId="77777777" w:rsidR="00A05284" w:rsidRPr="00E26361" w:rsidRDefault="00A05284" w:rsidP="00A05284">
      <w:pPr>
        <w:tabs>
          <w:tab w:val="left" w:pos="2907"/>
          <w:tab w:val="left" w:pos="4950"/>
        </w:tabs>
        <w:ind w:right="30"/>
        <w:rPr>
          <w:szCs w:val="20"/>
        </w:rPr>
      </w:pPr>
      <w:r w:rsidRPr="00E26361">
        <w:rPr>
          <w:szCs w:val="20"/>
        </w:rPr>
        <w:t>lag úr sandi t.d. undir hellu- eða steinlögn</w:t>
      </w:r>
    </w:p>
    <w:p w14:paraId="6B87D6E7" w14:textId="77777777" w:rsidR="00A05284" w:rsidRPr="00E26361" w:rsidRDefault="00A05284" w:rsidP="00A05284">
      <w:pPr>
        <w:tabs>
          <w:tab w:val="left" w:pos="2907"/>
          <w:tab w:val="left" w:pos="4950"/>
        </w:tabs>
        <w:ind w:right="30"/>
        <w:rPr>
          <w:szCs w:val="20"/>
        </w:rPr>
      </w:pPr>
    </w:p>
    <w:p w14:paraId="554C3BAD" w14:textId="77777777" w:rsidR="00A05284" w:rsidRPr="00E26361" w:rsidRDefault="00A05284" w:rsidP="00A05284">
      <w:pPr>
        <w:tabs>
          <w:tab w:val="left" w:pos="2907"/>
          <w:tab w:val="left" w:pos="4950"/>
        </w:tabs>
        <w:ind w:right="30"/>
        <w:rPr>
          <w:b/>
          <w:szCs w:val="20"/>
        </w:rPr>
      </w:pPr>
      <w:r w:rsidRPr="00E26361">
        <w:rPr>
          <w:b/>
          <w:szCs w:val="20"/>
        </w:rPr>
        <w:t>sandrif</w:t>
      </w:r>
    </w:p>
    <w:p w14:paraId="689A3B14" w14:textId="77777777" w:rsidR="00A05284" w:rsidRPr="00E26361" w:rsidRDefault="00A05284" w:rsidP="00A05284">
      <w:pPr>
        <w:tabs>
          <w:tab w:val="left" w:pos="2907"/>
          <w:tab w:val="left" w:pos="4950"/>
        </w:tabs>
        <w:ind w:right="30"/>
        <w:rPr>
          <w:szCs w:val="20"/>
        </w:rPr>
      </w:pPr>
      <w:r w:rsidRPr="00E26361">
        <w:rPr>
          <w:szCs w:val="20"/>
        </w:rPr>
        <w:t>löng og mjó sandgrynning í sjó eða stöðuvatni, tíðum með fram strönd og mynduð við strandburð</w:t>
      </w:r>
    </w:p>
    <w:p w14:paraId="7FD9694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Sum sandrif ná upp úr vatninu, einkum þegar vatnsborð stendur lágt.</w:t>
      </w:r>
    </w:p>
    <w:p w14:paraId="52A96C30" w14:textId="77777777" w:rsidR="00A05284" w:rsidRPr="00E26361" w:rsidRDefault="00A05284" w:rsidP="00A05284">
      <w:pPr>
        <w:tabs>
          <w:tab w:val="left" w:pos="2907"/>
          <w:tab w:val="left" w:pos="4950"/>
        </w:tabs>
        <w:ind w:right="30"/>
        <w:rPr>
          <w:szCs w:val="20"/>
        </w:rPr>
      </w:pPr>
    </w:p>
    <w:p w14:paraId="48A856B6" w14:textId="77777777" w:rsidR="00A05284" w:rsidRPr="00E26361" w:rsidRDefault="00A05284" w:rsidP="00A05284">
      <w:pPr>
        <w:tabs>
          <w:tab w:val="left" w:pos="2907"/>
          <w:tab w:val="left" w:pos="4950"/>
        </w:tabs>
        <w:ind w:right="30"/>
        <w:rPr>
          <w:b/>
          <w:szCs w:val="20"/>
        </w:rPr>
      </w:pPr>
      <w:r w:rsidRPr="00E26361">
        <w:rPr>
          <w:b/>
          <w:szCs w:val="20"/>
        </w:rPr>
        <w:t>sandsteinn</w:t>
      </w:r>
    </w:p>
    <w:p w14:paraId="7D1365D2" w14:textId="77777777" w:rsidR="00A05284" w:rsidRPr="00E26361" w:rsidRDefault="00A05284" w:rsidP="00A05284">
      <w:pPr>
        <w:tabs>
          <w:tab w:val="left" w:pos="2907"/>
          <w:tab w:val="left" w:pos="4950"/>
        </w:tabs>
        <w:ind w:right="30"/>
        <w:rPr>
          <w:szCs w:val="20"/>
        </w:rPr>
      </w:pPr>
      <w:r w:rsidRPr="00E26361">
        <w:rPr>
          <w:i/>
          <w:szCs w:val="20"/>
        </w:rPr>
        <w:t>setberg</w:t>
      </w:r>
      <w:r w:rsidRPr="00E26361">
        <w:rPr>
          <w:szCs w:val="20"/>
        </w:rPr>
        <w:t xml:space="preserve"> (molaberg) úr sandi að mestu leyti</w:t>
      </w:r>
    </w:p>
    <w:p w14:paraId="6C362418" w14:textId="77777777" w:rsidR="00A05284" w:rsidRPr="00E26361" w:rsidRDefault="00A05284" w:rsidP="00A05284">
      <w:pPr>
        <w:tabs>
          <w:tab w:val="left" w:pos="2907"/>
          <w:tab w:val="left" w:pos="4950"/>
        </w:tabs>
        <w:ind w:right="30"/>
        <w:rPr>
          <w:szCs w:val="20"/>
        </w:rPr>
      </w:pPr>
    </w:p>
    <w:p w14:paraId="48129DB7" w14:textId="77777777" w:rsidR="0095663C" w:rsidRPr="00E26361" w:rsidRDefault="00A05284" w:rsidP="00A05284">
      <w:pPr>
        <w:tabs>
          <w:tab w:val="left" w:pos="4950"/>
        </w:tabs>
        <w:ind w:right="30"/>
        <w:jc w:val="both"/>
        <w:rPr>
          <w:b/>
          <w:bCs/>
          <w:szCs w:val="20"/>
        </w:rPr>
      </w:pPr>
      <w:r w:rsidRPr="00E26361">
        <w:rPr>
          <w:b/>
          <w:bCs/>
          <w:szCs w:val="20"/>
        </w:rPr>
        <w:t>sandur [vegagerð]</w:t>
      </w:r>
    </w:p>
    <w:p w14:paraId="7413A1D4" w14:textId="174A0070" w:rsidR="00A05284" w:rsidRPr="00E26361" w:rsidRDefault="00A05284" w:rsidP="00A05284">
      <w:pPr>
        <w:tabs>
          <w:tab w:val="left" w:pos="4950"/>
        </w:tabs>
        <w:ind w:right="30"/>
        <w:jc w:val="both"/>
        <w:rPr>
          <w:szCs w:val="20"/>
        </w:rPr>
      </w:pPr>
      <w:r w:rsidRPr="00E26361">
        <w:rPr>
          <w:i/>
          <w:szCs w:val="20"/>
        </w:rPr>
        <w:t>steinefni</w:t>
      </w:r>
      <w:r w:rsidRPr="00E26361">
        <w:rPr>
          <w:szCs w:val="20"/>
        </w:rPr>
        <w:t xml:space="preserve"> með kornastærðir á bilinu 0,063-4 mm</w:t>
      </w:r>
    </w:p>
    <w:p w14:paraId="1474015D" w14:textId="77777777" w:rsidR="008D7582" w:rsidRPr="00E26361" w:rsidRDefault="008D7582" w:rsidP="00A05284">
      <w:pPr>
        <w:tabs>
          <w:tab w:val="left" w:pos="4950"/>
        </w:tabs>
        <w:ind w:right="30"/>
        <w:jc w:val="both"/>
        <w:rPr>
          <w:b/>
          <w:szCs w:val="20"/>
        </w:rPr>
      </w:pPr>
    </w:p>
    <w:p w14:paraId="1656E7F7" w14:textId="77777777" w:rsidR="00A05284" w:rsidRPr="00E26361" w:rsidRDefault="00A05284" w:rsidP="00A05284">
      <w:pPr>
        <w:tabs>
          <w:tab w:val="left" w:pos="4950"/>
        </w:tabs>
        <w:ind w:right="30"/>
        <w:jc w:val="both"/>
        <w:rPr>
          <w:b/>
          <w:szCs w:val="20"/>
        </w:rPr>
      </w:pPr>
      <w:r w:rsidRPr="00E26361">
        <w:rPr>
          <w:b/>
          <w:szCs w:val="20"/>
        </w:rPr>
        <w:t>sandur [jarðfræði]</w:t>
      </w:r>
    </w:p>
    <w:p w14:paraId="1F0DA6DB" w14:textId="77777777" w:rsidR="00A05284" w:rsidRPr="00E26361" w:rsidRDefault="00A05284" w:rsidP="00A05284">
      <w:pPr>
        <w:tabs>
          <w:tab w:val="left" w:pos="4950"/>
        </w:tabs>
        <w:ind w:right="30"/>
        <w:jc w:val="both"/>
        <w:rPr>
          <w:szCs w:val="20"/>
        </w:rPr>
      </w:pPr>
      <w:r w:rsidRPr="00E26361">
        <w:rPr>
          <w:szCs w:val="20"/>
        </w:rPr>
        <w:t>bergmol, sem í eru sandkorn að miklu leyti, en lítið af leirögnum</w:t>
      </w:r>
    </w:p>
    <w:p w14:paraId="69C6D4E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Þurr sandur er laus, en votur sandur óþjáll og oft nokkuð fastur undir fæti.</w:t>
      </w:r>
    </w:p>
    <w:p w14:paraId="0BE2AEB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einnig sandkorn.</w:t>
      </w:r>
    </w:p>
    <w:p w14:paraId="6ACD37D8" w14:textId="77777777" w:rsidR="00A05284" w:rsidRPr="00E26361" w:rsidRDefault="00A05284" w:rsidP="00A05284">
      <w:pPr>
        <w:tabs>
          <w:tab w:val="left" w:pos="2907"/>
          <w:tab w:val="left" w:pos="4950"/>
        </w:tabs>
        <w:ind w:right="30"/>
        <w:jc w:val="both"/>
        <w:rPr>
          <w:b/>
          <w:bCs/>
          <w:szCs w:val="20"/>
        </w:rPr>
      </w:pPr>
    </w:p>
    <w:p w14:paraId="5DE44045" w14:textId="77777777" w:rsidR="00A05284" w:rsidRPr="00E26361" w:rsidRDefault="00A05284" w:rsidP="00A05284">
      <w:pPr>
        <w:tabs>
          <w:tab w:val="left" w:pos="2907"/>
          <w:tab w:val="left" w:pos="4950"/>
        </w:tabs>
        <w:ind w:right="30"/>
        <w:jc w:val="both"/>
        <w:rPr>
          <w:b/>
          <w:bCs/>
          <w:szCs w:val="20"/>
        </w:rPr>
      </w:pPr>
      <w:r w:rsidRPr="00E26361">
        <w:rPr>
          <w:b/>
          <w:bCs/>
          <w:szCs w:val="20"/>
        </w:rPr>
        <w:t>sáldur</w:t>
      </w:r>
    </w:p>
    <w:p w14:paraId="18827900" w14:textId="77777777" w:rsidR="00A05284" w:rsidRPr="00E26361" w:rsidRDefault="00A05284" w:rsidP="00A05284">
      <w:pPr>
        <w:tabs>
          <w:tab w:val="left" w:pos="2907"/>
          <w:tab w:val="left" w:pos="4950"/>
        </w:tabs>
        <w:ind w:right="30"/>
        <w:jc w:val="both"/>
        <w:rPr>
          <w:szCs w:val="20"/>
        </w:rPr>
      </w:pPr>
      <w:r w:rsidRPr="00E26361">
        <w:rPr>
          <w:szCs w:val="20"/>
        </w:rPr>
        <w:t xml:space="preserve">sá hluti </w:t>
      </w:r>
      <w:r w:rsidRPr="00E26361">
        <w:rPr>
          <w:i/>
          <w:szCs w:val="20"/>
        </w:rPr>
        <w:t>steinefnis</w:t>
      </w:r>
      <w:r w:rsidRPr="00E26361">
        <w:rPr>
          <w:szCs w:val="20"/>
        </w:rPr>
        <w:t xml:space="preserve"> sem smýgur tiltekið sigti</w:t>
      </w:r>
    </w:p>
    <w:p w14:paraId="6068B7FC" w14:textId="77777777" w:rsidR="00A05284" w:rsidRPr="00E26361" w:rsidRDefault="00A05284" w:rsidP="00A05284">
      <w:pPr>
        <w:tabs>
          <w:tab w:val="left" w:pos="2907"/>
          <w:tab w:val="left" w:pos="4950"/>
        </w:tabs>
        <w:ind w:right="3132"/>
        <w:jc w:val="both"/>
        <w:rPr>
          <w:b/>
          <w:bCs/>
          <w:szCs w:val="20"/>
        </w:rPr>
      </w:pPr>
    </w:p>
    <w:p w14:paraId="2C672739" w14:textId="77777777" w:rsidR="00A05284" w:rsidRPr="00E26361" w:rsidRDefault="00A05284" w:rsidP="00A05284">
      <w:pPr>
        <w:tabs>
          <w:tab w:val="left" w:pos="2907"/>
          <w:tab w:val="left" w:pos="4950"/>
        </w:tabs>
        <w:ind w:right="3132"/>
        <w:jc w:val="both"/>
        <w:rPr>
          <w:b/>
          <w:bCs/>
          <w:szCs w:val="20"/>
        </w:rPr>
      </w:pPr>
      <w:r w:rsidRPr="00E26361">
        <w:rPr>
          <w:b/>
          <w:bCs/>
          <w:szCs w:val="20"/>
        </w:rPr>
        <w:t>sáldurferill</w:t>
      </w:r>
    </w:p>
    <w:p w14:paraId="0C588609" w14:textId="77777777" w:rsidR="00A05284" w:rsidRPr="00E26361" w:rsidRDefault="00A05284" w:rsidP="00A05284">
      <w:pPr>
        <w:tabs>
          <w:tab w:val="left" w:pos="2907"/>
          <w:tab w:val="left" w:pos="4950"/>
        </w:tabs>
        <w:ind w:right="30"/>
        <w:jc w:val="both"/>
        <w:rPr>
          <w:szCs w:val="20"/>
        </w:rPr>
      </w:pPr>
      <w:r w:rsidRPr="00E26361">
        <w:rPr>
          <w:szCs w:val="20"/>
        </w:rPr>
        <w:t>línurit sem lýsir innbyrðis hlutföllum korna</w:t>
      </w:r>
      <w:r w:rsidRPr="00E26361">
        <w:rPr>
          <w:szCs w:val="20"/>
        </w:rPr>
        <w:softHyphen/>
        <w:t xml:space="preserve">stærða í </w:t>
      </w:r>
      <w:r w:rsidRPr="00E26361">
        <w:rPr>
          <w:i/>
          <w:szCs w:val="20"/>
        </w:rPr>
        <w:t>steinefni</w:t>
      </w:r>
      <w:r w:rsidRPr="00E26361">
        <w:rPr>
          <w:szCs w:val="20"/>
        </w:rPr>
        <w:t xml:space="preserve"> með því að tengja saman möskvastærð í sigti og </w:t>
      </w:r>
      <w:r w:rsidRPr="00E26361">
        <w:rPr>
          <w:i/>
          <w:szCs w:val="20"/>
        </w:rPr>
        <w:t>sáldur</w:t>
      </w:r>
      <w:r w:rsidRPr="00E26361">
        <w:rPr>
          <w:szCs w:val="20"/>
        </w:rPr>
        <w:t xml:space="preserve"> </w:t>
      </w:r>
      <w:r w:rsidRPr="00E26361">
        <w:rPr>
          <w:i/>
          <w:szCs w:val="20"/>
        </w:rPr>
        <w:t>sýnisins</w:t>
      </w:r>
      <w:r w:rsidRPr="00E26361">
        <w:rPr>
          <w:szCs w:val="20"/>
        </w:rPr>
        <w:t xml:space="preserve"> á sama sigti</w:t>
      </w:r>
    </w:p>
    <w:p w14:paraId="3B1AAFF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Sáldurferillinn er svokallað dreififall (cumu</w:t>
      </w:r>
      <w:r w:rsidRPr="00E26361">
        <w:rPr>
          <w:rFonts w:asciiTheme="minorHAnsi" w:hAnsiTheme="minorHAnsi"/>
          <w:sz w:val="20"/>
          <w:szCs w:val="20"/>
          <w:lang w:val="is-IS"/>
        </w:rPr>
        <w:softHyphen/>
        <w:t>lative distribution function) og lárétti ásinn í línuritinu, sem tilgreinir kornastærðir, er yfir</w:t>
      </w:r>
      <w:r w:rsidRPr="00E26361">
        <w:rPr>
          <w:rFonts w:asciiTheme="minorHAnsi" w:hAnsiTheme="minorHAnsi"/>
          <w:sz w:val="20"/>
          <w:szCs w:val="20"/>
          <w:lang w:val="is-IS"/>
        </w:rPr>
        <w:softHyphen/>
        <w:t xml:space="preserve">leitt kvarðaður með veldisfalli af tölunni tveir. </w:t>
      </w:r>
    </w:p>
    <w:p w14:paraId="09DD15AF" w14:textId="77777777" w:rsidR="00A05284" w:rsidRPr="00E26361" w:rsidRDefault="00A05284" w:rsidP="00A05284">
      <w:pPr>
        <w:ind w:right="30"/>
        <w:jc w:val="both"/>
        <w:rPr>
          <w:b/>
          <w:bCs/>
          <w:szCs w:val="20"/>
        </w:rPr>
      </w:pPr>
    </w:p>
    <w:p w14:paraId="01959F96" w14:textId="77777777" w:rsidR="00A05284" w:rsidRPr="00E26361" w:rsidRDefault="00A05284" w:rsidP="00A05284">
      <w:pPr>
        <w:ind w:right="30"/>
        <w:jc w:val="both"/>
        <w:rPr>
          <w:b/>
          <w:bCs/>
          <w:szCs w:val="20"/>
        </w:rPr>
      </w:pPr>
      <w:r w:rsidRPr="00E26361">
        <w:rPr>
          <w:b/>
          <w:bCs/>
          <w:szCs w:val="20"/>
        </w:rPr>
        <w:t>sáldurgreining</w:t>
      </w:r>
    </w:p>
    <w:p w14:paraId="6417FC21" w14:textId="77777777" w:rsidR="00A05284" w:rsidRPr="00E26361" w:rsidRDefault="00A05284" w:rsidP="00A05284">
      <w:pPr>
        <w:ind w:right="30"/>
        <w:jc w:val="both"/>
        <w:rPr>
          <w:bCs/>
          <w:szCs w:val="20"/>
        </w:rPr>
      </w:pPr>
      <w:r w:rsidRPr="00E26361">
        <w:rPr>
          <w:bCs/>
          <w:szCs w:val="20"/>
        </w:rPr>
        <w:t>ákvörðun á hlutföllum kornastærða í sýni</w:t>
      </w:r>
    </w:p>
    <w:p w14:paraId="07307880" w14:textId="77777777" w:rsidR="00A05284" w:rsidRPr="00E26361" w:rsidRDefault="00A05284" w:rsidP="00A05284">
      <w:pPr>
        <w:ind w:right="30"/>
        <w:jc w:val="both"/>
        <w:rPr>
          <w:b/>
          <w:bCs/>
          <w:szCs w:val="20"/>
        </w:rPr>
      </w:pPr>
    </w:p>
    <w:p w14:paraId="698B84C3" w14:textId="77777777" w:rsidR="00A05284" w:rsidRPr="00E26361" w:rsidRDefault="00A05284" w:rsidP="00A05284">
      <w:pPr>
        <w:ind w:right="30"/>
        <w:jc w:val="both"/>
        <w:rPr>
          <w:b/>
          <w:bCs/>
          <w:szCs w:val="20"/>
        </w:rPr>
      </w:pPr>
      <w:r w:rsidRPr="00E26361">
        <w:rPr>
          <w:b/>
          <w:bCs/>
          <w:szCs w:val="20"/>
        </w:rPr>
        <w:t>sáning</w:t>
      </w:r>
    </w:p>
    <w:p w14:paraId="28712ADF" w14:textId="77777777" w:rsidR="00A05284" w:rsidRPr="00E26361" w:rsidRDefault="00A05284" w:rsidP="00A05284">
      <w:pPr>
        <w:ind w:right="30"/>
        <w:jc w:val="both"/>
        <w:rPr>
          <w:bCs/>
          <w:szCs w:val="20"/>
        </w:rPr>
      </w:pPr>
      <w:r w:rsidRPr="00E26361">
        <w:rPr>
          <w:bCs/>
          <w:szCs w:val="20"/>
        </w:rPr>
        <w:t>það að sá; dreifing á grasfræi til uppgræðslu, í gróðurlaus svæði með fram vegum og flög eftir jarðvegsrask eða námuvinnslu [vegagerð]</w:t>
      </w:r>
    </w:p>
    <w:p w14:paraId="1886746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áburðardreifing.</w:t>
      </w:r>
    </w:p>
    <w:p w14:paraId="792D0AAE" w14:textId="77777777" w:rsidR="00A05284" w:rsidRPr="00E26361" w:rsidRDefault="00A05284" w:rsidP="00A05284">
      <w:pPr>
        <w:ind w:right="30"/>
        <w:jc w:val="both"/>
        <w:rPr>
          <w:b/>
          <w:bCs/>
          <w:szCs w:val="20"/>
        </w:rPr>
      </w:pPr>
    </w:p>
    <w:p w14:paraId="4FFF9EEF" w14:textId="77777777" w:rsidR="00A05284" w:rsidRPr="00E26361" w:rsidRDefault="00A05284" w:rsidP="00A05284">
      <w:pPr>
        <w:ind w:right="30"/>
        <w:jc w:val="both"/>
        <w:rPr>
          <w:b/>
          <w:bCs/>
          <w:szCs w:val="20"/>
        </w:rPr>
      </w:pPr>
      <w:r w:rsidRPr="00E26361">
        <w:rPr>
          <w:b/>
          <w:bCs/>
          <w:szCs w:val="20"/>
        </w:rPr>
        <w:t>sementsfestun</w:t>
      </w:r>
    </w:p>
    <w:p w14:paraId="1C811C0E" w14:textId="77777777" w:rsidR="00A05284" w:rsidRPr="00E26361" w:rsidRDefault="00A05284" w:rsidP="00A05284">
      <w:pPr>
        <w:ind w:right="30"/>
        <w:jc w:val="both"/>
        <w:rPr>
          <w:bCs/>
          <w:szCs w:val="20"/>
        </w:rPr>
      </w:pPr>
      <w:r w:rsidRPr="00E26361">
        <w:rPr>
          <w:bCs/>
          <w:szCs w:val="20"/>
        </w:rPr>
        <w:t xml:space="preserve">blöndun sements í </w:t>
      </w:r>
      <w:r w:rsidRPr="00E26361">
        <w:rPr>
          <w:bCs/>
          <w:i/>
          <w:szCs w:val="20"/>
        </w:rPr>
        <w:t>steinefni</w:t>
      </w:r>
      <w:r w:rsidRPr="00E26361">
        <w:rPr>
          <w:bCs/>
          <w:szCs w:val="20"/>
        </w:rPr>
        <w:t>, til að auka burðargetu þess</w:t>
      </w:r>
    </w:p>
    <w:p w14:paraId="201E07C6" w14:textId="77777777" w:rsidR="00A05284" w:rsidRPr="00E26361" w:rsidRDefault="00A05284" w:rsidP="00A05284">
      <w:pPr>
        <w:ind w:right="30"/>
        <w:jc w:val="both"/>
        <w:rPr>
          <w:b/>
          <w:bCs/>
          <w:szCs w:val="20"/>
        </w:rPr>
      </w:pPr>
    </w:p>
    <w:p w14:paraId="48F8CA4E" w14:textId="77777777" w:rsidR="00454740" w:rsidRDefault="00454740" w:rsidP="00A05284">
      <w:pPr>
        <w:ind w:right="30"/>
        <w:jc w:val="both"/>
        <w:rPr>
          <w:b/>
          <w:bCs/>
          <w:szCs w:val="20"/>
        </w:rPr>
      </w:pPr>
    </w:p>
    <w:p w14:paraId="48ACCC98" w14:textId="77777777" w:rsidR="00454740" w:rsidRDefault="00454740" w:rsidP="00A05284">
      <w:pPr>
        <w:ind w:right="30"/>
        <w:jc w:val="both"/>
        <w:rPr>
          <w:b/>
          <w:bCs/>
          <w:szCs w:val="20"/>
        </w:rPr>
      </w:pPr>
    </w:p>
    <w:p w14:paraId="3B1D03BB" w14:textId="0B75FE63" w:rsidR="00A05284" w:rsidRPr="00E26361" w:rsidRDefault="00A05284" w:rsidP="00A05284">
      <w:pPr>
        <w:ind w:right="30"/>
        <w:jc w:val="both"/>
        <w:rPr>
          <w:b/>
          <w:bCs/>
          <w:szCs w:val="20"/>
        </w:rPr>
      </w:pPr>
      <w:r w:rsidRPr="00E26361">
        <w:rPr>
          <w:b/>
          <w:bCs/>
          <w:szCs w:val="20"/>
        </w:rPr>
        <w:lastRenderedPageBreak/>
        <w:t>set</w:t>
      </w:r>
    </w:p>
    <w:p w14:paraId="6324FDBD" w14:textId="77777777" w:rsidR="00A05284" w:rsidRPr="00E26361" w:rsidRDefault="00A05284" w:rsidP="00A05284">
      <w:pPr>
        <w:ind w:right="30"/>
        <w:jc w:val="both"/>
        <w:rPr>
          <w:szCs w:val="20"/>
        </w:rPr>
      </w:pPr>
      <w:r w:rsidRPr="00E26361">
        <w:rPr>
          <w:i/>
          <w:szCs w:val="20"/>
        </w:rPr>
        <w:t>jarðefni</w:t>
      </w:r>
      <w:r w:rsidRPr="00E26361">
        <w:rPr>
          <w:szCs w:val="20"/>
        </w:rPr>
        <w:t xml:space="preserve"> sem borist hefur um yfirborð jarðar og sest að á þurrlendi, botni vatns eða sjávar</w:t>
      </w:r>
    </w:p>
    <w:p w14:paraId="79D638B8" w14:textId="07326700" w:rsidR="00747E43" w:rsidRPr="00454740" w:rsidRDefault="00A05284" w:rsidP="00454740">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w:t>
      </w:r>
      <w:r w:rsidRPr="00E26361">
        <w:rPr>
          <w:rFonts w:asciiTheme="minorHAnsi" w:hAnsiTheme="minorHAnsi"/>
          <w:i/>
          <w:sz w:val="20"/>
          <w:szCs w:val="20"/>
          <w:lang w:val="is-IS"/>
        </w:rPr>
        <w:t>grjót</w:t>
      </w:r>
      <w:r w:rsidRPr="00E26361">
        <w:rPr>
          <w:rFonts w:asciiTheme="minorHAnsi" w:hAnsiTheme="minorHAnsi"/>
          <w:sz w:val="20"/>
          <w:szCs w:val="20"/>
          <w:lang w:val="is-IS"/>
        </w:rPr>
        <w:t xml:space="preserve">, </w:t>
      </w:r>
      <w:r w:rsidRPr="00E26361">
        <w:rPr>
          <w:rFonts w:asciiTheme="minorHAnsi" w:hAnsiTheme="minorHAnsi"/>
          <w:i/>
          <w:sz w:val="20"/>
          <w:szCs w:val="20"/>
          <w:lang w:val="is-IS"/>
        </w:rPr>
        <w:t>möl</w:t>
      </w:r>
      <w:r w:rsidRPr="00E26361">
        <w:rPr>
          <w:rFonts w:asciiTheme="minorHAnsi" w:hAnsiTheme="minorHAnsi"/>
          <w:sz w:val="20"/>
          <w:szCs w:val="20"/>
          <w:lang w:val="is-IS"/>
        </w:rPr>
        <w:t xml:space="preserve">, </w:t>
      </w:r>
      <w:r w:rsidRPr="00E26361">
        <w:rPr>
          <w:rFonts w:asciiTheme="minorHAnsi" w:hAnsiTheme="minorHAnsi"/>
          <w:i/>
          <w:sz w:val="20"/>
          <w:szCs w:val="20"/>
          <w:lang w:val="is-IS"/>
        </w:rPr>
        <w:t>sandur</w:t>
      </w:r>
      <w:r w:rsidRPr="00E26361">
        <w:rPr>
          <w:rFonts w:asciiTheme="minorHAnsi" w:hAnsiTheme="minorHAnsi"/>
          <w:sz w:val="20"/>
          <w:szCs w:val="20"/>
          <w:lang w:val="is-IS"/>
        </w:rPr>
        <w:t xml:space="preserve">, </w:t>
      </w:r>
      <w:r w:rsidRPr="00E26361">
        <w:rPr>
          <w:rFonts w:asciiTheme="minorHAnsi" w:hAnsiTheme="minorHAnsi"/>
          <w:i/>
          <w:sz w:val="20"/>
          <w:szCs w:val="20"/>
          <w:lang w:val="is-IS"/>
        </w:rPr>
        <w:t>jökulruðningur</w:t>
      </w:r>
      <w:r w:rsidRPr="00E26361">
        <w:rPr>
          <w:rFonts w:asciiTheme="minorHAnsi" w:hAnsiTheme="minorHAnsi"/>
          <w:sz w:val="20"/>
          <w:szCs w:val="20"/>
          <w:lang w:val="is-IS"/>
        </w:rPr>
        <w:t xml:space="preserve">, sylti og </w:t>
      </w:r>
      <w:r w:rsidRPr="00E26361">
        <w:rPr>
          <w:rFonts w:asciiTheme="minorHAnsi" w:hAnsiTheme="minorHAnsi"/>
          <w:i/>
          <w:sz w:val="20"/>
          <w:szCs w:val="20"/>
          <w:lang w:val="is-IS"/>
        </w:rPr>
        <w:t>leir</w:t>
      </w:r>
      <w:r w:rsidRPr="00E26361">
        <w:rPr>
          <w:rFonts w:asciiTheme="minorHAnsi" w:hAnsiTheme="minorHAnsi"/>
          <w:sz w:val="20"/>
          <w:szCs w:val="20"/>
          <w:lang w:val="is-IS"/>
        </w:rPr>
        <w:t xml:space="preserve"> en einnig </w:t>
      </w:r>
      <w:r w:rsidRPr="00E26361">
        <w:rPr>
          <w:rFonts w:asciiTheme="minorHAnsi" w:hAnsiTheme="minorHAnsi"/>
          <w:i/>
          <w:sz w:val="20"/>
          <w:szCs w:val="20"/>
          <w:lang w:val="is-IS"/>
        </w:rPr>
        <w:t>gjóska</w:t>
      </w:r>
      <w:r w:rsidRPr="00E26361">
        <w:rPr>
          <w:rFonts w:asciiTheme="minorHAnsi" w:hAnsiTheme="minorHAnsi"/>
          <w:sz w:val="20"/>
          <w:szCs w:val="20"/>
          <w:lang w:val="is-IS"/>
        </w:rPr>
        <w:t xml:space="preserve">. </w:t>
      </w:r>
    </w:p>
    <w:p w14:paraId="18C8CA48" w14:textId="77777777" w:rsidR="00747E43" w:rsidRPr="00E26361" w:rsidRDefault="00747E43" w:rsidP="00A05284">
      <w:pPr>
        <w:tabs>
          <w:tab w:val="left" w:pos="2907"/>
          <w:tab w:val="left" w:pos="4950"/>
        </w:tabs>
        <w:ind w:right="30"/>
        <w:jc w:val="both"/>
        <w:rPr>
          <w:b/>
          <w:bCs/>
          <w:szCs w:val="20"/>
        </w:rPr>
      </w:pPr>
    </w:p>
    <w:p w14:paraId="069BE054" w14:textId="2A4AF5EA" w:rsidR="00A05284" w:rsidRPr="00E26361" w:rsidRDefault="00A05284" w:rsidP="00A05284">
      <w:pPr>
        <w:tabs>
          <w:tab w:val="left" w:pos="2907"/>
          <w:tab w:val="left" w:pos="4950"/>
        </w:tabs>
        <w:ind w:right="30"/>
        <w:jc w:val="both"/>
        <w:rPr>
          <w:b/>
          <w:bCs/>
          <w:szCs w:val="20"/>
        </w:rPr>
      </w:pPr>
      <w:r w:rsidRPr="00E26361">
        <w:rPr>
          <w:b/>
          <w:bCs/>
          <w:szCs w:val="20"/>
        </w:rPr>
        <w:t>setberg [jarðfræði]</w:t>
      </w:r>
    </w:p>
    <w:p w14:paraId="24F9ADAA" w14:textId="77777777" w:rsidR="00A05284" w:rsidRPr="00E26361" w:rsidRDefault="00A05284" w:rsidP="00A05284">
      <w:pPr>
        <w:tabs>
          <w:tab w:val="left" w:pos="2907"/>
          <w:tab w:val="left" w:pos="4950"/>
        </w:tabs>
        <w:ind w:right="30"/>
        <w:jc w:val="both"/>
        <w:rPr>
          <w:bCs/>
          <w:szCs w:val="20"/>
        </w:rPr>
      </w:pPr>
      <w:r w:rsidRPr="00E26361">
        <w:rPr>
          <w:bCs/>
          <w:i/>
          <w:szCs w:val="20"/>
        </w:rPr>
        <w:t>berg</w:t>
      </w:r>
      <w:r w:rsidRPr="00E26361">
        <w:rPr>
          <w:bCs/>
          <w:szCs w:val="20"/>
        </w:rPr>
        <w:t xml:space="preserve">, sem myndast úr seti við það, að </w:t>
      </w:r>
      <w:r w:rsidRPr="00E26361">
        <w:rPr>
          <w:bCs/>
          <w:i/>
          <w:szCs w:val="20"/>
        </w:rPr>
        <w:t>setlag</w:t>
      </w:r>
      <w:r w:rsidRPr="00E26361">
        <w:rPr>
          <w:bCs/>
          <w:szCs w:val="20"/>
        </w:rPr>
        <w:t xml:space="preserve"> þjappast undir fargi og límist saman með efnum, sem berast um það með jarðvatni, eða á þann hátt, að kornin í setinu festast saman við nýmyndun kristalla úr efni setsins</w:t>
      </w:r>
    </w:p>
    <w:p w14:paraId="1988209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Setberg er mismunandi eftir setinu, sem það er myndað úr, en seti má skipta í þrjá flokka. Dæmi: hverahrúður er myndað úr efnahvarfaseti, kalksteinn úr lífkynja seti og molaberg úr bergmolsseti.</w:t>
      </w:r>
    </w:p>
    <w:p w14:paraId="5B92F942" w14:textId="77777777" w:rsidR="00A05284" w:rsidRPr="00E26361" w:rsidRDefault="00A05284" w:rsidP="00A05284">
      <w:pPr>
        <w:tabs>
          <w:tab w:val="left" w:pos="2907"/>
          <w:tab w:val="left" w:pos="4950"/>
        </w:tabs>
        <w:ind w:right="30"/>
        <w:jc w:val="both"/>
        <w:rPr>
          <w:b/>
          <w:bCs/>
          <w:szCs w:val="20"/>
        </w:rPr>
      </w:pPr>
    </w:p>
    <w:p w14:paraId="307148FF" w14:textId="77777777" w:rsidR="00A05284" w:rsidRPr="00E26361" w:rsidRDefault="00A05284" w:rsidP="00A05284">
      <w:pPr>
        <w:tabs>
          <w:tab w:val="left" w:pos="2907"/>
          <w:tab w:val="left" w:pos="4950"/>
        </w:tabs>
        <w:ind w:right="30"/>
        <w:jc w:val="both"/>
        <w:rPr>
          <w:b/>
          <w:bCs/>
          <w:szCs w:val="20"/>
        </w:rPr>
      </w:pPr>
      <w:r w:rsidRPr="00E26361">
        <w:rPr>
          <w:b/>
          <w:bCs/>
          <w:szCs w:val="20"/>
        </w:rPr>
        <w:t>setberg [vegagerð]</w:t>
      </w:r>
    </w:p>
    <w:p w14:paraId="050A2752" w14:textId="77777777" w:rsidR="00A05284" w:rsidRPr="00E26361" w:rsidRDefault="00A05284" w:rsidP="00A05284">
      <w:pPr>
        <w:tabs>
          <w:tab w:val="left" w:pos="2907"/>
          <w:tab w:val="left" w:pos="4950"/>
        </w:tabs>
        <w:ind w:right="30"/>
        <w:jc w:val="both"/>
        <w:rPr>
          <w:szCs w:val="20"/>
        </w:rPr>
      </w:pPr>
      <w:r w:rsidRPr="00E26361">
        <w:rPr>
          <w:i/>
          <w:szCs w:val="20"/>
        </w:rPr>
        <w:t>berg</w:t>
      </w:r>
      <w:r w:rsidRPr="00E26361">
        <w:rPr>
          <w:szCs w:val="20"/>
        </w:rPr>
        <w:t xml:space="preserve"> úr </w:t>
      </w:r>
      <w:r w:rsidRPr="00E26361">
        <w:rPr>
          <w:i/>
          <w:szCs w:val="20"/>
        </w:rPr>
        <w:t>seti</w:t>
      </w:r>
    </w:p>
    <w:p w14:paraId="71932F9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Myndast við það að </w:t>
      </w:r>
      <w:r w:rsidRPr="00E26361">
        <w:rPr>
          <w:rFonts w:asciiTheme="minorHAnsi" w:hAnsiTheme="minorHAnsi"/>
          <w:i/>
          <w:sz w:val="20"/>
          <w:szCs w:val="20"/>
          <w:lang w:val="is-IS"/>
        </w:rPr>
        <w:t>setlag</w:t>
      </w:r>
      <w:r w:rsidRPr="00E26361">
        <w:rPr>
          <w:rFonts w:asciiTheme="minorHAnsi" w:hAnsiTheme="minorHAnsi"/>
          <w:sz w:val="20"/>
          <w:szCs w:val="20"/>
          <w:lang w:val="is-IS"/>
        </w:rPr>
        <w:t xml:space="preserve"> þjappast undir fargi og límist saman með efnum sem berast um það með jarðvatni þannig að kornin í set</w:t>
      </w:r>
      <w:r w:rsidRPr="00E26361">
        <w:rPr>
          <w:rFonts w:asciiTheme="minorHAnsi" w:hAnsiTheme="minorHAnsi"/>
          <w:sz w:val="20"/>
          <w:szCs w:val="20"/>
          <w:lang w:val="is-IS"/>
        </w:rPr>
        <w:softHyphen/>
        <w:t>inu festast saman vegna nýmyndunar krist</w:t>
      </w:r>
      <w:r w:rsidRPr="00E26361">
        <w:rPr>
          <w:rFonts w:asciiTheme="minorHAnsi" w:hAnsiTheme="minorHAnsi"/>
          <w:sz w:val="20"/>
          <w:szCs w:val="20"/>
          <w:lang w:val="is-IS"/>
        </w:rPr>
        <w:softHyphen/>
        <w:t>alla úr efni setsins</w:t>
      </w:r>
    </w:p>
    <w:p w14:paraId="36963DB4" w14:textId="77777777" w:rsidR="00A05284" w:rsidRPr="00E26361" w:rsidRDefault="00A05284" w:rsidP="00A05284">
      <w:pPr>
        <w:ind w:right="30"/>
        <w:rPr>
          <w:color w:val="008000"/>
          <w:szCs w:val="20"/>
        </w:rPr>
      </w:pPr>
    </w:p>
    <w:p w14:paraId="3CC9E78D" w14:textId="77777777" w:rsidR="00A05284" w:rsidRPr="00E26361" w:rsidRDefault="00A05284" w:rsidP="00A05284">
      <w:pPr>
        <w:ind w:right="30"/>
        <w:rPr>
          <w:b/>
          <w:szCs w:val="20"/>
        </w:rPr>
      </w:pPr>
      <w:r w:rsidRPr="00E26361">
        <w:rPr>
          <w:b/>
          <w:szCs w:val="20"/>
        </w:rPr>
        <w:t>setefni</w:t>
      </w:r>
    </w:p>
    <w:p w14:paraId="28C4D8CD" w14:textId="77777777" w:rsidR="00A05284" w:rsidRPr="00E26361" w:rsidRDefault="00A05284" w:rsidP="00A05284">
      <w:pPr>
        <w:ind w:right="30"/>
        <w:rPr>
          <w:szCs w:val="20"/>
        </w:rPr>
      </w:pPr>
      <w:r w:rsidRPr="00E26361">
        <w:rPr>
          <w:szCs w:val="20"/>
        </w:rPr>
        <w:t>laust jarðefni, sem er að berast frá einum stað á annan, þar sem það getur sest að og orðið að seti</w:t>
      </w:r>
    </w:p>
    <w:p w14:paraId="22BDFC6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Á erlendum tungum er efnið nefnt sediment, þótt það hafi ekki enn sest að.</w:t>
      </w:r>
    </w:p>
    <w:p w14:paraId="6D87C8C9" w14:textId="77777777" w:rsidR="00A05284" w:rsidRPr="00E26361" w:rsidRDefault="00A05284" w:rsidP="00A05284">
      <w:pPr>
        <w:ind w:right="30"/>
        <w:rPr>
          <w:szCs w:val="20"/>
        </w:rPr>
      </w:pPr>
    </w:p>
    <w:p w14:paraId="0D2EC607" w14:textId="77777777" w:rsidR="00A05284" w:rsidRPr="00E26361" w:rsidRDefault="00A05284" w:rsidP="00A05284">
      <w:pPr>
        <w:ind w:right="30"/>
        <w:rPr>
          <w:b/>
          <w:szCs w:val="20"/>
        </w:rPr>
      </w:pPr>
      <w:r w:rsidRPr="00E26361">
        <w:rPr>
          <w:b/>
          <w:szCs w:val="20"/>
        </w:rPr>
        <w:t>setefnisburður</w:t>
      </w:r>
    </w:p>
    <w:p w14:paraId="566FA986" w14:textId="77777777" w:rsidR="00A05284" w:rsidRPr="00E26361" w:rsidRDefault="00A05284" w:rsidP="00A05284">
      <w:pPr>
        <w:ind w:right="30"/>
        <w:rPr>
          <w:szCs w:val="20"/>
        </w:rPr>
      </w:pPr>
      <w:r w:rsidRPr="00E26361">
        <w:rPr>
          <w:szCs w:val="20"/>
        </w:rPr>
        <w:t>flutningur setefnis af völdum náttúruafla, einkum þyngdarkrafts, vinds og hreyfingar vatns í straumvötnum, stöðuvötnum og sjó</w:t>
      </w:r>
    </w:p>
    <w:p w14:paraId="14C74F40" w14:textId="77777777" w:rsidR="00A05284" w:rsidRPr="00E26361" w:rsidRDefault="00A05284" w:rsidP="00A05284">
      <w:pPr>
        <w:ind w:right="30"/>
        <w:jc w:val="both"/>
        <w:rPr>
          <w:b/>
          <w:bCs/>
          <w:szCs w:val="20"/>
        </w:rPr>
      </w:pPr>
    </w:p>
    <w:p w14:paraId="3D380E5C" w14:textId="77777777" w:rsidR="00A05284" w:rsidRPr="00E26361" w:rsidRDefault="00A05284" w:rsidP="00A05284">
      <w:pPr>
        <w:ind w:right="30"/>
        <w:jc w:val="both"/>
        <w:rPr>
          <w:b/>
          <w:bCs/>
          <w:szCs w:val="20"/>
        </w:rPr>
      </w:pPr>
      <w:r w:rsidRPr="00E26361">
        <w:rPr>
          <w:b/>
          <w:bCs/>
          <w:szCs w:val="20"/>
        </w:rPr>
        <w:t>setlag</w:t>
      </w:r>
    </w:p>
    <w:p w14:paraId="2A8BBD89" w14:textId="77777777" w:rsidR="00A05284" w:rsidRPr="00E26361" w:rsidRDefault="00A05284" w:rsidP="00A05284">
      <w:pPr>
        <w:ind w:right="30"/>
        <w:jc w:val="both"/>
        <w:rPr>
          <w:szCs w:val="20"/>
        </w:rPr>
      </w:pPr>
      <w:r w:rsidRPr="00E26361">
        <w:rPr>
          <w:i/>
          <w:szCs w:val="20"/>
        </w:rPr>
        <w:t>jarðlag</w:t>
      </w:r>
      <w:r w:rsidRPr="00E26361">
        <w:rPr>
          <w:szCs w:val="20"/>
        </w:rPr>
        <w:t xml:space="preserve"> úr </w:t>
      </w:r>
      <w:r w:rsidRPr="00E26361">
        <w:rPr>
          <w:i/>
          <w:szCs w:val="20"/>
        </w:rPr>
        <w:t>seti</w:t>
      </w:r>
    </w:p>
    <w:p w14:paraId="4DF2E9A4" w14:textId="77777777" w:rsidR="00A05284" w:rsidRPr="00E26361" w:rsidRDefault="00A05284" w:rsidP="00A05284">
      <w:pPr>
        <w:ind w:right="30"/>
        <w:rPr>
          <w:szCs w:val="20"/>
        </w:rPr>
      </w:pPr>
    </w:p>
    <w:p w14:paraId="7AFA0D3E" w14:textId="77777777" w:rsidR="00A05284" w:rsidRPr="00E26361" w:rsidRDefault="00A05284" w:rsidP="00A05284">
      <w:pPr>
        <w:ind w:right="30"/>
        <w:rPr>
          <w:b/>
          <w:szCs w:val="20"/>
        </w:rPr>
      </w:pPr>
      <w:r w:rsidRPr="00E26361">
        <w:rPr>
          <w:b/>
          <w:szCs w:val="20"/>
        </w:rPr>
        <w:t>setlagafræði</w:t>
      </w:r>
    </w:p>
    <w:p w14:paraId="65DB0D77" w14:textId="77777777" w:rsidR="00A05284" w:rsidRPr="00E26361" w:rsidRDefault="00A05284" w:rsidP="00A05284">
      <w:pPr>
        <w:ind w:right="30"/>
        <w:rPr>
          <w:szCs w:val="20"/>
        </w:rPr>
      </w:pPr>
      <w:r w:rsidRPr="00E26361">
        <w:rPr>
          <w:szCs w:val="20"/>
        </w:rPr>
        <w:t xml:space="preserve">grein af jarðfræði um </w:t>
      </w:r>
      <w:r w:rsidRPr="00E26361">
        <w:rPr>
          <w:i/>
          <w:szCs w:val="20"/>
        </w:rPr>
        <w:t>set</w:t>
      </w:r>
      <w:r w:rsidRPr="00E26361">
        <w:rPr>
          <w:szCs w:val="20"/>
        </w:rPr>
        <w:t xml:space="preserve"> og setlög</w:t>
      </w:r>
    </w:p>
    <w:p w14:paraId="1FA07782" w14:textId="77777777" w:rsidR="00A05284" w:rsidRPr="00E26361" w:rsidRDefault="00A05284" w:rsidP="00A05284">
      <w:pPr>
        <w:ind w:right="30"/>
        <w:rPr>
          <w:szCs w:val="20"/>
        </w:rPr>
      </w:pPr>
    </w:p>
    <w:p w14:paraId="16B4841A" w14:textId="77777777" w:rsidR="00454740" w:rsidRDefault="00454740" w:rsidP="00A05284">
      <w:pPr>
        <w:ind w:right="30"/>
        <w:rPr>
          <w:b/>
          <w:szCs w:val="20"/>
        </w:rPr>
      </w:pPr>
    </w:p>
    <w:p w14:paraId="7ED40A6D" w14:textId="77777777" w:rsidR="00454740" w:rsidRDefault="00454740" w:rsidP="00A05284">
      <w:pPr>
        <w:ind w:right="30"/>
        <w:rPr>
          <w:b/>
          <w:szCs w:val="20"/>
        </w:rPr>
      </w:pPr>
    </w:p>
    <w:p w14:paraId="6A157191" w14:textId="263CA008" w:rsidR="00A05284" w:rsidRPr="00E26361" w:rsidRDefault="00A05284" w:rsidP="00A05284">
      <w:pPr>
        <w:ind w:right="30"/>
        <w:rPr>
          <w:b/>
          <w:szCs w:val="20"/>
        </w:rPr>
      </w:pPr>
      <w:r w:rsidRPr="00E26361">
        <w:rPr>
          <w:b/>
          <w:szCs w:val="20"/>
        </w:rPr>
        <w:t>setmyndun</w:t>
      </w:r>
    </w:p>
    <w:p w14:paraId="53B2C27B" w14:textId="77777777" w:rsidR="00A05284" w:rsidRPr="00E26361" w:rsidRDefault="00A05284" w:rsidP="00A05284">
      <w:pPr>
        <w:ind w:right="30"/>
        <w:rPr>
          <w:szCs w:val="20"/>
        </w:rPr>
      </w:pPr>
      <w:r w:rsidRPr="00E26361">
        <w:rPr>
          <w:szCs w:val="20"/>
        </w:rPr>
        <w:t xml:space="preserve">það, að </w:t>
      </w:r>
      <w:r w:rsidRPr="00E26361">
        <w:rPr>
          <w:i/>
          <w:szCs w:val="20"/>
        </w:rPr>
        <w:t>jarðefni</w:t>
      </w:r>
      <w:r w:rsidRPr="00E26361">
        <w:rPr>
          <w:szCs w:val="20"/>
        </w:rPr>
        <w:t xml:space="preserve"> flyst til, sest að og myndar </w:t>
      </w:r>
      <w:r w:rsidRPr="00E26361">
        <w:rPr>
          <w:i/>
          <w:szCs w:val="20"/>
        </w:rPr>
        <w:t>set</w:t>
      </w:r>
    </w:p>
    <w:p w14:paraId="0BDBDDB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set</w:t>
      </w:r>
      <w:r w:rsidRPr="00E26361">
        <w:rPr>
          <w:rFonts w:asciiTheme="minorHAnsi" w:hAnsiTheme="minorHAnsi"/>
          <w:sz w:val="20"/>
          <w:szCs w:val="20"/>
          <w:lang w:val="is-IS"/>
        </w:rPr>
        <w:t xml:space="preserve">, </w:t>
      </w:r>
      <w:r w:rsidRPr="00E26361">
        <w:rPr>
          <w:rFonts w:asciiTheme="minorHAnsi" w:hAnsiTheme="minorHAnsi"/>
          <w:i/>
          <w:sz w:val="20"/>
          <w:szCs w:val="20"/>
          <w:lang w:val="is-IS"/>
        </w:rPr>
        <w:t>setlag</w:t>
      </w:r>
      <w:r w:rsidRPr="00E26361">
        <w:rPr>
          <w:rFonts w:asciiTheme="minorHAnsi" w:hAnsiTheme="minorHAnsi"/>
          <w:sz w:val="20"/>
          <w:szCs w:val="20"/>
          <w:lang w:val="is-IS"/>
        </w:rPr>
        <w:t xml:space="preserve">, </w:t>
      </w:r>
      <w:r w:rsidRPr="00E26361">
        <w:rPr>
          <w:rFonts w:asciiTheme="minorHAnsi" w:hAnsiTheme="minorHAnsi"/>
          <w:i/>
          <w:sz w:val="20"/>
          <w:szCs w:val="20"/>
          <w:lang w:val="is-IS"/>
        </w:rPr>
        <w:t>setberg</w:t>
      </w:r>
    </w:p>
    <w:p w14:paraId="0CD5D169" w14:textId="77777777" w:rsidR="00A05284" w:rsidRPr="00E26361" w:rsidRDefault="00A05284" w:rsidP="00A05284">
      <w:pPr>
        <w:ind w:right="30"/>
        <w:rPr>
          <w:szCs w:val="20"/>
        </w:rPr>
      </w:pPr>
    </w:p>
    <w:p w14:paraId="01CF5C66" w14:textId="77777777" w:rsidR="00A05284" w:rsidRPr="00E26361" w:rsidRDefault="00A05284" w:rsidP="00A05284">
      <w:pPr>
        <w:tabs>
          <w:tab w:val="left" w:pos="2907"/>
          <w:tab w:val="left" w:pos="4950"/>
        </w:tabs>
        <w:ind w:right="30"/>
        <w:jc w:val="both"/>
        <w:rPr>
          <w:b/>
          <w:bCs/>
          <w:szCs w:val="20"/>
        </w:rPr>
      </w:pPr>
      <w:r w:rsidRPr="00E26361">
        <w:rPr>
          <w:b/>
          <w:bCs/>
          <w:szCs w:val="20"/>
        </w:rPr>
        <w:t>setnáma</w:t>
      </w:r>
    </w:p>
    <w:p w14:paraId="0B1871D3" w14:textId="77777777" w:rsidR="00A05284" w:rsidRPr="00E26361" w:rsidRDefault="00A05284" w:rsidP="00A05284">
      <w:pPr>
        <w:tabs>
          <w:tab w:val="left" w:pos="4950"/>
        </w:tabs>
        <w:ind w:right="30"/>
        <w:jc w:val="both"/>
        <w:rPr>
          <w:szCs w:val="20"/>
        </w:rPr>
      </w:pPr>
      <w:r w:rsidRPr="00E26361">
        <w:rPr>
          <w:i/>
          <w:szCs w:val="20"/>
        </w:rPr>
        <w:t>náma</w:t>
      </w:r>
      <w:r w:rsidRPr="00E26361">
        <w:rPr>
          <w:szCs w:val="20"/>
        </w:rPr>
        <w:t xml:space="preserve"> í lausum setlögum</w:t>
      </w:r>
    </w:p>
    <w:p w14:paraId="43D36B0B" w14:textId="77777777" w:rsidR="00A05284" w:rsidRPr="00E26361" w:rsidRDefault="00A05284" w:rsidP="00A05284">
      <w:pPr>
        <w:ind w:right="30"/>
        <w:rPr>
          <w:szCs w:val="20"/>
        </w:rPr>
      </w:pPr>
    </w:p>
    <w:p w14:paraId="20BE6918" w14:textId="77777777" w:rsidR="00A05284" w:rsidRPr="00E26361" w:rsidRDefault="00A05284" w:rsidP="00A05284">
      <w:pPr>
        <w:ind w:right="30"/>
        <w:rPr>
          <w:b/>
          <w:szCs w:val="20"/>
        </w:rPr>
      </w:pPr>
      <w:r w:rsidRPr="00E26361">
        <w:rPr>
          <w:b/>
          <w:szCs w:val="20"/>
        </w:rPr>
        <w:t>sérverklýsing</w:t>
      </w:r>
    </w:p>
    <w:p w14:paraId="43D27BAF" w14:textId="77777777" w:rsidR="00A05284" w:rsidRPr="00E26361" w:rsidRDefault="00A05284" w:rsidP="00A05284">
      <w:pPr>
        <w:ind w:right="30"/>
        <w:rPr>
          <w:szCs w:val="20"/>
        </w:rPr>
      </w:pPr>
      <w:r w:rsidRPr="00E26361">
        <w:rPr>
          <w:szCs w:val="20"/>
        </w:rPr>
        <w:t>lýsing einstakra verkþátta í útboðslýsingu, til viðbótar við almenna verklýsingu</w:t>
      </w:r>
    </w:p>
    <w:p w14:paraId="7CDFCABA" w14:textId="77777777" w:rsidR="00A05284" w:rsidRPr="00E26361" w:rsidRDefault="00A05284" w:rsidP="00A05284">
      <w:pPr>
        <w:ind w:right="30"/>
        <w:rPr>
          <w:szCs w:val="20"/>
        </w:rPr>
      </w:pPr>
    </w:p>
    <w:p w14:paraId="30713FD3" w14:textId="77777777" w:rsidR="00A05284" w:rsidRPr="00E26361" w:rsidRDefault="00A05284" w:rsidP="00A05284">
      <w:pPr>
        <w:tabs>
          <w:tab w:val="left" w:pos="2907"/>
          <w:tab w:val="left" w:pos="4950"/>
        </w:tabs>
        <w:ind w:right="30"/>
        <w:jc w:val="both"/>
        <w:rPr>
          <w:b/>
          <w:bCs/>
          <w:szCs w:val="20"/>
        </w:rPr>
      </w:pPr>
      <w:r w:rsidRPr="00E26361">
        <w:rPr>
          <w:b/>
          <w:bCs/>
          <w:szCs w:val="20"/>
        </w:rPr>
        <w:t xml:space="preserve">sig </w:t>
      </w:r>
    </w:p>
    <w:p w14:paraId="03AA5E0B" w14:textId="77777777" w:rsidR="00A05284" w:rsidRPr="00E26361" w:rsidRDefault="00A05284" w:rsidP="00A05284">
      <w:pPr>
        <w:tabs>
          <w:tab w:val="left" w:pos="4950"/>
        </w:tabs>
        <w:ind w:right="30"/>
        <w:jc w:val="both"/>
        <w:rPr>
          <w:szCs w:val="20"/>
        </w:rPr>
      </w:pPr>
      <w:r w:rsidRPr="00E26361">
        <w:rPr>
          <w:szCs w:val="20"/>
        </w:rPr>
        <w:t>lóðrétt samþjöppun efnis</w:t>
      </w:r>
    </w:p>
    <w:p w14:paraId="39E67E0D" w14:textId="77777777" w:rsidR="00A05284" w:rsidRPr="00E26361" w:rsidRDefault="00A05284" w:rsidP="00A05284">
      <w:pPr>
        <w:tabs>
          <w:tab w:val="left" w:pos="2907"/>
          <w:tab w:val="left" w:pos="4950"/>
        </w:tabs>
        <w:ind w:right="30"/>
        <w:rPr>
          <w:b/>
          <w:bCs/>
          <w:szCs w:val="20"/>
        </w:rPr>
      </w:pPr>
    </w:p>
    <w:p w14:paraId="5A7E7916" w14:textId="77777777" w:rsidR="00A05284" w:rsidRPr="00E26361" w:rsidRDefault="00A05284" w:rsidP="00A05284">
      <w:pPr>
        <w:tabs>
          <w:tab w:val="left" w:pos="2907"/>
          <w:tab w:val="left" w:pos="4950"/>
        </w:tabs>
        <w:ind w:right="30"/>
        <w:rPr>
          <w:b/>
          <w:bCs/>
          <w:szCs w:val="20"/>
        </w:rPr>
      </w:pPr>
      <w:r w:rsidRPr="00E26361">
        <w:rPr>
          <w:b/>
          <w:bCs/>
          <w:szCs w:val="20"/>
        </w:rPr>
        <w:t>sigdalshelft</w:t>
      </w:r>
    </w:p>
    <w:p w14:paraId="40F81BF5" w14:textId="77777777" w:rsidR="00A05284" w:rsidRPr="00E26361" w:rsidRDefault="00A05284" w:rsidP="00A05284">
      <w:pPr>
        <w:tabs>
          <w:tab w:val="left" w:pos="2907"/>
          <w:tab w:val="left" w:pos="4950"/>
        </w:tabs>
        <w:ind w:right="30"/>
        <w:rPr>
          <w:bCs/>
          <w:szCs w:val="20"/>
        </w:rPr>
      </w:pPr>
      <w:r w:rsidRPr="00E26361">
        <w:rPr>
          <w:bCs/>
          <w:szCs w:val="20"/>
        </w:rPr>
        <w:t>ílöng landspilda, sem hefur sigið miðað við umhverfi sitt og er afmörkuð öðrum megin af misgengi</w:t>
      </w:r>
    </w:p>
    <w:p w14:paraId="09554D1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Hinum megin hafa berglög svignað niður án þess að brotna að ráði.</w:t>
      </w:r>
    </w:p>
    <w:p w14:paraId="287C1379" w14:textId="77777777" w:rsidR="00A05284" w:rsidRPr="00E26361" w:rsidRDefault="00A05284" w:rsidP="00A05284">
      <w:pPr>
        <w:tabs>
          <w:tab w:val="left" w:pos="2907"/>
          <w:tab w:val="left" w:pos="4950"/>
        </w:tabs>
        <w:ind w:right="30"/>
        <w:rPr>
          <w:b/>
          <w:bCs/>
          <w:szCs w:val="20"/>
        </w:rPr>
      </w:pPr>
    </w:p>
    <w:p w14:paraId="3B03DCCD" w14:textId="77777777" w:rsidR="00A05284" w:rsidRPr="00E26361" w:rsidRDefault="00A05284" w:rsidP="00A05284">
      <w:pPr>
        <w:tabs>
          <w:tab w:val="left" w:pos="2907"/>
          <w:tab w:val="left" w:pos="4950"/>
        </w:tabs>
        <w:ind w:right="30"/>
        <w:rPr>
          <w:b/>
          <w:bCs/>
          <w:szCs w:val="20"/>
        </w:rPr>
      </w:pPr>
      <w:r w:rsidRPr="00E26361">
        <w:rPr>
          <w:b/>
          <w:bCs/>
          <w:szCs w:val="20"/>
        </w:rPr>
        <w:t>sigdalur</w:t>
      </w:r>
    </w:p>
    <w:p w14:paraId="1E3A8821" w14:textId="77777777" w:rsidR="00A05284" w:rsidRPr="00E26361" w:rsidRDefault="00A05284" w:rsidP="00A05284">
      <w:pPr>
        <w:tabs>
          <w:tab w:val="left" w:pos="2907"/>
          <w:tab w:val="left" w:pos="4950"/>
        </w:tabs>
        <w:ind w:right="30"/>
        <w:rPr>
          <w:bCs/>
          <w:szCs w:val="20"/>
        </w:rPr>
      </w:pPr>
      <w:r w:rsidRPr="00E26361">
        <w:rPr>
          <w:bCs/>
          <w:szCs w:val="20"/>
        </w:rPr>
        <w:t>ílöng landspilda, sem hefur sigið miðað við umhverfi sitt og er afmörkuð á báðar hliðar af misgengjum</w:t>
      </w:r>
    </w:p>
    <w:p w14:paraId="468523CB" w14:textId="77777777" w:rsidR="00A05284" w:rsidRPr="00E26361" w:rsidRDefault="00A05284" w:rsidP="00A05284">
      <w:pPr>
        <w:tabs>
          <w:tab w:val="left" w:pos="2907"/>
          <w:tab w:val="left" w:pos="4950"/>
        </w:tabs>
        <w:ind w:right="30"/>
        <w:rPr>
          <w:b/>
          <w:bCs/>
          <w:szCs w:val="20"/>
        </w:rPr>
      </w:pPr>
    </w:p>
    <w:p w14:paraId="7CBAF95C" w14:textId="77777777" w:rsidR="00A05284" w:rsidRPr="00E26361" w:rsidRDefault="00A05284" w:rsidP="00A05284">
      <w:pPr>
        <w:tabs>
          <w:tab w:val="left" w:pos="2907"/>
          <w:tab w:val="left" w:pos="4950"/>
        </w:tabs>
        <w:ind w:right="30"/>
        <w:rPr>
          <w:b/>
          <w:bCs/>
          <w:szCs w:val="20"/>
        </w:rPr>
      </w:pPr>
      <w:r w:rsidRPr="00E26361">
        <w:rPr>
          <w:b/>
          <w:bCs/>
          <w:szCs w:val="20"/>
        </w:rPr>
        <w:t>siggengi</w:t>
      </w:r>
    </w:p>
    <w:p w14:paraId="2BFD3DBA" w14:textId="77777777" w:rsidR="00A05284" w:rsidRPr="00E26361" w:rsidRDefault="00A05284" w:rsidP="00A05284">
      <w:pPr>
        <w:tabs>
          <w:tab w:val="left" w:pos="2907"/>
          <w:tab w:val="left" w:pos="4950"/>
        </w:tabs>
        <w:ind w:right="30"/>
        <w:rPr>
          <w:bCs/>
          <w:szCs w:val="20"/>
        </w:rPr>
      </w:pPr>
      <w:r w:rsidRPr="00E26361">
        <w:rPr>
          <w:bCs/>
          <w:szCs w:val="20"/>
        </w:rPr>
        <w:t>misgengi, sem hefur það einkenni, að slútveggur hefur sigið miðað við flávegg</w:t>
      </w:r>
    </w:p>
    <w:p w14:paraId="2D35D36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Siggengi myndast tíðum, þar sem tognar á jarðlögum eða stinnhvolfi. Misgengisflöturinn hallast venjulega meira en 45° frá láréttum fleti.</w:t>
      </w:r>
    </w:p>
    <w:p w14:paraId="04FCC1AF" w14:textId="77777777" w:rsidR="00A05284" w:rsidRPr="00E26361" w:rsidRDefault="00A05284" w:rsidP="00A05284">
      <w:pPr>
        <w:tabs>
          <w:tab w:val="left" w:pos="2907"/>
          <w:tab w:val="left" w:pos="4950"/>
        </w:tabs>
        <w:ind w:right="30"/>
        <w:rPr>
          <w:b/>
          <w:bCs/>
          <w:szCs w:val="20"/>
        </w:rPr>
      </w:pPr>
    </w:p>
    <w:p w14:paraId="6F9F1C2E" w14:textId="77777777" w:rsidR="00A05284" w:rsidRPr="00E26361" w:rsidRDefault="00A05284" w:rsidP="00A05284">
      <w:pPr>
        <w:tabs>
          <w:tab w:val="left" w:pos="2907"/>
          <w:tab w:val="left" w:pos="4950"/>
        </w:tabs>
        <w:ind w:right="30"/>
        <w:rPr>
          <w:b/>
          <w:bCs/>
          <w:szCs w:val="20"/>
        </w:rPr>
      </w:pPr>
      <w:r w:rsidRPr="00E26361">
        <w:rPr>
          <w:b/>
          <w:bCs/>
          <w:szCs w:val="20"/>
        </w:rPr>
        <w:t>sigmæling</w:t>
      </w:r>
    </w:p>
    <w:p w14:paraId="46090719" w14:textId="77777777" w:rsidR="00A05284" w:rsidRPr="00E26361" w:rsidRDefault="00A05284" w:rsidP="00A05284">
      <w:pPr>
        <w:tabs>
          <w:tab w:val="left" w:pos="2907"/>
          <w:tab w:val="left" w:pos="4950"/>
        </w:tabs>
        <w:ind w:right="30"/>
        <w:rPr>
          <w:bCs/>
          <w:szCs w:val="20"/>
        </w:rPr>
      </w:pPr>
      <w:r w:rsidRPr="00E26361">
        <w:rPr>
          <w:bCs/>
          <w:szCs w:val="20"/>
        </w:rPr>
        <w:t>mæling á sigi vegar, með þar til gerðum búnaði</w:t>
      </w:r>
    </w:p>
    <w:p w14:paraId="6362239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Sig er oftast mælt þegar vegir eru byggðir á mýrum en einnig á háum fyllingum.</w:t>
      </w:r>
    </w:p>
    <w:p w14:paraId="46FD66EC" w14:textId="77777777" w:rsidR="00A05284" w:rsidRPr="00E26361" w:rsidRDefault="00A05284" w:rsidP="00A05284">
      <w:pPr>
        <w:tabs>
          <w:tab w:val="left" w:pos="2907"/>
          <w:tab w:val="left" w:pos="4950"/>
        </w:tabs>
        <w:ind w:right="30"/>
        <w:rPr>
          <w:b/>
          <w:bCs/>
          <w:szCs w:val="20"/>
        </w:rPr>
      </w:pPr>
    </w:p>
    <w:p w14:paraId="0262559D" w14:textId="77777777" w:rsidR="00A05284" w:rsidRPr="00E26361" w:rsidRDefault="00A05284" w:rsidP="00A05284">
      <w:pPr>
        <w:tabs>
          <w:tab w:val="left" w:pos="2907"/>
          <w:tab w:val="left" w:pos="4950"/>
        </w:tabs>
        <w:ind w:right="30"/>
        <w:rPr>
          <w:b/>
          <w:bCs/>
          <w:szCs w:val="20"/>
        </w:rPr>
      </w:pPr>
      <w:r w:rsidRPr="00E26361">
        <w:rPr>
          <w:b/>
          <w:bCs/>
          <w:szCs w:val="20"/>
        </w:rPr>
        <w:t>sigplata</w:t>
      </w:r>
    </w:p>
    <w:p w14:paraId="117B0E67" w14:textId="77777777" w:rsidR="00A05284" w:rsidRPr="00E26361" w:rsidRDefault="00A05284" w:rsidP="00A05284">
      <w:pPr>
        <w:tabs>
          <w:tab w:val="left" w:pos="2907"/>
          <w:tab w:val="left" w:pos="4950"/>
        </w:tabs>
        <w:ind w:right="30"/>
        <w:rPr>
          <w:bCs/>
          <w:szCs w:val="20"/>
        </w:rPr>
      </w:pPr>
      <w:r w:rsidRPr="00E26361">
        <w:rPr>
          <w:bCs/>
          <w:szCs w:val="20"/>
        </w:rPr>
        <w:t>1 stálplata sem notuð er til sigmælinga</w:t>
      </w:r>
    </w:p>
    <w:p w14:paraId="38E438E6" w14:textId="77777777" w:rsidR="00A05284" w:rsidRPr="00E26361" w:rsidRDefault="00A05284" w:rsidP="00A05284">
      <w:pPr>
        <w:tabs>
          <w:tab w:val="left" w:pos="2907"/>
          <w:tab w:val="left" w:pos="4950"/>
        </w:tabs>
        <w:ind w:right="30"/>
        <w:rPr>
          <w:bCs/>
          <w:szCs w:val="20"/>
        </w:rPr>
      </w:pPr>
      <w:r w:rsidRPr="00E26361">
        <w:rPr>
          <w:bCs/>
          <w:szCs w:val="20"/>
        </w:rPr>
        <w:t>2 steinsteypt plata við brúarenda</w:t>
      </w:r>
    </w:p>
    <w:p w14:paraId="266791DE" w14:textId="77777777" w:rsidR="00A05284" w:rsidRPr="00E26361" w:rsidRDefault="00A05284" w:rsidP="00A05284">
      <w:pPr>
        <w:tabs>
          <w:tab w:val="left" w:pos="2907"/>
          <w:tab w:val="left" w:pos="4950"/>
        </w:tabs>
        <w:ind w:right="30"/>
        <w:rPr>
          <w:b/>
          <w:bCs/>
          <w:szCs w:val="20"/>
        </w:rPr>
      </w:pPr>
    </w:p>
    <w:p w14:paraId="6E53C1F8" w14:textId="77777777" w:rsidR="00A05284" w:rsidRPr="00E26361" w:rsidRDefault="00A05284" w:rsidP="00A05284">
      <w:pPr>
        <w:tabs>
          <w:tab w:val="left" w:pos="2907"/>
          <w:tab w:val="left" w:pos="4950"/>
        </w:tabs>
        <w:ind w:right="30"/>
        <w:rPr>
          <w:b/>
          <w:bCs/>
          <w:szCs w:val="20"/>
        </w:rPr>
      </w:pPr>
      <w:r w:rsidRPr="00E26361">
        <w:rPr>
          <w:b/>
          <w:bCs/>
          <w:szCs w:val="20"/>
        </w:rPr>
        <w:lastRenderedPageBreak/>
        <w:t>sigslanga</w:t>
      </w:r>
    </w:p>
    <w:p w14:paraId="1E453C82" w14:textId="77777777" w:rsidR="00A05284" w:rsidRPr="00E26361" w:rsidRDefault="00A05284" w:rsidP="00A05284">
      <w:pPr>
        <w:tabs>
          <w:tab w:val="left" w:pos="2907"/>
          <w:tab w:val="left" w:pos="4950"/>
        </w:tabs>
        <w:ind w:right="30"/>
        <w:rPr>
          <w:bCs/>
          <w:szCs w:val="20"/>
        </w:rPr>
      </w:pPr>
      <w:r w:rsidRPr="00E26361">
        <w:rPr>
          <w:bCs/>
          <w:szCs w:val="20"/>
        </w:rPr>
        <w:t>plaströr, notað til að mæla sig</w:t>
      </w:r>
    </w:p>
    <w:p w14:paraId="612F12F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Oftast 63 mm í þvermál.</w:t>
      </w:r>
    </w:p>
    <w:p w14:paraId="65F7F329" w14:textId="77777777" w:rsidR="00A05284" w:rsidRPr="00E26361" w:rsidRDefault="00A05284" w:rsidP="00A05284">
      <w:pPr>
        <w:tabs>
          <w:tab w:val="left" w:pos="2907"/>
          <w:tab w:val="left" w:pos="4950"/>
        </w:tabs>
        <w:ind w:right="30"/>
        <w:rPr>
          <w:b/>
          <w:bCs/>
          <w:szCs w:val="20"/>
        </w:rPr>
      </w:pPr>
    </w:p>
    <w:p w14:paraId="74384CC6" w14:textId="77777777" w:rsidR="00A05284" w:rsidRPr="00E26361" w:rsidRDefault="00A05284" w:rsidP="00A05284">
      <w:pPr>
        <w:tabs>
          <w:tab w:val="left" w:pos="2907"/>
          <w:tab w:val="left" w:pos="4950"/>
        </w:tabs>
        <w:ind w:right="30"/>
        <w:rPr>
          <w:b/>
          <w:bCs/>
          <w:szCs w:val="20"/>
        </w:rPr>
      </w:pPr>
      <w:r w:rsidRPr="00E26361">
        <w:rPr>
          <w:b/>
          <w:bCs/>
          <w:szCs w:val="20"/>
        </w:rPr>
        <w:t>sigvatn</w:t>
      </w:r>
    </w:p>
    <w:p w14:paraId="2EE642D0" w14:textId="77777777" w:rsidR="00A05284" w:rsidRPr="00E26361" w:rsidRDefault="00A05284" w:rsidP="00A05284">
      <w:pPr>
        <w:tabs>
          <w:tab w:val="left" w:pos="2907"/>
          <w:tab w:val="left" w:pos="4950"/>
        </w:tabs>
        <w:ind w:right="30"/>
        <w:rPr>
          <w:bCs/>
          <w:szCs w:val="20"/>
        </w:rPr>
      </w:pPr>
      <w:r w:rsidRPr="00E26361">
        <w:rPr>
          <w:bCs/>
          <w:szCs w:val="20"/>
        </w:rPr>
        <w:t>sá hluti jarðvætu, sem er á hreyfingu niður að grunnvatnsborði fyrir áhrif þyngdarkraftsins</w:t>
      </w:r>
    </w:p>
    <w:p w14:paraId="529DFB34" w14:textId="77777777" w:rsidR="00A05284" w:rsidRPr="00E26361" w:rsidRDefault="00A05284" w:rsidP="00A05284">
      <w:pPr>
        <w:tabs>
          <w:tab w:val="left" w:pos="2907"/>
          <w:tab w:val="left" w:pos="4950"/>
        </w:tabs>
        <w:ind w:right="30"/>
        <w:rPr>
          <w:bCs/>
          <w:szCs w:val="20"/>
        </w:rPr>
      </w:pPr>
    </w:p>
    <w:p w14:paraId="11BAEB56" w14:textId="77777777" w:rsidR="00A05284" w:rsidRPr="00E26361" w:rsidRDefault="00A05284" w:rsidP="00A05284">
      <w:pPr>
        <w:tabs>
          <w:tab w:val="left" w:pos="2907"/>
          <w:tab w:val="left" w:pos="4950"/>
        </w:tabs>
        <w:ind w:right="30"/>
        <w:rPr>
          <w:b/>
          <w:bCs/>
          <w:szCs w:val="20"/>
        </w:rPr>
      </w:pPr>
      <w:r w:rsidRPr="00E26361">
        <w:rPr>
          <w:b/>
          <w:bCs/>
          <w:szCs w:val="20"/>
        </w:rPr>
        <w:t>sífreri</w:t>
      </w:r>
    </w:p>
    <w:p w14:paraId="4AE2F5DE" w14:textId="77777777" w:rsidR="00A05284" w:rsidRPr="00E26361" w:rsidRDefault="00A05284" w:rsidP="00A05284">
      <w:pPr>
        <w:tabs>
          <w:tab w:val="left" w:pos="2907"/>
          <w:tab w:val="left" w:pos="4950"/>
        </w:tabs>
        <w:ind w:right="30"/>
        <w:rPr>
          <w:bCs/>
          <w:szCs w:val="20"/>
        </w:rPr>
      </w:pPr>
      <w:r w:rsidRPr="00E26361">
        <w:rPr>
          <w:bCs/>
          <w:szCs w:val="20"/>
        </w:rPr>
        <w:t>frost er í jörðu allt árið þótt þiðni næst yfirborði á sumrin</w:t>
      </w:r>
    </w:p>
    <w:p w14:paraId="7FFF2541" w14:textId="77777777" w:rsidR="00A05284" w:rsidRPr="00E26361" w:rsidRDefault="00A05284" w:rsidP="00A05284">
      <w:pPr>
        <w:tabs>
          <w:tab w:val="left" w:pos="2907"/>
          <w:tab w:val="left" w:pos="4950"/>
        </w:tabs>
        <w:ind w:right="30"/>
        <w:rPr>
          <w:bCs/>
          <w:szCs w:val="20"/>
        </w:rPr>
      </w:pPr>
    </w:p>
    <w:p w14:paraId="7A45261F" w14:textId="77777777" w:rsidR="00A05284" w:rsidRPr="00E26361" w:rsidRDefault="00A05284" w:rsidP="00A05284">
      <w:pPr>
        <w:tabs>
          <w:tab w:val="left" w:pos="2907"/>
          <w:tab w:val="left" w:pos="4950"/>
        </w:tabs>
        <w:ind w:right="30"/>
        <w:jc w:val="both"/>
        <w:rPr>
          <w:b/>
          <w:bCs/>
          <w:szCs w:val="20"/>
        </w:rPr>
      </w:pPr>
      <w:r w:rsidRPr="00E26361">
        <w:rPr>
          <w:b/>
          <w:bCs/>
          <w:szCs w:val="20"/>
        </w:rPr>
        <w:t>síudúkur</w:t>
      </w:r>
    </w:p>
    <w:p w14:paraId="49D468AD" w14:textId="77777777" w:rsidR="00A05284" w:rsidRPr="00E26361" w:rsidRDefault="00A05284" w:rsidP="00A05284">
      <w:pPr>
        <w:tabs>
          <w:tab w:val="left" w:pos="2907"/>
          <w:tab w:val="left" w:pos="4950"/>
        </w:tabs>
        <w:ind w:right="30"/>
        <w:jc w:val="both"/>
        <w:rPr>
          <w:szCs w:val="20"/>
        </w:rPr>
      </w:pPr>
      <w:r w:rsidRPr="00E26361">
        <w:rPr>
          <w:szCs w:val="20"/>
        </w:rPr>
        <w:t xml:space="preserve">dúkur, ofinn eða lagður úr plasttrefjum með mikla </w:t>
      </w:r>
      <w:r w:rsidRPr="00E26361">
        <w:rPr>
          <w:i/>
          <w:szCs w:val="20"/>
        </w:rPr>
        <w:t>lekt</w:t>
      </w:r>
    </w:p>
    <w:p w14:paraId="74C0809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Notaður í stað </w:t>
      </w:r>
      <w:r w:rsidRPr="00E26361">
        <w:rPr>
          <w:rFonts w:asciiTheme="minorHAnsi" w:hAnsiTheme="minorHAnsi"/>
          <w:i/>
          <w:sz w:val="20"/>
          <w:szCs w:val="20"/>
          <w:lang w:val="is-IS"/>
        </w:rPr>
        <w:t>síulags</w:t>
      </w:r>
      <w:r w:rsidRPr="00E26361">
        <w:rPr>
          <w:rFonts w:asciiTheme="minorHAnsi" w:hAnsiTheme="minorHAnsi"/>
          <w:sz w:val="20"/>
          <w:szCs w:val="20"/>
          <w:lang w:val="is-IS"/>
        </w:rPr>
        <w:t xml:space="preserve"> og stundum til styrk</w:t>
      </w:r>
      <w:r w:rsidRPr="00E26361">
        <w:rPr>
          <w:rFonts w:asciiTheme="minorHAnsi" w:hAnsiTheme="minorHAnsi"/>
          <w:sz w:val="20"/>
          <w:szCs w:val="20"/>
          <w:lang w:val="is-IS"/>
        </w:rPr>
        <w:softHyphen/>
        <w:t>ingar á jarðvegi.</w:t>
      </w:r>
    </w:p>
    <w:p w14:paraId="18125FED" w14:textId="77777777" w:rsidR="00A05284" w:rsidRPr="00E26361" w:rsidRDefault="00A05284" w:rsidP="00A05284">
      <w:pPr>
        <w:tabs>
          <w:tab w:val="left" w:pos="2907"/>
          <w:tab w:val="left" w:pos="4950"/>
        </w:tabs>
        <w:ind w:left="720" w:right="30" w:hanging="720"/>
        <w:rPr>
          <w:b/>
          <w:bCs/>
          <w:szCs w:val="20"/>
        </w:rPr>
      </w:pPr>
    </w:p>
    <w:p w14:paraId="13F6C1C5" w14:textId="77777777" w:rsidR="00A05284" w:rsidRPr="00E26361" w:rsidRDefault="00A05284" w:rsidP="00A05284">
      <w:pPr>
        <w:tabs>
          <w:tab w:val="left" w:pos="2907"/>
          <w:tab w:val="left" w:pos="4950"/>
        </w:tabs>
        <w:ind w:left="720" w:right="30" w:hanging="720"/>
        <w:jc w:val="both"/>
        <w:rPr>
          <w:b/>
          <w:bCs/>
          <w:szCs w:val="20"/>
        </w:rPr>
      </w:pPr>
      <w:r w:rsidRPr="00E26361">
        <w:rPr>
          <w:b/>
          <w:bCs/>
          <w:szCs w:val="20"/>
        </w:rPr>
        <w:t xml:space="preserve">síuefni </w:t>
      </w:r>
      <w:r w:rsidRPr="00E26361">
        <w:rPr>
          <w:b/>
          <w:bCs/>
          <w:szCs w:val="20"/>
        </w:rPr>
        <w:tab/>
      </w:r>
      <w:r w:rsidRPr="00E26361">
        <w:rPr>
          <w:b/>
          <w:bCs/>
          <w:szCs w:val="20"/>
        </w:rPr>
        <w:tab/>
      </w:r>
    </w:p>
    <w:p w14:paraId="7C745EA8" w14:textId="77777777" w:rsidR="00A05284" w:rsidRPr="00E26361" w:rsidRDefault="00A05284" w:rsidP="00A05284">
      <w:pPr>
        <w:tabs>
          <w:tab w:val="left" w:pos="2907"/>
          <w:tab w:val="left" w:pos="4950"/>
        </w:tabs>
        <w:ind w:right="30"/>
        <w:jc w:val="both"/>
        <w:rPr>
          <w:szCs w:val="20"/>
        </w:rPr>
      </w:pPr>
      <w:r w:rsidRPr="00E26361">
        <w:rPr>
          <w:i/>
          <w:szCs w:val="20"/>
        </w:rPr>
        <w:t>steinefni</w:t>
      </w:r>
      <w:r w:rsidRPr="00E26361">
        <w:rPr>
          <w:szCs w:val="20"/>
        </w:rPr>
        <w:t xml:space="preserve"> sem uppfyllir síukröfur gagnvart að</w:t>
      </w:r>
      <w:r w:rsidRPr="00E26361">
        <w:rPr>
          <w:szCs w:val="20"/>
        </w:rPr>
        <w:softHyphen/>
        <w:t xml:space="preserve">liggjandi lögum í </w:t>
      </w:r>
      <w:r w:rsidRPr="00E26361">
        <w:rPr>
          <w:i/>
          <w:szCs w:val="20"/>
        </w:rPr>
        <w:t>veghloti</w:t>
      </w:r>
    </w:p>
    <w:p w14:paraId="176046CC" w14:textId="77777777" w:rsidR="00A05284" w:rsidRPr="00E26361" w:rsidRDefault="00A05284" w:rsidP="00A05284">
      <w:pPr>
        <w:tabs>
          <w:tab w:val="left" w:pos="2907"/>
          <w:tab w:val="left" w:pos="4950"/>
        </w:tabs>
        <w:ind w:left="720" w:right="30" w:hanging="720"/>
        <w:rPr>
          <w:b/>
          <w:bCs/>
          <w:szCs w:val="20"/>
        </w:rPr>
      </w:pPr>
    </w:p>
    <w:p w14:paraId="6388CC03" w14:textId="77777777" w:rsidR="00A05284" w:rsidRPr="00E26361" w:rsidRDefault="00A05284" w:rsidP="00A05284">
      <w:pPr>
        <w:tabs>
          <w:tab w:val="left" w:pos="2907"/>
          <w:tab w:val="left" w:pos="4950"/>
        </w:tabs>
        <w:ind w:right="30"/>
        <w:jc w:val="both"/>
        <w:rPr>
          <w:b/>
          <w:bCs/>
          <w:szCs w:val="20"/>
        </w:rPr>
      </w:pPr>
      <w:r w:rsidRPr="00E26361">
        <w:rPr>
          <w:b/>
          <w:bCs/>
          <w:szCs w:val="20"/>
        </w:rPr>
        <w:t>síulag</w:t>
      </w:r>
      <w:r w:rsidRPr="00E26361">
        <w:rPr>
          <w:b/>
          <w:bCs/>
          <w:szCs w:val="20"/>
        </w:rPr>
        <w:tab/>
      </w:r>
    </w:p>
    <w:p w14:paraId="12076902" w14:textId="77777777" w:rsidR="00A05284" w:rsidRPr="00E26361" w:rsidRDefault="00A05284" w:rsidP="00A05284">
      <w:pPr>
        <w:tabs>
          <w:tab w:val="left" w:pos="2907"/>
          <w:tab w:val="left" w:pos="4950"/>
        </w:tabs>
        <w:ind w:right="30"/>
        <w:jc w:val="both"/>
        <w:rPr>
          <w:szCs w:val="20"/>
        </w:rPr>
      </w:pPr>
      <w:r w:rsidRPr="00E26361">
        <w:rPr>
          <w:szCs w:val="20"/>
        </w:rPr>
        <w:t xml:space="preserve">lag úr </w:t>
      </w:r>
      <w:r w:rsidRPr="00E26361">
        <w:rPr>
          <w:i/>
          <w:szCs w:val="20"/>
        </w:rPr>
        <w:t>síuefni</w:t>
      </w:r>
    </w:p>
    <w:p w14:paraId="4154240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Að jafnaði neðsta lagið í </w:t>
      </w:r>
      <w:r w:rsidRPr="00E26361">
        <w:rPr>
          <w:rFonts w:asciiTheme="minorHAnsi" w:hAnsiTheme="minorHAnsi"/>
          <w:i/>
          <w:sz w:val="20"/>
          <w:szCs w:val="20"/>
          <w:lang w:val="is-IS"/>
        </w:rPr>
        <w:t>yfirbyggingu</w:t>
      </w:r>
      <w:r w:rsidRPr="00E26361">
        <w:rPr>
          <w:rFonts w:asciiTheme="minorHAnsi" w:hAnsiTheme="minorHAnsi"/>
          <w:sz w:val="20"/>
          <w:szCs w:val="20"/>
          <w:lang w:val="is-IS"/>
        </w:rPr>
        <w:t xml:space="preserve"> vegar, á milli yfirborðs </w:t>
      </w:r>
      <w:r w:rsidRPr="00E26361">
        <w:rPr>
          <w:rFonts w:asciiTheme="minorHAnsi" w:hAnsiTheme="minorHAnsi"/>
          <w:i/>
          <w:sz w:val="20"/>
          <w:szCs w:val="20"/>
          <w:lang w:val="is-IS"/>
        </w:rPr>
        <w:t>undirbyggingar</w:t>
      </w:r>
      <w:r w:rsidRPr="00E26361">
        <w:rPr>
          <w:rFonts w:asciiTheme="minorHAnsi" w:hAnsiTheme="minorHAnsi"/>
          <w:sz w:val="20"/>
          <w:szCs w:val="20"/>
          <w:lang w:val="is-IS"/>
        </w:rPr>
        <w:t xml:space="preserve"> og </w:t>
      </w:r>
      <w:r w:rsidRPr="00E26361">
        <w:rPr>
          <w:rFonts w:asciiTheme="minorHAnsi" w:hAnsiTheme="minorHAnsi"/>
          <w:i/>
          <w:sz w:val="20"/>
          <w:szCs w:val="20"/>
          <w:lang w:val="is-IS"/>
        </w:rPr>
        <w:t>styrktar</w:t>
      </w:r>
      <w:r w:rsidRPr="00E26361">
        <w:rPr>
          <w:rFonts w:asciiTheme="minorHAnsi" w:hAnsiTheme="minorHAnsi"/>
          <w:i/>
          <w:sz w:val="20"/>
          <w:szCs w:val="20"/>
          <w:lang w:val="is-IS"/>
        </w:rPr>
        <w:softHyphen/>
        <w:t>lags.</w:t>
      </w:r>
      <w:r w:rsidRPr="00E26361">
        <w:rPr>
          <w:rFonts w:asciiTheme="minorHAnsi" w:hAnsiTheme="minorHAnsi"/>
          <w:sz w:val="20"/>
          <w:szCs w:val="20"/>
          <w:lang w:val="is-IS"/>
        </w:rPr>
        <w:t xml:space="preserve"> </w:t>
      </w:r>
    </w:p>
    <w:p w14:paraId="53F60FA1" w14:textId="77777777" w:rsidR="00A05284" w:rsidRPr="00E26361" w:rsidRDefault="00A05284" w:rsidP="00A05284">
      <w:pPr>
        <w:ind w:right="30"/>
        <w:rPr>
          <w:szCs w:val="20"/>
        </w:rPr>
      </w:pPr>
    </w:p>
    <w:p w14:paraId="21C28874" w14:textId="77777777" w:rsidR="00A05284" w:rsidRPr="00E26361" w:rsidRDefault="00A05284" w:rsidP="00A05284">
      <w:pPr>
        <w:ind w:right="30"/>
        <w:rPr>
          <w:b/>
          <w:szCs w:val="20"/>
        </w:rPr>
      </w:pPr>
      <w:r w:rsidRPr="00E26361">
        <w:rPr>
          <w:b/>
          <w:szCs w:val="20"/>
        </w:rPr>
        <w:t>síþíð jörð</w:t>
      </w:r>
    </w:p>
    <w:p w14:paraId="3EF9925F" w14:textId="77777777" w:rsidR="00A05284" w:rsidRPr="00E26361" w:rsidRDefault="00A05284" w:rsidP="00A05284">
      <w:pPr>
        <w:ind w:right="30"/>
        <w:rPr>
          <w:szCs w:val="20"/>
        </w:rPr>
      </w:pPr>
      <w:r w:rsidRPr="00E26361">
        <w:rPr>
          <w:szCs w:val="20"/>
        </w:rPr>
        <w:t>jörð fyrir neðan freramörk</w:t>
      </w:r>
    </w:p>
    <w:p w14:paraId="7DFCE7D9" w14:textId="77777777" w:rsidR="00A05284" w:rsidRPr="00E26361" w:rsidRDefault="00A05284" w:rsidP="00A05284">
      <w:pPr>
        <w:ind w:left="720" w:right="30" w:hanging="720"/>
        <w:jc w:val="both"/>
        <w:rPr>
          <w:b/>
          <w:bCs/>
          <w:szCs w:val="20"/>
        </w:rPr>
      </w:pPr>
    </w:p>
    <w:p w14:paraId="6A5777E6" w14:textId="77777777" w:rsidR="00A05284" w:rsidRPr="00E26361" w:rsidRDefault="00A05284" w:rsidP="00A05284">
      <w:pPr>
        <w:ind w:right="30"/>
        <w:jc w:val="both"/>
        <w:rPr>
          <w:b/>
          <w:bCs/>
          <w:szCs w:val="20"/>
        </w:rPr>
      </w:pPr>
      <w:r w:rsidRPr="00E26361">
        <w:rPr>
          <w:b/>
          <w:bCs/>
          <w:szCs w:val="20"/>
        </w:rPr>
        <w:t>sjávarrof</w:t>
      </w:r>
    </w:p>
    <w:p w14:paraId="389FAD5D" w14:textId="77777777" w:rsidR="00A05284" w:rsidRPr="00E26361" w:rsidRDefault="00A05284" w:rsidP="00A05284">
      <w:pPr>
        <w:rPr>
          <w:szCs w:val="20"/>
        </w:rPr>
      </w:pPr>
      <w:r w:rsidRPr="00E26361">
        <w:rPr>
          <w:szCs w:val="20"/>
        </w:rPr>
        <w:t>rof á sjávarströnd og sjávarbotni</w:t>
      </w:r>
    </w:p>
    <w:p w14:paraId="60CA977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Það verður einkum af völdum öldugangs og sjávarstrauma.</w:t>
      </w:r>
    </w:p>
    <w:p w14:paraId="57215911" w14:textId="77777777" w:rsidR="00A05284" w:rsidRPr="00E26361" w:rsidRDefault="00A05284" w:rsidP="00A05284">
      <w:pPr>
        <w:ind w:left="720" w:right="30" w:hanging="720"/>
        <w:jc w:val="both"/>
        <w:rPr>
          <w:b/>
          <w:bCs/>
          <w:szCs w:val="20"/>
        </w:rPr>
      </w:pPr>
    </w:p>
    <w:p w14:paraId="3562BACA" w14:textId="77777777" w:rsidR="00A05284" w:rsidRPr="00E26361" w:rsidRDefault="00A05284" w:rsidP="00A05284">
      <w:pPr>
        <w:ind w:left="720" w:right="30" w:hanging="720"/>
        <w:jc w:val="both"/>
        <w:rPr>
          <w:b/>
          <w:bCs/>
          <w:szCs w:val="20"/>
        </w:rPr>
      </w:pPr>
      <w:r w:rsidRPr="00E26361">
        <w:rPr>
          <w:b/>
          <w:bCs/>
          <w:szCs w:val="20"/>
        </w:rPr>
        <w:t>sjávarset</w:t>
      </w:r>
    </w:p>
    <w:p w14:paraId="27A4BA84" w14:textId="77777777" w:rsidR="00A05284" w:rsidRPr="00E26361" w:rsidRDefault="00A05284" w:rsidP="00A05284">
      <w:pPr>
        <w:rPr>
          <w:szCs w:val="20"/>
        </w:rPr>
      </w:pPr>
      <w:r w:rsidRPr="00E26361">
        <w:rPr>
          <w:i/>
          <w:szCs w:val="20"/>
        </w:rPr>
        <w:t>set</w:t>
      </w:r>
      <w:r w:rsidRPr="00E26361">
        <w:rPr>
          <w:szCs w:val="20"/>
        </w:rPr>
        <w:t xml:space="preserve">, sem myndast á sjávarbotni og í fjöru Það getur verið efnahvarfaset, lífkynja </w:t>
      </w:r>
      <w:r w:rsidRPr="00E26361">
        <w:rPr>
          <w:i/>
          <w:szCs w:val="20"/>
        </w:rPr>
        <w:t>set</w:t>
      </w:r>
      <w:r w:rsidRPr="00E26361">
        <w:rPr>
          <w:szCs w:val="20"/>
        </w:rPr>
        <w:t xml:space="preserve"> og bergmolsset að uppruna.</w:t>
      </w:r>
    </w:p>
    <w:p w14:paraId="7594195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Það getur verið efnahvarfaset, lífkynja </w:t>
      </w:r>
      <w:r w:rsidRPr="00E26361">
        <w:rPr>
          <w:rFonts w:asciiTheme="minorHAnsi" w:hAnsiTheme="minorHAnsi"/>
          <w:i/>
          <w:sz w:val="20"/>
          <w:szCs w:val="20"/>
          <w:lang w:val="is-IS"/>
        </w:rPr>
        <w:t>set</w:t>
      </w:r>
      <w:r w:rsidRPr="00E26361">
        <w:rPr>
          <w:rFonts w:asciiTheme="minorHAnsi" w:hAnsiTheme="minorHAnsi"/>
          <w:sz w:val="20"/>
          <w:szCs w:val="20"/>
          <w:lang w:val="is-IS"/>
        </w:rPr>
        <w:t xml:space="preserve"> og bergmolsset að uppruna.</w:t>
      </w:r>
    </w:p>
    <w:p w14:paraId="4D9D1212" w14:textId="77777777" w:rsidR="00A05284" w:rsidRPr="00E26361" w:rsidRDefault="00A05284" w:rsidP="00A05284">
      <w:pPr>
        <w:ind w:left="720" w:right="30" w:hanging="720"/>
        <w:jc w:val="both"/>
        <w:rPr>
          <w:b/>
          <w:bCs/>
          <w:szCs w:val="20"/>
        </w:rPr>
      </w:pPr>
    </w:p>
    <w:p w14:paraId="62FC3FEA" w14:textId="77777777" w:rsidR="00454740" w:rsidRDefault="00454740" w:rsidP="00A05284">
      <w:pPr>
        <w:ind w:left="720" w:right="30" w:hanging="720"/>
        <w:jc w:val="both"/>
        <w:rPr>
          <w:b/>
          <w:bCs/>
          <w:szCs w:val="20"/>
        </w:rPr>
      </w:pPr>
    </w:p>
    <w:p w14:paraId="1DCB12EF" w14:textId="27A0E84B" w:rsidR="00A05284" w:rsidRPr="00E26361" w:rsidRDefault="00A05284" w:rsidP="00A05284">
      <w:pPr>
        <w:ind w:left="720" w:right="30" w:hanging="720"/>
        <w:jc w:val="both"/>
        <w:rPr>
          <w:b/>
          <w:bCs/>
          <w:szCs w:val="20"/>
        </w:rPr>
      </w:pPr>
      <w:r w:rsidRPr="00E26361">
        <w:rPr>
          <w:b/>
          <w:bCs/>
          <w:szCs w:val="20"/>
        </w:rPr>
        <w:t>sjónmat</w:t>
      </w:r>
    </w:p>
    <w:p w14:paraId="12A21EDD" w14:textId="77777777" w:rsidR="00A05284" w:rsidRPr="00E26361" w:rsidRDefault="00A05284" w:rsidP="00A05284">
      <w:pPr>
        <w:rPr>
          <w:szCs w:val="20"/>
        </w:rPr>
      </w:pPr>
      <w:r w:rsidRPr="00E26361">
        <w:rPr>
          <w:i/>
          <w:szCs w:val="20"/>
        </w:rPr>
        <w:t>eftirlit</w:t>
      </w:r>
      <w:r w:rsidRPr="00E26361">
        <w:rPr>
          <w:szCs w:val="20"/>
        </w:rPr>
        <w:t xml:space="preserve"> sem í grundvallaratriðum styðst við skynrænar athuganir</w:t>
      </w:r>
    </w:p>
    <w:p w14:paraId="7086B51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Skynrænar athuganir eru sjón, heyrn, bragð, ilmur og snerting. Sjónmat er oft undanfari frekara mats.</w:t>
      </w:r>
    </w:p>
    <w:p w14:paraId="7ADD0A2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Mat t.d. á húmus og </w:t>
      </w:r>
      <w:r w:rsidRPr="00E26361">
        <w:rPr>
          <w:rFonts w:asciiTheme="minorHAnsi" w:hAnsiTheme="minorHAnsi"/>
          <w:i/>
          <w:sz w:val="20"/>
          <w:szCs w:val="20"/>
          <w:lang w:val="is-IS"/>
        </w:rPr>
        <w:t>þjálni</w:t>
      </w:r>
      <w:r w:rsidRPr="00E26361">
        <w:rPr>
          <w:rFonts w:asciiTheme="minorHAnsi" w:hAnsiTheme="minorHAnsi"/>
          <w:sz w:val="20"/>
          <w:szCs w:val="20"/>
          <w:lang w:val="is-IS"/>
        </w:rPr>
        <w:t>.</w:t>
      </w:r>
    </w:p>
    <w:p w14:paraId="02E2D56F" w14:textId="77777777" w:rsidR="00C171E0" w:rsidRPr="00E26361" w:rsidRDefault="00C171E0" w:rsidP="00A05284">
      <w:pPr>
        <w:ind w:left="720" w:right="30" w:hanging="720"/>
        <w:jc w:val="both"/>
        <w:rPr>
          <w:b/>
          <w:bCs/>
          <w:szCs w:val="20"/>
        </w:rPr>
      </w:pPr>
    </w:p>
    <w:p w14:paraId="6B62A2EC" w14:textId="4DCB149E" w:rsidR="00A05284" w:rsidRPr="00E26361" w:rsidRDefault="00A05284" w:rsidP="00A05284">
      <w:pPr>
        <w:ind w:left="720" w:right="30" w:hanging="720"/>
        <w:jc w:val="both"/>
        <w:rPr>
          <w:b/>
          <w:bCs/>
          <w:szCs w:val="20"/>
        </w:rPr>
      </w:pPr>
      <w:r w:rsidRPr="00E26361">
        <w:rPr>
          <w:b/>
          <w:bCs/>
          <w:szCs w:val="20"/>
        </w:rPr>
        <w:t>sjóvörn</w:t>
      </w:r>
    </w:p>
    <w:p w14:paraId="42113444" w14:textId="77777777" w:rsidR="00A05284" w:rsidRPr="00E26361" w:rsidRDefault="00A05284" w:rsidP="00A05284">
      <w:pPr>
        <w:ind w:left="720" w:right="30" w:hanging="720"/>
        <w:jc w:val="both"/>
        <w:rPr>
          <w:bCs/>
          <w:szCs w:val="20"/>
        </w:rPr>
      </w:pPr>
      <w:r w:rsidRPr="00E26361">
        <w:rPr>
          <w:bCs/>
          <w:szCs w:val="20"/>
        </w:rPr>
        <w:t>vörn gegn ágangi sjávar</w:t>
      </w:r>
    </w:p>
    <w:p w14:paraId="290EEA5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Sjóvörn ver land gegn rofi og flóðum.</w:t>
      </w:r>
    </w:p>
    <w:p w14:paraId="3C41236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rofvörn</w:t>
      </w:r>
      <w:r w:rsidRPr="00E26361">
        <w:rPr>
          <w:rFonts w:asciiTheme="minorHAnsi" w:hAnsiTheme="minorHAnsi"/>
          <w:sz w:val="20"/>
          <w:szCs w:val="20"/>
          <w:lang w:val="is-IS"/>
        </w:rPr>
        <w:t>,</w:t>
      </w:r>
      <w:r w:rsidRPr="00E26361">
        <w:rPr>
          <w:rFonts w:asciiTheme="minorHAnsi" w:hAnsiTheme="minorHAnsi"/>
          <w:i/>
          <w:sz w:val="20"/>
          <w:szCs w:val="20"/>
          <w:lang w:val="is-IS"/>
        </w:rPr>
        <w:t>grjótvörn</w:t>
      </w:r>
      <w:r w:rsidRPr="00E26361">
        <w:rPr>
          <w:rFonts w:asciiTheme="minorHAnsi" w:hAnsiTheme="minorHAnsi"/>
          <w:sz w:val="20"/>
          <w:szCs w:val="20"/>
          <w:lang w:val="is-IS"/>
        </w:rPr>
        <w:t xml:space="preserve">, </w:t>
      </w:r>
      <w:r w:rsidRPr="00E26361">
        <w:rPr>
          <w:rFonts w:asciiTheme="minorHAnsi" w:hAnsiTheme="minorHAnsi"/>
          <w:i/>
          <w:sz w:val="20"/>
          <w:szCs w:val="20"/>
          <w:lang w:val="is-IS"/>
        </w:rPr>
        <w:t>brimvörn</w:t>
      </w:r>
    </w:p>
    <w:p w14:paraId="29F84D23" w14:textId="77777777" w:rsidR="00A05284" w:rsidRPr="00E26361" w:rsidRDefault="00A05284" w:rsidP="00A05284">
      <w:pPr>
        <w:ind w:left="720" w:right="30" w:hanging="720"/>
        <w:jc w:val="both"/>
        <w:rPr>
          <w:b/>
          <w:bCs/>
          <w:szCs w:val="20"/>
        </w:rPr>
      </w:pPr>
    </w:p>
    <w:p w14:paraId="35B3F0F6" w14:textId="77777777" w:rsidR="00A05284" w:rsidRPr="00E26361" w:rsidRDefault="00A05284" w:rsidP="00A05284">
      <w:pPr>
        <w:rPr>
          <w:rStyle w:val="Strong"/>
          <w:szCs w:val="20"/>
        </w:rPr>
      </w:pPr>
      <w:r w:rsidRPr="00E26361">
        <w:rPr>
          <w:rStyle w:val="Strong"/>
          <w:szCs w:val="20"/>
        </w:rPr>
        <w:t>skammær gróður</w:t>
      </w:r>
    </w:p>
    <w:p w14:paraId="532FDE84" w14:textId="77777777" w:rsidR="00A05284" w:rsidRPr="00E26361" w:rsidRDefault="00A05284" w:rsidP="00A05284">
      <w:pPr>
        <w:rPr>
          <w:szCs w:val="20"/>
        </w:rPr>
      </w:pPr>
      <w:r w:rsidRPr="00E26361">
        <w:rPr>
          <w:szCs w:val="20"/>
        </w:rPr>
        <w:t>Gróður sem lifir stutt</w:t>
      </w:r>
    </w:p>
    <w:p w14:paraId="6E783CED" w14:textId="77777777" w:rsidR="00A05284" w:rsidRPr="00E26361" w:rsidRDefault="00A05284" w:rsidP="00A05284">
      <w:pPr>
        <w:ind w:left="720" w:right="30" w:hanging="720"/>
        <w:jc w:val="both"/>
        <w:rPr>
          <w:b/>
          <w:bCs/>
          <w:szCs w:val="20"/>
        </w:rPr>
      </w:pPr>
    </w:p>
    <w:p w14:paraId="15C63B2C" w14:textId="77777777" w:rsidR="00A05284" w:rsidRPr="00E26361" w:rsidRDefault="00A05284" w:rsidP="00A05284">
      <w:pPr>
        <w:ind w:left="720" w:right="30" w:hanging="720"/>
        <w:jc w:val="both"/>
        <w:rPr>
          <w:b/>
          <w:bCs/>
          <w:szCs w:val="20"/>
        </w:rPr>
      </w:pPr>
      <w:r w:rsidRPr="00E26361">
        <w:rPr>
          <w:b/>
          <w:bCs/>
          <w:szCs w:val="20"/>
        </w:rPr>
        <w:t>skjal</w:t>
      </w:r>
    </w:p>
    <w:p w14:paraId="70D8D030" w14:textId="77777777" w:rsidR="00A05284" w:rsidRPr="00E26361" w:rsidRDefault="00A05284" w:rsidP="00A05284">
      <w:pPr>
        <w:rPr>
          <w:szCs w:val="20"/>
        </w:rPr>
      </w:pPr>
      <w:r w:rsidRPr="00E26361">
        <w:rPr>
          <w:szCs w:val="20"/>
        </w:rPr>
        <w:t>upplýsingar og stuðningsmiðill þeirra</w:t>
      </w:r>
    </w:p>
    <w:p w14:paraId="48B7AD0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Skrá, forskrift, verklagsregluskjal, teikning, skýrsla, staðall.</w:t>
      </w:r>
    </w:p>
    <w:p w14:paraId="497605D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Aths. 1. Miðillinn getur verið pappír, seguldiskur, geisladiskur, eða rafrænn tölvudiskur, ljósmynd eða frumupptaka, eða sambland af einhverju af þessu.</w:t>
      </w:r>
    </w:p>
    <w:p w14:paraId="4FC9EAB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Aths. 2: Þegar rætt er um tiltekið safn skjala, til dæmis forskriftir og skrár, er oft talað um „gögn“.</w:t>
      </w:r>
    </w:p>
    <w:p w14:paraId="103DFC0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Aths. 3: Sumar kröfur (t.d. </w:t>
      </w:r>
      <w:r w:rsidRPr="00E26361">
        <w:rPr>
          <w:rFonts w:asciiTheme="minorHAnsi" w:hAnsiTheme="minorHAnsi"/>
          <w:i/>
          <w:sz w:val="20"/>
          <w:szCs w:val="20"/>
          <w:lang w:val="is-IS"/>
        </w:rPr>
        <w:t>krafa</w:t>
      </w:r>
      <w:r w:rsidRPr="00E26361">
        <w:rPr>
          <w:rFonts w:asciiTheme="minorHAnsi" w:hAnsiTheme="minorHAnsi"/>
          <w:sz w:val="20"/>
          <w:szCs w:val="20"/>
          <w:lang w:val="is-IS"/>
        </w:rPr>
        <w:t xml:space="preserve"> um læsileika) tengjast öllum tegundum skjala, en hins vegar geta verið aðrar kröfur varðandi forskriftir (t.d. </w:t>
      </w:r>
      <w:r w:rsidRPr="00E26361">
        <w:rPr>
          <w:rFonts w:asciiTheme="minorHAnsi" w:hAnsiTheme="minorHAnsi"/>
          <w:i/>
          <w:sz w:val="20"/>
          <w:szCs w:val="20"/>
          <w:lang w:val="is-IS"/>
        </w:rPr>
        <w:t>krafa</w:t>
      </w:r>
      <w:r w:rsidRPr="00E26361">
        <w:rPr>
          <w:rFonts w:asciiTheme="minorHAnsi" w:hAnsiTheme="minorHAnsi"/>
          <w:sz w:val="20"/>
          <w:szCs w:val="20"/>
          <w:lang w:val="is-IS"/>
        </w:rPr>
        <w:t xml:space="preserve"> um stýringu skjala og stöðu) og skrár (t.d. Sú </w:t>
      </w:r>
      <w:r w:rsidRPr="00E26361">
        <w:rPr>
          <w:rFonts w:asciiTheme="minorHAnsi" w:hAnsiTheme="minorHAnsi"/>
          <w:i/>
          <w:sz w:val="20"/>
          <w:szCs w:val="20"/>
          <w:lang w:val="is-IS"/>
        </w:rPr>
        <w:t>krafa</w:t>
      </w:r>
      <w:r w:rsidRPr="00E26361">
        <w:rPr>
          <w:rFonts w:asciiTheme="minorHAnsi" w:hAnsiTheme="minorHAnsi"/>
          <w:sz w:val="20"/>
          <w:szCs w:val="20"/>
          <w:lang w:val="is-IS"/>
        </w:rPr>
        <w:t xml:space="preserve"> að hægt sé að kalla skrána fram).</w:t>
      </w:r>
    </w:p>
    <w:p w14:paraId="34FB071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1D4CCA90" w14:textId="77777777" w:rsidR="00A05284" w:rsidRPr="00E26361" w:rsidRDefault="00A05284" w:rsidP="00A05284">
      <w:pPr>
        <w:rPr>
          <w:szCs w:val="20"/>
        </w:rPr>
      </w:pPr>
    </w:p>
    <w:p w14:paraId="2603C6CA" w14:textId="77777777" w:rsidR="00A05284" w:rsidRPr="00E26361" w:rsidRDefault="00A05284" w:rsidP="00A05284">
      <w:pPr>
        <w:rPr>
          <w:b/>
          <w:szCs w:val="20"/>
        </w:rPr>
      </w:pPr>
      <w:r w:rsidRPr="00E26361">
        <w:rPr>
          <w:b/>
          <w:szCs w:val="20"/>
        </w:rPr>
        <w:t>skoðun</w:t>
      </w:r>
    </w:p>
    <w:p w14:paraId="79EDEA01" w14:textId="77777777" w:rsidR="00A05284" w:rsidRPr="00E26361" w:rsidRDefault="00A05284" w:rsidP="00A05284">
      <w:pPr>
        <w:rPr>
          <w:szCs w:val="20"/>
        </w:rPr>
      </w:pPr>
      <w:r w:rsidRPr="00E26361">
        <w:rPr>
          <w:szCs w:val="20"/>
        </w:rPr>
        <w:t xml:space="preserve">mat á samræmi með athugunum og mati ásamt mælingu eða </w:t>
      </w:r>
      <w:r w:rsidRPr="00E26361">
        <w:rPr>
          <w:i/>
          <w:szCs w:val="20"/>
        </w:rPr>
        <w:t>prófun</w:t>
      </w:r>
      <w:r w:rsidRPr="00E26361">
        <w:rPr>
          <w:szCs w:val="20"/>
        </w:rPr>
        <w:t>, eftir því sem við á</w:t>
      </w:r>
    </w:p>
    <w:p w14:paraId="3737122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72DD69E6" w14:textId="77777777" w:rsidR="00C171E0" w:rsidRPr="00E26361" w:rsidRDefault="00C171E0" w:rsidP="00A05284">
      <w:pPr>
        <w:rPr>
          <w:b/>
          <w:szCs w:val="20"/>
        </w:rPr>
      </w:pPr>
    </w:p>
    <w:p w14:paraId="011CCC22" w14:textId="77777777" w:rsidR="00454740" w:rsidRDefault="00454740" w:rsidP="00A05284">
      <w:pPr>
        <w:rPr>
          <w:b/>
          <w:szCs w:val="20"/>
        </w:rPr>
      </w:pPr>
    </w:p>
    <w:p w14:paraId="681DA2CB" w14:textId="77777777" w:rsidR="00454740" w:rsidRDefault="00454740" w:rsidP="00A05284">
      <w:pPr>
        <w:rPr>
          <w:b/>
          <w:szCs w:val="20"/>
        </w:rPr>
      </w:pPr>
    </w:p>
    <w:p w14:paraId="687DFB0B" w14:textId="77777777" w:rsidR="00454740" w:rsidRDefault="00454740" w:rsidP="00A05284">
      <w:pPr>
        <w:rPr>
          <w:b/>
          <w:szCs w:val="20"/>
        </w:rPr>
      </w:pPr>
    </w:p>
    <w:p w14:paraId="6C864B3E" w14:textId="77777777" w:rsidR="00454740" w:rsidRDefault="00454740" w:rsidP="00A05284">
      <w:pPr>
        <w:rPr>
          <w:b/>
          <w:szCs w:val="20"/>
        </w:rPr>
      </w:pPr>
    </w:p>
    <w:p w14:paraId="0EF9AE52" w14:textId="77777777" w:rsidR="00454740" w:rsidRDefault="00454740" w:rsidP="00A05284">
      <w:pPr>
        <w:rPr>
          <w:b/>
          <w:szCs w:val="20"/>
        </w:rPr>
      </w:pPr>
    </w:p>
    <w:p w14:paraId="1385FA60" w14:textId="77777777" w:rsidR="00454740" w:rsidRDefault="00454740" w:rsidP="00A05284">
      <w:pPr>
        <w:rPr>
          <w:b/>
          <w:szCs w:val="20"/>
        </w:rPr>
      </w:pPr>
    </w:p>
    <w:p w14:paraId="4000B373" w14:textId="77777777" w:rsidR="00454740" w:rsidRDefault="00454740" w:rsidP="00A05284">
      <w:pPr>
        <w:rPr>
          <w:b/>
          <w:szCs w:val="20"/>
        </w:rPr>
      </w:pPr>
    </w:p>
    <w:p w14:paraId="56C09B04" w14:textId="15E2FC96" w:rsidR="00A05284" w:rsidRPr="00E26361" w:rsidRDefault="00A05284" w:rsidP="00A05284">
      <w:pPr>
        <w:rPr>
          <w:b/>
          <w:szCs w:val="20"/>
        </w:rPr>
      </w:pPr>
      <w:r w:rsidRPr="00E26361">
        <w:rPr>
          <w:b/>
          <w:szCs w:val="20"/>
        </w:rPr>
        <w:lastRenderedPageBreak/>
        <w:t>skrá</w:t>
      </w:r>
    </w:p>
    <w:p w14:paraId="3607C66A" w14:textId="77777777" w:rsidR="00A05284" w:rsidRPr="00E26361" w:rsidRDefault="00A05284" w:rsidP="00A05284">
      <w:pPr>
        <w:rPr>
          <w:szCs w:val="20"/>
        </w:rPr>
      </w:pPr>
      <w:r w:rsidRPr="00E26361">
        <w:rPr>
          <w:szCs w:val="20"/>
        </w:rPr>
        <w:t>skjal þar sem tilgreindur er árangur sem hefur náðst eða færðar sönnur fyrir starfsemi sem hefur farið fram</w:t>
      </w:r>
    </w:p>
    <w:p w14:paraId="6353A1C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Aths. 1: Nota má skrár, til dæmis, til að skjalfesta rekjanleika og til að leggja fram sem sönnun fyrir sannprófun, forvörnum, og úrbótum.</w:t>
      </w:r>
    </w:p>
    <w:p w14:paraId="1A7338C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Aths. 2: Yfirleitt þurfa skrár ekki að lúta stýringu á stöðu gagnvart útgáfu.</w:t>
      </w:r>
    </w:p>
    <w:p w14:paraId="5154DA3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736CAE3C" w14:textId="77777777" w:rsidR="00C171E0" w:rsidRPr="00E26361" w:rsidRDefault="00C171E0" w:rsidP="00A05284">
      <w:pPr>
        <w:rPr>
          <w:b/>
          <w:szCs w:val="20"/>
        </w:rPr>
      </w:pPr>
    </w:p>
    <w:p w14:paraId="3D2C484B" w14:textId="4D453770" w:rsidR="00A05284" w:rsidRPr="00E26361" w:rsidRDefault="00A05284" w:rsidP="00A05284">
      <w:pPr>
        <w:rPr>
          <w:b/>
          <w:szCs w:val="20"/>
        </w:rPr>
      </w:pPr>
      <w:r w:rsidRPr="00E26361">
        <w:rPr>
          <w:b/>
          <w:szCs w:val="20"/>
        </w:rPr>
        <w:t>skriða</w:t>
      </w:r>
    </w:p>
    <w:p w14:paraId="66DE3A10" w14:textId="77777777" w:rsidR="00A05284" w:rsidRPr="00E26361" w:rsidRDefault="00A05284" w:rsidP="00A05284">
      <w:pPr>
        <w:rPr>
          <w:szCs w:val="20"/>
        </w:rPr>
      </w:pPr>
      <w:r w:rsidRPr="00E26361">
        <w:rPr>
          <w:szCs w:val="20"/>
        </w:rPr>
        <w:t xml:space="preserve">dyngja af </w:t>
      </w:r>
      <w:r w:rsidRPr="00E26361">
        <w:rPr>
          <w:i/>
          <w:szCs w:val="20"/>
        </w:rPr>
        <w:t>jarðefni</w:t>
      </w:r>
      <w:r w:rsidRPr="00E26361">
        <w:rPr>
          <w:szCs w:val="20"/>
        </w:rPr>
        <w:t>, sem hefur skriðið, hlaupið eða hrunið niður brekku</w:t>
      </w:r>
    </w:p>
    <w:p w14:paraId="7666695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hlaupskriða og hrunskriða.</w:t>
      </w:r>
    </w:p>
    <w:p w14:paraId="51E39C79" w14:textId="77777777" w:rsidR="00A05284" w:rsidRPr="00E26361" w:rsidRDefault="00A05284" w:rsidP="00A05284">
      <w:pPr>
        <w:rPr>
          <w:szCs w:val="20"/>
        </w:rPr>
      </w:pPr>
    </w:p>
    <w:p w14:paraId="23F6A999" w14:textId="77777777" w:rsidR="00A05284" w:rsidRPr="00E26361" w:rsidRDefault="00A05284" w:rsidP="00A05284">
      <w:pPr>
        <w:rPr>
          <w:b/>
          <w:szCs w:val="20"/>
        </w:rPr>
      </w:pPr>
      <w:r w:rsidRPr="00E26361">
        <w:rPr>
          <w:b/>
          <w:szCs w:val="20"/>
        </w:rPr>
        <w:t>skriðaur</w:t>
      </w:r>
    </w:p>
    <w:p w14:paraId="48D50BAD" w14:textId="77777777" w:rsidR="00A05284" w:rsidRPr="00E26361" w:rsidRDefault="00A05284" w:rsidP="00A05284">
      <w:pPr>
        <w:rPr>
          <w:szCs w:val="20"/>
        </w:rPr>
      </w:pPr>
      <w:r w:rsidRPr="00E26361">
        <w:rPr>
          <w:szCs w:val="20"/>
        </w:rPr>
        <w:t>aur, sem berst fram með straumvatni eftir botni farvegar</w:t>
      </w:r>
    </w:p>
    <w:p w14:paraId="302DD56C" w14:textId="77777777" w:rsidR="00A05284" w:rsidRPr="00E26361" w:rsidRDefault="00A05284" w:rsidP="00A05284">
      <w:pPr>
        <w:rPr>
          <w:b/>
          <w:szCs w:val="20"/>
        </w:rPr>
      </w:pPr>
      <w:r w:rsidRPr="00E26361">
        <w:rPr>
          <w:b/>
          <w:szCs w:val="20"/>
        </w:rPr>
        <w:t>skriðaursruni</w:t>
      </w:r>
    </w:p>
    <w:p w14:paraId="69616773" w14:textId="77777777" w:rsidR="00A05284" w:rsidRPr="00E26361" w:rsidRDefault="00A05284" w:rsidP="00A05284">
      <w:pPr>
        <w:rPr>
          <w:szCs w:val="20"/>
        </w:rPr>
      </w:pPr>
      <w:r w:rsidRPr="00E26361">
        <w:rPr>
          <w:szCs w:val="20"/>
        </w:rPr>
        <w:t>magn af skriðauri, sem berst á tímaeiningu gegnum þversnið í farvegi straumvatns</w:t>
      </w:r>
    </w:p>
    <w:p w14:paraId="58CA9119" w14:textId="77777777" w:rsidR="00A05284" w:rsidRPr="00E26361" w:rsidRDefault="00A05284" w:rsidP="00A05284">
      <w:pPr>
        <w:rPr>
          <w:szCs w:val="20"/>
        </w:rPr>
      </w:pPr>
    </w:p>
    <w:p w14:paraId="6E2D629E" w14:textId="77777777" w:rsidR="00A05284" w:rsidRPr="00E26361" w:rsidRDefault="00A05284" w:rsidP="00A05284">
      <w:pPr>
        <w:rPr>
          <w:b/>
          <w:szCs w:val="20"/>
        </w:rPr>
      </w:pPr>
      <w:r w:rsidRPr="00E26361">
        <w:rPr>
          <w:b/>
          <w:szCs w:val="20"/>
        </w:rPr>
        <w:t>skriðrákaflötur</w:t>
      </w:r>
    </w:p>
    <w:p w14:paraId="5E2D2EDF" w14:textId="77777777" w:rsidR="00A05284" w:rsidRPr="00E26361" w:rsidRDefault="00A05284" w:rsidP="00A05284">
      <w:pPr>
        <w:rPr>
          <w:szCs w:val="20"/>
        </w:rPr>
      </w:pPr>
      <w:r w:rsidRPr="00E26361">
        <w:rPr>
          <w:szCs w:val="20"/>
        </w:rPr>
        <w:t>bergflötur, sem er rispaður og máður eða fægður af núningi við annan bergflöt, oft þar sem misgengishreyfing hefur orðið</w:t>
      </w:r>
    </w:p>
    <w:p w14:paraId="066C1B6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Stundum er bergið myndbreytt af núningshita.</w:t>
      </w:r>
    </w:p>
    <w:p w14:paraId="7C62D6BD" w14:textId="77777777" w:rsidR="00A05284" w:rsidRPr="00E26361" w:rsidRDefault="00A05284" w:rsidP="00A05284">
      <w:pPr>
        <w:rPr>
          <w:szCs w:val="20"/>
        </w:rPr>
      </w:pPr>
    </w:p>
    <w:p w14:paraId="76D4F895" w14:textId="77777777" w:rsidR="00A05284" w:rsidRPr="00E26361" w:rsidRDefault="00A05284" w:rsidP="00A05284">
      <w:pPr>
        <w:rPr>
          <w:b/>
          <w:szCs w:val="20"/>
        </w:rPr>
      </w:pPr>
      <w:r w:rsidRPr="00E26361">
        <w:rPr>
          <w:b/>
          <w:szCs w:val="20"/>
        </w:rPr>
        <w:t>skriðuhlaup</w:t>
      </w:r>
    </w:p>
    <w:p w14:paraId="635169EF" w14:textId="77777777" w:rsidR="00A05284" w:rsidRPr="00E26361" w:rsidRDefault="00A05284" w:rsidP="00A05284">
      <w:pPr>
        <w:rPr>
          <w:szCs w:val="20"/>
        </w:rPr>
      </w:pPr>
      <w:r w:rsidRPr="00E26361">
        <w:rPr>
          <w:szCs w:val="20"/>
        </w:rPr>
        <w:t>sá atburður, að fylla af jarðefnum losnar og skríður eða hleypur hratt niður brekku</w:t>
      </w:r>
    </w:p>
    <w:p w14:paraId="4559CEC4" w14:textId="77777777" w:rsidR="00A05284" w:rsidRPr="00E26361" w:rsidRDefault="00A05284" w:rsidP="00A05284">
      <w:pPr>
        <w:rPr>
          <w:szCs w:val="20"/>
        </w:rPr>
      </w:pPr>
    </w:p>
    <w:p w14:paraId="215DFFFC" w14:textId="77777777" w:rsidR="00A05284" w:rsidRPr="00E26361" w:rsidRDefault="00A05284" w:rsidP="00A05284">
      <w:pPr>
        <w:rPr>
          <w:b/>
          <w:szCs w:val="20"/>
        </w:rPr>
      </w:pPr>
      <w:r w:rsidRPr="00E26361">
        <w:rPr>
          <w:b/>
          <w:szCs w:val="20"/>
        </w:rPr>
        <w:t>skriðuset</w:t>
      </w:r>
    </w:p>
    <w:p w14:paraId="2E3224AA" w14:textId="77777777" w:rsidR="00A05284" w:rsidRPr="00E26361" w:rsidRDefault="00A05284" w:rsidP="00A05284">
      <w:pPr>
        <w:rPr>
          <w:szCs w:val="20"/>
        </w:rPr>
      </w:pPr>
      <w:r w:rsidRPr="00E26361">
        <w:rPr>
          <w:szCs w:val="20"/>
        </w:rPr>
        <w:t>bergmolsset, sem myndast neðan við eða neðst í brekku við jarðefnaskrið</w:t>
      </w:r>
    </w:p>
    <w:p w14:paraId="54B5577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jarðefnaskrið.</w:t>
      </w:r>
    </w:p>
    <w:p w14:paraId="4BEA260F" w14:textId="77777777" w:rsidR="00A05284" w:rsidRPr="00E26361" w:rsidRDefault="00A05284" w:rsidP="00A05284">
      <w:pPr>
        <w:rPr>
          <w:szCs w:val="20"/>
        </w:rPr>
      </w:pPr>
    </w:p>
    <w:p w14:paraId="70C2EA82" w14:textId="77777777" w:rsidR="00A05284" w:rsidRPr="00E26361" w:rsidRDefault="00A05284" w:rsidP="00A05284">
      <w:pPr>
        <w:rPr>
          <w:b/>
          <w:szCs w:val="20"/>
        </w:rPr>
      </w:pPr>
      <w:r w:rsidRPr="00E26361">
        <w:rPr>
          <w:b/>
          <w:szCs w:val="20"/>
        </w:rPr>
        <w:t>skriðviðnám</w:t>
      </w:r>
    </w:p>
    <w:p w14:paraId="00AB6DFF" w14:textId="77777777" w:rsidR="00A05284" w:rsidRPr="00E26361" w:rsidRDefault="00A05284" w:rsidP="00A05284">
      <w:pPr>
        <w:rPr>
          <w:szCs w:val="20"/>
        </w:rPr>
      </w:pPr>
      <w:r w:rsidRPr="00E26361">
        <w:rPr>
          <w:szCs w:val="20"/>
        </w:rPr>
        <w:t>mótstaða hjólbarða gegn skriði á vegyfirborði</w:t>
      </w:r>
    </w:p>
    <w:p w14:paraId="4BA79159" w14:textId="77777777" w:rsidR="00A05284" w:rsidRPr="00E26361" w:rsidRDefault="00A05284" w:rsidP="00A05284">
      <w:pPr>
        <w:rPr>
          <w:szCs w:val="20"/>
        </w:rPr>
      </w:pPr>
    </w:p>
    <w:p w14:paraId="2EA9FC3F" w14:textId="77777777" w:rsidR="0084685D" w:rsidRDefault="0084685D" w:rsidP="00A05284">
      <w:pPr>
        <w:rPr>
          <w:b/>
          <w:szCs w:val="20"/>
        </w:rPr>
      </w:pPr>
    </w:p>
    <w:p w14:paraId="66450050" w14:textId="77777777" w:rsidR="0084685D" w:rsidRDefault="0084685D" w:rsidP="00A05284">
      <w:pPr>
        <w:rPr>
          <w:b/>
          <w:szCs w:val="20"/>
        </w:rPr>
      </w:pPr>
    </w:p>
    <w:p w14:paraId="611D6277" w14:textId="77777777" w:rsidR="0084685D" w:rsidRDefault="0084685D" w:rsidP="00A05284">
      <w:pPr>
        <w:rPr>
          <w:b/>
          <w:szCs w:val="20"/>
        </w:rPr>
      </w:pPr>
    </w:p>
    <w:p w14:paraId="767FE8A2" w14:textId="0029DD59" w:rsidR="00A05284" w:rsidRPr="00E26361" w:rsidRDefault="00A05284" w:rsidP="00A05284">
      <w:pPr>
        <w:rPr>
          <w:b/>
          <w:szCs w:val="20"/>
        </w:rPr>
      </w:pPr>
      <w:r w:rsidRPr="00E26361">
        <w:rPr>
          <w:b/>
          <w:szCs w:val="20"/>
        </w:rPr>
        <w:t>skrikvísir</w:t>
      </w:r>
    </w:p>
    <w:p w14:paraId="240C8A56" w14:textId="77777777" w:rsidR="00A05284" w:rsidRPr="00E26361" w:rsidRDefault="00A05284" w:rsidP="00A05284">
      <w:pPr>
        <w:rPr>
          <w:szCs w:val="20"/>
        </w:rPr>
      </w:pPr>
      <w:r w:rsidRPr="00E26361">
        <w:rPr>
          <w:szCs w:val="20"/>
        </w:rPr>
        <w:t>mælieining fyrir núningsviðnám milli vegyfirborðs og hjólbarða</w:t>
      </w:r>
    </w:p>
    <w:p w14:paraId="1023C5E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núningsstuðull.</w:t>
      </w:r>
    </w:p>
    <w:p w14:paraId="476C25C1" w14:textId="77777777" w:rsidR="00A05284" w:rsidRPr="00E26361" w:rsidRDefault="00A05284" w:rsidP="00A05284">
      <w:pPr>
        <w:rPr>
          <w:b/>
          <w:szCs w:val="20"/>
        </w:rPr>
      </w:pPr>
    </w:p>
    <w:p w14:paraId="1AF13A1A" w14:textId="77777777" w:rsidR="00A05284" w:rsidRPr="00E26361" w:rsidRDefault="00A05284" w:rsidP="00A05284">
      <w:pPr>
        <w:rPr>
          <w:b/>
          <w:szCs w:val="20"/>
        </w:rPr>
      </w:pPr>
      <w:r w:rsidRPr="00E26361">
        <w:rPr>
          <w:b/>
          <w:szCs w:val="20"/>
        </w:rPr>
        <w:t>skurðbotn</w:t>
      </w:r>
    </w:p>
    <w:p w14:paraId="334EBAE2" w14:textId="77777777" w:rsidR="00A05284" w:rsidRPr="00E26361" w:rsidRDefault="00A05284" w:rsidP="00A05284">
      <w:pPr>
        <w:rPr>
          <w:szCs w:val="20"/>
        </w:rPr>
      </w:pPr>
      <w:r w:rsidRPr="00E26361">
        <w:rPr>
          <w:szCs w:val="20"/>
        </w:rPr>
        <w:t>botn á skurði</w:t>
      </w:r>
    </w:p>
    <w:p w14:paraId="6E6435DB" w14:textId="77777777" w:rsidR="00A05284" w:rsidRPr="00E26361" w:rsidRDefault="00A05284" w:rsidP="00A05284">
      <w:pPr>
        <w:rPr>
          <w:szCs w:val="20"/>
        </w:rPr>
      </w:pPr>
    </w:p>
    <w:p w14:paraId="157316E3" w14:textId="77777777" w:rsidR="00A05284" w:rsidRPr="00E26361" w:rsidRDefault="00A05284" w:rsidP="00A05284">
      <w:pPr>
        <w:rPr>
          <w:b/>
          <w:szCs w:val="20"/>
        </w:rPr>
      </w:pPr>
      <w:r w:rsidRPr="00E26361">
        <w:rPr>
          <w:b/>
          <w:szCs w:val="20"/>
        </w:rPr>
        <w:t>skurðhreinsun</w:t>
      </w:r>
    </w:p>
    <w:p w14:paraId="7B41AD8C" w14:textId="77777777" w:rsidR="00A05284" w:rsidRPr="00E26361" w:rsidRDefault="00A05284" w:rsidP="00A05284">
      <w:pPr>
        <w:rPr>
          <w:szCs w:val="20"/>
        </w:rPr>
      </w:pPr>
      <w:r w:rsidRPr="00E26361">
        <w:rPr>
          <w:szCs w:val="20"/>
        </w:rPr>
        <w:t>að fjarlægja úr skurði allt sem hindrar gott vatnsstreymi um hann</w:t>
      </w:r>
    </w:p>
    <w:p w14:paraId="60244016" w14:textId="77777777" w:rsidR="00C171E0" w:rsidRPr="00E26361" w:rsidRDefault="00C171E0" w:rsidP="00A05284">
      <w:pPr>
        <w:rPr>
          <w:b/>
          <w:szCs w:val="20"/>
        </w:rPr>
      </w:pPr>
    </w:p>
    <w:p w14:paraId="54C0007E" w14:textId="7C1F8452" w:rsidR="00A05284" w:rsidRPr="00E26361" w:rsidRDefault="00A05284" w:rsidP="00A05284">
      <w:pPr>
        <w:rPr>
          <w:b/>
          <w:szCs w:val="20"/>
        </w:rPr>
      </w:pPr>
      <w:r w:rsidRPr="00E26361">
        <w:rPr>
          <w:b/>
          <w:szCs w:val="20"/>
        </w:rPr>
        <w:t>skæra</w:t>
      </w:r>
    </w:p>
    <w:p w14:paraId="64DFBA56" w14:textId="77777777" w:rsidR="00A05284" w:rsidRPr="00E26361" w:rsidRDefault="00A05284" w:rsidP="00A05284">
      <w:pPr>
        <w:rPr>
          <w:szCs w:val="20"/>
        </w:rPr>
      </w:pPr>
      <w:r w:rsidRPr="00E26361">
        <w:rPr>
          <w:szCs w:val="20"/>
        </w:rPr>
        <w:t>að gera skæringu</w:t>
      </w:r>
    </w:p>
    <w:p w14:paraId="75FC69E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T.d. skæra fyrir vegi.</w:t>
      </w:r>
    </w:p>
    <w:p w14:paraId="6F77BC0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so: skæra - skærði - skært</w:t>
      </w:r>
    </w:p>
    <w:p w14:paraId="5F743A3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skæring</w:t>
      </w:r>
      <w:r w:rsidRPr="00E26361">
        <w:rPr>
          <w:rFonts w:asciiTheme="minorHAnsi" w:hAnsiTheme="minorHAnsi"/>
          <w:sz w:val="20"/>
          <w:szCs w:val="20"/>
          <w:lang w:val="is-IS"/>
        </w:rPr>
        <w:t>.</w:t>
      </w:r>
    </w:p>
    <w:p w14:paraId="08EA57AE" w14:textId="77777777" w:rsidR="00A05284" w:rsidRPr="00E26361" w:rsidRDefault="00A05284" w:rsidP="00A05284">
      <w:pPr>
        <w:rPr>
          <w:szCs w:val="20"/>
        </w:rPr>
      </w:pPr>
    </w:p>
    <w:p w14:paraId="21325FD1" w14:textId="77777777" w:rsidR="00A05284" w:rsidRPr="00E26361" w:rsidRDefault="00A05284" w:rsidP="00A05284">
      <w:pPr>
        <w:ind w:left="720" w:right="30" w:hanging="720"/>
        <w:jc w:val="both"/>
        <w:rPr>
          <w:b/>
          <w:bCs/>
          <w:szCs w:val="20"/>
        </w:rPr>
      </w:pPr>
      <w:r w:rsidRPr="00E26361">
        <w:rPr>
          <w:b/>
          <w:bCs/>
          <w:szCs w:val="20"/>
        </w:rPr>
        <w:t>skæring</w:t>
      </w:r>
    </w:p>
    <w:p w14:paraId="249291D8" w14:textId="77777777" w:rsidR="00A05284" w:rsidRPr="00E26361" w:rsidRDefault="00A05284" w:rsidP="00A05284">
      <w:pPr>
        <w:ind w:right="30"/>
        <w:jc w:val="both"/>
        <w:rPr>
          <w:szCs w:val="20"/>
        </w:rPr>
      </w:pPr>
      <w:r w:rsidRPr="00E26361">
        <w:rPr>
          <w:szCs w:val="20"/>
        </w:rPr>
        <w:t xml:space="preserve">1 það að skæra, t.d. að nema brott </w:t>
      </w:r>
      <w:r w:rsidRPr="00E26361">
        <w:rPr>
          <w:i/>
          <w:szCs w:val="20"/>
        </w:rPr>
        <w:t>jarðefni</w:t>
      </w:r>
      <w:r w:rsidRPr="00E26361">
        <w:rPr>
          <w:szCs w:val="20"/>
        </w:rPr>
        <w:t xml:space="preserve"> úr vegsvæði</w:t>
      </w:r>
    </w:p>
    <w:p w14:paraId="25F1D8CC" w14:textId="77777777" w:rsidR="00A05284" w:rsidRPr="00E26361" w:rsidRDefault="00A05284" w:rsidP="00A05284">
      <w:pPr>
        <w:ind w:right="30"/>
        <w:jc w:val="both"/>
        <w:rPr>
          <w:szCs w:val="20"/>
        </w:rPr>
      </w:pPr>
      <w:r w:rsidRPr="00E26361">
        <w:rPr>
          <w:szCs w:val="20"/>
        </w:rPr>
        <w:t>2 landformið eftir að efnið hefur verið fjarlægt</w:t>
      </w:r>
    </w:p>
    <w:p w14:paraId="4A16CEF8" w14:textId="77777777" w:rsidR="00A05284" w:rsidRPr="00E26361" w:rsidRDefault="00A05284" w:rsidP="00A05284">
      <w:pPr>
        <w:ind w:right="30"/>
        <w:jc w:val="both"/>
        <w:rPr>
          <w:szCs w:val="20"/>
        </w:rPr>
      </w:pPr>
    </w:p>
    <w:p w14:paraId="680ED729" w14:textId="77777777" w:rsidR="00A05284" w:rsidRPr="00E26361" w:rsidRDefault="00A05284" w:rsidP="00A05284">
      <w:pPr>
        <w:ind w:right="30"/>
        <w:rPr>
          <w:b/>
          <w:bCs/>
          <w:szCs w:val="20"/>
        </w:rPr>
      </w:pPr>
      <w:r w:rsidRPr="00E26361">
        <w:rPr>
          <w:b/>
          <w:bCs/>
          <w:szCs w:val="20"/>
        </w:rPr>
        <w:t>skæringarmagn</w:t>
      </w:r>
    </w:p>
    <w:p w14:paraId="1C611C49" w14:textId="77777777" w:rsidR="00A05284" w:rsidRPr="00E26361" w:rsidRDefault="00A05284" w:rsidP="00A05284">
      <w:pPr>
        <w:ind w:right="30"/>
        <w:rPr>
          <w:bCs/>
          <w:szCs w:val="20"/>
        </w:rPr>
      </w:pPr>
      <w:r w:rsidRPr="00E26361">
        <w:rPr>
          <w:bCs/>
          <w:szCs w:val="20"/>
        </w:rPr>
        <w:t>efnismagn úr skæringu</w:t>
      </w:r>
    </w:p>
    <w:p w14:paraId="5486CE92" w14:textId="77777777" w:rsidR="00A05284" w:rsidRPr="00E26361" w:rsidRDefault="00A05284" w:rsidP="00A05284">
      <w:pPr>
        <w:ind w:right="30"/>
        <w:rPr>
          <w:b/>
          <w:bCs/>
          <w:szCs w:val="20"/>
        </w:rPr>
      </w:pPr>
    </w:p>
    <w:p w14:paraId="52AF9DC4" w14:textId="77777777" w:rsidR="00A05284" w:rsidRPr="00E26361" w:rsidRDefault="00A05284" w:rsidP="00A05284">
      <w:pPr>
        <w:rPr>
          <w:b/>
          <w:szCs w:val="20"/>
        </w:rPr>
      </w:pPr>
      <w:r w:rsidRPr="00E26361">
        <w:rPr>
          <w:b/>
          <w:szCs w:val="20"/>
        </w:rPr>
        <w:t>slagborun</w:t>
      </w:r>
    </w:p>
    <w:p w14:paraId="3644432B" w14:textId="77777777" w:rsidR="00A05284" w:rsidRPr="00E26361" w:rsidRDefault="00A05284" w:rsidP="00A05284">
      <w:pPr>
        <w:rPr>
          <w:szCs w:val="20"/>
        </w:rPr>
      </w:pPr>
      <w:r w:rsidRPr="00E26361">
        <w:rPr>
          <w:szCs w:val="20"/>
        </w:rPr>
        <w:t>mæling á þéttleika jarðlaga með slagbor</w:t>
      </w:r>
    </w:p>
    <w:p w14:paraId="73D18FB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Mælt er hversu hratt stálstöng gengur niður í jarðveg undir tíðum höggum frá vélknúnum hamri. Aðferðin er oftast notuð til að mæla dýpt á klöpp eða burðarhæft efni.</w:t>
      </w:r>
    </w:p>
    <w:p w14:paraId="4983BAD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Stundum nefnt kóbraborun.</w:t>
      </w:r>
    </w:p>
    <w:p w14:paraId="5DA4D0DB" w14:textId="77777777" w:rsidR="00A05284" w:rsidRPr="00E26361" w:rsidRDefault="00A05284" w:rsidP="00A05284">
      <w:pPr>
        <w:ind w:right="30"/>
        <w:rPr>
          <w:b/>
          <w:bCs/>
          <w:szCs w:val="20"/>
        </w:rPr>
      </w:pPr>
    </w:p>
    <w:p w14:paraId="16ED4537" w14:textId="77777777" w:rsidR="00A05284" w:rsidRPr="00E26361" w:rsidRDefault="00A05284" w:rsidP="00A05284">
      <w:pPr>
        <w:ind w:right="30"/>
        <w:jc w:val="both"/>
        <w:rPr>
          <w:b/>
          <w:bCs/>
          <w:szCs w:val="20"/>
        </w:rPr>
      </w:pPr>
      <w:r w:rsidRPr="00E26361">
        <w:rPr>
          <w:b/>
          <w:bCs/>
          <w:szCs w:val="20"/>
        </w:rPr>
        <w:t>sléttleiki</w:t>
      </w:r>
    </w:p>
    <w:p w14:paraId="278518C9" w14:textId="77777777" w:rsidR="00A05284" w:rsidRPr="00E26361" w:rsidRDefault="00A05284" w:rsidP="00A05284">
      <w:pPr>
        <w:ind w:right="30"/>
        <w:jc w:val="both"/>
        <w:rPr>
          <w:szCs w:val="20"/>
        </w:rPr>
      </w:pPr>
      <w:r w:rsidRPr="00E26361">
        <w:rPr>
          <w:szCs w:val="20"/>
        </w:rPr>
        <w:t>mælikvarði á það hversu slétt yfirborð er</w:t>
      </w:r>
    </w:p>
    <w:p w14:paraId="3814ADA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t.d. </w:t>
      </w:r>
      <w:r w:rsidRPr="00E26361">
        <w:rPr>
          <w:rFonts w:asciiTheme="minorHAnsi" w:hAnsiTheme="minorHAnsi"/>
          <w:i/>
          <w:sz w:val="20"/>
          <w:szCs w:val="20"/>
          <w:lang w:val="is-IS"/>
        </w:rPr>
        <w:t>hrýfi</w:t>
      </w:r>
      <w:r w:rsidRPr="00E26361">
        <w:rPr>
          <w:rFonts w:asciiTheme="minorHAnsi" w:hAnsiTheme="minorHAnsi"/>
          <w:sz w:val="20"/>
          <w:szCs w:val="20"/>
          <w:lang w:val="is-IS"/>
        </w:rPr>
        <w:t xml:space="preserve">, </w:t>
      </w:r>
      <w:r w:rsidRPr="00E26361">
        <w:rPr>
          <w:rFonts w:asciiTheme="minorHAnsi" w:hAnsiTheme="minorHAnsi"/>
          <w:i/>
          <w:sz w:val="20"/>
          <w:szCs w:val="20"/>
          <w:lang w:val="is-IS"/>
        </w:rPr>
        <w:t>ýfi</w:t>
      </w:r>
      <w:r w:rsidRPr="00E26361">
        <w:rPr>
          <w:rFonts w:asciiTheme="minorHAnsi" w:hAnsiTheme="minorHAnsi"/>
          <w:sz w:val="20"/>
          <w:szCs w:val="20"/>
          <w:lang w:val="is-IS"/>
        </w:rPr>
        <w:t xml:space="preserve"> og grýfi.</w:t>
      </w:r>
    </w:p>
    <w:p w14:paraId="0C561F29" w14:textId="77777777" w:rsidR="00A05284" w:rsidRPr="00E26361" w:rsidRDefault="00A05284" w:rsidP="00A05284">
      <w:pPr>
        <w:ind w:right="30"/>
        <w:rPr>
          <w:szCs w:val="20"/>
        </w:rPr>
      </w:pPr>
    </w:p>
    <w:p w14:paraId="5EF60C4F" w14:textId="77777777" w:rsidR="00A05284" w:rsidRPr="00E26361" w:rsidRDefault="00A05284" w:rsidP="00A05284">
      <w:pPr>
        <w:rPr>
          <w:b/>
          <w:szCs w:val="20"/>
        </w:rPr>
      </w:pPr>
      <w:r w:rsidRPr="00E26361">
        <w:rPr>
          <w:b/>
          <w:szCs w:val="20"/>
        </w:rPr>
        <w:t>slit</w:t>
      </w:r>
    </w:p>
    <w:p w14:paraId="2043172E" w14:textId="77777777" w:rsidR="00A05284" w:rsidRPr="00E26361" w:rsidRDefault="00A05284" w:rsidP="00A05284">
      <w:pPr>
        <w:rPr>
          <w:szCs w:val="20"/>
        </w:rPr>
      </w:pPr>
      <w:r w:rsidRPr="00E26361">
        <w:rPr>
          <w:szCs w:val="20"/>
        </w:rPr>
        <w:t>það að slitna, eyðast við notkun</w:t>
      </w:r>
    </w:p>
    <w:p w14:paraId="48DD097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T.d. þynning á slitlagi vegar vegna umferðar bíla á nagladekkjum.</w:t>
      </w:r>
    </w:p>
    <w:p w14:paraId="62C003B3" w14:textId="77777777" w:rsidR="00A05284" w:rsidRPr="00E26361" w:rsidRDefault="00A05284" w:rsidP="00A05284">
      <w:pPr>
        <w:ind w:right="30"/>
        <w:rPr>
          <w:szCs w:val="20"/>
        </w:rPr>
      </w:pPr>
    </w:p>
    <w:p w14:paraId="12FA7F76" w14:textId="77777777" w:rsidR="00454740" w:rsidRDefault="00454740" w:rsidP="00A05284">
      <w:pPr>
        <w:ind w:right="30"/>
        <w:rPr>
          <w:b/>
          <w:bCs/>
          <w:szCs w:val="20"/>
        </w:rPr>
      </w:pPr>
    </w:p>
    <w:p w14:paraId="0F0F136B" w14:textId="77777777" w:rsidR="00454740" w:rsidRDefault="00454740" w:rsidP="00A05284">
      <w:pPr>
        <w:ind w:right="30"/>
        <w:rPr>
          <w:b/>
          <w:bCs/>
          <w:szCs w:val="20"/>
        </w:rPr>
      </w:pPr>
    </w:p>
    <w:p w14:paraId="671B3815" w14:textId="77777777" w:rsidR="00454740" w:rsidRDefault="00454740" w:rsidP="00A05284">
      <w:pPr>
        <w:ind w:right="30"/>
        <w:rPr>
          <w:b/>
          <w:bCs/>
          <w:szCs w:val="20"/>
        </w:rPr>
      </w:pPr>
    </w:p>
    <w:p w14:paraId="7B5AC716" w14:textId="32AB0CEA" w:rsidR="00A05284" w:rsidRPr="00E26361" w:rsidRDefault="00A05284" w:rsidP="00A05284">
      <w:pPr>
        <w:ind w:right="30"/>
        <w:rPr>
          <w:szCs w:val="20"/>
        </w:rPr>
      </w:pPr>
      <w:r w:rsidRPr="00E26361">
        <w:rPr>
          <w:b/>
          <w:bCs/>
          <w:szCs w:val="20"/>
        </w:rPr>
        <w:t>slitlag</w:t>
      </w:r>
      <w:r w:rsidRPr="00E26361">
        <w:rPr>
          <w:szCs w:val="20"/>
        </w:rPr>
        <w:t xml:space="preserve"> </w:t>
      </w:r>
    </w:p>
    <w:p w14:paraId="649487C2" w14:textId="77777777" w:rsidR="00A05284" w:rsidRPr="00E26361" w:rsidRDefault="00A05284" w:rsidP="00A05284">
      <w:pPr>
        <w:ind w:right="30"/>
        <w:rPr>
          <w:bCs/>
          <w:szCs w:val="20"/>
        </w:rPr>
      </w:pPr>
      <w:r w:rsidRPr="00E26361">
        <w:rPr>
          <w:bCs/>
          <w:szCs w:val="20"/>
        </w:rPr>
        <w:t xml:space="preserve">efsta lag vegar, slitflötur til að vernda undirliggjandi lög fyrir áraun af völdum umferðar og veðurfars </w:t>
      </w:r>
    </w:p>
    <w:p w14:paraId="3129058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Efsta lag í veghloti, bundið (t.d. </w:t>
      </w:r>
      <w:r w:rsidRPr="00E26361">
        <w:rPr>
          <w:rFonts w:asciiTheme="minorHAnsi" w:hAnsiTheme="minorHAnsi"/>
          <w:i/>
          <w:sz w:val="20"/>
          <w:szCs w:val="20"/>
          <w:lang w:val="is-IS"/>
        </w:rPr>
        <w:t>malbik</w:t>
      </w:r>
      <w:r w:rsidRPr="00E26361">
        <w:rPr>
          <w:rFonts w:asciiTheme="minorHAnsi" w:hAnsiTheme="minorHAnsi"/>
          <w:sz w:val="20"/>
          <w:szCs w:val="20"/>
          <w:lang w:val="is-IS"/>
        </w:rPr>
        <w:t xml:space="preserve"> eða </w:t>
      </w:r>
      <w:r w:rsidRPr="00E26361">
        <w:rPr>
          <w:rFonts w:asciiTheme="minorHAnsi" w:hAnsiTheme="minorHAnsi"/>
          <w:i/>
          <w:sz w:val="20"/>
          <w:szCs w:val="20"/>
          <w:lang w:val="is-IS"/>
        </w:rPr>
        <w:t>klæðing</w:t>
      </w:r>
      <w:r w:rsidRPr="00E26361">
        <w:rPr>
          <w:rFonts w:asciiTheme="minorHAnsi" w:hAnsiTheme="minorHAnsi"/>
          <w:sz w:val="20"/>
          <w:szCs w:val="20"/>
          <w:lang w:val="is-IS"/>
        </w:rPr>
        <w:t>) eða óbundið (</w:t>
      </w:r>
      <w:r w:rsidRPr="00E26361">
        <w:rPr>
          <w:rFonts w:asciiTheme="minorHAnsi" w:hAnsiTheme="minorHAnsi"/>
          <w:i/>
          <w:sz w:val="20"/>
          <w:szCs w:val="20"/>
          <w:lang w:val="is-IS"/>
        </w:rPr>
        <w:t>malarslitlag</w:t>
      </w:r>
      <w:r w:rsidRPr="00E26361">
        <w:rPr>
          <w:rFonts w:asciiTheme="minorHAnsi" w:hAnsiTheme="minorHAnsi"/>
          <w:sz w:val="20"/>
          <w:szCs w:val="20"/>
          <w:lang w:val="is-IS"/>
        </w:rPr>
        <w:t>)</w:t>
      </w:r>
    </w:p>
    <w:p w14:paraId="0DC6D787" w14:textId="77777777" w:rsidR="00A05284" w:rsidRPr="00E26361" w:rsidRDefault="00A05284" w:rsidP="00A05284">
      <w:pPr>
        <w:ind w:right="30"/>
        <w:rPr>
          <w:b/>
          <w:bCs/>
          <w:szCs w:val="20"/>
        </w:rPr>
      </w:pPr>
      <w:r w:rsidRPr="00E26361">
        <w:rPr>
          <w:b/>
          <w:bCs/>
          <w:szCs w:val="20"/>
        </w:rPr>
        <w:t xml:space="preserve"> </w:t>
      </w:r>
      <w:r w:rsidRPr="00E26361">
        <w:rPr>
          <w:b/>
          <w:bCs/>
          <w:szCs w:val="20"/>
        </w:rPr>
        <w:tab/>
      </w:r>
      <w:r w:rsidRPr="00E26361">
        <w:rPr>
          <w:b/>
          <w:bCs/>
          <w:szCs w:val="20"/>
        </w:rPr>
        <w:tab/>
      </w:r>
    </w:p>
    <w:p w14:paraId="20471FB3" w14:textId="77777777" w:rsidR="00A05284" w:rsidRPr="00E26361" w:rsidRDefault="00A05284" w:rsidP="00A05284">
      <w:pPr>
        <w:rPr>
          <w:b/>
          <w:szCs w:val="20"/>
        </w:rPr>
      </w:pPr>
      <w:r w:rsidRPr="00E26361">
        <w:rPr>
          <w:b/>
          <w:szCs w:val="20"/>
        </w:rPr>
        <w:t>slitlagsmalbik</w:t>
      </w:r>
    </w:p>
    <w:p w14:paraId="6397DEB5" w14:textId="77777777" w:rsidR="00A05284" w:rsidRPr="00E26361" w:rsidRDefault="00A05284" w:rsidP="00A05284">
      <w:pPr>
        <w:rPr>
          <w:szCs w:val="20"/>
        </w:rPr>
      </w:pPr>
      <w:r w:rsidRPr="00E26361">
        <w:rPr>
          <w:szCs w:val="20"/>
        </w:rPr>
        <w:t>malbikstegund</w:t>
      </w:r>
    </w:p>
    <w:p w14:paraId="5447A6E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Einkennist af dreifkorna sáldurferli, sterku </w:t>
      </w:r>
      <w:r w:rsidRPr="00E26361">
        <w:rPr>
          <w:rFonts w:asciiTheme="minorHAnsi" w:hAnsiTheme="minorHAnsi"/>
          <w:i/>
          <w:sz w:val="20"/>
          <w:szCs w:val="20"/>
          <w:lang w:val="is-IS"/>
        </w:rPr>
        <w:t>steinefni</w:t>
      </w:r>
      <w:r w:rsidRPr="00E26361">
        <w:rPr>
          <w:rFonts w:asciiTheme="minorHAnsi" w:hAnsiTheme="minorHAnsi"/>
          <w:sz w:val="20"/>
          <w:szCs w:val="20"/>
          <w:lang w:val="is-IS"/>
        </w:rPr>
        <w:t>, fremur háu bindiefnisinnihaldi og lágri holrýmd eftir útlögn. Notað á vegi og götur.</w:t>
      </w:r>
    </w:p>
    <w:p w14:paraId="5BDC0F3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13108-1.</w:t>
      </w:r>
    </w:p>
    <w:p w14:paraId="5DC0CD70" w14:textId="77777777" w:rsidR="00A05284" w:rsidRPr="00E26361" w:rsidRDefault="00A05284" w:rsidP="00A05284">
      <w:pPr>
        <w:rPr>
          <w:b/>
          <w:szCs w:val="20"/>
        </w:rPr>
      </w:pPr>
    </w:p>
    <w:p w14:paraId="489633F4" w14:textId="77777777" w:rsidR="00A05284" w:rsidRPr="00E26361" w:rsidRDefault="00A05284" w:rsidP="00A05284">
      <w:pPr>
        <w:rPr>
          <w:b/>
          <w:szCs w:val="20"/>
        </w:rPr>
      </w:pPr>
      <w:r w:rsidRPr="00E26361">
        <w:rPr>
          <w:b/>
          <w:szCs w:val="20"/>
        </w:rPr>
        <w:t>slitlagsskemmd</w:t>
      </w:r>
    </w:p>
    <w:p w14:paraId="4553F18E" w14:textId="77777777" w:rsidR="00A05284" w:rsidRPr="00E26361" w:rsidRDefault="00A05284" w:rsidP="00A05284">
      <w:pPr>
        <w:rPr>
          <w:szCs w:val="20"/>
        </w:rPr>
      </w:pPr>
      <w:r w:rsidRPr="00E26361">
        <w:rPr>
          <w:szCs w:val="20"/>
        </w:rPr>
        <w:t>skemmd í eða á slitlagi</w:t>
      </w:r>
    </w:p>
    <w:p w14:paraId="4066AD3A" w14:textId="77777777" w:rsidR="00A05284" w:rsidRPr="00E26361" w:rsidRDefault="00A05284" w:rsidP="00A05284">
      <w:pPr>
        <w:rPr>
          <w:szCs w:val="20"/>
        </w:rPr>
      </w:pPr>
    </w:p>
    <w:p w14:paraId="3E105F57" w14:textId="77777777" w:rsidR="00A05284" w:rsidRPr="00E26361" w:rsidRDefault="00A05284" w:rsidP="00A05284">
      <w:pPr>
        <w:ind w:right="30"/>
        <w:jc w:val="both"/>
        <w:rPr>
          <w:b/>
          <w:bCs/>
          <w:szCs w:val="20"/>
        </w:rPr>
      </w:pPr>
      <w:r w:rsidRPr="00E26361">
        <w:rPr>
          <w:b/>
          <w:bCs/>
          <w:szCs w:val="20"/>
        </w:rPr>
        <w:t>slitþol</w:t>
      </w:r>
    </w:p>
    <w:p w14:paraId="15265B35" w14:textId="77777777" w:rsidR="00A05284" w:rsidRPr="00E26361" w:rsidRDefault="00A05284" w:rsidP="00A05284">
      <w:pPr>
        <w:ind w:right="30"/>
        <w:jc w:val="both"/>
        <w:rPr>
          <w:szCs w:val="20"/>
        </w:rPr>
      </w:pPr>
      <w:r w:rsidRPr="00E26361">
        <w:rPr>
          <w:szCs w:val="20"/>
        </w:rPr>
        <w:t xml:space="preserve">hæfileiki </w:t>
      </w:r>
      <w:r w:rsidRPr="00E26361">
        <w:rPr>
          <w:i/>
          <w:szCs w:val="20"/>
        </w:rPr>
        <w:t>steinefnis</w:t>
      </w:r>
      <w:r w:rsidRPr="00E26361">
        <w:rPr>
          <w:szCs w:val="20"/>
        </w:rPr>
        <w:t xml:space="preserve"> (bundins eða óbundins) til að standast innbyrðis núning korna eða ytri sverf</w:t>
      </w:r>
      <w:r w:rsidRPr="00E26361">
        <w:rPr>
          <w:szCs w:val="20"/>
        </w:rPr>
        <w:softHyphen/>
        <w:t>andi áhrif, til dæmis frá negldum hjólbörðum</w:t>
      </w:r>
    </w:p>
    <w:p w14:paraId="7B85C87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Til dæmis þol gagnvart sliti frá negldum hjólbörðum.</w:t>
      </w:r>
    </w:p>
    <w:p w14:paraId="56691AC8" w14:textId="77777777" w:rsidR="00A05284" w:rsidRPr="00E26361" w:rsidRDefault="00A05284" w:rsidP="00A05284">
      <w:pPr>
        <w:ind w:right="3132"/>
        <w:rPr>
          <w:szCs w:val="20"/>
        </w:rPr>
      </w:pPr>
    </w:p>
    <w:p w14:paraId="19354D7D" w14:textId="77777777" w:rsidR="00A05284" w:rsidRPr="00E26361" w:rsidRDefault="00A05284" w:rsidP="00A05284">
      <w:pPr>
        <w:rPr>
          <w:b/>
          <w:szCs w:val="20"/>
        </w:rPr>
      </w:pPr>
      <w:r w:rsidRPr="00E26361">
        <w:rPr>
          <w:b/>
          <w:szCs w:val="20"/>
        </w:rPr>
        <w:t>slíking</w:t>
      </w:r>
    </w:p>
    <w:p w14:paraId="2CEA7E4A" w14:textId="77777777" w:rsidR="00A05284" w:rsidRPr="00E26361" w:rsidRDefault="00A05284" w:rsidP="00A05284">
      <w:pPr>
        <w:rPr>
          <w:szCs w:val="20"/>
        </w:rPr>
      </w:pPr>
      <w:r w:rsidRPr="00E26361">
        <w:rPr>
          <w:szCs w:val="20"/>
        </w:rPr>
        <w:t>athöfnin að gefa slikju</w:t>
      </w:r>
    </w:p>
    <w:p w14:paraId="3AFBBA7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T.d. við sléttun á nýsteyptri gólfplötu.</w:t>
      </w:r>
    </w:p>
    <w:p w14:paraId="662D6269" w14:textId="77777777" w:rsidR="00A05284" w:rsidRPr="00E26361" w:rsidRDefault="00A05284" w:rsidP="00A05284">
      <w:pPr>
        <w:ind w:right="3132"/>
        <w:rPr>
          <w:szCs w:val="20"/>
        </w:rPr>
      </w:pPr>
    </w:p>
    <w:p w14:paraId="762547A8" w14:textId="77777777" w:rsidR="00A05284" w:rsidRPr="00E26361" w:rsidRDefault="00A05284" w:rsidP="00A05284">
      <w:pPr>
        <w:rPr>
          <w:b/>
          <w:szCs w:val="20"/>
        </w:rPr>
      </w:pPr>
      <w:r w:rsidRPr="00E26361">
        <w:rPr>
          <w:b/>
          <w:szCs w:val="20"/>
        </w:rPr>
        <w:t>slúti</w:t>
      </w:r>
    </w:p>
    <w:p w14:paraId="0F3AFF5B" w14:textId="77777777" w:rsidR="00A05284" w:rsidRPr="00E26361" w:rsidRDefault="00A05284" w:rsidP="00A05284">
      <w:pPr>
        <w:rPr>
          <w:szCs w:val="20"/>
        </w:rPr>
      </w:pPr>
      <w:r w:rsidRPr="00E26361">
        <w:rPr>
          <w:szCs w:val="20"/>
        </w:rPr>
        <w:t>e-ð sem skagar fram</w:t>
      </w:r>
    </w:p>
    <w:p w14:paraId="6562FB5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Í vegagerð; </w:t>
      </w:r>
      <w:r w:rsidRPr="00E26361">
        <w:rPr>
          <w:rFonts w:asciiTheme="minorHAnsi" w:hAnsiTheme="minorHAnsi"/>
          <w:i/>
          <w:sz w:val="20"/>
          <w:szCs w:val="20"/>
          <w:lang w:val="is-IS"/>
        </w:rPr>
        <w:t>berg</w:t>
      </w:r>
      <w:r w:rsidRPr="00E26361">
        <w:rPr>
          <w:rFonts w:asciiTheme="minorHAnsi" w:hAnsiTheme="minorHAnsi"/>
          <w:sz w:val="20"/>
          <w:szCs w:val="20"/>
          <w:lang w:val="is-IS"/>
        </w:rPr>
        <w:t>, sem slútir fram yfir skurð, vegfláa eða veg</w:t>
      </w:r>
    </w:p>
    <w:p w14:paraId="2150CB57" w14:textId="77777777" w:rsidR="00A05284" w:rsidRPr="00E26361" w:rsidRDefault="00A05284" w:rsidP="00A05284">
      <w:pPr>
        <w:rPr>
          <w:b/>
          <w:szCs w:val="20"/>
        </w:rPr>
      </w:pPr>
    </w:p>
    <w:p w14:paraId="33958BD1" w14:textId="77777777" w:rsidR="00A05284" w:rsidRPr="00E26361" w:rsidRDefault="00A05284" w:rsidP="00A05284">
      <w:pPr>
        <w:rPr>
          <w:b/>
          <w:szCs w:val="20"/>
        </w:rPr>
      </w:pPr>
      <w:r w:rsidRPr="00E26361">
        <w:rPr>
          <w:b/>
          <w:szCs w:val="20"/>
        </w:rPr>
        <w:t>slútveggur</w:t>
      </w:r>
    </w:p>
    <w:p w14:paraId="0B21A825" w14:textId="77777777" w:rsidR="00A05284" w:rsidRPr="00E26361" w:rsidRDefault="00A05284" w:rsidP="00A05284">
      <w:pPr>
        <w:rPr>
          <w:szCs w:val="20"/>
        </w:rPr>
      </w:pPr>
      <w:r w:rsidRPr="00E26361">
        <w:rPr>
          <w:szCs w:val="20"/>
        </w:rPr>
        <w:t>sprunguveggur eða berghluti, sem liggur ofan við hallandi misgengisflöt</w:t>
      </w:r>
    </w:p>
    <w:p w14:paraId="253C5767" w14:textId="77777777" w:rsidR="00A05284" w:rsidRPr="00E26361" w:rsidRDefault="00A05284" w:rsidP="00A05284">
      <w:pPr>
        <w:rPr>
          <w:szCs w:val="20"/>
        </w:rPr>
      </w:pPr>
    </w:p>
    <w:p w14:paraId="16F1DA98" w14:textId="77777777" w:rsidR="00A05284" w:rsidRPr="00E26361" w:rsidRDefault="00A05284" w:rsidP="00A05284">
      <w:pPr>
        <w:rPr>
          <w:b/>
          <w:szCs w:val="20"/>
        </w:rPr>
      </w:pPr>
      <w:r w:rsidRPr="00E26361">
        <w:rPr>
          <w:b/>
          <w:szCs w:val="20"/>
        </w:rPr>
        <w:t>smágrýti</w:t>
      </w:r>
    </w:p>
    <w:p w14:paraId="575BBA55" w14:textId="77777777" w:rsidR="00A05284" w:rsidRPr="00E26361" w:rsidRDefault="00A05284" w:rsidP="00A05284">
      <w:pPr>
        <w:rPr>
          <w:szCs w:val="20"/>
        </w:rPr>
      </w:pPr>
      <w:r w:rsidRPr="00E26361">
        <w:rPr>
          <w:szCs w:val="20"/>
        </w:rPr>
        <w:t>steinar í stærðaflokknum 125-250 mm</w:t>
      </w:r>
    </w:p>
    <w:p w14:paraId="750822CC" w14:textId="77777777" w:rsidR="00A05284" w:rsidRPr="00E26361" w:rsidRDefault="00A05284" w:rsidP="00A05284">
      <w:pPr>
        <w:rPr>
          <w:szCs w:val="20"/>
        </w:rPr>
      </w:pPr>
    </w:p>
    <w:p w14:paraId="542BD6BB" w14:textId="77777777" w:rsidR="00A05284" w:rsidRPr="00E26361" w:rsidRDefault="00A05284" w:rsidP="00A05284">
      <w:pPr>
        <w:rPr>
          <w:b/>
          <w:szCs w:val="20"/>
        </w:rPr>
      </w:pPr>
      <w:r w:rsidRPr="00E26361">
        <w:rPr>
          <w:b/>
          <w:szCs w:val="20"/>
        </w:rPr>
        <w:t>smitun</w:t>
      </w:r>
    </w:p>
    <w:p w14:paraId="30D9B00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biksmitun.</w:t>
      </w:r>
    </w:p>
    <w:p w14:paraId="2A43E70C" w14:textId="77777777" w:rsidR="00A05284" w:rsidRPr="00E26361" w:rsidRDefault="00A05284" w:rsidP="00A05284">
      <w:pPr>
        <w:ind w:right="3132"/>
        <w:rPr>
          <w:szCs w:val="20"/>
        </w:rPr>
      </w:pPr>
    </w:p>
    <w:p w14:paraId="4CF4B92A" w14:textId="77777777" w:rsidR="00454740" w:rsidRDefault="00454740" w:rsidP="00A05284">
      <w:pPr>
        <w:rPr>
          <w:b/>
          <w:szCs w:val="20"/>
        </w:rPr>
      </w:pPr>
    </w:p>
    <w:p w14:paraId="0A0388A9" w14:textId="30306DE5" w:rsidR="00A05284" w:rsidRPr="00E26361" w:rsidRDefault="00A05284" w:rsidP="00A05284">
      <w:pPr>
        <w:rPr>
          <w:b/>
          <w:szCs w:val="20"/>
        </w:rPr>
      </w:pPr>
      <w:r w:rsidRPr="00E26361">
        <w:rPr>
          <w:b/>
          <w:szCs w:val="20"/>
        </w:rPr>
        <w:t>sniðgengi</w:t>
      </w:r>
    </w:p>
    <w:p w14:paraId="449E71F1" w14:textId="77777777" w:rsidR="00A05284" w:rsidRPr="00E26361" w:rsidRDefault="00A05284" w:rsidP="00A05284">
      <w:pPr>
        <w:rPr>
          <w:szCs w:val="20"/>
        </w:rPr>
      </w:pPr>
      <w:r w:rsidRPr="00E26361">
        <w:rPr>
          <w:szCs w:val="20"/>
        </w:rPr>
        <w:t>misgengi, er hefur það einkenni, að veggir þess hafa færst til innbyrðis í stefnu, sem er samsíða strikstefnu misgengisflatarins</w:t>
      </w:r>
    </w:p>
    <w:p w14:paraId="0D860D6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Sniðgengi er nefnt hægra sniðgengi eða vinstra sniðgengi eftir því, hvort sprungubarmur þess hefur færst til hægri eða vinstri, ef horft er til hans frá hinum barminum.</w:t>
      </w:r>
    </w:p>
    <w:p w14:paraId="6ABC327B" w14:textId="77777777" w:rsidR="00A05284" w:rsidRPr="00E26361" w:rsidRDefault="00A05284" w:rsidP="00A05284">
      <w:pPr>
        <w:rPr>
          <w:szCs w:val="20"/>
        </w:rPr>
      </w:pPr>
    </w:p>
    <w:p w14:paraId="50E97645" w14:textId="77777777" w:rsidR="00A05284" w:rsidRPr="00E26361" w:rsidRDefault="00A05284" w:rsidP="00A05284">
      <w:pPr>
        <w:rPr>
          <w:b/>
          <w:szCs w:val="20"/>
        </w:rPr>
      </w:pPr>
      <w:r w:rsidRPr="00E26361">
        <w:rPr>
          <w:b/>
          <w:szCs w:val="20"/>
        </w:rPr>
        <w:t>spennibolti</w:t>
      </w:r>
    </w:p>
    <w:p w14:paraId="276B09E3" w14:textId="77777777" w:rsidR="00A05284" w:rsidRPr="00E26361" w:rsidRDefault="00A05284" w:rsidP="00A05284">
      <w:pPr>
        <w:rPr>
          <w:szCs w:val="20"/>
        </w:rPr>
      </w:pPr>
      <w:r w:rsidRPr="00E26361">
        <w:rPr>
          <w:szCs w:val="20"/>
        </w:rPr>
        <w:t>stálbolti, sem er strekktur eftir að honum er komið fyrir</w:t>
      </w:r>
    </w:p>
    <w:p w14:paraId="5067149E" w14:textId="77777777" w:rsidR="00A05284" w:rsidRPr="00E26361" w:rsidRDefault="00A05284" w:rsidP="00A05284">
      <w:pPr>
        <w:rPr>
          <w:szCs w:val="20"/>
        </w:rPr>
      </w:pPr>
    </w:p>
    <w:p w14:paraId="1D8ED25C" w14:textId="77777777" w:rsidR="00A05284" w:rsidRPr="00E26361" w:rsidRDefault="00A05284" w:rsidP="00A05284">
      <w:pPr>
        <w:rPr>
          <w:b/>
          <w:szCs w:val="20"/>
        </w:rPr>
      </w:pPr>
      <w:r w:rsidRPr="00E26361">
        <w:rPr>
          <w:b/>
          <w:szCs w:val="20"/>
        </w:rPr>
        <w:t>spennuminnkun</w:t>
      </w:r>
    </w:p>
    <w:p w14:paraId="0B28C88D" w14:textId="77777777" w:rsidR="00A05284" w:rsidRPr="00E26361" w:rsidRDefault="00A05284" w:rsidP="00A05284">
      <w:pPr>
        <w:rPr>
          <w:szCs w:val="20"/>
        </w:rPr>
      </w:pPr>
      <w:r w:rsidRPr="00E26361">
        <w:rPr>
          <w:szCs w:val="20"/>
        </w:rPr>
        <w:t>Í aflfræði: það, að spenna í efni minnkar</w:t>
      </w:r>
    </w:p>
    <w:p w14:paraId="36A27462" w14:textId="77777777" w:rsidR="00A05284" w:rsidRPr="00E26361" w:rsidRDefault="00A05284" w:rsidP="00A05284">
      <w:pPr>
        <w:rPr>
          <w:szCs w:val="20"/>
        </w:rPr>
      </w:pPr>
    </w:p>
    <w:p w14:paraId="11579F0F" w14:textId="77777777" w:rsidR="00A05284" w:rsidRPr="00E26361" w:rsidRDefault="00A05284" w:rsidP="00A05284">
      <w:pPr>
        <w:rPr>
          <w:b/>
          <w:szCs w:val="20"/>
        </w:rPr>
      </w:pPr>
      <w:r w:rsidRPr="00E26361">
        <w:rPr>
          <w:b/>
          <w:szCs w:val="20"/>
        </w:rPr>
        <w:t>spennuvöxtur</w:t>
      </w:r>
    </w:p>
    <w:p w14:paraId="697DB28D" w14:textId="77777777" w:rsidR="00A05284" w:rsidRPr="00E26361" w:rsidRDefault="00A05284" w:rsidP="00A05284">
      <w:pPr>
        <w:rPr>
          <w:szCs w:val="20"/>
        </w:rPr>
      </w:pPr>
      <w:r w:rsidRPr="00E26361">
        <w:rPr>
          <w:szCs w:val="20"/>
        </w:rPr>
        <w:t>Í aflfræði: það, að spenna í efni vex</w:t>
      </w:r>
    </w:p>
    <w:p w14:paraId="15AFD81C" w14:textId="77777777" w:rsidR="00A05284" w:rsidRPr="00E26361" w:rsidRDefault="00A05284" w:rsidP="00A05284">
      <w:pPr>
        <w:rPr>
          <w:b/>
          <w:szCs w:val="20"/>
        </w:rPr>
      </w:pPr>
    </w:p>
    <w:p w14:paraId="160254A9" w14:textId="77777777" w:rsidR="00A05284" w:rsidRPr="00E26361" w:rsidRDefault="00A05284" w:rsidP="00A05284">
      <w:pPr>
        <w:rPr>
          <w:b/>
          <w:szCs w:val="20"/>
        </w:rPr>
      </w:pPr>
      <w:r w:rsidRPr="00E26361">
        <w:rPr>
          <w:b/>
          <w:szCs w:val="20"/>
        </w:rPr>
        <w:t>sprautusteypa</w:t>
      </w:r>
    </w:p>
    <w:p w14:paraId="72768A7E" w14:textId="77777777" w:rsidR="00A05284" w:rsidRPr="00E26361" w:rsidRDefault="00A05284" w:rsidP="00A05284">
      <w:pPr>
        <w:rPr>
          <w:szCs w:val="20"/>
        </w:rPr>
      </w:pPr>
      <w:r w:rsidRPr="00E26361">
        <w:rPr>
          <w:szCs w:val="20"/>
        </w:rPr>
        <w:t>smákorna steinsteypa, blönduð trefjum, sem sprautað er á flöt</w:t>
      </w:r>
    </w:p>
    <w:p w14:paraId="48ABFF54" w14:textId="77777777" w:rsidR="00A05284" w:rsidRPr="00E26361" w:rsidRDefault="00A05284" w:rsidP="00A05284">
      <w:pPr>
        <w:rPr>
          <w:szCs w:val="20"/>
        </w:rPr>
      </w:pPr>
    </w:p>
    <w:p w14:paraId="096F2797" w14:textId="77777777" w:rsidR="00A05284" w:rsidRPr="00E26361" w:rsidRDefault="00A05284" w:rsidP="00A05284">
      <w:pPr>
        <w:rPr>
          <w:b/>
          <w:szCs w:val="20"/>
        </w:rPr>
      </w:pPr>
      <w:r w:rsidRPr="00E26361">
        <w:rPr>
          <w:b/>
          <w:szCs w:val="20"/>
        </w:rPr>
        <w:t>sprengigígur</w:t>
      </w:r>
    </w:p>
    <w:p w14:paraId="084E78D1" w14:textId="77777777" w:rsidR="00A05284" w:rsidRPr="00E26361" w:rsidRDefault="00A05284" w:rsidP="00A05284">
      <w:pPr>
        <w:rPr>
          <w:szCs w:val="20"/>
        </w:rPr>
      </w:pPr>
      <w:r w:rsidRPr="00E26361">
        <w:rPr>
          <w:szCs w:val="20"/>
        </w:rPr>
        <w:t xml:space="preserve">gígur, sem myndast við það, að kröftugt eldgos þeytir brott </w:t>
      </w:r>
      <w:r w:rsidRPr="00E26361">
        <w:rPr>
          <w:i/>
          <w:szCs w:val="20"/>
        </w:rPr>
        <w:t>jarðefni</w:t>
      </w:r>
      <w:r w:rsidRPr="00E26361">
        <w:rPr>
          <w:szCs w:val="20"/>
        </w:rPr>
        <w:t>, sem fyrir er kringum gosop</w:t>
      </w:r>
    </w:p>
    <w:p w14:paraId="457D9CCD" w14:textId="77777777" w:rsidR="00A05284" w:rsidRPr="00E26361" w:rsidRDefault="00A05284" w:rsidP="00A05284">
      <w:pPr>
        <w:rPr>
          <w:szCs w:val="20"/>
        </w:rPr>
      </w:pPr>
    </w:p>
    <w:p w14:paraId="7EF54B1F" w14:textId="77777777" w:rsidR="00A05284" w:rsidRPr="00E26361" w:rsidRDefault="00A05284" w:rsidP="00A05284">
      <w:pPr>
        <w:rPr>
          <w:b/>
          <w:szCs w:val="20"/>
        </w:rPr>
      </w:pPr>
      <w:r w:rsidRPr="00E26361">
        <w:rPr>
          <w:b/>
          <w:szCs w:val="20"/>
        </w:rPr>
        <w:t>sprengigjá</w:t>
      </w:r>
    </w:p>
    <w:p w14:paraId="234FDE9F" w14:textId="77777777" w:rsidR="00A05284" w:rsidRPr="00E26361" w:rsidRDefault="00A05284" w:rsidP="00A05284">
      <w:pPr>
        <w:rPr>
          <w:szCs w:val="20"/>
        </w:rPr>
      </w:pPr>
      <w:r w:rsidRPr="00E26361">
        <w:rPr>
          <w:szCs w:val="20"/>
        </w:rPr>
        <w:t>ílöng lægð, sem myndast hefur við gos í röð þéttsettra sprengigíga</w:t>
      </w:r>
    </w:p>
    <w:p w14:paraId="4A1C4510" w14:textId="77777777" w:rsidR="00A05284" w:rsidRPr="00E26361" w:rsidRDefault="00A05284" w:rsidP="00A05284">
      <w:pPr>
        <w:rPr>
          <w:b/>
          <w:szCs w:val="20"/>
        </w:rPr>
      </w:pPr>
    </w:p>
    <w:p w14:paraId="399265B5" w14:textId="77777777" w:rsidR="00A05284" w:rsidRPr="00E26361" w:rsidRDefault="00A05284" w:rsidP="00A05284">
      <w:pPr>
        <w:rPr>
          <w:b/>
          <w:szCs w:val="20"/>
        </w:rPr>
      </w:pPr>
      <w:r w:rsidRPr="00E26361">
        <w:rPr>
          <w:b/>
          <w:szCs w:val="20"/>
        </w:rPr>
        <w:t>sprengilota</w:t>
      </w:r>
    </w:p>
    <w:p w14:paraId="4054A400" w14:textId="77777777" w:rsidR="00A05284" w:rsidRPr="00E26361" w:rsidRDefault="00A05284" w:rsidP="00A05284">
      <w:pPr>
        <w:rPr>
          <w:szCs w:val="20"/>
        </w:rPr>
      </w:pPr>
      <w:r w:rsidRPr="00E26361">
        <w:rPr>
          <w:szCs w:val="20"/>
        </w:rPr>
        <w:t>sprengihleðslur, sem hleypt er af í einu skoti</w:t>
      </w:r>
    </w:p>
    <w:p w14:paraId="0A24664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Stundum nefnt </w:t>
      </w:r>
      <w:r w:rsidRPr="00E26361">
        <w:rPr>
          <w:rFonts w:asciiTheme="minorHAnsi" w:hAnsiTheme="minorHAnsi"/>
          <w:i/>
          <w:sz w:val="20"/>
          <w:szCs w:val="20"/>
          <w:lang w:val="is-IS"/>
        </w:rPr>
        <w:t>salvi</w:t>
      </w:r>
      <w:r w:rsidRPr="00E26361">
        <w:rPr>
          <w:rFonts w:asciiTheme="minorHAnsi" w:hAnsiTheme="minorHAnsi"/>
          <w:sz w:val="20"/>
          <w:szCs w:val="20"/>
          <w:lang w:val="is-IS"/>
        </w:rPr>
        <w:t>. Bergið sem losnar er nefnt sprengirúst.</w:t>
      </w:r>
    </w:p>
    <w:p w14:paraId="31744FD7" w14:textId="77777777" w:rsidR="00A05284" w:rsidRPr="00E26361" w:rsidRDefault="00A05284" w:rsidP="00A05284">
      <w:pPr>
        <w:rPr>
          <w:szCs w:val="20"/>
        </w:rPr>
      </w:pPr>
    </w:p>
    <w:p w14:paraId="5627BEB9" w14:textId="77777777" w:rsidR="00A05284" w:rsidRPr="00E26361" w:rsidRDefault="00A05284" w:rsidP="00A05284">
      <w:pPr>
        <w:rPr>
          <w:b/>
          <w:szCs w:val="20"/>
        </w:rPr>
      </w:pPr>
      <w:r w:rsidRPr="00E26361">
        <w:rPr>
          <w:b/>
          <w:szCs w:val="20"/>
        </w:rPr>
        <w:t>sprenging bergs</w:t>
      </w:r>
    </w:p>
    <w:p w14:paraId="4DCCB452" w14:textId="77777777" w:rsidR="00A05284" w:rsidRPr="00E26361" w:rsidRDefault="00A05284" w:rsidP="00A05284">
      <w:pPr>
        <w:rPr>
          <w:szCs w:val="20"/>
        </w:rPr>
      </w:pPr>
      <w:r w:rsidRPr="00E26361">
        <w:rPr>
          <w:szCs w:val="20"/>
        </w:rPr>
        <w:t xml:space="preserve">losun </w:t>
      </w:r>
      <w:r w:rsidRPr="00E26361">
        <w:rPr>
          <w:i/>
          <w:szCs w:val="20"/>
        </w:rPr>
        <w:t>bergs</w:t>
      </w:r>
      <w:r w:rsidRPr="00E26361">
        <w:rPr>
          <w:szCs w:val="20"/>
        </w:rPr>
        <w:t xml:space="preserve"> með sprengiefnum</w:t>
      </w:r>
    </w:p>
    <w:p w14:paraId="412E83F5" w14:textId="77777777" w:rsidR="00A05284" w:rsidRPr="00E26361" w:rsidRDefault="00A05284" w:rsidP="00A05284">
      <w:pPr>
        <w:rPr>
          <w:b/>
          <w:szCs w:val="20"/>
        </w:rPr>
      </w:pPr>
    </w:p>
    <w:p w14:paraId="6AD26502" w14:textId="77777777" w:rsidR="00454740" w:rsidRDefault="00454740" w:rsidP="00A05284">
      <w:pPr>
        <w:rPr>
          <w:b/>
          <w:szCs w:val="20"/>
        </w:rPr>
      </w:pPr>
    </w:p>
    <w:p w14:paraId="72ED94CC" w14:textId="77777777" w:rsidR="00454740" w:rsidRDefault="00454740" w:rsidP="00A05284">
      <w:pPr>
        <w:rPr>
          <w:b/>
          <w:szCs w:val="20"/>
        </w:rPr>
      </w:pPr>
    </w:p>
    <w:p w14:paraId="7EAE40AB" w14:textId="77777777" w:rsidR="00454740" w:rsidRDefault="00454740" w:rsidP="00A05284">
      <w:pPr>
        <w:rPr>
          <w:b/>
          <w:szCs w:val="20"/>
        </w:rPr>
      </w:pPr>
    </w:p>
    <w:p w14:paraId="0EB85013" w14:textId="77777777" w:rsidR="00454740" w:rsidRDefault="00454740" w:rsidP="00A05284">
      <w:pPr>
        <w:rPr>
          <w:b/>
          <w:szCs w:val="20"/>
        </w:rPr>
      </w:pPr>
    </w:p>
    <w:p w14:paraId="30892380" w14:textId="7DF3D827" w:rsidR="00A05284" w:rsidRPr="00E26361" w:rsidRDefault="00A05284" w:rsidP="00A05284">
      <w:pPr>
        <w:rPr>
          <w:b/>
          <w:szCs w:val="20"/>
        </w:rPr>
      </w:pPr>
      <w:r w:rsidRPr="00E26361">
        <w:rPr>
          <w:b/>
          <w:szCs w:val="20"/>
        </w:rPr>
        <w:t>sprengingaráætlun</w:t>
      </w:r>
    </w:p>
    <w:p w14:paraId="1823A2A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áætlun um framkvæmd borunar og sprengingar sérhverrar lotu [gangagerð]</w:t>
      </w:r>
    </w:p>
    <w:p w14:paraId="2A234FD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Skrifleg áætlun með leiðbeiningum um það hvernig öryggi við sprengivinnu á tilteknum stað skuli tryggt í einu og öllu, ásamt kveikiröð á sprengihleðslum.</w:t>
      </w:r>
    </w:p>
    <w:p w14:paraId="27B9970F" w14:textId="77777777" w:rsidR="00A05284" w:rsidRPr="00E26361" w:rsidRDefault="00A05284" w:rsidP="00A05284">
      <w:pPr>
        <w:rPr>
          <w:szCs w:val="20"/>
        </w:rPr>
      </w:pPr>
    </w:p>
    <w:p w14:paraId="15E4F2A5" w14:textId="77777777" w:rsidR="00A05284" w:rsidRPr="00E26361" w:rsidRDefault="00A05284" w:rsidP="00A05284">
      <w:pPr>
        <w:rPr>
          <w:b/>
          <w:szCs w:val="20"/>
        </w:rPr>
      </w:pPr>
      <w:r w:rsidRPr="00E26361">
        <w:rPr>
          <w:b/>
          <w:szCs w:val="20"/>
        </w:rPr>
        <w:t>sprengingarhæfi</w:t>
      </w:r>
    </w:p>
    <w:p w14:paraId="0B3D4F67" w14:textId="77777777" w:rsidR="00A05284" w:rsidRPr="00E26361" w:rsidRDefault="00A05284" w:rsidP="00A05284">
      <w:pPr>
        <w:rPr>
          <w:szCs w:val="20"/>
        </w:rPr>
      </w:pPr>
      <w:r w:rsidRPr="00E26361">
        <w:rPr>
          <w:szCs w:val="20"/>
        </w:rPr>
        <w:t xml:space="preserve">mælikvarði á það hversu auðvelt er að losa </w:t>
      </w:r>
      <w:r w:rsidRPr="00E26361">
        <w:rPr>
          <w:i/>
          <w:szCs w:val="20"/>
        </w:rPr>
        <w:t>berg</w:t>
      </w:r>
      <w:r w:rsidRPr="00E26361">
        <w:rPr>
          <w:szCs w:val="20"/>
        </w:rPr>
        <w:t xml:space="preserve"> með sprengiefni</w:t>
      </w:r>
    </w:p>
    <w:p w14:paraId="4A1BE361" w14:textId="77777777" w:rsidR="00A05284" w:rsidRPr="00E26361" w:rsidRDefault="00A05284" w:rsidP="00A05284">
      <w:pPr>
        <w:rPr>
          <w:szCs w:val="20"/>
        </w:rPr>
      </w:pPr>
    </w:p>
    <w:p w14:paraId="2AEEEC96" w14:textId="77777777" w:rsidR="00A05284" w:rsidRPr="00E26361" w:rsidRDefault="00A05284" w:rsidP="00A05284">
      <w:pPr>
        <w:rPr>
          <w:b/>
          <w:szCs w:val="20"/>
        </w:rPr>
      </w:pPr>
      <w:r w:rsidRPr="00E26361">
        <w:rPr>
          <w:b/>
          <w:szCs w:val="20"/>
        </w:rPr>
        <w:t>sprengirúst</w:t>
      </w:r>
    </w:p>
    <w:p w14:paraId="2AF702F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grjóthrúga sem losnað hefur úr bergstáli við sprengingu</w:t>
      </w:r>
    </w:p>
    <w:p w14:paraId="613AB592" w14:textId="77777777" w:rsidR="00A05284" w:rsidRPr="00E26361" w:rsidRDefault="00A05284" w:rsidP="00A05284">
      <w:pPr>
        <w:ind w:right="30"/>
        <w:rPr>
          <w:b/>
          <w:bCs/>
          <w:szCs w:val="20"/>
        </w:rPr>
      </w:pPr>
    </w:p>
    <w:p w14:paraId="24548013" w14:textId="77777777" w:rsidR="00A05284" w:rsidRPr="00E26361" w:rsidRDefault="00A05284" w:rsidP="00A05284">
      <w:pPr>
        <w:ind w:right="30"/>
        <w:jc w:val="both"/>
        <w:rPr>
          <w:b/>
          <w:bCs/>
          <w:szCs w:val="20"/>
        </w:rPr>
      </w:pPr>
      <w:r w:rsidRPr="00E26361">
        <w:rPr>
          <w:b/>
          <w:bCs/>
          <w:szCs w:val="20"/>
        </w:rPr>
        <w:t xml:space="preserve">sprengt berg </w:t>
      </w:r>
      <w:r w:rsidRPr="00E26361">
        <w:rPr>
          <w:b/>
          <w:bCs/>
          <w:szCs w:val="20"/>
        </w:rPr>
        <w:tab/>
      </w:r>
      <w:r w:rsidRPr="00E26361">
        <w:rPr>
          <w:b/>
          <w:bCs/>
          <w:szCs w:val="20"/>
        </w:rPr>
        <w:tab/>
      </w:r>
    </w:p>
    <w:p w14:paraId="58C2312B" w14:textId="77777777" w:rsidR="00A05284" w:rsidRPr="00E26361" w:rsidRDefault="00A05284" w:rsidP="00A05284">
      <w:pPr>
        <w:ind w:right="30"/>
        <w:jc w:val="both"/>
        <w:rPr>
          <w:szCs w:val="20"/>
        </w:rPr>
      </w:pPr>
      <w:r w:rsidRPr="00E26361">
        <w:rPr>
          <w:i/>
          <w:szCs w:val="20"/>
        </w:rPr>
        <w:t>steinefni</w:t>
      </w:r>
      <w:r w:rsidRPr="00E26361">
        <w:rPr>
          <w:szCs w:val="20"/>
        </w:rPr>
        <w:t xml:space="preserve"> úr föstu </w:t>
      </w:r>
      <w:r w:rsidRPr="00E26361">
        <w:rPr>
          <w:i/>
          <w:szCs w:val="20"/>
        </w:rPr>
        <w:t>bergi</w:t>
      </w:r>
      <w:r w:rsidRPr="00E26361">
        <w:rPr>
          <w:szCs w:val="20"/>
        </w:rPr>
        <w:t>, óháð kornastærðum og innbyrðis dreifingu þeirra, sem hefur verið sprengt eða rifið upp með öflugum tækjum</w:t>
      </w:r>
    </w:p>
    <w:p w14:paraId="2CE5176A" w14:textId="77777777" w:rsidR="00A05284" w:rsidRPr="00E26361" w:rsidRDefault="00A05284" w:rsidP="00A05284">
      <w:pPr>
        <w:ind w:right="30"/>
        <w:jc w:val="both"/>
        <w:rPr>
          <w:b/>
          <w:bCs/>
          <w:szCs w:val="20"/>
        </w:rPr>
      </w:pPr>
    </w:p>
    <w:p w14:paraId="6BBFFA59" w14:textId="77777777" w:rsidR="00A05284" w:rsidRPr="00E26361" w:rsidRDefault="00A05284" w:rsidP="00A05284">
      <w:pPr>
        <w:ind w:right="30"/>
        <w:jc w:val="both"/>
        <w:rPr>
          <w:b/>
          <w:bCs/>
          <w:szCs w:val="20"/>
        </w:rPr>
      </w:pPr>
      <w:r w:rsidRPr="00E26361">
        <w:rPr>
          <w:b/>
          <w:bCs/>
          <w:szCs w:val="20"/>
        </w:rPr>
        <w:t xml:space="preserve">sprengt og flokkað berg </w:t>
      </w:r>
      <w:r w:rsidRPr="00E26361">
        <w:rPr>
          <w:b/>
          <w:bCs/>
          <w:szCs w:val="20"/>
        </w:rPr>
        <w:tab/>
      </w:r>
      <w:r w:rsidRPr="00E26361">
        <w:rPr>
          <w:b/>
          <w:bCs/>
          <w:szCs w:val="20"/>
        </w:rPr>
        <w:tab/>
      </w:r>
    </w:p>
    <w:p w14:paraId="3EF4150E" w14:textId="77777777" w:rsidR="00A05284" w:rsidRPr="00E26361" w:rsidRDefault="00A05284" w:rsidP="00A05284">
      <w:pPr>
        <w:ind w:right="30"/>
        <w:jc w:val="both"/>
        <w:rPr>
          <w:szCs w:val="20"/>
        </w:rPr>
      </w:pPr>
      <w:r w:rsidRPr="00E26361">
        <w:rPr>
          <w:i/>
          <w:szCs w:val="20"/>
        </w:rPr>
        <w:t>sprengt berg</w:t>
      </w:r>
      <w:r w:rsidRPr="00E26361">
        <w:rPr>
          <w:szCs w:val="20"/>
        </w:rPr>
        <w:t>, stundum mulið, sem hefur verið sigtað og fellur innan tiltekinna stærðarmarka</w:t>
      </w:r>
    </w:p>
    <w:p w14:paraId="34D8832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Þetta heiti nær einnig yfir </w:t>
      </w:r>
      <w:r w:rsidRPr="00E26361">
        <w:rPr>
          <w:rFonts w:asciiTheme="minorHAnsi" w:hAnsiTheme="minorHAnsi"/>
          <w:i/>
          <w:sz w:val="20"/>
          <w:szCs w:val="20"/>
          <w:lang w:val="is-IS"/>
        </w:rPr>
        <w:t xml:space="preserve">steinefni </w:t>
      </w:r>
      <w:r w:rsidRPr="00E26361">
        <w:rPr>
          <w:rFonts w:asciiTheme="minorHAnsi" w:hAnsiTheme="minorHAnsi"/>
          <w:sz w:val="20"/>
          <w:szCs w:val="20"/>
          <w:lang w:val="is-IS"/>
        </w:rPr>
        <w:t xml:space="preserve">sem er fengið með því að mylja gróft </w:t>
      </w:r>
      <w:r w:rsidRPr="00E26361">
        <w:rPr>
          <w:rFonts w:asciiTheme="minorHAnsi" w:hAnsiTheme="minorHAnsi"/>
          <w:i/>
          <w:sz w:val="20"/>
          <w:szCs w:val="20"/>
          <w:lang w:val="is-IS"/>
        </w:rPr>
        <w:t>grjót</w:t>
      </w:r>
      <w:r w:rsidRPr="00E26361">
        <w:rPr>
          <w:rFonts w:asciiTheme="minorHAnsi" w:hAnsiTheme="minorHAnsi"/>
          <w:sz w:val="20"/>
          <w:szCs w:val="20"/>
          <w:lang w:val="is-IS"/>
        </w:rPr>
        <w:t>.</w:t>
      </w:r>
    </w:p>
    <w:p w14:paraId="480FDB67" w14:textId="77777777" w:rsidR="00A05284" w:rsidRPr="00E26361" w:rsidRDefault="00A05284" w:rsidP="00A05284">
      <w:pPr>
        <w:ind w:right="30"/>
        <w:jc w:val="both"/>
        <w:rPr>
          <w:b/>
          <w:bCs/>
          <w:szCs w:val="20"/>
        </w:rPr>
      </w:pPr>
    </w:p>
    <w:p w14:paraId="2360D244" w14:textId="77777777" w:rsidR="00A05284" w:rsidRPr="00E26361" w:rsidRDefault="00A05284" w:rsidP="00A05284">
      <w:pPr>
        <w:ind w:right="30"/>
        <w:jc w:val="both"/>
        <w:rPr>
          <w:b/>
          <w:bCs/>
          <w:szCs w:val="20"/>
        </w:rPr>
      </w:pPr>
      <w:r w:rsidRPr="00E26361">
        <w:rPr>
          <w:b/>
          <w:bCs/>
          <w:szCs w:val="20"/>
        </w:rPr>
        <w:t xml:space="preserve">sprengt og mulið berg </w:t>
      </w:r>
      <w:r w:rsidRPr="00E26361">
        <w:rPr>
          <w:b/>
          <w:bCs/>
          <w:szCs w:val="20"/>
        </w:rPr>
        <w:tab/>
      </w:r>
      <w:r w:rsidRPr="00E26361">
        <w:rPr>
          <w:b/>
          <w:bCs/>
          <w:szCs w:val="20"/>
        </w:rPr>
        <w:tab/>
      </w:r>
    </w:p>
    <w:p w14:paraId="546F37FE" w14:textId="77777777" w:rsidR="00A05284" w:rsidRPr="00E26361" w:rsidRDefault="00A05284" w:rsidP="00A05284">
      <w:pPr>
        <w:ind w:right="30"/>
        <w:jc w:val="both"/>
        <w:rPr>
          <w:szCs w:val="20"/>
        </w:rPr>
      </w:pPr>
      <w:r w:rsidRPr="00E26361">
        <w:rPr>
          <w:szCs w:val="20"/>
        </w:rPr>
        <w:t xml:space="preserve">mulið </w:t>
      </w:r>
      <w:r w:rsidRPr="00E26361">
        <w:rPr>
          <w:i/>
          <w:szCs w:val="20"/>
        </w:rPr>
        <w:t>berg</w:t>
      </w:r>
      <w:r w:rsidRPr="00E26361">
        <w:rPr>
          <w:szCs w:val="20"/>
        </w:rPr>
        <w:t xml:space="preserve"> (mulin klöpp) sem hefur, að lokinni losun farið gegnum mulningsvélar</w:t>
      </w:r>
    </w:p>
    <w:p w14:paraId="49C3FB7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Þetta heiti nær einnig yfir </w:t>
      </w:r>
      <w:r w:rsidRPr="00E26361">
        <w:rPr>
          <w:rFonts w:asciiTheme="minorHAnsi" w:hAnsiTheme="minorHAnsi"/>
          <w:i/>
          <w:sz w:val="20"/>
          <w:szCs w:val="20"/>
          <w:lang w:val="is-IS"/>
        </w:rPr>
        <w:t>steinefni</w:t>
      </w:r>
      <w:r w:rsidRPr="00E26361">
        <w:rPr>
          <w:rFonts w:asciiTheme="minorHAnsi" w:hAnsiTheme="minorHAnsi"/>
          <w:sz w:val="20"/>
          <w:szCs w:val="20"/>
          <w:lang w:val="is-IS"/>
        </w:rPr>
        <w:t xml:space="preserve"> sem er fengið með því að mylja gróft </w:t>
      </w:r>
      <w:r w:rsidRPr="00E26361">
        <w:rPr>
          <w:rFonts w:asciiTheme="minorHAnsi" w:hAnsiTheme="minorHAnsi"/>
          <w:i/>
          <w:sz w:val="20"/>
          <w:szCs w:val="20"/>
          <w:lang w:val="is-IS"/>
        </w:rPr>
        <w:t>grjót</w:t>
      </w:r>
      <w:r w:rsidRPr="00E26361">
        <w:rPr>
          <w:rFonts w:asciiTheme="minorHAnsi" w:hAnsiTheme="minorHAnsi"/>
          <w:sz w:val="20"/>
          <w:szCs w:val="20"/>
          <w:lang w:val="is-IS"/>
        </w:rPr>
        <w:t>.</w:t>
      </w:r>
    </w:p>
    <w:p w14:paraId="7E91F4AA" w14:textId="77777777" w:rsidR="00A05284" w:rsidRPr="00E26361" w:rsidRDefault="00A05284" w:rsidP="00A05284">
      <w:pPr>
        <w:ind w:right="30"/>
        <w:rPr>
          <w:b/>
          <w:bCs/>
          <w:szCs w:val="20"/>
        </w:rPr>
      </w:pPr>
    </w:p>
    <w:p w14:paraId="40641D10" w14:textId="77777777" w:rsidR="00A05284" w:rsidRPr="00E26361" w:rsidRDefault="00A05284" w:rsidP="00A05284">
      <w:pPr>
        <w:rPr>
          <w:b/>
          <w:szCs w:val="20"/>
        </w:rPr>
      </w:pPr>
      <w:r w:rsidRPr="00E26361">
        <w:rPr>
          <w:b/>
          <w:szCs w:val="20"/>
        </w:rPr>
        <w:t>sprengt þversnið</w:t>
      </w:r>
    </w:p>
    <w:p w14:paraId="5BBBB9AA" w14:textId="77777777" w:rsidR="00A05284" w:rsidRPr="00E26361" w:rsidRDefault="00A05284" w:rsidP="00A05284">
      <w:pPr>
        <w:rPr>
          <w:szCs w:val="20"/>
        </w:rPr>
      </w:pPr>
      <w:r w:rsidRPr="00E26361">
        <w:rPr>
          <w:szCs w:val="20"/>
        </w:rPr>
        <w:t>þversnið í jarðgöngum, sprengt þannig að kennisnið þeirra rúmist innan sprengda þversniðsins</w:t>
      </w:r>
    </w:p>
    <w:p w14:paraId="4BCE9A34" w14:textId="77777777" w:rsidR="00A05284" w:rsidRPr="00E26361" w:rsidRDefault="00A05284" w:rsidP="00A05284">
      <w:pPr>
        <w:ind w:right="30"/>
        <w:rPr>
          <w:b/>
          <w:bCs/>
          <w:szCs w:val="20"/>
        </w:rPr>
      </w:pPr>
    </w:p>
    <w:p w14:paraId="4FFEA8DD" w14:textId="77777777" w:rsidR="00A05284" w:rsidRPr="00E26361" w:rsidRDefault="00A05284" w:rsidP="00A05284">
      <w:pPr>
        <w:tabs>
          <w:tab w:val="left" w:pos="4290"/>
        </w:tabs>
        <w:ind w:right="30"/>
        <w:jc w:val="both"/>
        <w:rPr>
          <w:b/>
          <w:bCs/>
          <w:szCs w:val="20"/>
        </w:rPr>
      </w:pPr>
      <w:r w:rsidRPr="00E26361">
        <w:rPr>
          <w:b/>
          <w:bCs/>
          <w:szCs w:val="20"/>
        </w:rPr>
        <w:t>sprungubarmur</w:t>
      </w:r>
    </w:p>
    <w:p w14:paraId="77A0F64E" w14:textId="77777777" w:rsidR="00A05284" w:rsidRPr="00E26361" w:rsidRDefault="00A05284" w:rsidP="00A05284">
      <w:pPr>
        <w:tabs>
          <w:tab w:val="left" w:pos="4290"/>
        </w:tabs>
        <w:ind w:right="30"/>
        <w:jc w:val="both"/>
        <w:rPr>
          <w:bCs/>
          <w:szCs w:val="20"/>
        </w:rPr>
      </w:pPr>
      <w:r w:rsidRPr="00E26361">
        <w:rPr>
          <w:bCs/>
          <w:szCs w:val="20"/>
        </w:rPr>
        <w:t>kantur á yfirborði jarðar, þar sem sprunguveggur mætir því</w:t>
      </w:r>
    </w:p>
    <w:p w14:paraId="75160E3C" w14:textId="77777777" w:rsidR="00A05284" w:rsidRPr="00E26361" w:rsidRDefault="00A05284" w:rsidP="00A05284">
      <w:pPr>
        <w:tabs>
          <w:tab w:val="left" w:pos="4290"/>
        </w:tabs>
        <w:ind w:right="30"/>
        <w:jc w:val="both"/>
        <w:rPr>
          <w:b/>
          <w:bCs/>
          <w:szCs w:val="20"/>
        </w:rPr>
      </w:pPr>
    </w:p>
    <w:p w14:paraId="6915B5A9" w14:textId="77777777" w:rsidR="0084685D" w:rsidRDefault="0084685D" w:rsidP="00A05284">
      <w:pPr>
        <w:tabs>
          <w:tab w:val="left" w:pos="4290"/>
        </w:tabs>
        <w:ind w:right="30"/>
        <w:jc w:val="both"/>
        <w:rPr>
          <w:b/>
          <w:bCs/>
          <w:szCs w:val="20"/>
        </w:rPr>
      </w:pPr>
    </w:p>
    <w:p w14:paraId="3BFFA3E7" w14:textId="77777777" w:rsidR="0084685D" w:rsidRDefault="0084685D" w:rsidP="00A05284">
      <w:pPr>
        <w:tabs>
          <w:tab w:val="left" w:pos="4290"/>
        </w:tabs>
        <w:ind w:right="30"/>
        <w:jc w:val="both"/>
        <w:rPr>
          <w:b/>
          <w:bCs/>
          <w:szCs w:val="20"/>
        </w:rPr>
      </w:pPr>
    </w:p>
    <w:p w14:paraId="6A2D1665" w14:textId="00E7143A" w:rsidR="00A05284" w:rsidRPr="00E26361" w:rsidRDefault="00A05284" w:rsidP="00A05284">
      <w:pPr>
        <w:tabs>
          <w:tab w:val="left" w:pos="4290"/>
        </w:tabs>
        <w:ind w:right="30"/>
        <w:jc w:val="both"/>
        <w:rPr>
          <w:b/>
          <w:bCs/>
          <w:szCs w:val="20"/>
        </w:rPr>
      </w:pPr>
      <w:r w:rsidRPr="00E26361">
        <w:rPr>
          <w:b/>
          <w:bCs/>
          <w:szCs w:val="20"/>
        </w:rPr>
        <w:t>sprungubelti</w:t>
      </w:r>
    </w:p>
    <w:p w14:paraId="5EC1119B" w14:textId="77777777" w:rsidR="00A05284" w:rsidRPr="00E26361" w:rsidRDefault="00A05284" w:rsidP="00A05284">
      <w:pPr>
        <w:tabs>
          <w:tab w:val="left" w:pos="4290"/>
        </w:tabs>
        <w:ind w:right="30"/>
        <w:jc w:val="both"/>
        <w:rPr>
          <w:bCs/>
          <w:szCs w:val="20"/>
        </w:rPr>
      </w:pPr>
      <w:r w:rsidRPr="00E26361">
        <w:rPr>
          <w:bCs/>
          <w:szCs w:val="20"/>
        </w:rPr>
        <w:t>ílangt svæði, þar sem mikið er um bergsprungur, sem eru nærri samsíða</w:t>
      </w:r>
    </w:p>
    <w:p w14:paraId="2FCD5D3F" w14:textId="77777777" w:rsidR="00A05284" w:rsidRPr="00E26361" w:rsidRDefault="00A05284" w:rsidP="00A05284">
      <w:pPr>
        <w:tabs>
          <w:tab w:val="left" w:pos="4290"/>
        </w:tabs>
        <w:ind w:right="30"/>
        <w:jc w:val="both"/>
        <w:rPr>
          <w:b/>
          <w:bCs/>
          <w:szCs w:val="20"/>
        </w:rPr>
      </w:pPr>
    </w:p>
    <w:p w14:paraId="747F0FFA" w14:textId="77777777" w:rsidR="00A05284" w:rsidRPr="00E26361" w:rsidRDefault="00A05284" w:rsidP="00A05284">
      <w:pPr>
        <w:tabs>
          <w:tab w:val="left" w:pos="4290"/>
        </w:tabs>
        <w:ind w:right="30"/>
        <w:jc w:val="both"/>
        <w:rPr>
          <w:b/>
          <w:bCs/>
          <w:szCs w:val="20"/>
        </w:rPr>
      </w:pPr>
      <w:r w:rsidRPr="00E26361">
        <w:rPr>
          <w:b/>
          <w:bCs/>
          <w:szCs w:val="20"/>
        </w:rPr>
        <w:t>sprungublokk</w:t>
      </w:r>
    </w:p>
    <w:p w14:paraId="4994DEB5" w14:textId="77777777" w:rsidR="00A05284" w:rsidRPr="00E26361" w:rsidRDefault="00A05284" w:rsidP="00A05284">
      <w:pPr>
        <w:tabs>
          <w:tab w:val="left" w:pos="4290"/>
        </w:tabs>
        <w:ind w:right="30"/>
        <w:jc w:val="both"/>
        <w:rPr>
          <w:bCs/>
          <w:szCs w:val="20"/>
        </w:rPr>
      </w:pPr>
      <w:r w:rsidRPr="00E26361">
        <w:rPr>
          <w:bCs/>
          <w:szCs w:val="20"/>
        </w:rPr>
        <w:t>berghluti, sem er afmarkaður af sprungum</w:t>
      </w:r>
    </w:p>
    <w:p w14:paraId="6F30AD61" w14:textId="77777777" w:rsidR="00A05284" w:rsidRPr="00E26361" w:rsidRDefault="00A05284" w:rsidP="00A05284">
      <w:pPr>
        <w:ind w:right="30"/>
        <w:jc w:val="both"/>
        <w:rPr>
          <w:b/>
          <w:bCs/>
          <w:szCs w:val="20"/>
        </w:rPr>
      </w:pPr>
    </w:p>
    <w:p w14:paraId="39784418" w14:textId="77777777" w:rsidR="00A05284" w:rsidRPr="00E26361" w:rsidRDefault="00A05284" w:rsidP="00A05284">
      <w:pPr>
        <w:ind w:right="30"/>
        <w:jc w:val="both"/>
        <w:rPr>
          <w:b/>
          <w:bCs/>
          <w:szCs w:val="20"/>
        </w:rPr>
      </w:pPr>
      <w:r w:rsidRPr="00E26361">
        <w:rPr>
          <w:b/>
          <w:bCs/>
          <w:szCs w:val="20"/>
        </w:rPr>
        <w:t>sprungumynstur</w:t>
      </w:r>
    </w:p>
    <w:p w14:paraId="55D92F40" w14:textId="77777777" w:rsidR="00A05284" w:rsidRPr="00E26361" w:rsidRDefault="00A05284" w:rsidP="00A05284">
      <w:pPr>
        <w:ind w:right="30"/>
        <w:jc w:val="both"/>
        <w:rPr>
          <w:szCs w:val="20"/>
        </w:rPr>
      </w:pPr>
      <w:r w:rsidRPr="00E26361">
        <w:rPr>
          <w:szCs w:val="20"/>
        </w:rPr>
        <w:t xml:space="preserve">sprungur í </w:t>
      </w:r>
      <w:r w:rsidRPr="00E26361">
        <w:rPr>
          <w:i/>
          <w:szCs w:val="20"/>
        </w:rPr>
        <w:t>bergi</w:t>
      </w:r>
      <w:r w:rsidRPr="00E26361">
        <w:rPr>
          <w:szCs w:val="20"/>
        </w:rPr>
        <w:t xml:space="preserve"> verða til við hreyfingar á berg</w:t>
      </w:r>
      <w:r w:rsidRPr="00E26361">
        <w:rPr>
          <w:szCs w:val="20"/>
        </w:rPr>
        <w:softHyphen/>
        <w:t>massa og geta myndast í fleiri en eina stefnu á hverju svæði</w:t>
      </w:r>
    </w:p>
    <w:p w14:paraId="07F67E9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Sprungur í bergi mynda ákveðið mynstur (sprungumynstur) sem getur verið mikilvægt að þekkja þegar gerðar eru jarðfræðilegar at</w:t>
      </w:r>
      <w:r w:rsidRPr="00E26361">
        <w:rPr>
          <w:rFonts w:asciiTheme="minorHAnsi" w:hAnsiTheme="minorHAnsi"/>
          <w:sz w:val="20"/>
          <w:szCs w:val="20"/>
          <w:lang w:val="is-IS"/>
        </w:rPr>
        <w:softHyphen/>
        <w:t>huganir t.d. á bergnámum.</w:t>
      </w:r>
    </w:p>
    <w:p w14:paraId="16646179" w14:textId="77777777" w:rsidR="00A05284" w:rsidRPr="00E26361" w:rsidRDefault="00A05284" w:rsidP="00A05284">
      <w:pPr>
        <w:tabs>
          <w:tab w:val="left" w:pos="4290"/>
        </w:tabs>
        <w:ind w:right="30"/>
        <w:jc w:val="both"/>
        <w:rPr>
          <w:b/>
          <w:bCs/>
          <w:szCs w:val="20"/>
        </w:rPr>
      </w:pPr>
    </w:p>
    <w:p w14:paraId="23FC0BEB" w14:textId="77777777" w:rsidR="00A05284" w:rsidRPr="00E26361" w:rsidRDefault="00A05284" w:rsidP="00A05284">
      <w:pPr>
        <w:tabs>
          <w:tab w:val="left" w:pos="4290"/>
        </w:tabs>
        <w:ind w:right="30"/>
        <w:jc w:val="both"/>
        <w:rPr>
          <w:b/>
          <w:bCs/>
          <w:szCs w:val="20"/>
        </w:rPr>
      </w:pPr>
      <w:r w:rsidRPr="00E26361">
        <w:rPr>
          <w:b/>
          <w:bCs/>
          <w:szCs w:val="20"/>
        </w:rPr>
        <w:t>sprungurimi</w:t>
      </w:r>
    </w:p>
    <w:p w14:paraId="1761E940" w14:textId="77777777" w:rsidR="00A05284" w:rsidRPr="00E26361" w:rsidRDefault="00A05284" w:rsidP="00A05284">
      <w:pPr>
        <w:tabs>
          <w:tab w:val="left" w:pos="4290"/>
        </w:tabs>
        <w:ind w:right="30"/>
        <w:jc w:val="both"/>
        <w:rPr>
          <w:bCs/>
          <w:szCs w:val="20"/>
        </w:rPr>
      </w:pPr>
      <w:r w:rsidRPr="00E26361">
        <w:rPr>
          <w:bCs/>
          <w:szCs w:val="20"/>
        </w:rPr>
        <w:t>rein milli tveggja sprungna, sem hafa svipaða eða sömu strikstefnu</w:t>
      </w:r>
    </w:p>
    <w:p w14:paraId="44FA58D1" w14:textId="77777777" w:rsidR="00C171E0" w:rsidRPr="00E26361" w:rsidRDefault="00C171E0" w:rsidP="00A05284">
      <w:pPr>
        <w:tabs>
          <w:tab w:val="left" w:pos="4290"/>
        </w:tabs>
        <w:ind w:right="30"/>
        <w:jc w:val="both"/>
        <w:rPr>
          <w:b/>
          <w:bCs/>
          <w:szCs w:val="20"/>
        </w:rPr>
      </w:pPr>
    </w:p>
    <w:p w14:paraId="3F0E0E21" w14:textId="6C48EEB4" w:rsidR="00A05284" w:rsidRPr="00E26361" w:rsidRDefault="00A05284" w:rsidP="00A05284">
      <w:pPr>
        <w:tabs>
          <w:tab w:val="left" w:pos="4290"/>
        </w:tabs>
        <w:ind w:right="30"/>
        <w:jc w:val="both"/>
        <w:rPr>
          <w:b/>
          <w:bCs/>
          <w:szCs w:val="20"/>
        </w:rPr>
      </w:pPr>
      <w:r w:rsidRPr="00E26361">
        <w:rPr>
          <w:b/>
          <w:bCs/>
          <w:szCs w:val="20"/>
        </w:rPr>
        <w:t>staðbundin bergboltun</w:t>
      </w:r>
    </w:p>
    <w:p w14:paraId="1940D338" w14:textId="77777777" w:rsidR="00A05284" w:rsidRPr="00E26361" w:rsidRDefault="00A05284" w:rsidP="00A05284">
      <w:pPr>
        <w:tabs>
          <w:tab w:val="left" w:pos="4290"/>
        </w:tabs>
        <w:ind w:right="30"/>
        <w:jc w:val="both"/>
        <w:rPr>
          <w:bCs/>
          <w:szCs w:val="20"/>
        </w:rPr>
      </w:pPr>
      <w:r w:rsidRPr="00E26361">
        <w:rPr>
          <w:bCs/>
          <w:szCs w:val="20"/>
        </w:rPr>
        <w:t>bergboltun á afmörkuðum stöðum innan svæðis sem annars er traust</w:t>
      </w:r>
    </w:p>
    <w:p w14:paraId="66F3CCE7" w14:textId="77777777" w:rsidR="00A05284" w:rsidRPr="00E26361" w:rsidRDefault="00A05284" w:rsidP="00A05284">
      <w:pPr>
        <w:ind w:right="3132"/>
        <w:rPr>
          <w:b/>
          <w:bCs/>
          <w:szCs w:val="20"/>
        </w:rPr>
      </w:pPr>
    </w:p>
    <w:p w14:paraId="3208B7A6" w14:textId="77777777" w:rsidR="00A05284" w:rsidRPr="00E26361" w:rsidRDefault="00A05284" w:rsidP="00A05284">
      <w:pPr>
        <w:tabs>
          <w:tab w:val="left" w:pos="4290"/>
        </w:tabs>
        <w:ind w:right="30"/>
        <w:jc w:val="both"/>
        <w:rPr>
          <w:b/>
          <w:bCs/>
          <w:szCs w:val="20"/>
        </w:rPr>
      </w:pPr>
      <w:r w:rsidRPr="00E26361">
        <w:rPr>
          <w:b/>
          <w:bCs/>
          <w:szCs w:val="20"/>
        </w:rPr>
        <w:t>staðlapakki CEN TC 154</w:t>
      </w:r>
    </w:p>
    <w:p w14:paraId="137A2D34" w14:textId="77777777" w:rsidR="00A05284" w:rsidRPr="00E26361" w:rsidRDefault="00A05284" w:rsidP="00A05284">
      <w:pPr>
        <w:rPr>
          <w:szCs w:val="20"/>
        </w:rPr>
      </w:pPr>
      <w:r w:rsidRPr="00E26361">
        <w:rPr>
          <w:szCs w:val="20"/>
        </w:rPr>
        <w:t xml:space="preserve">safn staðla í staðlaröðinni ÍST EN, sem allir fjalla á einn eða annan hátt um prófanir á </w:t>
      </w:r>
      <w:r w:rsidRPr="00E26361">
        <w:rPr>
          <w:i/>
          <w:szCs w:val="20"/>
        </w:rPr>
        <w:t>steinefnum</w:t>
      </w:r>
      <w:r w:rsidRPr="00E26361">
        <w:rPr>
          <w:szCs w:val="20"/>
        </w:rPr>
        <w:t xml:space="preserve"> til mannvirkjagerðar (Aggregat</w:t>
      </w:r>
      <w:r w:rsidRPr="00E26361">
        <w:rPr>
          <w:szCs w:val="20"/>
        </w:rPr>
        <w:softHyphen/>
        <w:t>es) eða kröfur til eiginleika þeirra.</w:t>
      </w:r>
    </w:p>
    <w:p w14:paraId="5124EBD2" w14:textId="77777777" w:rsidR="00A05284" w:rsidRPr="00E26361" w:rsidRDefault="00A05284" w:rsidP="00A05284">
      <w:pPr>
        <w:tabs>
          <w:tab w:val="left" w:pos="4290"/>
        </w:tabs>
        <w:ind w:right="30"/>
        <w:rPr>
          <w:szCs w:val="20"/>
        </w:rPr>
      </w:pPr>
    </w:p>
    <w:p w14:paraId="1077BF84" w14:textId="77777777" w:rsidR="00A05284" w:rsidRPr="00E26361" w:rsidRDefault="00A05284" w:rsidP="00A05284">
      <w:pPr>
        <w:tabs>
          <w:tab w:val="left" w:pos="4290"/>
        </w:tabs>
        <w:ind w:right="30"/>
        <w:rPr>
          <w:b/>
          <w:bCs/>
          <w:szCs w:val="20"/>
        </w:rPr>
      </w:pPr>
      <w:r w:rsidRPr="00E26361">
        <w:rPr>
          <w:b/>
          <w:bCs/>
          <w:szCs w:val="20"/>
        </w:rPr>
        <w:t>staðlapakki CEN TC 227</w:t>
      </w:r>
    </w:p>
    <w:p w14:paraId="5CFAF7D4" w14:textId="77777777" w:rsidR="00A05284" w:rsidRPr="00E26361" w:rsidRDefault="00A05284" w:rsidP="00A05284">
      <w:pPr>
        <w:rPr>
          <w:szCs w:val="20"/>
        </w:rPr>
      </w:pPr>
      <w:r w:rsidRPr="00E26361">
        <w:rPr>
          <w:szCs w:val="20"/>
        </w:rPr>
        <w:t>safn staðla í staðlaröðinni ÍST EN, sem allir fjalla á einn eða annan hátt um prófanir á vegagerðarefnum (Road Materials) eða kröf</w:t>
      </w:r>
      <w:r w:rsidRPr="00E26361">
        <w:rPr>
          <w:szCs w:val="20"/>
        </w:rPr>
        <w:softHyphen/>
        <w:t xml:space="preserve">ur til eiginleika þeirra. Staðlarnir eru um </w:t>
      </w:r>
      <w:r w:rsidRPr="00E26361">
        <w:rPr>
          <w:i/>
          <w:szCs w:val="20"/>
        </w:rPr>
        <w:t>malbik</w:t>
      </w:r>
      <w:r w:rsidRPr="00E26361">
        <w:rPr>
          <w:szCs w:val="20"/>
        </w:rPr>
        <w:t xml:space="preserve">, </w:t>
      </w:r>
      <w:r w:rsidRPr="00E26361">
        <w:rPr>
          <w:i/>
          <w:szCs w:val="20"/>
        </w:rPr>
        <w:t>klæðingu</w:t>
      </w:r>
      <w:r w:rsidRPr="00E26361">
        <w:rPr>
          <w:szCs w:val="20"/>
        </w:rPr>
        <w:t>, steinsteypu og óbundin efni.</w:t>
      </w:r>
    </w:p>
    <w:p w14:paraId="29A68454" w14:textId="77777777" w:rsidR="00C171E0" w:rsidRPr="00E26361" w:rsidRDefault="00C171E0" w:rsidP="00A05284">
      <w:pPr>
        <w:tabs>
          <w:tab w:val="left" w:pos="4290"/>
        </w:tabs>
        <w:ind w:right="30"/>
        <w:jc w:val="both"/>
        <w:rPr>
          <w:b/>
          <w:bCs/>
          <w:szCs w:val="20"/>
        </w:rPr>
      </w:pPr>
    </w:p>
    <w:p w14:paraId="230267CB" w14:textId="532E1348" w:rsidR="00A05284" w:rsidRPr="00E26361" w:rsidRDefault="00A05284" w:rsidP="00A05284">
      <w:pPr>
        <w:tabs>
          <w:tab w:val="left" w:pos="4290"/>
        </w:tabs>
        <w:ind w:right="30"/>
        <w:jc w:val="both"/>
        <w:rPr>
          <w:b/>
          <w:bCs/>
          <w:szCs w:val="20"/>
        </w:rPr>
      </w:pPr>
      <w:r w:rsidRPr="00E26361">
        <w:rPr>
          <w:b/>
          <w:bCs/>
          <w:szCs w:val="20"/>
        </w:rPr>
        <w:t>stafn</w:t>
      </w:r>
    </w:p>
    <w:p w14:paraId="2E54A02D" w14:textId="77777777" w:rsidR="00A05284" w:rsidRPr="00E26361" w:rsidRDefault="00A05284" w:rsidP="00A05284">
      <w:pPr>
        <w:tabs>
          <w:tab w:val="left" w:pos="4290"/>
        </w:tabs>
        <w:ind w:right="30"/>
        <w:jc w:val="both"/>
        <w:rPr>
          <w:bCs/>
          <w:szCs w:val="20"/>
        </w:rPr>
      </w:pPr>
      <w:r w:rsidRPr="00E26361">
        <w:rPr>
          <w:bCs/>
          <w:szCs w:val="20"/>
        </w:rPr>
        <w:t>endaflötur í jarðgöngum, þar sem verið er að vinna hverju sinni</w:t>
      </w:r>
    </w:p>
    <w:p w14:paraId="7F91B87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Holur nýrrar lotu eru boraðar í stafninn.</w:t>
      </w:r>
    </w:p>
    <w:p w14:paraId="145F5A98" w14:textId="77777777" w:rsidR="00A05284" w:rsidRPr="00E26361" w:rsidRDefault="00A05284" w:rsidP="00A05284">
      <w:pPr>
        <w:tabs>
          <w:tab w:val="left" w:pos="4290"/>
        </w:tabs>
        <w:ind w:right="30"/>
        <w:jc w:val="both"/>
        <w:rPr>
          <w:b/>
          <w:bCs/>
          <w:szCs w:val="20"/>
        </w:rPr>
      </w:pPr>
    </w:p>
    <w:p w14:paraId="2E8E53D0" w14:textId="77777777" w:rsidR="00454740" w:rsidRDefault="00454740" w:rsidP="00A05284">
      <w:pPr>
        <w:tabs>
          <w:tab w:val="left" w:pos="4290"/>
        </w:tabs>
        <w:ind w:right="30"/>
        <w:jc w:val="both"/>
        <w:rPr>
          <w:b/>
          <w:bCs/>
          <w:szCs w:val="20"/>
        </w:rPr>
      </w:pPr>
    </w:p>
    <w:p w14:paraId="0F6E4DA6" w14:textId="77777777" w:rsidR="00454740" w:rsidRDefault="00454740" w:rsidP="00A05284">
      <w:pPr>
        <w:tabs>
          <w:tab w:val="left" w:pos="4290"/>
        </w:tabs>
        <w:ind w:right="30"/>
        <w:jc w:val="both"/>
        <w:rPr>
          <w:b/>
          <w:bCs/>
          <w:szCs w:val="20"/>
        </w:rPr>
      </w:pPr>
    </w:p>
    <w:p w14:paraId="099577A9" w14:textId="77777777" w:rsidR="00454740" w:rsidRDefault="00454740" w:rsidP="00A05284">
      <w:pPr>
        <w:tabs>
          <w:tab w:val="left" w:pos="4290"/>
        </w:tabs>
        <w:ind w:right="30"/>
        <w:jc w:val="both"/>
        <w:rPr>
          <w:b/>
          <w:bCs/>
          <w:szCs w:val="20"/>
        </w:rPr>
      </w:pPr>
    </w:p>
    <w:p w14:paraId="474B4056" w14:textId="77777777" w:rsidR="00454740" w:rsidRDefault="00454740" w:rsidP="00A05284">
      <w:pPr>
        <w:tabs>
          <w:tab w:val="left" w:pos="4290"/>
        </w:tabs>
        <w:ind w:right="30"/>
        <w:jc w:val="both"/>
        <w:rPr>
          <w:b/>
          <w:bCs/>
          <w:szCs w:val="20"/>
        </w:rPr>
      </w:pPr>
    </w:p>
    <w:p w14:paraId="29234247" w14:textId="461C508E" w:rsidR="00A05284" w:rsidRPr="00E26361" w:rsidRDefault="00A05284" w:rsidP="00A05284">
      <w:pPr>
        <w:tabs>
          <w:tab w:val="left" w:pos="4290"/>
        </w:tabs>
        <w:ind w:right="30"/>
        <w:jc w:val="both"/>
        <w:rPr>
          <w:b/>
          <w:bCs/>
          <w:szCs w:val="20"/>
        </w:rPr>
      </w:pPr>
      <w:r w:rsidRPr="00E26361">
        <w:rPr>
          <w:b/>
          <w:bCs/>
          <w:szCs w:val="20"/>
        </w:rPr>
        <w:t>starfsleyfi</w:t>
      </w:r>
    </w:p>
    <w:p w14:paraId="48B25517" w14:textId="77777777" w:rsidR="00A05284" w:rsidRPr="00E26361" w:rsidRDefault="00A05284" w:rsidP="00A05284">
      <w:pPr>
        <w:tabs>
          <w:tab w:val="left" w:pos="4290"/>
        </w:tabs>
        <w:ind w:right="30"/>
        <w:jc w:val="both"/>
        <w:rPr>
          <w:bCs/>
          <w:szCs w:val="20"/>
        </w:rPr>
      </w:pPr>
      <w:r w:rsidRPr="00E26361">
        <w:rPr>
          <w:bCs/>
          <w:szCs w:val="20"/>
        </w:rPr>
        <w:t>leyfi til atvinnustarfsemi</w:t>
      </w:r>
    </w:p>
    <w:p w14:paraId="7C772F2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Starfsleyfi er ákvörðun viðkomandi heilbrigðisnefndar eða Umhverfisstofnunar í formi skriflegs leyfis þar sem tilteknum rekstraraðila er heimilað að starfrækja tilgreindan atvinnurekstur að því tilskyldu að hann uppfylli viðeigandi ákvæði laga, reglugerða og starfsleyfisins. Sjá </w:t>
      </w:r>
      <w:hyperlink r:id="rId17" w:history="1">
        <w:r w:rsidRPr="00E26361">
          <w:rPr>
            <w:rStyle w:val="Hyperlink"/>
            <w:rFonts w:asciiTheme="minorHAnsi" w:hAnsiTheme="minorHAnsi"/>
            <w:bCs/>
            <w:sz w:val="20"/>
            <w:szCs w:val="20"/>
            <w:lang w:val="is-IS"/>
          </w:rPr>
          <w:t>http://www.namur.is/leyfisveitingar/starfsleyfi/</w:t>
        </w:r>
      </w:hyperlink>
    </w:p>
    <w:p w14:paraId="0358657A" w14:textId="77777777" w:rsidR="00A05284" w:rsidRPr="00E26361" w:rsidRDefault="00A05284" w:rsidP="00A05284">
      <w:pPr>
        <w:tabs>
          <w:tab w:val="left" w:pos="4290"/>
        </w:tabs>
        <w:ind w:right="30"/>
        <w:jc w:val="both"/>
        <w:rPr>
          <w:b/>
          <w:bCs/>
          <w:szCs w:val="20"/>
        </w:rPr>
      </w:pPr>
    </w:p>
    <w:p w14:paraId="7139B449" w14:textId="77777777" w:rsidR="00A05284" w:rsidRPr="00E26361" w:rsidRDefault="00A05284" w:rsidP="00A05284">
      <w:pPr>
        <w:tabs>
          <w:tab w:val="left" w:pos="4290"/>
        </w:tabs>
        <w:ind w:right="30"/>
        <w:jc w:val="both"/>
        <w:rPr>
          <w:b/>
          <w:bCs/>
          <w:szCs w:val="20"/>
        </w:rPr>
      </w:pPr>
      <w:r w:rsidRPr="00E26361">
        <w:rPr>
          <w:b/>
          <w:bCs/>
          <w:szCs w:val="20"/>
        </w:rPr>
        <w:t>stál</w:t>
      </w:r>
    </w:p>
    <w:p w14:paraId="4DC652D9" w14:textId="77777777" w:rsidR="00A05284" w:rsidRPr="00E26361" w:rsidRDefault="00A05284" w:rsidP="00A05284">
      <w:pPr>
        <w:tabs>
          <w:tab w:val="left" w:pos="4290"/>
        </w:tabs>
        <w:ind w:right="30"/>
        <w:jc w:val="both"/>
        <w:rPr>
          <w:szCs w:val="20"/>
        </w:rPr>
      </w:pPr>
      <w:r w:rsidRPr="00E26361">
        <w:rPr>
          <w:szCs w:val="20"/>
        </w:rPr>
        <w:t>lóðréttur endaflötur í bergskæringu eða berg</w:t>
      </w:r>
      <w:r w:rsidRPr="00E26361">
        <w:rPr>
          <w:szCs w:val="20"/>
        </w:rPr>
        <w:softHyphen/>
        <w:t>námu þar sem unnið er hverju sinni</w:t>
      </w:r>
    </w:p>
    <w:p w14:paraId="4C653243" w14:textId="77777777" w:rsidR="00A05284" w:rsidRPr="00E26361" w:rsidRDefault="00A05284" w:rsidP="00A05284">
      <w:pPr>
        <w:tabs>
          <w:tab w:val="left" w:pos="4290"/>
        </w:tabs>
        <w:ind w:right="30"/>
        <w:rPr>
          <w:szCs w:val="20"/>
        </w:rPr>
      </w:pPr>
    </w:p>
    <w:p w14:paraId="61460F9A" w14:textId="77777777" w:rsidR="00A05284" w:rsidRPr="00E26361" w:rsidRDefault="00A05284" w:rsidP="00A05284">
      <w:pPr>
        <w:tabs>
          <w:tab w:val="left" w:pos="4290"/>
        </w:tabs>
        <w:ind w:right="30"/>
        <w:jc w:val="both"/>
        <w:rPr>
          <w:b/>
          <w:bCs/>
          <w:szCs w:val="20"/>
        </w:rPr>
      </w:pPr>
      <w:r w:rsidRPr="00E26361">
        <w:rPr>
          <w:b/>
          <w:bCs/>
          <w:szCs w:val="20"/>
        </w:rPr>
        <w:t>stálhæð</w:t>
      </w:r>
    </w:p>
    <w:p w14:paraId="57D169ED" w14:textId="77777777" w:rsidR="00A05284" w:rsidRPr="00E26361" w:rsidRDefault="00A05284" w:rsidP="00A05284">
      <w:pPr>
        <w:tabs>
          <w:tab w:val="left" w:pos="4290"/>
        </w:tabs>
        <w:ind w:right="30"/>
        <w:jc w:val="both"/>
        <w:rPr>
          <w:szCs w:val="20"/>
        </w:rPr>
      </w:pPr>
      <w:r w:rsidRPr="00E26361">
        <w:rPr>
          <w:szCs w:val="20"/>
        </w:rPr>
        <w:t xml:space="preserve">hæð þess </w:t>
      </w:r>
      <w:r w:rsidRPr="00E26361">
        <w:rPr>
          <w:i/>
          <w:szCs w:val="20"/>
        </w:rPr>
        <w:t>stáls</w:t>
      </w:r>
      <w:r w:rsidRPr="00E26361">
        <w:rPr>
          <w:szCs w:val="20"/>
        </w:rPr>
        <w:t>, sem sprengt skal í einni lotu</w:t>
      </w:r>
    </w:p>
    <w:p w14:paraId="2ED836E5" w14:textId="77777777" w:rsidR="003E0AE9" w:rsidRPr="00E26361" w:rsidRDefault="003E0AE9" w:rsidP="00A05284">
      <w:pPr>
        <w:tabs>
          <w:tab w:val="left" w:pos="4290"/>
        </w:tabs>
        <w:ind w:right="30"/>
        <w:jc w:val="both"/>
        <w:rPr>
          <w:b/>
          <w:bCs/>
          <w:szCs w:val="20"/>
        </w:rPr>
      </w:pPr>
    </w:p>
    <w:p w14:paraId="0E33665B" w14:textId="4BC3BA8B" w:rsidR="00A05284" w:rsidRPr="00E26361" w:rsidRDefault="00A05284" w:rsidP="00A05284">
      <w:pPr>
        <w:tabs>
          <w:tab w:val="left" w:pos="4290"/>
        </w:tabs>
        <w:ind w:right="30"/>
        <w:jc w:val="both"/>
        <w:rPr>
          <w:b/>
          <w:bCs/>
          <w:szCs w:val="20"/>
        </w:rPr>
      </w:pPr>
      <w:r w:rsidRPr="00E26361">
        <w:rPr>
          <w:b/>
          <w:bCs/>
          <w:szCs w:val="20"/>
        </w:rPr>
        <w:t xml:space="preserve">steind  </w:t>
      </w:r>
    </w:p>
    <w:p w14:paraId="64EA6043" w14:textId="77777777" w:rsidR="00A05284" w:rsidRPr="00E26361" w:rsidRDefault="00A05284" w:rsidP="00A05284">
      <w:pPr>
        <w:tabs>
          <w:tab w:val="left" w:pos="4290"/>
        </w:tabs>
        <w:ind w:right="30"/>
        <w:jc w:val="both"/>
        <w:rPr>
          <w:szCs w:val="20"/>
        </w:rPr>
      </w:pPr>
      <w:r w:rsidRPr="00E26361">
        <w:rPr>
          <w:szCs w:val="20"/>
        </w:rPr>
        <w:t xml:space="preserve">kristallað, fast frumefni eða efnasamband í </w:t>
      </w:r>
      <w:r w:rsidRPr="00E26361">
        <w:rPr>
          <w:i/>
          <w:szCs w:val="20"/>
        </w:rPr>
        <w:t>bergi</w:t>
      </w:r>
      <w:r w:rsidRPr="00E26361">
        <w:rPr>
          <w:szCs w:val="20"/>
        </w:rPr>
        <w:t>, flokkað eftir efnasamsetningu og krist</w:t>
      </w:r>
      <w:r w:rsidRPr="00E26361">
        <w:rPr>
          <w:szCs w:val="20"/>
        </w:rPr>
        <w:softHyphen/>
        <w:t>allagerð</w:t>
      </w:r>
    </w:p>
    <w:p w14:paraId="0E7BD4D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Steindir eru frumeiningar </w:t>
      </w:r>
      <w:r w:rsidRPr="00E26361">
        <w:rPr>
          <w:rFonts w:asciiTheme="minorHAnsi" w:hAnsiTheme="minorHAnsi"/>
          <w:i/>
          <w:sz w:val="20"/>
          <w:szCs w:val="20"/>
          <w:lang w:val="is-IS"/>
        </w:rPr>
        <w:t>bergtegunda</w:t>
      </w:r>
      <w:r w:rsidRPr="00E26361">
        <w:rPr>
          <w:rFonts w:asciiTheme="minorHAnsi" w:hAnsiTheme="minorHAnsi"/>
          <w:sz w:val="20"/>
          <w:szCs w:val="20"/>
          <w:lang w:val="is-IS"/>
        </w:rPr>
        <w:t>.</w:t>
      </w:r>
    </w:p>
    <w:p w14:paraId="3FA00DA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um steindir: ólivín, pýroxen, plagio</w:t>
      </w:r>
      <w:r w:rsidRPr="00E26361">
        <w:rPr>
          <w:rFonts w:asciiTheme="minorHAnsi" w:hAnsiTheme="minorHAnsi"/>
          <w:sz w:val="20"/>
          <w:szCs w:val="20"/>
          <w:lang w:val="is-IS"/>
        </w:rPr>
        <w:softHyphen/>
        <w:t>klas.</w:t>
      </w:r>
    </w:p>
    <w:p w14:paraId="7A395EB7" w14:textId="77777777" w:rsidR="00A05284" w:rsidRPr="00E26361" w:rsidRDefault="00A05284" w:rsidP="00A05284">
      <w:pPr>
        <w:ind w:right="3132"/>
        <w:rPr>
          <w:szCs w:val="20"/>
        </w:rPr>
      </w:pPr>
    </w:p>
    <w:p w14:paraId="05F38D84" w14:textId="77777777" w:rsidR="00A05284" w:rsidRPr="00E26361" w:rsidRDefault="00A05284" w:rsidP="00A05284">
      <w:pPr>
        <w:tabs>
          <w:tab w:val="left" w:pos="4290"/>
        </w:tabs>
        <w:ind w:right="30"/>
        <w:jc w:val="both"/>
        <w:rPr>
          <w:b/>
          <w:bCs/>
          <w:szCs w:val="20"/>
        </w:rPr>
      </w:pPr>
      <w:r w:rsidRPr="00E26361">
        <w:rPr>
          <w:b/>
          <w:bCs/>
          <w:szCs w:val="20"/>
        </w:rPr>
        <w:t>steindafræði</w:t>
      </w:r>
    </w:p>
    <w:p w14:paraId="6B88BE51" w14:textId="77777777" w:rsidR="00A05284" w:rsidRPr="00E26361" w:rsidRDefault="00A05284" w:rsidP="00A05284">
      <w:pPr>
        <w:tabs>
          <w:tab w:val="left" w:pos="4290"/>
        </w:tabs>
        <w:ind w:right="30"/>
        <w:jc w:val="both"/>
        <w:rPr>
          <w:bCs/>
          <w:szCs w:val="20"/>
        </w:rPr>
      </w:pPr>
      <w:r w:rsidRPr="00E26361">
        <w:rPr>
          <w:bCs/>
          <w:szCs w:val="20"/>
        </w:rPr>
        <w:t>fræði um steindir, myndun þeirra, gerð og eiginleika</w:t>
      </w:r>
    </w:p>
    <w:p w14:paraId="77FA208F" w14:textId="77777777" w:rsidR="00A05284" w:rsidRPr="00E26361" w:rsidRDefault="00A05284" w:rsidP="00A05284">
      <w:pPr>
        <w:ind w:right="3132"/>
        <w:rPr>
          <w:szCs w:val="20"/>
        </w:rPr>
      </w:pPr>
    </w:p>
    <w:p w14:paraId="51C006F5" w14:textId="77777777" w:rsidR="00A05284" w:rsidRPr="00E26361" w:rsidRDefault="00A05284" w:rsidP="00A05284">
      <w:pPr>
        <w:ind w:right="30"/>
        <w:jc w:val="both"/>
        <w:rPr>
          <w:b/>
          <w:bCs/>
          <w:szCs w:val="20"/>
        </w:rPr>
      </w:pPr>
      <w:r w:rsidRPr="00E26361">
        <w:rPr>
          <w:b/>
          <w:bCs/>
          <w:szCs w:val="20"/>
        </w:rPr>
        <w:t>steinefnapróf</w:t>
      </w:r>
    </w:p>
    <w:p w14:paraId="4ED7CC54" w14:textId="77777777" w:rsidR="00A05284" w:rsidRPr="00E26361" w:rsidRDefault="00A05284" w:rsidP="00A05284">
      <w:pPr>
        <w:ind w:right="30"/>
        <w:jc w:val="both"/>
        <w:rPr>
          <w:szCs w:val="20"/>
        </w:rPr>
      </w:pPr>
      <w:r w:rsidRPr="00E26361">
        <w:rPr>
          <w:szCs w:val="20"/>
        </w:rPr>
        <w:t xml:space="preserve">aðferðir sem beitt er á rannsóknastofu til að mæla hvers konar tæknilega eiginleika </w:t>
      </w:r>
      <w:r w:rsidRPr="00E26361">
        <w:rPr>
          <w:i/>
          <w:szCs w:val="20"/>
        </w:rPr>
        <w:t>steinefnis</w:t>
      </w:r>
    </w:p>
    <w:p w14:paraId="47C69EDD" w14:textId="77777777" w:rsidR="00A05284" w:rsidRPr="00E26361" w:rsidRDefault="00A05284" w:rsidP="00A05284">
      <w:pPr>
        <w:ind w:right="3132"/>
        <w:rPr>
          <w:b/>
          <w:bCs/>
          <w:szCs w:val="20"/>
        </w:rPr>
      </w:pPr>
    </w:p>
    <w:p w14:paraId="29C950CA" w14:textId="77777777" w:rsidR="00A05284" w:rsidRPr="00E26361" w:rsidRDefault="00A05284" w:rsidP="00A05284">
      <w:pPr>
        <w:tabs>
          <w:tab w:val="left" w:pos="4290"/>
        </w:tabs>
        <w:ind w:right="30"/>
        <w:jc w:val="both"/>
        <w:rPr>
          <w:b/>
          <w:bCs/>
          <w:szCs w:val="20"/>
        </w:rPr>
      </w:pPr>
      <w:r w:rsidRPr="00E26361">
        <w:rPr>
          <w:b/>
          <w:bCs/>
          <w:szCs w:val="20"/>
        </w:rPr>
        <w:t>steinefni</w:t>
      </w:r>
    </w:p>
    <w:p w14:paraId="2B2D1A52" w14:textId="77777777" w:rsidR="00A05284" w:rsidRPr="00E26361" w:rsidRDefault="00A05284" w:rsidP="00A05284">
      <w:pPr>
        <w:pStyle w:val="NoSpacing"/>
        <w:rPr>
          <w:rFonts w:asciiTheme="minorHAnsi" w:hAnsiTheme="minorHAnsi"/>
          <w:bCs/>
          <w:sz w:val="20"/>
          <w:szCs w:val="20"/>
          <w:lang w:val="is-IS"/>
        </w:rPr>
      </w:pPr>
      <w:r w:rsidRPr="00E26361">
        <w:rPr>
          <w:rFonts w:asciiTheme="minorHAnsi" w:hAnsiTheme="minorHAnsi"/>
          <w:bCs/>
          <w:sz w:val="20"/>
          <w:szCs w:val="20"/>
          <w:lang w:val="is-IS"/>
        </w:rPr>
        <w:t>mulningur úr bergi eða náttúrulega brotið berg</w:t>
      </w:r>
    </w:p>
    <w:p w14:paraId="7C57737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Steinefni er m.a. notað við framkvæmdir. Dæmi </w:t>
      </w:r>
      <w:r w:rsidRPr="00E26361">
        <w:rPr>
          <w:rFonts w:asciiTheme="minorHAnsi" w:hAnsiTheme="minorHAnsi"/>
          <w:i/>
          <w:sz w:val="20"/>
          <w:szCs w:val="20"/>
          <w:lang w:val="is-IS"/>
        </w:rPr>
        <w:t>möl</w:t>
      </w:r>
      <w:r w:rsidRPr="00E26361">
        <w:rPr>
          <w:rFonts w:asciiTheme="minorHAnsi" w:hAnsiTheme="minorHAnsi"/>
          <w:sz w:val="20"/>
          <w:szCs w:val="20"/>
          <w:lang w:val="is-IS"/>
        </w:rPr>
        <w:t xml:space="preserve"> við vegagerð og í steinsteypu. Það getur verið náttúrulegt eða malað og flokkað.</w:t>
      </w:r>
    </w:p>
    <w:p w14:paraId="41F54E22" w14:textId="77777777" w:rsidR="00A05284" w:rsidRPr="00E26361" w:rsidRDefault="00A05284" w:rsidP="00A05284">
      <w:pPr>
        <w:tabs>
          <w:tab w:val="left" w:pos="4290"/>
        </w:tabs>
        <w:ind w:right="30"/>
        <w:jc w:val="both"/>
        <w:rPr>
          <w:b/>
          <w:bCs/>
          <w:szCs w:val="20"/>
        </w:rPr>
      </w:pPr>
    </w:p>
    <w:p w14:paraId="594140E9" w14:textId="77777777" w:rsidR="00454740" w:rsidRDefault="00454740" w:rsidP="00A05284">
      <w:pPr>
        <w:tabs>
          <w:tab w:val="left" w:pos="4290"/>
        </w:tabs>
        <w:ind w:right="30"/>
        <w:jc w:val="both"/>
        <w:rPr>
          <w:b/>
          <w:bCs/>
          <w:szCs w:val="20"/>
        </w:rPr>
      </w:pPr>
    </w:p>
    <w:p w14:paraId="157F7E87" w14:textId="77777777" w:rsidR="00454740" w:rsidRDefault="00454740" w:rsidP="00A05284">
      <w:pPr>
        <w:tabs>
          <w:tab w:val="left" w:pos="4290"/>
        </w:tabs>
        <w:ind w:right="30"/>
        <w:jc w:val="both"/>
        <w:rPr>
          <w:b/>
          <w:bCs/>
          <w:szCs w:val="20"/>
        </w:rPr>
      </w:pPr>
    </w:p>
    <w:p w14:paraId="7AC3474A" w14:textId="376414D2" w:rsidR="00A05284" w:rsidRPr="00E26361" w:rsidRDefault="00A05284" w:rsidP="00A05284">
      <w:pPr>
        <w:tabs>
          <w:tab w:val="left" w:pos="4290"/>
        </w:tabs>
        <w:ind w:right="30"/>
        <w:jc w:val="both"/>
        <w:rPr>
          <w:b/>
          <w:bCs/>
          <w:szCs w:val="20"/>
        </w:rPr>
      </w:pPr>
      <w:r w:rsidRPr="00E26361">
        <w:rPr>
          <w:b/>
          <w:bCs/>
          <w:szCs w:val="20"/>
        </w:rPr>
        <w:t>steinn</w:t>
      </w:r>
    </w:p>
    <w:p w14:paraId="3092D307" w14:textId="77777777" w:rsidR="00A05284" w:rsidRPr="00E26361" w:rsidRDefault="00A05284" w:rsidP="00A05284">
      <w:pPr>
        <w:tabs>
          <w:tab w:val="left" w:pos="4290"/>
        </w:tabs>
        <w:ind w:right="30"/>
        <w:jc w:val="both"/>
        <w:rPr>
          <w:bCs/>
          <w:szCs w:val="20"/>
        </w:rPr>
      </w:pPr>
      <w:r w:rsidRPr="00E26361">
        <w:rPr>
          <w:bCs/>
          <w:szCs w:val="20"/>
        </w:rPr>
        <w:t>1 stykki úr bergi, að jafnaði stærra en 4 mm</w:t>
      </w:r>
    </w:p>
    <w:p w14:paraId="0BB671D0" w14:textId="77777777" w:rsidR="00A05284" w:rsidRPr="00E26361" w:rsidRDefault="00A05284" w:rsidP="00A05284">
      <w:pPr>
        <w:tabs>
          <w:tab w:val="left" w:pos="4290"/>
        </w:tabs>
        <w:ind w:right="30"/>
        <w:jc w:val="both"/>
        <w:rPr>
          <w:bCs/>
          <w:szCs w:val="20"/>
        </w:rPr>
      </w:pPr>
      <w:r w:rsidRPr="00E26361">
        <w:rPr>
          <w:bCs/>
          <w:szCs w:val="20"/>
        </w:rPr>
        <w:t>2 bergmol á stærðarbilinu 63-125 mm</w:t>
      </w:r>
    </w:p>
    <w:p w14:paraId="114543F9" w14:textId="77777777" w:rsidR="00A05284" w:rsidRPr="00E26361" w:rsidRDefault="00A05284" w:rsidP="00A05284">
      <w:pPr>
        <w:tabs>
          <w:tab w:val="left" w:pos="4290"/>
        </w:tabs>
        <w:ind w:right="30"/>
        <w:jc w:val="both"/>
        <w:rPr>
          <w:b/>
          <w:bCs/>
          <w:szCs w:val="20"/>
        </w:rPr>
      </w:pPr>
    </w:p>
    <w:p w14:paraId="294D71CA" w14:textId="77777777" w:rsidR="00A05284" w:rsidRPr="00E26361" w:rsidRDefault="00A05284" w:rsidP="00A05284">
      <w:pPr>
        <w:tabs>
          <w:tab w:val="left" w:pos="4290"/>
        </w:tabs>
        <w:ind w:right="30"/>
        <w:jc w:val="both"/>
        <w:rPr>
          <w:b/>
          <w:bCs/>
          <w:szCs w:val="20"/>
        </w:rPr>
      </w:pPr>
      <w:r w:rsidRPr="00E26361">
        <w:rPr>
          <w:b/>
          <w:bCs/>
          <w:szCs w:val="20"/>
        </w:rPr>
        <w:t>steinolía</w:t>
      </w:r>
    </w:p>
    <w:p w14:paraId="1B130D0E" w14:textId="77777777" w:rsidR="00A05284" w:rsidRPr="00E26361" w:rsidRDefault="00A05284" w:rsidP="00A05284">
      <w:pPr>
        <w:tabs>
          <w:tab w:val="left" w:pos="4290"/>
        </w:tabs>
        <w:ind w:right="30"/>
        <w:jc w:val="both"/>
        <w:rPr>
          <w:bCs/>
          <w:szCs w:val="20"/>
        </w:rPr>
      </w:pPr>
      <w:r w:rsidRPr="00E26361">
        <w:rPr>
          <w:bCs/>
          <w:szCs w:val="20"/>
        </w:rPr>
        <w:t>eimi úr jarðolíu</w:t>
      </w:r>
    </w:p>
    <w:p w14:paraId="44E88E2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Sýður við 150-300 °C, m.a notað sem eldsneyti fyrir þotuhreyfla, til upphitunar og á lampa.</w:t>
      </w:r>
    </w:p>
    <w:p w14:paraId="28A3481D" w14:textId="77777777" w:rsidR="00A05284" w:rsidRPr="00E26361" w:rsidRDefault="00A05284" w:rsidP="00A05284">
      <w:pPr>
        <w:tabs>
          <w:tab w:val="left" w:pos="4290"/>
        </w:tabs>
        <w:ind w:right="30"/>
        <w:jc w:val="both"/>
        <w:rPr>
          <w:bCs/>
          <w:szCs w:val="20"/>
        </w:rPr>
      </w:pPr>
    </w:p>
    <w:p w14:paraId="1B124C5D" w14:textId="77777777" w:rsidR="00A05284" w:rsidRPr="00E26361" w:rsidRDefault="00A05284" w:rsidP="00A05284">
      <w:pPr>
        <w:tabs>
          <w:tab w:val="left" w:pos="4290"/>
        </w:tabs>
        <w:ind w:right="30"/>
        <w:jc w:val="both"/>
        <w:rPr>
          <w:b/>
          <w:bCs/>
          <w:szCs w:val="20"/>
        </w:rPr>
      </w:pPr>
      <w:r w:rsidRPr="00E26361">
        <w:rPr>
          <w:b/>
          <w:bCs/>
          <w:szCs w:val="20"/>
        </w:rPr>
        <w:t xml:space="preserve">steinríkt </w:t>
      </w:r>
      <w:r w:rsidRPr="00E26361">
        <w:rPr>
          <w:b/>
          <w:bCs/>
          <w:i/>
          <w:szCs w:val="20"/>
        </w:rPr>
        <w:t>malbik</w:t>
      </w:r>
    </w:p>
    <w:p w14:paraId="28085EBC" w14:textId="77777777" w:rsidR="00A05284" w:rsidRPr="00E26361" w:rsidRDefault="00A05284" w:rsidP="00A05284">
      <w:pPr>
        <w:tabs>
          <w:tab w:val="left" w:pos="4290"/>
        </w:tabs>
        <w:ind w:right="30"/>
        <w:jc w:val="both"/>
        <w:rPr>
          <w:bCs/>
          <w:szCs w:val="20"/>
        </w:rPr>
      </w:pPr>
      <w:r w:rsidRPr="00E26361">
        <w:rPr>
          <w:bCs/>
          <w:szCs w:val="20"/>
        </w:rPr>
        <w:t>malbikstegund</w:t>
      </w:r>
    </w:p>
    <w:p w14:paraId="642708B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Blanda af hörðu stífbiki, og </w:t>
      </w:r>
      <w:r w:rsidRPr="00E26361">
        <w:rPr>
          <w:rFonts w:asciiTheme="minorHAnsi" w:hAnsiTheme="minorHAnsi"/>
          <w:i/>
          <w:sz w:val="20"/>
          <w:szCs w:val="20"/>
          <w:lang w:val="is-IS"/>
        </w:rPr>
        <w:t>steinefni</w:t>
      </w:r>
      <w:r w:rsidRPr="00E26361">
        <w:rPr>
          <w:rFonts w:asciiTheme="minorHAnsi" w:hAnsiTheme="minorHAnsi"/>
          <w:sz w:val="20"/>
          <w:szCs w:val="20"/>
          <w:lang w:val="is-IS"/>
        </w:rPr>
        <w:t xml:space="preserve"> með opinn sáldurferil, ríkan af mélu og grófum mulningi, ásamt lítilræði af trefjum, gerð í malbiksstöð.</w:t>
      </w:r>
    </w:p>
    <w:p w14:paraId="4885698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Notað sem </w:t>
      </w:r>
      <w:r w:rsidRPr="00E26361">
        <w:rPr>
          <w:rFonts w:asciiTheme="minorHAnsi" w:hAnsiTheme="minorHAnsi"/>
          <w:i/>
          <w:sz w:val="20"/>
          <w:szCs w:val="20"/>
          <w:lang w:val="is-IS"/>
        </w:rPr>
        <w:t>slitlag</w:t>
      </w:r>
      <w:r w:rsidRPr="00E26361">
        <w:rPr>
          <w:rFonts w:asciiTheme="minorHAnsi" w:hAnsiTheme="minorHAnsi"/>
          <w:sz w:val="20"/>
          <w:szCs w:val="20"/>
          <w:lang w:val="is-IS"/>
        </w:rPr>
        <w:t xml:space="preserve"> á vegi og götur.</w:t>
      </w:r>
    </w:p>
    <w:p w14:paraId="412F651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13108-5.</w:t>
      </w:r>
    </w:p>
    <w:p w14:paraId="3D839148" w14:textId="77777777" w:rsidR="003E0AE9" w:rsidRPr="00E26361" w:rsidRDefault="003E0AE9" w:rsidP="00A05284">
      <w:pPr>
        <w:tabs>
          <w:tab w:val="left" w:pos="4290"/>
        </w:tabs>
        <w:ind w:right="30"/>
        <w:jc w:val="both"/>
        <w:rPr>
          <w:b/>
          <w:bCs/>
          <w:szCs w:val="20"/>
        </w:rPr>
      </w:pPr>
    </w:p>
    <w:p w14:paraId="45C37EBD" w14:textId="663294CE" w:rsidR="00A05284" w:rsidRPr="00E26361" w:rsidRDefault="00A05284" w:rsidP="00A05284">
      <w:pPr>
        <w:tabs>
          <w:tab w:val="left" w:pos="4290"/>
        </w:tabs>
        <w:ind w:right="30"/>
        <w:jc w:val="both"/>
        <w:rPr>
          <w:b/>
          <w:bCs/>
          <w:szCs w:val="20"/>
        </w:rPr>
      </w:pPr>
      <w:r w:rsidRPr="00E26361">
        <w:rPr>
          <w:b/>
          <w:bCs/>
          <w:szCs w:val="20"/>
        </w:rPr>
        <w:t>steinsteypa</w:t>
      </w:r>
    </w:p>
    <w:p w14:paraId="77E1E6A8" w14:textId="77777777" w:rsidR="00A05284" w:rsidRPr="00E26361" w:rsidRDefault="00A05284" w:rsidP="00A05284">
      <w:pPr>
        <w:tabs>
          <w:tab w:val="left" w:pos="4290"/>
        </w:tabs>
        <w:ind w:right="30"/>
        <w:jc w:val="both"/>
        <w:rPr>
          <w:bCs/>
          <w:szCs w:val="20"/>
        </w:rPr>
      </w:pPr>
      <w:r w:rsidRPr="00E26361">
        <w:rPr>
          <w:bCs/>
          <w:szCs w:val="20"/>
        </w:rPr>
        <w:t>blanda sements, malar og vatns</w:t>
      </w:r>
    </w:p>
    <w:p w14:paraId="305ABE9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Oft er ýmsum efnum bætt í steypuna til að bæta eiginleika hennar. Sjá nánar í ÍST EN 206-1.</w:t>
      </w:r>
    </w:p>
    <w:p w14:paraId="244F18A7" w14:textId="77777777" w:rsidR="00A05284" w:rsidRPr="00E26361" w:rsidRDefault="00A05284" w:rsidP="00A05284">
      <w:pPr>
        <w:tabs>
          <w:tab w:val="left" w:pos="4290"/>
        </w:tabs>
        <w:ind w:right="30"/>
        <w:jc w:val="both"/>
        <w:rPr>
          <w:b/>
          <w:bCs/>
          <w:szCs w:val="20"/>
        </w:rPr>
      </w:pPr>
    </w:p>
    <w:p w14:paraId="09717811" w14:textId="77777777" w:rsidR="00A05284" w:rsidRPr="00E26361" w:rsidRDefault="00A05284" w:rsidP="00A05284">
      <w:pPr>
        <w:tabs>
          <w:tab w:val="left" w:pos="4290"/>
        </w:tabs>
        <w:ind w:right="30"/>
        <w:jc w:val="both"/>
        <w:rPr>
          <w:b/>
          <w:bCs/>
          <w:szCs w:val="20"/>
        </w:rPr>
      </w:pPr>
      <w:r w:rsidRPr="00E26361">
        <w:rPr>
          <w:b/>
          <w:bCs/>
          <w:szCs w:val="20"/>
        </w:rPr>
        <w:t xml:space="preserve">steypt </w:t>
      </w:r>
      <w:r w:rsidRPr="00E26361">
        <w:rPr>
          <w:b/>
          <w:bCs/>
          <w:i/>
          <w:szCs w:val="20"/>
        </w:rPr>
        <w:t>slitlag</w:t>
      </w:r>
    </w:p>
    <w:p w14:paraId="6117DCE5" w14:textId="77777777" w:rsidR="00A05284" w:rsidRPr="00E26361" w:rsidRDefault="00A05284" w:rsidP="00A05284">
      <w:pPr>
        <w:tabs>
          <w:tab w:val="left" w:pos="4290"/>
        </w:tabs>
        <w:ind w:right="30"/>
        <w:jc w:val="both"/>
        <w:rPr>
          <w:bCs/>
          <w:szCs w:val="20"/>
        </w:rPr>
      </w:pPr>
      <w:r w:rsidRPr="00E26361">
        <w:rPr>
          <w:bCs/>
          <w:i/>
          <w:szCs w:val="20"/>
        </w:rPr>
        <w:t>slitlag</w:t>
      </w:r>
      <w:r w:rsidRPr="00E26361">
        <w:rPr>
          <w:bCs/>
          <w:szCs w:val="20"/>
        </w:rPr>
        <w:t xml:space="preserve"> úr steinsteypu</w:t>
      </w:r>
    </w:p>
    <w:p w14:paraId="6B822A4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Getur verið járnbent eða ójárnbent.</w:t>
      </w:r>
    </w:p>
    <w:p w14:paraId="7B9D1E57" w14:textId="77777777" w:rsidR="00A05284" w:rsidRPr="00E26361" w:rsidRDefault="00A05284" w:rsidP="00A05284">
      <w:pPr>
        <w:tabs>
          <w:tab w:val="left" w:pos="4290"/>
        </w:tabs>
        <w:ind w:right="30"/>
        <w:jc w:val="both"/>
        <w:rPr>
          <w:b/>
          <w:bCs/>
          <w:szCs w:val="20"/>
        </w:rPr>
      </w:pPr>
    </w:p>
    <w:p w14:paraId="55A1D821" w14:textId="77777777" w:rsidR="00A05284" w:rsidRPr="00E26361" w:rsidRDefault="00A05284" w:rsidP="00A05284">
      <w:pPr>
        <w:tabs>
          <w:tab w:val="left" w:pos="4290"/>
        </w:tabs>
        <w:ind w:right="30"/>
        <w:jc w:val="both"/>
        <w:rPr>
          <w:b/>
          <w:bCs/>
          <w:szCs w:val="20"/>
        </w:rPr>
      </w:pPr>
      <w:r w:rsidRPr="00E26361">
        <w:rPr>
          <w:b/>
          <w:bCs/>
          <w:szCs w:val="20"/>
        </w:rPr>
        <w:t>steypueftirlit</w:t>
      </w:r>
    </w:p>
    <w:p w14:paraId="3CED52D0" w14:textId="77777777" w:rsidR="00A05284" w:rsidRPr="00E26361" w:rsidRDefault="00A05284" w:rsidP="00A05284">
      <w:pPr>
        <w:tabs>
          <w:tab w:val="left" w:pos="4290"/>
        </w:tabs>
        <w:ind w:right="30"/>
        <w:jc w:val="both"/>
        <w:rPr>
          <w:bCs/>
          <w:szCs w:val="20"/>
        </w:rPr>
      </w:pPr>
      <w:r w:rsidRPr="00E26361">
        <w:rPr>
          <w:bCs/>
          <w:szCs w:val="20"/>
        </w:rPr>
        <w:t xml:space="preserve">hvers konar </w:t>
      </w:r>
      <w:r w:rsidRPr="00E26361">
        <w:rPr>
          <w:bCs/>
          <w:i/>
          <w:szCs w:val="20"/>
        </w:rPr>
        <w:t>eftirlit</w:t>
      </w:r>
      <w:r w:rsidRPr="00E26361">
        <w:rPr>
          <w:bCs/>
          <w:szCs w:val="20"/>
        </w:rPr>
        <w:t xml:space="preserve"> með ferskri eða harðnaðri steinsteypu</w:t>
      </w:r>
    </w:p>
    <w:p w14:paraId="778ED3D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Mæling á sigmáli ferskrar steinsteypu, brotþolsmæling á harðnaðri steinsteypu.</w:t>
      </w:r>
    </w:p>
    <w:p w14:paraId="3D610C7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Blöndun steinsteypu, niðurlögn steinsteypu.</w:t>
      </w:r>
    </w:p>
    <w:p w14:paraId="4F27D75E" w14:textId="77777777" w:rsidR="00A05284" w:rsidRPr="00E26361" w:rsidRDefault="00A05284" w:rsidP="00A05284">
      <w:pPr>
        <w:tabs>
          <w:tab w:val="left" w:pos="4290"/>
        </w:tabs>
        <w:ind w:right="30"/>
        <w:jc w:val="both"/>
        <w:rPr>
          <w:bCs/>
          <w:szCs w:val="20"/>
        </w:rPr>
      </w:pPr>
    </w:p>
    <w:p w14:paraId="467E1C72" w14:textId="77777777" w:rsidR="00A05284" w:rsidRPr="00E26361" w:rsidRDefault="00A05284" w:rsidP="00A05284">
      <w:pPr>
        <w:tabs>
          <w:tab w:val="left" w:pos="4290"/>
        </w:tabs>
        <w:ind w:right="30"/>
        <w:jc w:val="both"/>
        <w:rPr>
          <w:b/>
          <w:bCs/>
          <w:szCs w:val="20"/>
        </w:rPr>
      </w:pPr>
      <w:r w:rsidRPr="00E26361">
        <w:rPr>
          <w:b/>
          <w:bCs/>
          <w:szCs w:val="20"/>
        </w:rPr>
        <w:t>steypuhlynning</w:t>
      </w:r>
    </w:p>
    <w:p w14:paraId="6F161F72" w14:textId="77777777" w:rsidR="00A05284" w:rsidRPr="00E26361" w:rsidRDefault="00A05284" w:rsidP="00A05284">
      <w:pPr>
        <w:tabs>
          <w:tab w:val="left" w:pos="4290"/>
        </w:tabs>
        <w:ind w:right="30"/>
        <w:jc w:val="both"/>
        <w:rPr>
          <w:bCs/>
          <w:szCs w:val="20"/>
        </w:rPr>
      </w:pPr>
      <w:r w:rsidRPr="00E26361">
        <w:rPr>
          <w:bCs/>
          <w:szCs w:val="20"/>
        </w:rPr>
        <w:t>umönnun steypu á hörðnunartíma</w:t>
      </w:r>
    </w:p>
    <w:p w14:paraId="3EC1570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Til dæmis með því að stýra raka- og/eða hitastigi.</w:t>
      </w:r>
    </w:p>
    <w:p w14:paraId="1A3519F0" w14:textId="77777777" w:rsidR="00A05284" w:rsidRPr="00E26361" w:rsidRDefault="00A05284" w:rsidP="00A05284">
      <w:pPr>
        <w:tabs>
          <w:tab w:val="left" w:pos="4290"/>
        </w:tabs>
        <w:ind w:right="30"/>
        <w:jc w:val="both"/>
        <w:rPr>
          <w:bCs/>
          <w:szCs w:val="20"/>
        </w:rPr>
      </w:pPr>
    </w:p>
    <w:p w14:paraId="7865A509" w14:textId="77777777" w:rsidR="0084685D" w:rsidRDefault="0084685D" w:rsidP="00A05284">
      <w:pPr>
        <w:tabs>
          <w:tab w:val="left" w:pos="4290"/>
        </w:tabs>
        <w:ind w:right="30"/>
        <w:jc w:val="both"/>
        <w:rPr>
          <w:b/>
          <w:bCs/>
          <w:szCs w:val="20"/>
        </w:rPr>
      </w:pPr>
    </w:p>
    <w:p w14:paraId="0230D6F8" w14:textId="593F9C8D" w:rsidR="00A05284" w:rsidRPr="00E26361" w:rsidRDefault="00A05284" w:rsidP="00A05284">
      <w:pPr>
        <w:tabs>
          <w:tab w:val="left" w:pos="4290"/>
        </w:tabs>
        <w:ind w:right="30"/>
        <w:jc w:val="both"/>
        <w:rPr>
          <w:b/>
          <w:bCs/>
          <w:szCs w:val="20"/>
        </w:rPr>
      </w:pPr>
      <w:r w:rsidRPr="00E26361">
        <w:rPr>
          <w:b/>
          <w:bCs/>
          <w:szCs w:val="20"/>
        </w:rPr>
        <w:lastRenderedPageBreak/>
        <w:t>steypustöð</w:t>
      </w:r>
    </w:p>
    <w:p w14:paraId="26B3A636" w14:textId="77777777" w:rsidR="00A05284" w:rsidRPr="00E26361" w:rsidRDefault="00A05284" w:rsidP="00A05284">
      <w:pPr>
        <w:tabs>
          <w:tab w:val="left" w:pos="4290"/>
        </w:tabs>
        <w:ind w:right="30"/>
        <w:jc w:val="both"/>
        <w:rPr>
          <w:bCs/>
          <w:szCs w:val="20"/>
        </w:rPr>
      </w:pPr>
      <w:r w:rsidRPr="00E26361">
        <w:rPr>
          <w:bCs/>
          <w:szCs w:val="20"/>
        </w:rPr>
        <w:t>stöð til framleiðslu á steinsteypu</w:t>
      </w:r>
    </w:p>
    <w:p w14:paraId="54FC2F59" w14:textId="77777777" w:rsidR="00A05284" w:rsidRPr="00E26361" w:rsidRDefault="00A05284" w:rsidP="00A05284">
      <w:pPr>
        <w:tabs>
          <w:tab w:val="left" w:pos="4290"/>
        </w:tabs>
        <w:ind w:right="30"/>
        <w:jc w:val="both"/>
        <w:rPr>
          <w:bCs/>
          <w:szCs w:val="20"/>
        </w:rPr>
      </w:pPr>
    </w:p>
    <w:p w14:paraId="501E44DD" w14:textId="77777777" w:rsidR="00454740" w:rsidRDefault="00454740" w:rsidP="00A05284">
      <w:pPr>
        <w:tabs>
          <w:tab w:val="left" w:pos="4290"/>
        </w:tabs>
        <w:ind w:right="30"/>
        <w:jc w:val="both"/>
        <w:rPr>
          <w:b/>
          <w:bCs/>
          <w:szCs w:val="20"/>
        </w:rPr>
      </w:pPr>
    </w:p>
    <w:p w14:paraId="69B14FFB" w14:textId="79F1E655" w:rsidR="00A05284" w:rsidRPr="00E26361" w:rsidRDefault="00A05284" w:rsidP="00A05284">
      <w:pPr>
        <w:tabs>
          <w:tab w:val="left" w:pos="4290"/>
        </w:tabs>
        <w:ind w:right="30"/>
        <w:jc w:val="both"/>
        <w:rPr>
          <w:b/>
          <w:bCs/>
          <w:szCs w:val="20"/>
        </w:rPr>
      </w:pPr>
      <w:r w:rsidRPr="00E26361">
        <w:rPr>
          <w:b/>
          <w:bCs/>
          <w:szCs w:val="20"/>
        </w:rPr>
        <w:t>stig í verkferli efnisrannsókna</w:t>
      </w:r>
    </w:p>
    <w:p w14:paraId="52564A8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framkvæmdarstig</w:t>
      </w:r>
      <w:r w:rsidRPr="00E26361">
        <w:rPr>
          <w:rFonts w:asciiTheme="minorHAnsi" w:hAnsiTheme="minorHAnsi"/>
          <w:sz w:val="20"/>
          <w:szCs w:val="20"/>
          <w:lang w:val="is-IS"/>
        </w:rPr>
        <w:t xml:space="preserve">, </w:t>
      </w:r>
      <w:r w:rsidRPr="00E26361">
        <w:rPr>
          <w:rFonts w:asciiTheme="minorHAnsi" w:hAnsiTheme="minorHAnsi"/>
          <w:i/>
          <w:sz w:val="20"/>
          <w:szCs w:val="20"/>
          <w:lang w:val="is-IS"/>
        </w:rPr>
        <w:t>framleiðslustig</w:t>
      </w:r>
      <w:r w:rsidRPr="00E26361">
        <w:rPr>
          <w:rFonts w:asciiTheme="minorHAnsi" w:hAnsiTheme="minorHAnsi"/>
          <w:sz w:val="20"/>
          <w:szCs w:val="20"/>
          <w:lang w:val="is-IS"/>
        </w:rPr>
        <w:t xml:space="preserve"> og hönnunarstig.</w:t>
      </w:r>
    </w:p>
    <w:p w14:paraId="537681B9" w14:textId="77777777" w:rsidR="00A05284" w:rsidRPr="00E26361" w:rsidRDefault="00A05284" w:rsidP="00A05284">
      <w:pPr>
        <w:rPr>
          <w:rStyle w:val="Strong"/>
          <w:szCs w:val="20"/>
        </w:rPr>
      </w:pPr>
    </w:p>
    <w:p w14:paraId="045B7E23" w14:textId="77777777" w:rsidR="00A05284" w:rsidRPr="00E26361" w:rsidRDefault="00A05284" w:rsidP="00A05284">
      <w:pPr>
        <w:rPr>
          <w:rStyle w:val="Strong"/>
          <w:szCs w:val="20"/>
        </w:rPr>
      </w:pPr>
      <w:r w:rsidRPr="00E26361">
        <w:rPr>
          <w:rStyle w:val="Strong"/>
          <w:szCs w:val="20"/>
        </w:rPr>
        <w:t>stiklingur</w:t>
      </w:r>
    </w:p>
    <w:p w14:paraId="4502B5B8" w14:textId="77777777" w:rsidR="00A05284" w:rsidRPr="00E26361" w:rsidRDefault="00A05284" w:rsidP="00A05284">
      <w:pPr>
        <w:tabs>
          <w:tab w:val="left" w:pos="4290"/>
        </w:tabs>
        <w:ind w:right="30"/>
        <w:jc w:val="both"/>
        <w:rPr>
          <w:szCs w:val="20"/>
        </w:rPr>
      </w:pPr>
      <w:r w:rsidRPr="00E26361">
        <w:rPr>
          <w:szCs w:val="20"/>
        </w:rPr>
        <w:t>greinarbútur sem klipptur hefur verið af tré til gróðursetningar</w:t>
      </w:r>
    </w:p>
    <w:p w14:paraId="140225B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Stiklingum er stungið í jörðu þar sem þeir skjóta rótum.</w:t>
      </w:r>
    </w:p>
    <w:p w14:paraId="316EB1F5" w14:textId="77777777" w:rsidR="00A05284" w:rsidRPr="00E26361" w:rsidRDefault="00A05284" w:rsidP="00A05284">
      <w:pPr>
        <w:pStyle w:val="NoSpacing"/>
        <w:rPr>
          <w:rFonts w:asciiTheme="minorHAnsi" w:hAnsiTheme="minorHAnsi"/>
          <w:sz w:val="20"/>
          <w:szCs w:val="20"/>
          <w:lang w:val="is-IS"/>
        </w:rPr>
      </w:pPr>
    </w:p>
    <w:p w14:paraId="7EADC5DD" w14:textId="77777777" w:rsidR="00A05284" w:rsidRPr="00E26361" w:rsidRDefault="00A05284" w:rsidP="00A05284">
      <w:pPr>
        <w:tabs>
          <w:tab w:val="left" w:pos="4290"/>
        </w:tabs>
        <w:ind w:right="30"/>
        <w:jc w:val="both"/>
        <w:rPr>
          <w:b/>
          <w:bCs/>
          <w:szCs w:val="20"/>
        </w:rPr>
      </w:pPr>
      <w:r w:rsidRPr="00E26361">
        <w:rPr>
          <w:b/>
          <w:bCs/>
          <w:szCs w:val="20"/>
        </w:rPr>
        <w:t>stífbik</w:t>
      </w:r>
    </w:p>
    <w:p w14:paraId="6B8CA286" w14:textId="77777777" w:rsidR="00A05284" w:rsidRPr="00E26361" w:rsidRDefault="00A05284" w:rsidP="00A05284">
      <w:pPr>
        <w:tabs>
          <w:tab w:val="left" w:pos="4290"/>
        </w:tabs>
        <w:ind w:right="30"/>
        <w:jc w:val="both"/>
        <w:rPr>
          <w:bCs/>
          <w:szCs w:val="20"/>
        </w:rPr>
      </w:pPr>
      <w:r w:rsidRPr="00E26361">
        <w:rPr>
          <w:bCs/>
          <w:szCs w:val="20"/>
        </w:rPr>
        <w:t xml:space="preserve">bik með </w:t>
      </w:r>
      <w:r w:rsidRPr="00E26361">
        <w:rPr>
          <w:bCs/>
          <w:i/>
          <w:szCs w:val="20"/>
        </w:rPr>
        <w:t>stungudýpt</w:t>
      </w:r>
      <w:r w:rsidRPr="00E26361">
        <w:rPr>
          <w:bCs/>
          <w:szCs w:val="20"/>
        </w:rPr>
        <w:t xml:space="preserve"> á bilinu 20x0,1 mm - 900x0,1 mm</w:t>
      </w:r>
    </w:p>
    <w:p w14:paraId="0D43D69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Skipt í tvo meginflokka, annars vegar 20x0,1 - 220x0,1 mm (hart stífbik), hins vegar 250x0,1 - 900x0,1 mm (mjúkt stífbik). Síðarnefndi flokkurinn er lítt eða ekki notaður hérlendis.</w:t>
      </w:r>
    </w:p>
    <w:p w14:paraId="7E8CCFBF" w14:textId="77777777" w:rsidR="00A05284" w:rsidRPr="00E26361" w:rsidRDefault="00A05284" w:rsidP="00A05284">
      <w:pPr>
        <w:tabs>
          <w:tab w:val="left" w:pos="4290"/>
        </w:tabs>
        <w:ind w:right="30"/>
        <w:jc w:val="both"/>
        <w:rPr>
          <w:bCs/>
          <w:szCs w:val="20"/>
        </w:rPr>
      </w:pPr>
    </w:p>
    <w:p w14:paraId="7B0AD19D" w14:textId="77777777" w:rsidR="00A05284" w:rsidRPr="00E26361" w:rsidRDefault="00A05284" w:rsidP="00A05284">
      <w:pPr>
        <w:tabs>
          <w:tab w:val="left" w:pos="4290"/>
        </w:tabs>
        <w:ind w:right="30"/>
        <w:jc w:val="both"/>
        <w:rPr>
          <w:b/>
          <w:bCs/>
          <w:szCs w:val="20"/>
        </w:rPr>
      </w:pPr>
      <w:r w:rsidRPr="00E26361">
        <w:rPr>
          <w:b/>
          <w:bCs/>
          <w:szCs w:val="20"/>
        </w:rPr>
        <w:t>stífnimál</w:t>
      </w:r>
    </w:p>
    <w:p w14:paraId="69185E5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stungudýpt</w:t>
      </w:r>
      <w:r w:rsidRPr="00E26361">
        <w:rPr>
          <w:rFonts w:asciiTheme="minorHAnsi" w:hAnsiTheme="minorHAnsi"/>
          <w:sz w:val="20"/>
          <w:szCs w:val="20"/>
          <w:lang w:val="is-IS"/>
        </w:rPr>
        <w:t>.</w:t>
      </w:r>
    </w:p>
    <w:p w14:paraId="66E8BFAB" w14:textId="77777777" w:rsidR="00A05284" w:rsidRPr="00E26361" w:rsidRDefault="00A05284" w:rsidP="00A05284">
      <w:pPr>
        <w:tabs>
          <w:tab w:val="left" w:pos="4290"/>
        </w:tabs>
        <w:ind w:right="30"/>
        <w:jc w:val="both"/>
        <w:rPr>
          <w:bCs/>
          <w:szCs w:val="20"/>
        </w:rPr>
      </w:pPr>
    </w:p>
    <w:p w14:paraId="0A0DF192" w14:textId="77777777" w:rsidR="00A05284" w:rsidRPr="00E26361" w:rsidRDefault="00A05284" w:rsidP="00A05284">
      <w:pPr>
        <w:tabs>
          <w:tab w:val="left" w:pos="4290"/>
        </w:tabs>
        <w:ind w:right="30"/>
        <w:jc w:val="both"/>
        <w:rPr>
          <w:b/>
          <w:bCs/>
          <w:szCs w:val="20"/>
        </w:rPr>
      </w:pPr>
      <w:r w:rsidRPr="00E26361">
        <w:rPr>
          <w:b/>
          <w:bCs/>
          <w:szCs w:val="20"/>
        </w:rPr>
        <w:t>stoðveggur</w:t>
      </w:r>
    </w:p>
    <w:p w14:paraId="53F91779" w14:textId="77777777" w:rsidR="00A05284" w:rsidRPr="00E26361" w:rsidRDefault="00A05284" w:rsidP="00A05284">
      <w:pPr>
        <w:tabs>
          <w:tab w:val="left" w:pos="4290"/>
        </w:tabs>
        <w:ind w:right="30"/>
        <w:jc w:val="both"/>
        <w:rPr>
          <w:bCs/>
          <w:szCs w:val="20"/>
        </w:rPr>
      </w:pPr>
      <w:r w:rsidRPr="00E26361">
        <w:rPr>
          <w:bCs/>
          <w:szCs w:val="20"/>
        </w:rPr>
        <w:t>veggur til að verjast jarðskriði</w:t>
      </w:r>
    </w:p>
    <w:p w14:paraId="160667F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Byggður þar sem hæðarmunur lands ofan veggjar og neðan er það mikill að ekki er rými til að nota fláa.</w:t>
      </w:r>
    </w:p>
    <w:p w14:paraId="0ECEE42B" w14:textId="77777777" w:rsidR="00A05284" w:rsidRPr="00E26361" w:rsidRDefault="00A05284" w:rsidP="00A05284">
      <w:pPr>
        <w:tabs>
          <w:tab w:val="left" w:pos="4290"/>
        </w:tabs>
        <w:ind w:right="30"/>
        <w:jc w:val="both"/>
        <w:rPr>
          <w:bCs/>
          <w:szCs w:val="20"/>
        </w:rPr>
      </w:pPr>
    </w:p>
    <w:p w14:paraId="32140802" w14:textId="77777777" w:rsidR="00A05284" w:rsidRPr="00E26361" w:rsidRDefault="00A05284" w:rsidP="00A05284">
      <w:pPr>
        <w:tabs>
          <w:tab w:val="left" w:pos="4290"/>
        </w:tabs>
        <w:ind w:right="30"/>
        <w:jc w:val="both"/>
        <w:rPr>
          <w:b/>
          <w:bCs/>
          <w:szCs w:val="20"/>
        </w:rPr>
      </w:pPr>
      <w:r w:rsidRPr="00E26361">
        <w:rPr>
          <w:b/>
          <w:bCs/>
          <w:szCs w:val="20"/>
        </w:rPr>
        <w:t xml:space="preserve">stofnvegur </w:t>
      </w:r>
    </w:p>
    <w:p w14:paraId="45840C05" w14:textId="77777777" w:rsidR="00A05284" w:rsidRPr="00E26361" w:rsidRDefault="00A05284" w:rsidP="00A05284">
      <w:pPr>
        <w:tabs>
          <w:tab w:val="left" w:pos="4290"/>
        </w:tabs>
        <w:ind w:right="30"/>
        <w:jc w:val="both"/>
        <w:rPr>
          <w:b/>
          <w:bCs/>
          <w:szCs w:val="20"/>
        </w:rPr>
      </w:pPr>
      <w:r w:rsidRPr="00E26361">
        <w:rPr>
          <w:bCs/>
          <w:szCs w:val="20"/>
        </w:rPr>
        <w:t>hluti af grunnkerfi samgangna eins og það er skilgreint í samgönguáætlun hverju sinni</w:t>
      </w:r>
      <w:r w:rsidRPr="00E26361">
        <w:rPr>
          <w:bCs/>
          <w:szCs w:val="20"/>
        </w:rPr>
        <w:tab/>
      </w:r>
    </w:p>
    <w:p w14:paraId="75CDE6BE" w14:textId="77777777" w:rsidR="00A05284" w:rsidRPr="00E26361" w:rsidRDefault="00A05284" w:rsidP="00A05284">
      <w:pPr>
        <w:tabs>
          <w:tab w:val="left" w:pos="4290"/>
        </w:tabs>
        <w:ind w:right="30"/>
        <w:jc w:val="both"/>
        <w:rPr>
          <w:b/>
          <w:bCs/>
          <w:szCs w:val="20"/>
        </w:rPr>
      </w:pPr>
    </w:p>
    <w:p w14:paraId="7719F970" w14:textId="77777777" w:rsidR="00A05284" w:rsidRPr="00E26361" w:rsidRDefault="00A05284" w:rsidP="00A05284">
      <w:pPr>
        <w:tabs>
          <w:tab w:val="left" w:pos="4290"/>
        </w:tabs>
        <w:ind w:right="30"/>
        <w:jc w:val="both"/>
        <w:rPr>
          <w:b/>
          <w:bCs/>
          <w:szCs w:val="20"/>
        </w:rPr>
      </w:pPr>
      <w:r w:rsidRPr="00E26361">
        <w:rPr>
          <w:b/>
          <w:bCs/>
          <w:szCs w:val="20"/>
        </w:rPr>
        <w:t>storkuberg</w:t>
      </w:r>
    </w:p>
    <w:p w14:paraId="3A83259D" w14:textId="77777777" w:rsidR="00A05284" w:rsidRPr="00E26361" w:rsidRDefault="00A05284" w:rsidP="00A05284">
      <w:pPr>
        <w:tabs>
          <w:tab w:val="left" w:pos="4290"/>
        </w:tabs>
        <w:ind w:right="30"/>
        <w:rPr>
          <w:szCs w:val="20"/>
        </w:rPr>
      </w:pPr>
      <w:r w:rsidRPr="00E26361">
        <w:rPr>
          <w:i/>
          <w:szCs w:val="20"/>
        </w:rPr>
        <w:t>berg</w:t>
      </w:r>
      <w:r w:rsidRPr="00E26361">
        <w:rPr>
          <w:szCs w:val="20"/>
        </w:rPr>
        <w:t xml:space="preserve"> sem myndast við það að bergkvika storkn</w:t>
      </w:r>
      <w:r w:rsidRPr="00E26361">
        <w:rPr>
          <w:szCs w:val="20"/>
        </w:rPr>
        <w:softHyphen/>
        <w:t>ar</w:t>
      </w:r>
    </w:p>
    <w:p w14:paraId="5446CF7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Storkuberg má greina í </w:t>
      </w:r>
      <w:r w:rsidRPr="00E26361">
        <w:rPr>
          <w:rFonts w:asciiTheme="minorHAnsi" w:hAnsiTheme="minorHAnsi"/>
          <w:i/>
          <w:sz w:val="20"/>
          <w:szCs w:val="20"/>
          <w:lang w:val="is-IS"/>
        </w:rPr>
        <w:t>djúpberg</w:t>
      </w:r>
      <w:r w:rsidRPr="00E26361">
        <w:rPr>
          <w:rFonts w:asciiTheme="minorHAnsi" w:hAnsiTheme="minorHAnsi"/>
          <w:sz w:val="20"/>
          <w:szCs w:val="20"/>
          <w:lang w:val="is-IS"/>
        </w:rPr>
        <w:t xml:space="preserve">, </w:t>
      </w:r>
      <w:r w:rsidRPr="00E26361">
        <w:rPr>
          <w:rFonts w:asciiTheme="minorHAnsi" w:hAnsiTheme="minorHAnsi"/>
          <w:i/>
          <w:sz w:val="20"/>
          <w:szCs w:val="20"/>
          <w:lang w:val="is-IS"/>
        </w:rPr>
        <w:t>gangberg</w:t>
      </w:r>
      <w:r w:rsidRPr="00E26361">
        <w:rPr>
          <w:rFonts w:asciiTheme="minorHAnsi" w:hAnsiTheme="minorHAnsi"/>
          <w:sz w:val="20"/>
          <w:szCs w:val="20"/>
          <w:lang w:val="is-IS"/>
        </w:rPr>
        <w:t xml:space="preserve"> og </w:t>
      </w:r>
      <w:r w:rsidRPr="00E26361">
        <w:rPr>
          <w:rFonts w:asciiTheme="minorHAnsi" w:hAnsiTheme="minorHAnsi"/>
          <w:i/>
          <w:sz w:val="20"/>
          <w:szCs w:val="20"/>
          <w:lang w:val="is-IS"/>
        </w:rPr>
        <w:t>gosberg</w:t>
      </w:r>
      <w:r w:rsidRPr="00E26361">
        <w:rPr>
          <w:rFonts w:asciiTheme="minorHAnsi" w:hAnsiTheme="minorHAnsi"/>
          <w:sz w:val="20"/>
          <w:szCs w:val="20"/>
          <w:lang w:val="is-IS"/>
        </w:rPr>
        <w:t>.</w:t>
      </w:r>
    </w:p>
    <w:p w14:paraId="3B925430" w14:textId="77777777" w:rsidR="00A05284" w:rsidRPr="00E26361" w:rsidRDefault="00A05284" w:rsidP="00A05284">
      <w:pPr>
        <w:tabs>
          <w:tab w:val="left" w:pos="4290"/>
        </w:tabs>
        <w:ind w:right="30"/>
        <w:jc w:val="both"/>
        <w:rPr>
          <w:b/>
          <w:szCs w:val="20"/>
        </w:rPr>
      </w:pPr>
    </w:p>
    <w:p w14:paraId="77B4793F" w14:textId="77777777" w:rsidR="00A05284" w:rsidRPr="00E26361" w:rsidRDefault="00A05284" w:rsidP="00A05284">
      <w:pPr>
        <w:tabs>
          <w:tab w:val="left" w:pos="4290"/>
        </w:tabs>
        <w:ind w:right="30"/>
        <w:jc w:val="both"/>
        <w:rPr>
          <w:b/>
          <w:szCs w:val="20"/>
        </w:rPr>
      </w:pPr>
      <w:r w:rsidRPr="00E26361">
        <w:rPr>
          <w:b/>
          <w:szCs w:val="20"/>
        </w:rPr>
        <w:t>stórgrýti</w:t>
      </w:r>
    </w:p>
    <w:p w14:paraId="619C4E7C" w14:textId="77777777" w:rsidR="00A05284" w:rsidRPr="00E26361" w:rsidRDefault="00A05284" w:rsidP="00A05284">
      <w:pPr>
        <w:tabs>
          <w:tab w:val="left" w:pos="4290"/>
        </w:tabs>
        <w:ind w:right="30"/>
        <w:jc w:val="both"/>
        <w:rPr>
          <w:szCs w:val="20"/>
        </w:rPr>
      </w:pPr>
      <w:r w:rsidRPr="00E26361">
        <w:rPr>
          <w:szCs w:val="20"/>
        </w:rPr>
        <w:t>grjót á stærðabilinu 1-2 m</w:t>
      </w:r>
    </w:p>
    <w:p w14:paraId="447BDAC4" w14:textId="77777777" w:rsidR="00A05284" w:rsidRPr="00E26361" w:rsidRDefault="00A05284" w:rsidP="00A05284">
      <w:pPr>
        <w:tabs>
          <w:tab w:val="left" w:pos="4290"/>
        </w:tabs>
        <w:ind w:right="30"/>
        <w:jc w:val="both"/>
        <w:rPr>
          <w:b/>
          <w:bCs/>
          <w:szCs w:val="20"/>
        </w:rPr>
      </w:pPr>
    </w:p>
    <w:p w14:paraId="3D7E5D77" w14:textId="77777777" w:rsidR="0084685D" w:rsidRDefault="0084685D" w:rsidP="00A05284">
      <w:pPr>
        <w:tabs>
          <w:tab w:val="left" w:pos="4290"/>
        </w:tabs>
        <w:ind w:right="30"/>
        <w:jc w:val="both"/>
        <w:rPr>
          <w:b/>
          <w:bCs/>
          <w:szCs w:val="20"/>
        </w:rPr>
      </w:pPr>
    </w:p>
    <w:p w14:paraId="5E84645F" w14:textId="6E7945F9" w:rsidR="00A05284" w:rsidRPr="00E26361" w:rsidRDefault="00A05284" w:rsidP="00A05284">
      <w:pPr>
        <w:tabs>
          <w:tab w:val="left" w:pos="4290"/>
        </w:tabs>
        <w:ind w:right="30"/>
        <w:jc w:val="both"/>
        <w:rPr>
          <w:b/>
          <w:bCs/>
          <w:szCs w:val="20"/>
        </w:rPr>
      </w:pPr>
      <w:r w:rsidRPr="00E26361">
        <w:rPr>
          <w:b/>
          <w:bCs/>
          <w:szCs w:val="20"/>
        </w:rPr>
        <w:t>strandburður</w:t>
      </w:r>
    </w:p>
    <w:p w14:paraId="180B822E" w14:textId="77777777" w:rsidR="00A05284" w:rsidRPr="00E26361" w:rsidRDefault="00A05284" w:rsidP="00A05284">
      <w:pPr>
        <w:tabs>
          <w:tab w:val="left" w:pos="4290"/>
        </w:tabs>
        <w:ind w:right="30"/>
        <w:jc w:val="both"/>
        <w:rPr>
          <w:bCs/>
          <w:szCs w:val="20"/>
        </w:rPr>
      </w:pPr>
      <w:r w:rsidRPr="00E26361">
        <w:rPr>
          <w:bCs/>
          <w:szCs w:val="20"/>
        </w:rPr>
        <w:t>setefnisflutningur með fram strönd vegna öldugangs og strauma</w:t>
      </w:r>
    </w:p>
    <w:p w14:paraId="0C8DE73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Vindur veldur því, að öldur bera efnið oftast skáhallt að strönd, en í útsogi skolast efni þvert út frá henni, svo að úr því verður efnisflutningur með fram ströndinni.</w:t>
      </w:r>
    </w:p>
    <w:p w14:paraId="3AED08C5" w14:textId="77777777" w:rsidR="00A05284" w:rsidRPr="00E26361" w:rsidRDefault="00A05284" w:rsidP="00A05284">
      <w:pPr>
        <w:tabs>
          <w:tab w:val="left" w:pos="4290"/>
        </w:tabs>
        <w:ind w:right="30"/>
        <w:jc w:val="both"/>
        <w:rPr>
          <w:b/>
          <w:bCs/>
          <w:szCs w:val="20"/>
        </w:rPr>
      </w:pPr>
    </w:p>
    <w:p w14:paraId="32763FD7" w14:textId="77777777" w:rsidR="00A05284" w:rsidRPr="00E26361" w:rsidRDefault="00A05284" w:rsidP="00A05284">
      <w:pPr>
        <w:tabs>
          <w:tab w:val="left" w:pos="4290"/>
        </w:tabs>
        <w:ind w:right="30"/>
        <w:jc w:val="both"/>
        <w:rPr>
          <w:b/>
          <w:bCs/>
          <w:szCs w:val="20"/>
        </w:rPr>
      </w:pPr>
      <w:r w:rsidRPr="00E26361">
        <w:rPr>
          <w:b/>
          <w:bCs/>
          <w:szCs w:val="20"/>
        </w:rPr>
        <w:t>strandfærsla</w:t>
      </w:r>
    </w:p>
    <w:p w14:paraId="7D7BDF83" w14:textId="77777777" w:rsidR="00A05284" w:rsidRPr="00E26361" w:rsidRDefault="00A05284" w:rsidP="00A05284">
      <w:pPr>
        <w:tabs>
          <w:tab w:val="left" w:pos="4290"/>
        </w:tabs>
        <w:ind w:right="30"/>
        <w:jc w:val="both"/>
        <w:rPr>
          <w:bCs/>
          <w:szCs w:val="20"/>
        </w:rPr>
      </w:pPr>
      <w:r w:rsidRPr="00E26361">
        <w:rPr>
          <w:bCs/>
          <w:szCs w:val="20"/>
        </w:rPr>
        <w:t>það, að strönd breytist, þegar efni, sem losnar vegna öldugangs, færist til við strandburð með fram henni og sest að á öðrum stað</w:t>
      </w:r>
    </w:p>
    <w:p w14:paraId="143A9E93" w14:textId="77777777" w:rsidR="00A05284" w:rsidRPr="00E26361" w:rsidRDefault="00A05284" w:rsidP="00A05284">
      <w:pPr>
        <w:tabs>
          <w:tab w:val="left" w:pos="4290"/>
        </w:tabs>
        <w:ind w:right="30"/>
        <w:jc w:val="both"/>
        <w:rPr>
          <w:b/>
          <w:bCs/>
          <w:szCs w:val="20"/>
        </w:rPr>
      </w:pPr>
    </w:p>
    <w:p w14:paraId="27E23C27" w14:textId="77777777" w:rsidR="00A05284" w:rsidRPr="00E26361" w:rsidRDefault="00A05284" w:rsidP="00A05284">
      <w:pPr>
        <w:tabs>
          <w:tab w:val="left" w:pos="4290"/>
        </w:tabs>
        <w:ind w:right="30"/>
        <w:jc w:val="both"/>
        <w:rPr>
          <w:b/>
          <w:bCs/>
          <w:szCs w:val="20"/>
        </w:rPr>
      </w:pPr>
      <w:r w:rsidRPr="00E26361">
        <w:rPr>
          <w:b/>
          <w:bCs/>
          <w:szCs w:val="20"/>
        </w:rPr>
        <w:t>strandlón</w:t>
      </w:r>
    </w:p>
    <w:p w14:paraId="2D2A7A56" w14:textId="77777777" w:rsidR="00A05284" w:rsidRPr="00E26361" w:rsidRDefault="00A05284" w:rsidP="00A05284">
      <w:pPr>
        <w:tabs>
          <w:tab w:val="left" w:pos="4290"/>
        </w:tabs>
        <w:ind w:right="30"/>
        <w:jc w:val="both"/>
        <w:rPr>
          <w:bCs/>
          <w:szCs w:val="20"/>
        </w:rPr>
      </w:pPr>
      <w:r w:rsidRPr="00E26361">
        <w:rPr>
          <w:bCs/>
          <w:szCs w:val="20"/>
        </w:rPr>
        <w:t>stöðuvatn á sjávarströnd innan við strandrif</w:t>
      </w:r>
    </w:p>
    <w:p w14:paraId="51A40AB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Strandlón er að jafnaði tengt sjó með ósi. Í strandlónum gætir tíðum sjávarfalla. Annað nafn er hóp.</w:t>
      </w:r>
    </w:p>
    <w:p w14:paraId="3C7DE7B4" w14:textId="77777777" w:rsidR="00A05284" w:rsidRPr="00E26361" w:rsidRDefault="00A05284" w:rsidP="00A05284">
      <w:pPr>
        <w:tabs>
          <w:tab w:val="left" w:pos="4290"/>
        </w:tabs>
        <w:ind w:right="30"/>
        <w:jc w:val="both"/>
        <w:rPr>
          <w:b/>
          <w:bCs/>
          <w:szCs w:val="20"/>
        </w:rPr>
      </w:pPr>
    </w:p>
    <w:p w14:paraId="452EC340" w14:textId="77777777" w:rsidR="00A05284" w:rsidRPr="00E26361" w:rsidRDefault="00A05284" w:rsidP="00A05284">
      <w:pPr>
        <w:tabs>
          <w:tab w:val="left" w:pos="4290"/>
        </w:tabs>
        <w:ind w:right="30"/>
        <w:jc w:val="both"/>
        <w:rPr>
          <w:b/>
          <w:bCs/>
          <w:szCs w:val="20"/>
        </w:rPr>
      </w:pPr>
      <w:r w:rsidRPr="00E26361">
        <w:rPr>
          <w:b/>
          <w:bCs/>
          <w:szCs w:val="20"/>
        </w:rPr>
        <w:t>strandrif</w:t>
      </w:r>
    </w:p>
    <w:p w14:paraId="2E054671" w14:textId="77777777" w:rsidR="00A05284" w:rsidRPr="00E26361" w:rsidRDefault="00A05284" w:rsidP="00A05284">
      <w:pPr>
        <w:tabs>
          <w:tab w:val="left" w:pos="4290"/>
        </w:tabs>
        <w:ind w:right="30"/>
        <w:jc w:val="both"/>
        <w:rPr>
          <w:bCs/>
          <w:szCs w:val="20"/>
        </w:rPr>
      </w:pPr>
      <w:r w:rsidRPr="00E26361">
        <w:rPr>
          <w:bCs/>
          <w:szCs w:val="20"/>
        </w:rPr>
        <w:t xml:space="preserve">rif úr sandi og </w:t>
      </w:r>
      <w:r w:rsidRPr="00E26361">
        <w:rPr>
          <w:bCs/>
          <w:i/>
          <w:szCs w:val="20"/>
        </w:rPr>
        <w:t>möl</w:t>
      </w:r>
      <w:r w:rsidRPr="00E26361">
        <w:rPr>
          <w:bCs/>
          <w:szCs w:val="20"/>
        </w:rPr>
        <w:t>, sem hleðst upp þvert fyrir flóa, fjörð eða ármynni, svo að strandlón verður fyrir innan.</w:t>
      </w:r>
    </w:p>
    <w:p w14:paraId="1B6C2EE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Rifið myndar nýja strönd með fjöru og fjörukambi, sem brim hleður upp.</w:t>
      </w:r>
    </w:p>
    <w:p w14:paraId="204F0857" w14:textId="77777777" w:rsidR="00A05284" w:rsidRPr="00E26361" w:rsidRDefault="00A05284" w:rsidP="00A05284">
      <w:pPr>
        <w:tabs>
          <w:tab w:val="left" w:pos="4290"/>
        </w:tabs>
        <w:ind w:right="30"/>
        <w:jc w:val="both"/>
        <w:rPr>
          <w:b/>
          <w:bCs/>
          <w:szCs w:val="20"/>
        </w:rPr>
      </w:pPr>
    </w:p>
    <w:p w14:paraId="12FFB797" w14:textId="77777777" w:rsidR="00A05284" w:rsidRPr="00E26361" w:rsidRDefault="00A05284" w:rsidP="00A05284">
      <w:pPr>
        <w:tabs>
          <w:tab w:val="left" w:pos="4290"/>
        </w:tabs>
        <w:ind w:right="30"/>
        <w:jc w:val="both"/>
        <w:rPr>
          <w:b/>
          <w:bCs/>
          <w:szCs w:val="20"/>
        </w:rPr>
      </w:pPr>
      <w:r w:rsidRPr="00E26361">
        <w:rPr>
          <w:b/>
          <w:bCs/>
          <w:szCs w:val="20"/>
        </w:rPr>
        <w:t>straumflögótt berg</w:t>
      </w:r>
    </w:p>
    <w:p w14:paraId="7732E85B" w14:textId="77777777" w:rsidR="00A05284" w:rsidRPr="00E26361" w:rsidRDefault="00A05284" w:rsidP="00A05284">
      <w:pPr>
        <w:rPr>
          <w:szCs w:val="20"/>
        </w:rPr>
      </w:pPr>
      <w:r w:rsidRPr="00E26361">
        <w:rPr>
          <w:i/>
          <w:szCs w:val="20"/>
        </w:rPr>
        <w:t>storkuberg</w:t>
      </w:r>
      <w:r w:rsidRPr="00E26361">
        <w:rPr>
          <w:szCs w:val="20"/>
        </w:rPr>
        <w:t xml:space="preserve">, sem ber þess merki, að kvikan var enn á hreyfingu, eftir að hún var farin að storknaAfar kleyfið </w:t>
      </w:r>
      <w:r w:rsidRPr="00E26361">
        <w:rPr>
          <w:i/>
          <w:szCs w:val="20"/>
        </w:rPr>
        <w:t>steinefni</w:t>
      </w:r>
      <w:r w:rsidRPr="00E26361">
        <w:rPr>
          <w:szCs w:val="20"/>
        </w:rPr>
        <w:t>, klofnar auðveldlega í stórar, þunnar flögur eða skífur.</w:t>
      </w:r>
    </w:p>
    <w:p w14:paraId="7708D65A" w14:textId="77777777" w:rsidR="00A05284" w:rsidRPr="00E26361" w:rsidRDefault="00A05284" w:rsidP="00A05284">
      <w:pPr>
        <w:ind w:right="3132"/>
        <w:jc w:val="both"/>
        <w:rPr>
          <w:szCs w:val="20"/>
        </w:rPr>
      </w:pPr>
    </w:p>
    <w:p w14:paraId="29143F18" w14:textId="77777777" w:rsidR="00A05284" w:rsidRPr="00E26361" w:rsidRDefault="00A05284" w:rsidP="00A05284">
      <w:pPr>
        <w:ind w:right="3132"/>
        <w:jc w:val="both"/>
        <w:rPr>
          <w:b/>
          <w:szCs w:val="20"/>
        </w:rPr>
      </w:pPr>
      <w:r w:rsidRPr="00E26361">
        <w:rPr>
          <w:b/>
          <w:szCs w:val="20"/>
        </w:rPr>
        <w:t>straumlína</w:t>
      </w:r>
    </w:p>
    <w:p w14:paraId="08C55410" w14:textId="77777777" w:rsidR="00A05284" w:rsidRPr="00E26361" w:rsidRDefault="00A05284" w:rsidP="00A05284">
      <w:pPr>
        <w:rPr>
          <w:szCs w:val="20"/>
        </w:rPr>
      </w:pPr>
      <w:r w:rsidRPr="00E26361">
        <w:rPr>
          <w:szCs w:val="20"/>
        </w:rPr>
        <w:t>lína í streymandi efni, þannig hugsuð, að hún fylgi alls staðar stefnu straumhraðans á tilteknum tíma</w:t>
      </w:r>
    </w:p>
    <w:p w14:paraId="1536A336" w14:textId="77777777" w:rsidR="00A05284" w:rsidRPr="00E26361" w:rsidRDefault="00A05284" w:rsidP="00A05284">
      <w:pPr>
        <w:ind w:right="3132"/>
        <w:jc w:val="both"/>
        <w:rPr>
          <w:szCs w:val="20"/>
        </w:rPr>
      </w:pPr>
    </w:p>
    <w:p w14:paraId="6C200756" w14:textId="77777777" w:rsidR="00A05284" w:rsidRPr="00E26361" w:rsidRDefault="00A05284" w:rsidP="00A05284">
      <w:pPr>
        <w:ind w:right="3132"/>
        <w:jc w:val="both"/>
        <w:rPr>
          <w:b/>
          <w:szCs w:val="20"/>
        </w:rPr>
      </w:pPr>
      <w:r w:rsidRPr="00E26361">
        <w:rPr>
          <w:b/>
          <w:szCs w:val="20"/>
        </w:rPr>
        <w:t>straumvatn</w:t>
      </w:r>
    </w:p>
    <w:p w14:paraId="23C65B57" w14:textId="77777777" w:rsidR="00A05284" w:rsidRPr="00E26361" w:rsidRDefault="00A05284" w:rsidP="00A05284">
      <w:pPr>
        <w:rPr>
          <w:szCs w:val="20"/>
        </w:rPr>
      </w:pPr>
      <w:r w:rsidRPr="00E26361">
        <w:rPr>
          <w:szCs w:val="20"/>
        </w:rPr>
        <w:t>rennandi vatn í farvegi, af hvaða stærð sem er</w:t>
      </w:r>
    </w:p>
    <w:p w14:paraId="0BAADE1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Straumvötn skiptast í bergvatnsár og jökulár.</w:t>
      </w:r>
    </w:p>
    <w:p w14:paraId="3515F443" w14:textId="77777777" w:rsidR="00A05284" w:rsidRPr="00E26361" w:rsidRDefault="00A05284" w:rsidP="00A05284">
      <w:pPr>
        <w:ind w:right="3132"/>
        <w:jc w:val="both"/>
        <w:rPr>
          <w:b/>
          <w:szCs w:val="20"/>
        </w:rPr>
      </w:pPr>
    </w:p>
    <w:p w14:paraId="76DBB58E" w14:textId="77777777" w:rsidR="0084685D" w:rsidRDefault="0084685D" w:rsidP="00A05284">
      <w:pPr>
        <w:ind w:right="3132"/>
        <w:jc w:val="both"/>
        <w:rPr>
          <w:b/>
          <w:szCs w:val="20"/>
        </w:rPr>
      </w:pPr>
    </w:p>
    <w:p w14:paraId="26489020" w14:textId="33D46962" w:rsidR="00A05284" w:rsidRPr="00E26361" w:rsidRDefault="00A05284" w:rsidP="00A05284">
      <w:pPr>
        <w:ind w:right="3132"/>
        <w:jc w:val="both"/>
        <w:rPr>
          <w:b/>
          <w:szCs w:val="20"/>
        </w:rPr>
      </w:pPr>
      <w:r w:rsidRPr="00E26361">
        <w:rPr>
          <w:b/>
          <w:szCs w:val="20"/>
        </w:rPr>
        <w:lastRenderedPageBreak/>
        <w:t>straumvörn</w:t>
      </w:r>
    </w:p>
    <w:p w14:paraId="48CDD0AD" w14:textId="77777777" w:rsidR="00A05284" w:rsidRPr="00E26361" w:rsidRDefault="00A05284" w:rsidP="00A05284">
      <w:pPr>
        <w:rPr>
          <w:szCs w:val="20"/>
        </w:rPr>
      </w:pPr>
      <w:r w:rsidRPr="00E26361">
        <w:rPr>
          <w:szCs w:val="20"/>
        </w:rPr>
        <w:t>þekja til varnar gegn rofi af völdum straumvatns</w:t>
      </w:r>
    </w:p>
    <w:p w14:paraId="1ACB476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Til dæmis grjót í vegfláa sem veit að árfarvegi og fyrirhleðslur til að beina straumvatni frá vegi.</w:t>
      </w:r>
    </w:p>
    <w:p w14:paraId="037F09F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Ein gerð rofvarnar.</w:t>
      </w:r>
    </w:p>
    <w:p w14:paraId="3BAF2B5E" w14:textId="77777777" w:rsidR="00A05284" w:rsidRPr="00E26361" w:rsidRDefault="00A05284" w:rsidP="00A05284">
      <w:pPr>
        <w:ind w:right="3132"/>
        <w:jc w:val="both"/>
        <w:rPr>
          <w:szCs w:val="20"/>
        </w:rPr>
      </w:pPr>
    </w:p>
    <w:p w14:paraId="4A1F83AC" w14:textId="77777777" w:rsidR="00A05284" w:rsidRPr="00E26361" w:rsidRDefault="00A05284" w:rsidP="00A05284">
      <w:pPr>
        <w:rPr>
          <w:b/>
          <w:szCs w:val="20"/>
        </w:rPr>
      </w:pPr>
      <w:r w:rsidRPr="00E26361">
        <w:rPr>
          <w:b/>
          <w:szCs w:val="20"/>
        </w:rPr>
        <w:t>strikstefna, strik</w:t>
      </w:r>
    </w:p>
    <w:p w14:paraId="360B451C" w14:textId="77777777" w:rsidR="00A05284" w:rsidRPr="00E26361" w:rsidRDefault="00A05284" w:rsidP="00A05284">
      <w:pPr>
        <w:rPr>
          <w:szCs w:val="20"/>
        </w:rPr>
      </w:pPr>
      <w:r w:rsidRPr="00E26361">
        <w:rPr>
          <w:szCs w:val="20"/>
        </w:rPr>
        <w:t>stefna láréttrar línu í náttúrubundnum hallandi fleti, t.d. jarðlagi eða sprunguvegg</w:t>
      </w:r>
    </w:p>
    <w:p w14:paraId="6967250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Strikstefna er tilgreind með stærð hornsins milli norðuráttar og línunnar.</w:t>
      </w:r>
    </w:p>
    <w:p w14:paraId="35045FED" w14:textId="77777777" w:rsidR="00A05284" w:rsidRPr="00E26361" w:rsidRDefault="00A05284" w:rsidP="00A05284">
      <w:pPr>
        <w:ind w:right="3132"/>
        <w:jc w:val="both"/>
        <w:rPr>
          <w:szCs w:val="20"/>
        </w:rPr>
      </w:pPr>
    </w:p>
    <w:p w14:paraId="03E0CD89" w14:textId="77777777" w:rsidR="00A05284" w:rsidRPr="00E26361" w:rsidRDefault="00A05284" w:rsidP="00A05284">
      <w:pPr>
        <w:ind w:right="3132"/>
        <w:jc w:val="both"/>
        <w:rPr>
          <w:b/>
          <w:szCs w:val="20"/>
        </w:rPr>
      </w:pPr>
      <w:r w:rsidRPr="00E26361">
        <w:rPr>
          <w:b/>
          <w:szCs w:val="20"/>
        </w:rPr>
        <w:t>strönd</w:t>
      </w:r>
    </w:p>
    <w:p w14:paraId="6239AA5A" w14:textId="77777777" w:rsidR="00A05284" w:rsidRPr="00E26361" w:rsidRDefault="00A05284" w:rsidP="00A05284">
      <w:pPr>
        <w:rPr>
          <w:szCs w:val="20"/>
        </w:rPr>
      </w:pPr>
      <w:r w:rsidRPr="00E26361">
        <w:rPr>
          <w:szCs w:val="20"/>
        </w:rPr>
        <w:t>landræma eða svæði, sem liggur að sjó eða stóru stöðuvatni</w:t>
      </w:r>
    </w:p>
    <w:p w14:paraId="594937A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Strönd hefst við neðri fjörumörk, en eftir landslagi fer, hversu langt upp á land hún er talin ná.</w:t>
      </w:r>
    </w:p>
    <w:p w14:paraId="68E7FBC5" w14:textId="77777777" w:rsidR="00A05284" w:rsidRPr="00E26361" w:rsidRDefault="00A05284" w:rsidP="00A05284">
      <w:pPr>
        <w:ind w:right="30"/>
        <w:jc w:val="both"/>
        <w:rPr>
          <w:b/>
          <w:bCs/>
          <w:szCs w:val="20"/>
        </w:rPr>
      </w:pPr>
    </w:p>
    <w:p w14:paraId="26B29E11" w14:textId="77777777" w:rsidR="00A05284" w:rsidRPr="00E26361" w:rsidRDefault="00A05284" w:rsidP="00A05284">
      <w:pPr>
        <w:ind w:right="30"/>
        <w:jc w:val="both"/>
        <w:rPr>
          <w:b/>
          <w:bCs/>
          <w:szCs w:val="20"/>
        </w:rPr>
      </w:pPr>
      <w:r w:rsidRPr="00E26361">
        <w:rPr>
          <w:b/>
          <w:bCs/>
          <w:szCs w:val="20"/>
        </w:rPr>
        <w:t>stuðlaberg</w:t>
      </w:r>
    </w:p>
    <w:p w14:paraId="2D66C26D" w14:textId="77777777" w:rsidR="00A05284" w:rsidRPr="00E26361" w:rsidRDefault="00A05284" w:rsidP="00A05284">
      <w:pPr>
        <w:ind w:right="30"/>
        <w:jc w:val="both"/>
        <w:rPr>
          <w:szCs w:val="20"/>
        </w:rPr>
      </w:pPr>
      <w:r w:rsidRPr="00E26361">
        <w:rPr>
          <w:szCs w:val="20"/>
        </w:rPr>
        <w:t xml:space="preserve">stuðlað </w:t>
      </w:r>
      <w:r w:rsidRPr="00E26361">
        <w:rPr>
          <w:i/>
          <w:szCs w:val="20"/>
        </w:rPr>
        <w:t>storkuberg</w:t>
      </w:r>
      <w:r w:rsidRPr="00E26361">
        <w:rPr>
          <w:szCs w:val="20"/>
        </w:rPr>
        <w:t xml:space="preserve">, einkum </w:t>
      </w:r>
      <w:r w:rsidRPr="00E26361">
        <w:rPr>
          <w:i/>
          <w:szCs w:val="20"/>
        </w:rPr>
        <w:t>gangberg</w:t>
      </w:r>
      <w:r w:rsidRPr="00E26361">
        <w:rPr>
          <w:szCs w:val="20"/>
        </w:rPr>
        <w:t xml:space="preserve"> eða </w:t>
      </w:r>
      <w:r w:rsidRPr="00E26361">
        <w:rPr>
          <w:i/>
          <w:szCs w:val="20"/>
        </w:rPr>
        <w:t>gos</w:t>
      </w:r>
      <w:r w:rsidRPr="00E26361">
        <w:rPr>
          <w:i/>
          <w:szCs w:val="20"/>
        </w:rPr>
        <w:softHyphen/>
        <w:t>berg</w:t>
      </w:r>
    </w:p>
    <w:p w14:paraId="445420DE" w14:textId="77777777" w:rsidR="00A05284" w:rsidRPr="00E26361" w:rsidRDefault="00A05284" w:rsidP="00A05284">
      <w:pPr>
        <w:ind w:right="30"/>
        <w:jc w:val="both"/>
        <w:rPr>
          <w:b/>
          <w:bCs/>
          <w:szCs w:val="20"/>
        </w:rPr>
      </w:pPr>
    </w:p>
    <w:p w14:paraId="6A7DAF93" w14:textId="77777777" w:rsidR="00A05284" w:rsidRPr="00E26361" w:rsidRDefault="00A05284" w:rsidP="00A05284">
      <w:pPr>
        <w:ind w:right="30"/>
        <w:jc w:val="both"/>
        <w:rPr>
          <w:b/>
          <w:bCs/>
          <w:szCs w:val="20"/>
        </w:rPr>
      </w:pPr>
      <w:r w:rsidRPr="00E26361">
        <w:rPr>
          <w:b/>
          <w:bCs/>
          <w:szCs w:val="20"/>
        </w:rPr>
        <w:t>stuðlun</w:t>
      </w:r>
    </w:p>
    <w:p w14:paraId="72C58CD1" w14:textId="77777777" w:rsidR="00A05284" w:rsidRPr="00E26361" w:rsidRDefault="00A05284" w:rsidP="00A05284">
      <w:pPr>
        <w:ind w:right="30"/>
        <w:jc w:val="both"/>
        <w:rPr>
          <w:szCs w:val="20"/>
        </w:rPr>
      </w:pPr>
      <w:r w:rsidRPr="00E26361">
        <w:rPr>
          <w:szCs w:val="20"/>
        </w:rPr>
        <w:t xml:space="preserve">einkenni á storknaðri bergkviku; verður þegar </w:t>
      </w:r>
      <w:r w:rsidRPr="00E26361">
        <w:rPr>
          <w:i/>
          <w:szCs w:val="20"/>
        </w:rPr>
        <w:t>storkubergið</w:t>
      </w:r>
      <w:r w:rsidRPr="00E26361">
        <w:rPr>
          <w:szCs w:val="20"/>
        </w:rPr>
        <w:t xml:space="preserve"> heldur áfram að kólna og dregst saman og klofnar í ílangar einingar, stuðla, sem tíðum eru sexstrendir</w:t>
      </w:r>
    </w:p>
    <w:p w14:paraId="1FB815C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Fyrirbærið er einkum algengt í basalti. Stuðull stendur jafnan hornrétt á kólnunarflöt </w:t>
      </w:r>
      <w:r w:rsidRPr="00E26361">
        <w:rPr>
          <w:rFonts w:asciiTheme="minorHAnsi" w:hAnsiTheme="minorHAnsi"/>
          <w:i/>
          <w:sz w:val="20"/>
          <w:szCs w:val="20"/>
          <w:lang w:val="is-IS"/>
        </w:rPr>
        <w:t>bergsins</w:t>
      </w:r>
      <w:r w:rsidRPr="00E26361">
        <w:rPr>
          <w:rFonts w:asciiTheme="minorHAnsi" w:hAnsiTheme="minorHAnsi"/>
          <w:sz w:val="20"/>
          <w:szCs w:val="20"/>
          <w:lang w:val="is-IS"/>
        </w:rPr>
        <w:t>.</w:t>
      </w:r>
    </w:p>
    <w:p w14:paraId="742843D7" w14:textId="77777777" w:rsidR="00A05284" w:rsidRPr="00E26361" w:rsidRDefault="00A05284" w:rsidP="00A05284">
      <w:pPr>
        <w:ind w:right="30"/>
        <w:rPr>
          <w:b/>
          <w:bCs/>
          <w:szCs w:val="20"/>
        </w:rPr>
      </w:pPr>
    </w:p>
    <w:p w14:paraId="47BF730F" w14:textId="77777777" w:rsidR="00A05284" w:rsidRPr="00E26361" w:rsidRDefault="00A05284" w:rsidP="00A05284">
      <w:pPr>
        <w:ind w:right="30"/>
        <w:rPr>
          <w:b/>
          <w:bCs/>
          <w:szCs w:val="20"/>
        </w:rPr>
      </w:pPr>
      <w:r w:rsidRPr="00E26361">
        <w:rPr>
          <w:b/>
          <w:bCs/>
          <w:szCs w:val="20"/>
        </w:rPr>
        <w:t>stungudýpt</w:t>
      </w:r>
    </w:p>
    <w:p w14:paraId="16ADEC48" w14:textId="77777777" w:rsidR="00A05284" w:rsidRPr="00E26361" w:rsidRDefault="00A05284" w:rsidP="00A05284">
      <w:pPr>
        <w:ind w:right="30"/>
        <w:rPr>
          <w:bCs/>
          <w:szCs w:val="20"/>
        </w:rPr>
      </w:pPr>
      <w:r w:rsidRPr="00E26361">
        <w:rPr>
          <w:bCs/>
          <w:szCs w:val="20"/>
        </w:rPr>
        <w:t>dýpt á spori sem nál með staðlaða lögun og þyngd markar í stífbik við tiltekið hitastig á tilteknum tíma</w:t>
      </w:r>
    </w:p>
    <w:p w14:paraId="294E33D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Stungudýpt er óbeinn mælikvarði á seigju biks við eitt tiltekið hitastig og er notað til flokkunar á stífbiki. Stungudýptin er tilgreint í tíundu hlutum úr mm.</w:t>
      </w:r>
    </w:p>
    <w:p w14:paraId="3828777B" w14:textId="77777777" w:rsidR="00A05284" w:rsidRPr="00E26361" w:rsidRDefault="00A05284" w:rsidP="00A05284">
      <w:pPr>
        <w:ind w:right="30"/>
        <w:rPr>
          <w:b/>
          <w:bCs/>
          <w:szCs w:val="20"/>
        </w:rPr>
      </w:pPr>
    </w:p>
    <w:p w14:paraId="14E26916" w14:textId="77777777" w:rsidR="00316352" w:rsidRDefault="00316352" w:rsidP="00A05284">
      <w:pPr>
        <w:ind w:right="30"/>
        <w:rPr>
          <w:b/>
          <w:bCs/>
          <w:szCs w:val="20"/>
        </w:rPr>
      </w:pPr>
    </w:p>
    <w:p w14:paraId="345CA968" w14:textId="77777777" w:rsidR="00316352" w:rsidRDefault="00316352" w:rsidP="00A05284">
      <w:pPr>
        <w:ind w:right="30"/>
        <w:rPr>
          <w:b/>
          <w:bCs/>
          <w:szCs w:val="20"/>
        </w:rPr>
      </w:pPr>
    </w:p>
    <w:p w14:paraId="4708E57F" w14:textId="77777777" w:rsidR="00316352" w:rsidRDefault="00316352" w:rsidP="00A05284">
      <w:pPr>
        <w:ind w:right="30"/>
        <w:rPr>
          <w:b/>
          <w:bCs/>
          <w:szCs w:val="20"/>
        </w:rPr>
      </w:pPr>
    </w:p>
    <w:p w14:paraId="037C8D7E" w14:textId="61DBC45C" w:rsidR="00A05284" w:rsidRPr="00E26361" w:rsidRDefault="00A05284" w:rsidP="00A05284">
      <w:pPr>
        <w:ind w:right="30"/>
        <w:rPr>
          <w:b/>
          <w:bCs/>
          <w:szCs w:val="20"/>
        </w:rPr>
      </w:pPr>
      <w:r w:rsidRPr="00E26361">
        <w:rPr>
          <w:b/>
          <w:bCs/>
          <w:szCs w:val="20"/>
        </w:rPr>
        <w:t>styrkingaráætlun</w:t>
      </w:r>
    </w:p>
    <w:p w14:paraId="5C4CCC26" w14:textId="77777777" w:rsidR="00A05284" w:rsidRPr="00E26361" w:rsidRDefault="00A05284" w:rsidP="00A05284">
      <w:pPr>
        <w:ind w:right="30"/>
        <w:rPr>
          <w:bCs/>
          <w:szCs w:val="20"/>
        </w:rPr>
      </w:pPr>
      <w:r w:rsidRPr="00E26361">
        <w:rPr>
          <w:bCs/>
          <w:szCs w:val="20"/>
        </w:rPr>
        <w:t>áætlun um, hvað skuli gert til að tryggja öryggi jarðganga jafnóðum og þau eru grafin</w:t>
      </w:r>
    </w:p>
    <w:p w14:paraId="0940C28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Styrkingaraðgerð er ákveðin með hliðsjón af jarðtæknilegum aðstæðum.</w:t>
      </w:r>
    </w:p>
    <w:p w14:paraId="14742830" w14:textId="77777777" w:rsidR="00A05284" w:rsidRPr="00E26361" w:rsidRDefault="00A05284" w:rsidP="00A05284">
      <w:pPr>
        <w:ind w:right="30"/>
        <w:rPr>
          <w:b/>
          <w:bCs/>
          <w:szCs w:val="20"/>
        </w:rPr>
      </w:pPr>
    </w:p>
    <w:p w14:paraId="47367D2C" w14:textId="77777777" w:rsidR="00A05284" w:rsidRPr="00E26361" w:rsidRDefault="00A05284" w:rsidP="00A05284">
      <w:pPr>
        <w:ind w:right="30"/>
        <w:rPr>
          <w:b/>
          <w:bCs/>
          <w:szCs w:val="20"/>
        </w:rPr>
      </w:pPr>
      <w:r w:rsidRPr="00E26361">
        <w:rPr>
          <w:b/>
          <w:bCs/>
          <w:szCs w:val="20"/>
        </w:rPr>
        <w:t>styrkingarvinna</w:t>
      </w:r>
    </w:p>
    <w:p w14:paraId="106CE29F" w14:textId="77777777" w:rsidR="00A05284" w:rsidRPr="00E26361" w:rsidRDefault="00A05284" w:rsidP="00A05284">
      <w:pPr>
        <w:ind w:right="30"/>
        <w:rPr>
          <w:bCs/>
          <w:szCs w:val="20"/>
        </w:rPr>
      </w:pPr>
      <w:r w:rsidRPr="00E26361">
        <w:rPr>
          <w:bCs/>
          <w:szCs w:val="20"/>
        </w:rPr>
        <w:t>vinna við styrkingar í jarðgöngum og skæringum</w:t>
      </w:r>
    </w:p>
    <w:p w14:paraId="3C3E94E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treysting, stoðun og </w:t>
      </w:r>
      <w:r w:rsidRPr="00E26361">
        <w:rPr>
          <w:rFonts w:asciiTheme="minorHAnsi" w:hAnsiTheme="minorHAnsi"/>
          <w:i/>
          <w:sz w:val="20"/>
          <w:szCs w:val="20"/>
          <w:lang w:val="is-IS"/>
        </w:rPr>
        <w:t>grautun</w:t>
      </w:r>
      <w:r w:rsidRPr="00E26361">
        <w:rPr>
          <w:rFonts w:asciiTheme="minorHAnsi" w:hAnsiTheme="minorHAnsi"/>
          <w:sz w:val="20"/>
          <w:szCs w:val="20"/>
          <w:lang w:val="is-IS"/>
        </w:rPr>
        <w:t>.</w:t>
      </w:r>
    </w:p>
    <w:p w14:paraId="47E2282C" w14:textId="77777777" w:rsidR="00A05284" w:rsidRPr="00E26361" w:rsidRDefault="00A05284" w:rsidP="00A05284">
      <w:pPr>
        <w:ind w:right="30"/>
        <w:jc w:val="both"/>
        <w:rPr>
          <w:b/>
          <w:bCs/>
          <w:szCs w:val="20"/>
        </w:rPr>
      </w:pPr>
    </w:p>
    <w:p w14:paraId="4A2BEECF" w14:textId="77777777" w:rsidR="00A05284" w:rsidRPr="00E26361" w:rsidRDefault="00A05284" w:rsidP="00A05284">
      <w:pPr>
        <w:ind w:right="30"/>
        <w:jc w:val="both"/>
        <w:rPr>
          <w:b/>
          <w:bCs/>
          <w:szCs w:val="20"/>
        </w:rPr>
      </w:pPr>
      <w:r w:rsidRPr="00E26361">
        <w:rPr>
          <w:b/>
          <w:bCs/>
          <w:szCs w:val="20"/>
        </w:rPr>
        <w:t>styrktarlag</w:t>
      </w:r>
    </w:p>
    <w:p w14:paraId="12755857" w14:textId="77777777" w:rsidR="00A05284" w:rsidRPr="00E26361" w:rsidRDefault="00A05284" w:rsidP="00A05284">
      <w:pPr>
        <w:ind w:right="30"/>
        <w:jc w:val="both"/>
        <w:rPr>
          <w:i/>
          <w:szCs w:val="20"/>
        </w:rPr>
      </w:pPr>
      <w:r w:rsidRPr="00E26361">
        <w:rPr>
          <w:szCs w:val="20"/>
        </w:rPr>
        <w:t xml:space="preserve">neðsta lag í </w:t>
      </w:r>
      <w:r w:rsidRPr="00E26361">
        <w:rPr>
          <w:i/>
          <w:szCs w:val="20"/>
        </w:rPr>
        <w:t>yfirbyggingu</w:t>
      </w:r>
      <w:r w:rsidRPr="00E26361">
        <w:rPr>
          <w:szCs w:val="20"/>
        </w:rPr>
        <w:t xml:space="preserve"> </w:t>
      </w:r>
      <w:r w:rsidRPr="00E26361">
        <w:rPr>
          <w:i/>
          <w:szCs w:val="20"/>
        </w:rPr>
        <w:t>veghlots</w:t>
      </w:r>
      <w:r w:rsidRPr="00E26361">
        <w:rPr>
          <w:szCs w:val="20"/>
        </w:rPr>
        <w:t xml:space="preserve">, næst undir burðarlagi og ofan á </w:t>
      </w:r>
      <w:r w:rsidRPr="00E26361">
        <w:rPr>
          <w:i/>
          <w:szCs w:val="20"/>
        </w:rPr>
        <w:t>fyllingu</w:t>
      </w:r>
    </w:p>
    <w:p w14:paraId="3ACAAC9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Stöku sinnum er </w:t>
      </w:r>
      <w:r w:rsidRPr="00E26361">
        <w:rPr>
          <w:rFonts w:asciiTheme="minorHAnsi" w:hAnsiTheme="minorHAnsi"/>
          <w:i/>
          <w:sz w:val="20"/>
          <w:szCs w:val="20"/>
          <w:lang w:val="is-IS"/>
        </w:rPr>
        <w:t>síulag</w:t>
      </w:r>
      <w:r w:rsidRPr="00E26361">
        <w:rPr>
          <w:rFonts w:asciiTheme="minorHAnsi" w:hAnsiTheme="minorHAnsi"/>
          <w:sz w:val="20"/>
          <w:szCs w:val="20"/>
          <w:lang w:val="is-IS"/>
        </w:rPr>
        <w:t xml:space="preserve"> eða </w:t>
      </w:r>
      <w:r w:rsidRPr="00E26361">
        <w:rPr>
          <w:rFonts w:asciiTheme="minorHAnsi" w:hAnsiTheme="minorHAnsi"/>
          <w:i/>
          <w:sz w:val="20"/>
          <w:szCs w:val="20"/>
          <w:lang w:val="is-IS"/>
        </w:rPr>
        <w:t xml:space="preserve">frostvarnarlag </w:t>
      </w:r>
      <w:r w:rsidRPr="00E26361">
        <w:rPr>
          <w:rFonts w:asciiTheme="minorHAnsi" w:hAnsiTheme="minorHAnsi"/>
          <w:sz w:val="20"/>
          <w:szCs w:val="20"/>
          <w:lang w:val="is-IS"/>
        </w:rPr>
        <w:t xml:space="preserve">milli styrktarlags og </w:t>
      </w:r>
      <w:r w:rsidRPr="00E26361">
        <w:rPr>
          <w:rFonts w:asciiTheme="minorHAnsi" w:hAnsiTheme="minorHAnsi"/>
          <w:i/>
          <w:sz w:val="20"/>
          <w:szCs w:val="20"/>
          <w:lang w:val="is-IS"/>
        </w:rPr>
        <w:t>yfirborðs undirbygging</w:t>
      </w:r>
      <w:r w:rsidRPr="00E26361">
        <w:rPr>
          <w:rFonts w:asciiTheme="minorHAnsi" w:hAnsiTheme="minorHAnsi"/>
          <w:i/>
          <w:sz w:val="20"/>
          <w:szCs w:val="20"/>
          <w:lang w:val="is-IS"/>
        </w:rPr>
        <w:softHyphen/>
        <w:t>ar</w:t>
      </w:r>
      <w:r w:rsidRPr="00E26361">
        <w:rPr>
          <w:rFonts w:asciiTheme="minorHAnsi" w:hAnsiTheme="minorHAnsi"/>
          <w:sz w:val="20"/>
          <w:szCs w:val="20"/>
          <w:lang w:val="is-IS"/>
        </w:rPr>
        <w:t>. Laginu er stundum skipt í tvennt, efri og neðri hluta styrktarlags. Áður kallað neðra burðarlag.</w:t>
      </w:r>
    </w:p>
    <w:p w14:paraId="0C4CE6EB" w14:textId="77777777" w:rsidR="00A05284" w:rsidRPr="00E26361" w:rsidRDefault="00A05284" w:rsidP="00A05284">
      <w:pPr>
        <w:ind w:right="30"/>
        <w:jc w:val="both"/>
        <w:rPr>
          <w:szCs w:val="20"/>
        </w:rPr>
      </w:pPr>
    </w:p>
    <w:p w14:paraId="7D437DB7" w14:textId="77777777" w:rsidR="00A05284" w:rsidRPr="00E26361" w:rsidRDefault="00A05284" w:rsidP="00A05284">
      <w:pPr>
        <w:ind w:right="30"/>
        <w:jc w:val="both"/>
        <w:rPr>
          <w:b/>
          <w:bCs/>
          <w:szCs w:val="20"/>
        </w:rPr>
      </w:pPr>
      <w:r w:rsidRPr="00E26361">
        <w:rPr>
          <w:b/>
          <w:bCs/>
          <w:szCs w:val="20"/>
        </w:rPr>
        <w:t>styrkur</w:t>
      </w:r>
    </w:p>
    <w:p w14:paraId="213AC61A" w14:textId="77777777" w:rsidR="00A05284" w:rsidRPr="00E26361" w:rsidRDefault="00A05284" w:rsidP="00A05284">
      <w:pPr>
        <w:ind w:right="30"/>
        <w:jc w:val="both"/>
        <w:rPr>
          <w:szCs w:val="20"/>
        </w:rPr>
      </w:pPr>
      <w:r w:rsidRPr="00E26361">
        <w:rPr>
          <w:szCs w:val="20"/>
        </w:rPr>
        <w:t xml:space="preserve">hæfileiki (stein)efnis eða </w:t>
      </w:r>
      <w:r w:rsidRPr="00E26361">
        <w:rPr>
          <w:i/>
          <w:szCs w:val="20"/>
        </w:rPr>
        <w:t>veghlots</w:t>
      </w:r>
      <w:r w:rsidRPr="00E26361">
        <w:rPr>
          <w:szCs w:val="20"/>
        </w:rPr>
        <w:t xml:space="preserve"> til að standast hvers konar krafta, sem á það kunna að verka, án þess að bregðast hlutverki sínu, svo sem með því að molna niður eða færast úr stað </w:t>
      </w:r>
    </w:p>
    <w:p w14:paraId="66CE8738" w14:textId="77777777" w:rsidR="00A05284" w:rsidRPr="00E26361" w:rsidRDefault="00A05284" w:rsidP="00A05284">
      <w:pPr>
        <w:ind w:right="30"/>
        <w:jc w:val="both"/>
        <w:rPr>
          <w:b/>
          <w:bCs/>
          <w:szCs w:val="20"/>
        </w:rPr>
      </w:pPr>
    </w:p>
    <w:p w14:paraId="1C265CE4" w14:textId="77777777" w:rsidR="00A05284" w:rsidRPr="00E26361" w:rsidRDefault="00A05284" w:rsidP="00A05284">
      <w:pPr>
        <w:ind w:right="30"/>
        <w:jc w:val="both"/>
        <w:rPr>
          <w:b/>
          <w:bCs/>
          <w:szCs w:val="20"/>
        </w:rPr>
      </w:pPr>
      <w:r w:rsidRPr="00E26361">
        <w:rPr>
          <w:b/>
          <w:bCs/>
          <w:szCs w:val="20"/>
        </w:rPr>
        <w:t xml:space="preserve">stæðni </w:t>
      </w:r>
      <w:r w:rsidRPr="00E26361">
        <w:rPr>
          <w:b/>
          <w:bCs/>
          <w:szCs w:val="20"/>
        </w:rPr>
        <w:tab/>
      </w:r>
      <w:r w:rsidRPr="00E26361">
        <w:rPr>
          <w:b/>
          <w:bCs/>
          <w:szCs w:val="20"/>
        </w:rPr>
        <w:tab/>
      </w:r>
    </w:p>
    <w:p w14:paraId="06C65FBD" w14:textId="77777777" w:rsidR="00A05284" w:rsidRPr="00E26361" w:rsidRDefault="00A05284" w:rsidP="00A05284">
      <w:pPr>
        <w:ind w:right="30"/>
        <w:jc w:val="both"/>
        <w:rPr>
          <w:szCs w:val="20"/>
        </w:rPr>
      </w:pPr>
      <w:r w:rsidRPr="00E26361">
        <w:rPr>
          <w:szCs w:val="20"/>
        </w:rPr>
        <w:t>stöðugleiki mannvirkis gagnvart formbreytingum vegna eiginþyngdar og notálags</w:t>
      </w:r>
    </w:p>
    <w:p w14:paraId="03537F06" w14:textId="77777777" w:rsidR="00A05284" w:rsidRPr="00E26361" w:rsidRDefault="00A05284" w:rsidP="00A05284">
      <w:pPr>
        <w:ind w:right="30"/>
        <w:jc w:val="both"/>
        <w:rPr>
          <w:szCs w:val="20"/>
        </w:rPr>
      </w:pPr>
      <w:r w:rsidRPr="00E26361">
        <w:rPr>
          <w:szCs w:val="20"/>
        </w:rPr>
        <w:t>Hæfileiki efnis til að standast skúfspennur (skerspennur), hvort heldur frá kyrrstæðu eða sveiflukenndu álagi.</w:t>
      </w:r>
    </w:p>
    <w:p w14:paraId="353CC6D9" w14:textId="77777777" w:rsidR="00A05284" w:rsidRPr="00E26361" w:rsidRDefault="00A05284" w:rsidP="00A05284">
      <w:pPr>
        <w:ind w:right="3132"/>
        <w:jc w:val="both"/>
        <w:rPr>
          <w:b/>
          <w:bCs/>
          <w:szCs w:val="20"/>
        </w:rPr>
      </w:pPr>
    </w:p>
    <w:p w14:paraId="77A5391D" w14:textId="77777777" w:rsidR="00A05284" w:rsidRPr="00E26361" w:rsidRDefault="00A05284" w:rsidP="00A05284">
      <w:pPr>
        <w:ind w:right="30"/>
        <w:jc w:val="both"/>
        <w:rPr>
          <w:b/>
          <w:bCs/>
          <w:szCs w:val="20"/>
        </w:rPr>
      </w:pPr>
      <w:r w:rsidRPr="00E26361">
        <w:rPr>
          <w:b/>
          <w:bCs/>
          <w:szCs w:val="20"/>
        </w:rPr>
        <w:t xml:space="preserve">stærðadreifingarstuðull </w:t>
      </w:r>
      <w:r w:rsidRPr="00E26361">
        <w:rPr>
          <w:bCs/>
          <w:szCs w:val="20"/>
        </w:rPr>
        <w:t>(Cu stuðull)</w:t>
      </w:r>
      <w:r w:rsidRPr="00E26361">
        <w:rPr>
          <w:b/>
          <w:bCs/>
          <w:szCs w:val="20"/>
        </w:rPr>
        <w:t xml:space="preserve"> </w:t>
      </w:r>
      <w:r w:rsidRPr="00E26361">
        <w:rPr>
          <w:b/>
          <w:bCs/>
          <w:szCs w:val="20"/>
        </w:rPr>
        <w:tab/>
      </w:r>
    </w:p>
    <w:p w14:paraId="188D0CEA" w14:textId="77777777" w:rsidR="00A05284" w:rsidRPr="00E26361" w:rsidRDefault="00A05284" w:rsidP="00A05284">
      <w:pPr>
        <w:ind w:right="30"/>
        <w:jc w:val="both"/>
        <w:rPr>
          <w:szCs w:val="20"/>
        </w:rPr>
      </w:pPr>
      <w:r w:rsidRPr="00E26361">
        <w:rPr>
          <w:szCs w:val="20"/>
        </w:rPr>
        <w:t xml:space="preserve">hlutfallið milli kornastærða, sem afmarka 60 % og 10 % </w:t>
      </w:r>
      <w:r w:rsidRPr="00E26361">
        <w:rPr>
          <w:i/>
          <w:szCs w:val="20"/>
        </w:rPr>
        <w:t>sáldur</w:t>
      </w:r>
    </w:p>
    <w:p w14:paraId="76353EC0" w14:textId="77777777" w:rsidR="00A05284" w:rsidRPr="00E26361" w:rsidRDefault="00A05284" w:rsidP="00A05284">
      <w:pPr>
        <w:ind w:right="30"/>
        <w:jc w:val="both"/>
        <w:rPr>
          <w:b/>
          <w:bCs/>
          <w:szCs w:val="20"/>
        </w:rPr>
      </w:pPr>
    </w:p>
    <w:p w14:paraId="6A67D981" w14:textId="77777777" w:rsidR="00316352" w:rsidRDefault="00316352" w:rsidP="00A05284">
      <w:pPr>
        <w:ind w:right="30"/>
        <w:jc w:val="both"/>
        <w:rPr>
          <w:b/>
          <w:bCs/>
          <w:szCs w:val="20"/>
        </w:rPr>
      </w:pPr>
    </w:p>
    <w:p w14:paraId="5DCC1B22" w14:textId="77777777" w:rsidR="00316352" w:rsidRDefault="00316352" w:rsidP="00A05284">
      <w:pPr>
        <w:ind w:right="30"/>
        <w:jc w:val="both"/>
        <w:rPr>
          <w:b/>
          <w:bCs/>
          <w:szCs w:val="20"/>
        </w:rPr>
      </w:pPr>
    </w:p>
    <w:p w14:paraId="18783B27" w14:textId="77777777" w:rsidR="00316352" w:rsidRDefault="00316352" w:rsidP="00A05284">
      <w:pPr>
        <w:ind w:right="30"/>
        <w:jc w:val="both"/>
        <w:rPr>
          <w:b/>
          <w:bCs/>
          <w:szCs w:val="20"/>
        </w:rPr>
      </w:pPr>
    </w:p>
    <w:p w14:paraId="307F1D5B" w14:textId="77777777" w:rsidR="00316352" w:rsidRDefault="00316352" w:rsidP="00A05284">
      <w:pPr>
        <w:ind w:right="30"/>
        <w:jc w:val="both"/>
        <w:rPr>
          <w:b/>
          <w:bCs/>
          <w:szCs w:val="20"/>
        </w:rPr>
      </w:pPr>
    </w:p>
    <w:p w14:paraId="701FA93A" w14:textId="77777777" w:rsidR="00316352" w:rsidRDefault="00316352" w:rsidP="00A05284">
      <w:pPr>
        <w:ind w:right="30"/>
        <w:jc w:val="both"/>
        <w:rPr>
          <w:b/>
          <w:bCs/>
          <w:szCs w:val="20"/>
        </w:rPr>
      </w:pPr>
    </w:p>
    <w:p w14:paraId="26B4B1A6" w14:textId="77777777" w:rsidR="00316352" w:rsidRDefault="00316352" w:rsidP="00A05284">
      <w:pPr>
        <w:ind w:right="30"/>
        <w:jc w:val="both"/>
        <w:rPr>
          <w:b/>
          <w:bCs/>
          <w:szCs w:val="20"/>
        </w:rPr>
      </w:pPr>
    </w:p>
    <w:p w14:paraId="73B55278" w14:textId="09AC0126" w:rsidR="00A05284" w:rsidRPr="00E26361" w:rsidRDefault="00A05284" w:rsidP="00A05284">
      <w:pPr>
        <w:ind w:right="30"/>
        <w:jc w:val="both"/>
        <w:rPr>
          <w:b/>
          <w:bCs/>
          <w:szCs w:val="20"/>
        </w:rPr>
      </w:pPr>
      <w:r w:rsidRPr="00E26361">
        <w:rPr>
          <w:b/>
          <w:bCs/>
          <w:szCs w:val="20"/>
        </w:rPr>
        <w:lastRenderedPageBreak/>
        <w:t>stærðaflokkun d/D</w:t>
      </w:r>
    </w:p>
    <w:p w14:paraId="0E29B637" w14:textId="77777777" w:rsidR="00A05284" w:rsidRPr="00E26361" w:rsidRDefault="00A05284" w:rsidP="00A05284">
      <w:pPr>
        <w:rPr>
          <w:szCs w:val="20"/>
        </w:rPr>
      </w:pPr>
      <w:r w:rsidRPr="00E26361">
        <w:rPr>
          <w:szCs w:val="20"/>
        </w:rPr>
        <w:t xml:space="preserve">önnur af tveim algengum aðferðum til að tákna stærðaspönn </w:t>
      </w:r>
      <w:r w:rsidRPr="00E26361">
        <w:rPr>
          <w:i/>
          <w:szCs w:val="20"/>
        </w:rPr>
        <w:t>steinefnis</w:t>
      </w:r>
      <w:r w:rsidRPr="00E26361">
        <w:rPr>
          <w:szCs w:val="20"/>
        </w:rPr>
        <w:t xml:space="preserve"> og sú sem </w:t>
      </w:r>
      <w:r w:rsidRPr="00E26361">
        <w:rPr>
          <w:i/>
          <w:szCs w:val="20"/>
        </w:rPr>
        <w:t>Evr</w:t>
      </w:r>
      <w:r w:rsidRPr="00E26361">
        <w:rPr>
          <w:i/>
          <w:szCs w:val="20"/>
        </w:rPr>
        <w:softHyphen/>
        <w:t>ópustaðlar</w:t>
      </w:r>
      <w:r w:rsidRPr="00E26361">
        <w:rPr>
          <w:szCs w:val="20"/>
        </w:rPr>
        <w:t xml:space="preserve"> mæla fyrir um að sé notuð. Hana má tilgreina sem d/D þar sem d táknar </w:t>
      </w:r>
      <w:r w:rsidRPr="00E26361">
        <w:rPr>
          <w:i/>
          <w:szCs w:val="20"/>
        </w:rPr>
        <w:t>neðri flokkunarstærð</w:t>
      </w:r>
      <w:r w:rsidRPr="00E26361">
        <w:rPr>
          <w:szCs w:val="20"/>
        </w:rPr>
        <w:t xml:space="preserve"> og D </w:t>
      </w:r>
      <w:r w:rsidRPr="00E26361">
        <w:rPr>
          <w:i/>
          <w:szCs w:val="20"/>
        </w:rPr>
        <w:t>efri flokkunarstærð</w:t>
      </w:r>
      <w:r w:rsidRPr="00E26361">
        <w:rPr>
          <w:szCs w:val="20"/>
        </w:rPr>
        <w:t xml:space="preserve"> steinefnisins, hvorutveggja í mm. Um leið eru gefnir möguleikar á </w:t>
      </w:r>
      <w:r w:rsidRPr="00E26361">
        <w:rPr>
          <w:i/>
          <w:szCs w:val="20"/>
        </w:rPr>
        <w:t>yfirstærðum</w:t>
      </w:r>
      <w:r w:rsidRPr="00E26361">
        <w:rPr>
          <w:szCs w:val="20"/>
        </w:rPr>
        <w:t xml:space="preserve"> og </w:t>
      </w:r>
      <w:r w:rsidRPr="00E26361">
        <w:rPr>
          <w:i/>
          <w:szCs w:val="20"/>
        </w:rPr>
        <w:t>undirstærðum</w:t>
      </w:r>
      <w:r w:rsidRPr="00E26361">
        <w:rPr>
          <w:szCs w:val="20"/>
        </w:rPr>
        <w:t xml:space="preserve"> innan vissra marka, með öðrum orðum má tiltekinn hluti efnisins smjúga sigti með möskvastærðina d og sömuleiðis má tiltekinn hluti efnisins sitja á sigti með möskvastærðina D. </w:t>
      </w:r>
    </w:p>
    <w:p w14:paraId="71400FC1" w14:textId="77777777" w:rsidR="00A05284" w:rsidRPr="00E26361" w:rsidRDefault="00A05284" w:rsidP="00A05284">
      <w:pPr>
        <w:rPr>
          <w:szCs w:val="20"/>
        </w:rPr>
      </w:pPr>
      <w:r w:rsidRPr="00E26361">
        <w:rPr>
          <w:szCs w:val="20"/>
        </w:rPr>
        <w:t xml:space="preserve">Sjá einnig </w:t>
      </w:r>
      <w:r w:rsidRPr="00E26361">
        <w:rPr>
          <w:i/>
          <w:szCs w:val="20"/>
        </w:rPr>
        <w:t>stærðaflokkun d-D</w:t>
      </w:r>
      <w:r w:rsidRPr="00E26361">
        <w:rPr>
          <w:szCs w:val="20"/>
        </w:rPr>
        <w:t>.</w:t>
      </w:r>
    </w:p>
    <w:p w14:paraId="284C0CD7" w14:textId="77777777" w:rsidR="00454740" w:rsidRDefault="00454740" w:rsidP="00A05284">
      <w:pPr>
        <w:tabs>
          <w:tab w:val="left" w:pos="4290"/>
        </w:tabs>
        <w:ind w:right="30"/>
        <w:jc w:val="both"/>
        <w:rPr>
          <w:b/>
          <w:bCs/>
          <w:szCs w:val="20"/>
        </w:rPr>
      </w:pPr>
    </w:p>
    <w:p w14:paraId="16EEB874" w14:textId="13D9DEFB" w:rsidR="00A05284" w:rsidRPr="00E26361" w:rsidRDefault="00A05284" w:rsidP="00A05284">
      <w:pPr>
        <w:tabs>
          <w:tab w:val="left" w:pos="4290"/>
        </w:tabs>
        <w:ind w:right="30"/>
        <w:jc w:val="both"/>
        <w:rPr>
          <w:b/>
          <w:bCs/>
          <w:szCs w:val="20"/>
        </w:rPr>
      </w:pPr>
      <w:r w:rsidRPr="00E26361">
        <w:rPr>
          <w:b/>
          <w:bCs/>
          <w:szCs w:val="20"/>
        </w:rPr>
        <w:t>stærðaflokkun d-D</w:t>
      </w:r>
    </w:p>
    <w:p w14:paraId="5F26F170" w14:textId="77777777" w:rsidR="00A05284" w:rsidRPr="00E26361" w:rsidRDefault="00A05284" w:rsidP="00A05284">
      <w:pPr>
        <w:rPr>
          <w:szCs w:val="20"/>
        </w:rPr>
      </w:pPr>
      <w:r w:rsidRPr="00E26361">
        <w:rPr>
          <w:szCs w:val="20"/>
        </w:rPr>
        <w:t xml:space="preserve">önnur af tveim algengum aðferðum til að tákna stærðaspönn </w:t>
      </w:r>
      <w:r w:rsidRPr="00E26361">
        <w:rPr>
          <w:i/>
          <w:szCs w:val="20"/>
        </w:rPr>
        <w:t>steinefnis</w:t>
      </w:r>
      <w:r w:rsidRPr="00E26361">
        <w:rPr>
          <w:szCs w:val="20"/>
        </w:rPr>
        <w:t>. Hér á landi hefur verið algengt að gera ráð fyrir að þessi ritháttur tákni að d sé möskvastærð í sigti sem smæsta efnið í flokknum situr á en D tákni möskvastærð í sigti sem allt efnið smýgur; með öðrum orðum leyfi þessi rit</w:t>
      </w:r>
      <w:r w:rsidRPr="00E26361">
        <w:rPr>
          <w:szCs w:val="20"/>
        </w:rPr>
        <w:softHyphen/>
        <w:t xml:space="preserve">háttur engar </w:t>
      </w:r>
      <w:r w:rsidRPr="00E26361">
        <w:rPr>
          <w:i/>
          <w:szCs w:val="20"/>
        </w:rPr>
        <w:t>yfirstærðir</w:t>
      </w:r>
      <w:r w:rsidRPr="00E26361">
        <w:rPr>
          <w:szCs w:val="20"/>
        </w:rPr>
        <w:t xml:space="preserve"> eða </w:t>
      </w:r>
      <w:r w:rsidRPr="00E26361">
        <w:rPr>
          <w:i/>
          <w:szCs w:val="20"/>
        </w:rPr>
        <w:t>undirstærðir</w:t>
      </w:r>
      <w:r w:rsidRPr="00E26361">
        <w:rPr>
          <w:szCs w:val="20"/>
        </w:rPr>
        <w:t xml:space="preserve">. Dæmi um slíka framsetningu er </w:t>
      </w:r>
      <w:r w:rsidRPr="00E26361">
        <w:rPr>
          <w:i/>
          <w:szCs w:val="20"/>
        </w:rPr>
        <w:t>steinefni</w:t>
      </w:r>
      <w:r w:rsidRPr="00E26361">
        <w:rPr>
          <w:szCs w:val="20"/>
        </w:rPr>
        <w:t xml:space="preserve"> í </w:t>
      </w:r>
      <w:r w:rsidRPr="00E26361">
        <w:rPr>
          <w:i/>
          <w:szCs w:val="20"/>
        </w:rPr>
        <w:t>klæðingar</w:t>
      </w:r>
      <w:r w:rsidRPr="00E26361">
        <w:rPr>
          <w:szCs w:val="20"/>
        </w:rPr>
        <w:t xml:space="preserve">, til dæmis er </w:t>
      </w:r>
      <w:r w:rsidRPr="00E26361">
        <w:rPr>
          <w:i/>
          <w:szCs w:val="20"/>
        </w:rPr>
        <w:t xml:space="preserve">stærðaflokkurinn </w:t>
      </w:r>
      <w:r w:rsidRPr="00E26361">
        <w:rPr>
          <w:szCs w:val="20"/>
        </w:rPr>
        <w:t>11-16 mm nánast hreinsigtaður á þessum sigt</w:t>
      </w:r>
      <w:r w:rsidRPr="00E26361">
        <w:rPr>
          <w:szCs w:val="20"/>
        </w:rPr>
        <w:softHyphen/>
        <w:t xml:space="preserve">um. Þess ber þó að geta að í </w:t>
      </w:r>
      <w:r w:rsidRPr="00E26361">
        <w:rPr>
          <w:i/>
          <w:szCs w:val="20"/>
        </w:rPr>
        <w:t>Alverki</w:t>
      </w:r>
      <w:r w:rsidRPr="00E26361">
        <w:rPr>
          <w:szCs w:val="20"/>
        </w:rPr>
        <w:t xml:space="preserve"> ´95 er þessi ritháttur notaður en þar er þó einnig gert ráð fyrir yfir- og undirstærðum. </w:t>
      </w:r>
    </w:p>
    <w:p w14:paraId="74093179" w14:textId="77777777" w:rsidR="00A05284" w:rsidRPr="00E26361" w:rsidRDefault="00A05284" w:rsidP="00A05284">
      <w:pPr>
        <w:rPr>
          <w:szCs w:val="20"/>
        </w:rPr>
      </w:pPr>
      <w:r w:rsidRPr="00E26361">
        <w:rPr>
          <w:szCs w:val="20"/>
        </w:rPr>
        <w:t xml:space="preserve">Sjá einnig </w:t>
      </w:r>
      <w:r w:rsidRPr="00E26361">
        <w:rPr>
          <w:i/>
          <w:szCs w:val="20"/>
        </w:rPr>
        <w:t>stærðaflokkun d/D</w:t>
      </w:r>
      <w:r w:rsidRPr="00E26361">
        <w:rPr>
          <w:szCs w:val="20"/>
        </w:rPr>
        <w:t>.</w:t>
      </w:r>
    </w:p>
    <w:p w14:paraId="1FBBDC5B" w14:textId="77777777" w:rsidR="00A05284" w:rsidRPr="00E26361" w:rsidRDefault="00A05284" w:rsidP="00A05284">
      <w:pPr>
        <w:tabs>
          <w:tab w:val="left" w:pos="4290"/>
        </w:tabs>
        <w:ind w:right="30"/>
        <w:jc w:val="both"/>
        <w:rPr>
          <w:b/>
          <w:bCs/>
          <w:szCs w:val="20"/>
        </w:rPr>
      </w:pPr>
    </w:p>
    <w:p w14:paraId="05014A08" w14:textId="77777777" w:rsidR="00A05284" w:rsidRPr="00E26361" w:rsidRDefault="00A05284" w:rsidP="00A05284">
      <w:pPr>
        <w:tabs>
          <w:tab w:val="left" w:pos="4290"/>
        </w:tabs>
        <w:ind w:right="30"/>
        <w:jc w:val="both"/>
        <w:rPr>
          <w:b/>
          <w:bCs/>
          <w:szCs w:val="20"/>
        </w:rPr>
      </w:pPr>
      <w:r w:rsidRPr="00E26361">
        <w:rPr>
          <w:b/>
          <w:bCs/>
          <w:szCs w:val="20"/>
        </w:rPr>
        <w:t xml:space="preserve">stærðaflokkur </w:t>
      </w:r>
    </w:p>
    <w:p w14:paraId="1D81C683" w14:textId="77777777" w:rsidR="00A05284" w:rsidRPr="00E26361" w:rsidRDefault="00A05284" w:rsidP="00A05284">
      <w:pPr>
        <w:ind w:right="30"/>
        <w:jc w:val="both"/>
        <w:rPr>
          <w:szCs w:val="20"/>
        </w:rPr>
      </w:pPr>
      <w:r w:rsidRPr="00E26361">
        <w:rPr>
          <w:szCs w:val="20"/>
        </w:rPr>
        <w:t xml:space="preserve">sigtað </w:t>
      </w:r>
      <w:r w:rsidRPr="00E26361">
        <w:rPr>
          <w:i/>
          <w:szCs w:val="20"/>
        </w:rPr>
        <w:t>steinefni</w:t>
      </w:r>
      <w:r w:rsidRPr="00E26361">
        <w:rPr>
          <w:szCs w:val="20"/>
        </w:rPr>
        <w:t xml:space="preserve">, tilgreint með efri og </w:t>
      </w:r>
      <w:r w:rsidRPr="00E26361">
        <w:rPr>
          <w:i/>
          <w:szCs w:val="20"/>
        </w:rPr>
        <w:t>neðri flokk</w:t>
      </w:r>
      <w:r w:rsidRPr="00E26361">
        <w:rPr>
          <w:i/>
          <w:szCs w:val="20"/>
        </w:rPr>
        <w:softHyphen/>
        <w:t>unarstærð</w:t>
      </w:r>
    </w:p>
    <w:p w14:paraId="16A94C8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0/32 mm (d/D). </w:t>
      </w:r>
    </w:p>
    <w:p w14:paraId="6F98AA6D" w14:textId="77777777" w:rsidR="00A05284" w:rsidRPr="00E26361" w:rsidRDefault="00A05284" w:rsidP="00A05284">
      <w:pPr>
        <w:ind w:right="30"/>
        <w:jc w:val="both"/>
        <w:rPr>
          <w:b/>
          <w:bCs/>
          <w:szCs w:val="20"/>
        </w:rPr>
      </w:pPr>
    </w:p>
    <w:p w14:paraId="4ECF0C56" w14:textId="77777777" w:rsidR="00A05284" w:rsidRPr="00E26361" w:rsidRDefault="00A05284" w:rsidP="00A05284">
      <w:pPr>
        <w:ind w:right="30"/>
        <w:jc w:val="both"/>
        <w:rPr>
          <w:b/>
          <w:bCs/>
          <w:szCs w:val="20"/>
        </w:rPr>
      </w:pPr>
      <w:r w:rsidRPr="00E26361">
        <w:rPr>
          <w:b/>
          <w:bCs/>
          <w:szCs w:val="20"/>
        </w:rPr>
        <w:t>stærstu steinar</w:t>
      </w:r>
    </w:p>
    <w:p w14:paraId="78191914" w14:textId="77777777" w:rsidR="00A05284" w:rsidRPr="00E26361" w:rsidRDefault="00A05284" w:rsidP="00A05284">
      <w:pPr>
        <w:rPr>
          <w:szCs w:val="20"/>
        </w:rPr>
      </w:pPr>
      <w:r w:rsidRPr="00E26361">
        <w:rPr>
          <w:szCs w:val="20"/>
        </w:rPr>
        <w:t>stærstu steina má skilgreina þannig að til sé sigti (ímyndað eða raunverulegt) með slíkri möskvastærð að þeir smjúgi með naumind</w:t>
      </w:r>
      <w:r w:rsidRPr="00E26361">
        <w:rPr>
          <w:szCs w:val="20"/>
        </w:rPr>
        <w:softHyphen/>
        <w:t xml:space="preserve">um í gegnum það, þá finnast engir steinar í sýninu sem ekki myndu smjúga í gegnum þetta sama sigti. Þegar </w:t>
      </w:r>
      <w:r w:rsidRPr="00E26361">
        <w:rPr>
          <w:i/>
          <w:szCs w:val="20"/>
        </w:rPr>
        <w:t>efri flokkunarstærð</w:t>
      </w:r>
      <w:r w:rsidRPr="00E26361">
        <w:rPr>
          <w:szCs w:val="20"/>
        </w:rPr>
        <w:t xml:space="preserve"> </w:t>
      </w:r>
      <w:r w:rsidRPr="00E26361">
        <w:rPr>
          <w:szCs w:val="20"/>
        </w:rPr>
        <w:t xml:space="preserve">(D) er notuð sem mælikvarði á grófleika efnisins er stærð stærstu steina oft táknuð með D'98 sem þýðir að 98 % </w:t>
      </w:r>
      <w:r w:rsidRPr="00E26361">
        <w:rPr>
          <w:i/>
          <w:szCs w:val="20"/>
        </w:rPr>
        <w:t>steinefnisins</w:t>
      </w:r>
      <w:r w:rsidRPr="00E26361">
        <w:rPr>
          <w:szCs w:val="20"/>
        </w:rPr>
        <w:t xml:space="preserve"> myndi smjúga sigti með möskvastærðina D. Sjá </w:t>
      </w:r>
      <w:r w:rsidRPr="00E26361">
        <w:rPr>
          <w:i/>
          <w:szCs w:val="20"/>
        </w:rPr>
        <w:t>efri stærðarmörk</w:t>
      </w:r>
      <w:r w:rsidRPr="00E26361">
        <w:rPr>
          <w:szCs w:val="20"/>
        </w:rPr>
        <w:t>.</w:t>
      </w:r>
    </w:p>
    <w:p w14:paraId="75E40C4C" w14:textId="77777777" w:rsidR="00A05284" w:rsidRPr="00E26361" w:rsidRDefault="00A05284" w:rsidP="00A05284">
      <w:pPr>
        <w:ind w:right="30"/>
        <w:jc w:val="both"/>
        <w:rPr>
          <w:b/>
          <w:bCs/>
          <w:szCs w:val="20"/>
        </w:rPr>
      </w:pPr>
    </w:p>
    <w:p w14:paraId="48B8BF83" w14:textId="77777777" w:rsidR="00A05284" w:rsidRPr="00E26361" w:rsidRDefault="00A05284" w:rsidP="00A05284">
      <w:pPr>
        <w:ind w:right="30"/>
        <w:jc w:val="both"/>
        <w:rPr>
          <w:b/>
          <w:bCs/>
          <w:szCs w:val="20"/>
        </w:rPr>
      </w:pPr>
      <w:r w:rsidRPr="00E26361">
        <w:rPr>
          <w:b/>
          <w:bCs/>
          <w:szCs w:val="20"/>
        </w:rPr>
        <w:t>stöðugleiki bergs</w:t>
      </w:r>
    </w:p>
    <w:p w14:paraId="7297E0D3" w14:textId="77777777" w:rsidR="00A05284" w:rsidRPr="00E26361" w:rsidRDefault="00A05284" w:rsidP="00A05284">
      <w:pPr>
        <w:ind w:right="30"/>
        <w:jc w:val="both"/>
        <w:rPr>
          <w:bCs/>
          <w:szCs w:val="20"/>
        </w:rPr>
      </w:pPr>
      <w:r w:rsidRPr="00E26361">
        <w:rPr>
          <w:bCs/>
          <w:szCs w:val="20"/>
        </w:rPr>
        <w:t>mælikvarði fyrir líkur á að stærri eða minni stykki losni úr bergi</w:t>
      </w:r>
    </w:p>
    <w:p w14:paraId="4798EF7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Einnig nefnt traustleiki bergs.</w:t>
      </w:r>
    </w:p>
    <w:p w14:paraId="5128A3E4" w14:textId="77777777" w:rsidR="00A05284" w:rsidRPr="00E26361" w:rsidRDefault="00A05284" w:rsidP="00A05284">
      <w:pPr>
        <w:ind w:right="30"/>
        <w:jc w:val="both"/>
        <w:rPr>
          <w:b/>
          <w:bCs/>
          <w:szCs w:val="20"/>
        </w:rPr>
      </w:pPr>
    </w:p>
    <w:p w14:paraId="1F2449FB" w14:textId="77777777" w:rsidR="00A05284" w:rsidRPr="00E26361" w:rsidRDefault="00A05284" w:rsidP="00A05284">
      <w:pPr>
        <w:ind w:right="30"/>
        <w:jc w:val="both"/>
        <w:rPr>
          <w:b/>
          <w:bCs/>
          <w:szCs w:val="20"/>
        </w:rPr>
      </w:pPr>
      <w:r w:rsidRPr="00E26361">
        <w:rPr>
          <w:b/>
          <w:bCs/>
          <w:szCs w:val="20"/>
        </w:rPr>
        <w:t>stöðuvatnsrof</w:t>
      </w:r>
    </w:p>
    <w:p w14:paraId="4E36E817" w14:textId="77777777" w:rsidR="00A05284" w:rsidRPr="00E26361" w:rsidRDefault="00A05284" w:rsidP="00A05284">
      <w:pPr>
        <w:ind w:right="30"/>
        <w:jc w:val="both"/>
        <w:rPr>
          <w:bCs/>
          <w:szCs w:val="20"/>
        </w:rPr>
      </w:pPr>
      <w:r w:rsidRPr="00E26361">
        <w:rPr>
          <w:bCs/>
          <w:szCs w:val="20"/>
        </w:rPr>
        <w:t>rof af völdum straums eða öldugangs í stöðuvatni eða uppistöðulóni</w:t>
      </w:r>
    </w:p>
    <w:p w14:paraId="2B72A641" w14:textId="77777777" w:rsidR="00A05284" w:rsidRPr="00E26361" w:rsidRDefault="00A05284" w:rsidP="00A05284">
      <w:pPr>
        <w:ind w:right="30"/>
        <w:jc w:val="both"/>
        <w:rPr>
          <w:b/>
          <w:bCs/>
          <w:szCs w:val="20"/>
        </w:rPr>
      </w:pPr>
    </w:p>
    <w:p w14:paraId="6860D4AB" w14:textId="77777777" w:rsidR="00A05284" w:rsidRPr="00E26361" w:rsidRDefault="00A05284" w:rsidP="00A05284">
      <w:pPr>
        <w:ind w:right="30"/>
        <w:jc w:val="both"/>
        <w:rPr>
          <w:b/>
          <w:bCs/>
          <w:szCs w:val="20"/>
        </w:rPr>
      </w:pPr>
      <w:r w:rsidRPr="00E26361">
        <w:rPr>
          <w:b/>
          <w:bCs/>
          <w:szCs w:val="20"/>
        </w:rPr>
        <w:t>stöðuvatnsset</w:t>
      </w:r>
    </w:p>
    <w:p w14:paraId="65CB81C8" w14:textId="77777777" w:rsidR="00A05284" w:rsidRPr="00E26361" w:rsidRDefault="00A05284" w:rsidP="00A05284">
      <w:pPr>
        <w:ind w:right="30"/>
        <w:jc w:val="both"/>
        <w:rPr>
          <w:bCs/>
          <w:szCs w:val="20"/>
        </w:rPr>
      </w:pPr>
      <w:r w:rsidRPr="00E26361">
        <w:rPr>
          <w:bCs/>
          <w:i/>
          <w:szCs w:val="20"/>
        </w:rPr>
        <w:t>set</w:t>
      </w:r>
      <w:r w:rsidRPr="00E26361">
        <w:rPr>
          <w:bCs/>
          <w:szCs w:val="20"/>
        </w:rPr>
        <w:t>, sem myndast á botni stöðuvatns</w:t>
      </w:r>
    </w:p>
    <w:p w14:paraId="4B3EB17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Að uppruna getur setið verið efnahvarfaset, lífkynja </w:t>
      </w:r>
      <w:r w:rsidRPr="00E26361">
        <w:rPr>
          <w:rFonts w:asciiTheme="minorHAnsi" w:hAnsiTheme="minorHAnsi"/>
          <w:i/>
          <w:sz w:val="20"/>
          <w:szCs w:val="20"/>
          <w:lang w:val="is-IS"/>
        </w:rPr>
        <w:t>set</w:t>
      </w:r>
      <w:r w:rsidRPr="00E26361">
        <w:rPr>
          <w:rFonts w:asciiTheme="minorHAnsi" w:hAnsiTheme="minorHAnsi"/>
          <w:sz w:val="20"/>
          <w:szCs w:val="20"/>
          <w:lang w:val="is-IS"/>
        </w:rPr>
        <w:t xml:space="preserve"> og bergmolsset.</w:t>
      </w:r>
    </w:p>
    <w:p w14:paraId="3F2A2972" w14:textId="77777777" w:rsidR="00A05284" w:rsidRPr="00E26361" w:rsidRDefault="00A05284" w:rsidP="00A05284">
      <w:pPr>
        <w:ind w:right="30"/>
        <w:jc w:val="both"/>
        <w:rPr>
          <w:b/>
          <w:bCs/>
          <w:szCs w:val="20"/>
        </w:rPr>
      </w:pPr>
    </w:p>
    <w:p w14:paraId="4F84DBBF" w14:textId="77777777" w:rsidR="00A05284" w:rsidRPr="00E26361" w:rsidRDefault="00A05284" w:rsidP="00A05284">
      <w:pPr>
        <w:ind w:right="30"/>
        <w:jc w:val="both"/>
        <w:rPr>
          <w:b/>
          <w:bCs/>
          <w:szCs w:val="20"/>
        </w:rPr>
      </w:pPr>
      <w:r w:rsidRPr="00E26361">
        <w:rPr>
          <w:b/>
          <w:bCs/>
          <w:szCs w:val="20"/>
        </w:rPr>
        <w:t>sumarviðhald</w:t>
      </w:r>
    </w:p>
    <w:p w14:paraId="36EF065A" w14:textId="77777777" w:rsidR="00A05284" w:rsidRPr="00E26361" w:rsidRDefault="00A05284" w:rsidP="00A05284">
      <w:pPr>
        <w:ind w:right="30"/>
        <w:jc w:val="both"/>
        <w:rPr>
          <w:bCs/>
          <w:szCs w:val="20"/>
        </w:rPr>
      </w:pPr>
      <w:r w:rsidRPr="00E26361">
        <w:rPr>
          <w:bCs/>
          <w:szCs w:val="20"/>
        </w:rPr>
        <w:t>hvers konar viðhald á vegum til að tryggja að vegurinn haldi tilætluðu þjónustustigi</w:t>
      </w:r>
    </w:p>
    <w:p w14:paraId="0AD38DF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Viðhald sem einungis er hægt að sinna að sumarlagi.</w:t>
      </w:r>
    </w:p>
    <w:p w14:paraId="70FA7D25" w14:textId="77777777" w:rsidR="00A05284" w:rsidRPr="00E26361" w:rsidRDefault="00A05284" w:rsidP="00A05284">
      <w:pPr>
        <w:ind w:right="30"/>
        <w:jc w:val="both"/>
        <w:rPr>
          <w:b/>
          <w:bCs/>
          <w:szCs w:val="20"/>
        </w:rPr>
      </w:pPr>
    </w:p>
    <w:p w14:paraId="549FDFAA" w14:textId="77777777" w:rsidR="00A05284" w:rsidRPr="00E26361" w:rsidRDefault="00A05284" w:rsidP="00A05284">
      <w:pPr>
        <w:ind w:right="30"/>
        <w:jc w:val="both"/>
        <w:rPr>
          <w:b/>
          <w:bCs/>
          <w:szCs w:val="20"/>
        </w:rPr>
      </w:pPr>
      <w:r w:rsidRPr="00E26361">
        <w:rPr>
          <w:b/>
          <w:bCs/>
          <w:szCs w:val="20"/>
        </w:rPr>
        <w:t>súrt berg</w:t>
      </w:r>
    </w:p>
    <w:p w14:paraId="145453E7" w14:textId="77777777" w:rsidR="00A05284" w:rsidRPr="00E26361" w:rsidRDefault="00A05284" w:rsidP="00A05284">
      <w:pPr>
        <w:ind w:right="30"/>
        <w:jc w:val="both"/>
        <w:rPr>
          <w:szCs w:val="20"/>
        </w:rPr>
      </w:pPr>
      <w:r w:rsidRPr="00E26361">
        <w:rPr>
          <w:i/>
          <w:szCs w:val="20"/>
        </w:rPr>
        <w:t>berg</w:t>
      </w:r>
      <w:r w:rsidRPr="00E26361">
        <w:rPr>
          <w:szCs w:val="20"/>
        </w:rPr>
        <w:t xml:space="preserve"> sem inniheldur meira en 66 % kísilsýru (SiO</w:t>
      </w:r>
      <w:r w:rsidRPr="00E26361">
        <w:rPr>
          <w:szCs w:val="20"/>
          <w:vertAlign w:val="subscript"/>
        </w:rPr>
        <w:t>2</w:t>
      </w:r>
      <w:r w:rsidRPr="00E26361">
        <w:rPr>
          <w:szCs w:val="20"/>
        </w:rPr>
        <w:t>) miðað við þyngd</w:t>
      </w:r>
    </w:p>
    <w:p w14:paraId="022381EA" w14:textId="77777777" w:rsidR="00A05284" w:rsidRPr="00E26361" w:rsidRDefault="00A05284" w:rsidP="00A05284">
      <w:pPr>
        <w:ind w:right="30"/>
        <w:jc w:val="both"/>
        <w:rPr>
          <w:szCs w:val="20"/>
        </w:rPr>
      </w:pPr>
    </w:p>
    <w:p w14:paraId="273B9BF1" w14:textId="77777777" w:rsidR="00A05284" w:rsidRPr="00E26361" w:rsidRDefault="00A05284" w:rsidP="00A05284">
      <w:pPr>
        <w:ind w:right="30"/>
        <w:jc w:val="both"/>
        <w:rPr>
          <w:b/>
          <w:szCs w:val="20"/>
        </w:rPr>
      </w:pPr>
      <w:r w:rsidRPr="00E26361">
        <w:rPr>
          <w:b/>
          <w:szCs w:val="20"/>
        </w:rPr>
        <w:t>svangi</w:t>
      </w:r>
    </w:p>
    <w:p w14:paraId="34DA2D4B" w14:textId="77777777" w:rsidR="00A05284" w:rsidRPr="00E26361" w:rsidRDefault="00A05284" w:rsidP="00A05284">
      <w:pPr>
        <w:ind w:right="30"/>
        <w:jc w:val="both"/>
        <w:rPr>
          <w:szCs w:val="20"/>
        </w:rPr>
      </w:pPr>
      <w:r w:rsidRPr="00E26361">
        <w:rPr>
          <w:szCs w:val="20"/>
        </w:rPr>
        <w:t>staðbundin sigdæld í vegyfirborði</w:t>
      </w:r>
    </w:p>
    <w:p w14:paraId="31085E54" w14:textId="77777777" w:rsidR="00A05284" w:rsidRPr="00E26361" w:rsidRDefault="00A05284" w:rsidP="00A05284">
      <w:pPr>
        <w:ind w:right="30"/>
        <w:jc w:val="both"/>
        <w:rPr>
          <w:szCs w:val="20"/>
        </w:rPr>
      </w:pPr>
    </w:p>
    <w:p w14:paraId="29178C51" w14:textId="77777777" w:rsidR="00A05284" w:rsidRPr="00E26361" w:rsidRDefault="00A05284" w:rsidP="00A05284">
      <w:pPr>
        <w:ind w:right="30"/>
        <w:jc w:val="both"/>
        <w:rPr>
          <w:b/>
          <w:szCs w:val="20"/>
        </w:rPr>
      </w:pPr>
      <w:r w:rsidRPr="00E26361">
        <w:rPr>
          <w:b/>
          <w:szCs w:val="20"/>
        </w:rPr>
        <w:t>svarðlag</w:t>
      </w:r>
    </w:p>
    <w:p w14:paraId="076EC410" w14:textId="77777777" w:rsidR="00A05284" w:rsidRPr="00E26361" w:rsidRDefault="00A05284" w:rsidP="00A05284">
      <w:pPr>
        <w:ind w:right="30"/>
        <w:jc w:val="both"/>
        <w:rPr>
          <w:szCs w:val="20"/>
        </w:rPr>
      </w:pPr>
      <w:r w:rsidRPr="00E26361">
        <w:rPr>
          <w:szCs w:val="20"/>
        </w:rPr>
        <w:t>frjósamt, efsta lag jarðvegs ásamt gróðursverði</w:t>
      </w:r>
    </w:p>
    <w:p w14:paraId="3F645BF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Lagið er frjósamasta jarðefnið og í því er mikið af rótum plantna, fræjum, örverum og smádýrum.</w:t>
      </w:r>
    </w:p>
    <w:p w14:paraId="08294836" w14:textId="77777777" w:rsidR="00A05284" w:rsidRPr="00E26361" w:rsidRDefault="00A05284" w:rsidP="00A05284">
      <w:pPr>
        <w:ind w:right="30"/>
        <w:jc w:val="both"/>
        <w:rPr>
          <w:szCs w:val="20"/>
        </w:rPr>
      </w:pPr>
    </w:p>
    <w:p w14:paraId="32C3F08C" w14:textId="77777777" w:rsidR="00A05284" w:rsidRPr="00E26361" w:rsidRDefault="00A05284" w:rsidP="00A05284">
      <w:pPr>
        <w:ind w:right="30"/>
        <w:jc w:val="both"/>
        <w:rPr>
          <w:b/>
          <w:szCs w:val="20"/>
        </w:rPr>
      </w:pPr>
      <w:r w:rsidRPr="00E26361">
        <w:rPr>
          <w:b/>
          <w:szCs w:val="20"/>
        </w:rPr>
        <w:t>svifaur</w:t>
      </w:r>
    </w:p>
    <w:p w14:paraId="21EFF5CA" w14:textId="77777777" w:rsidR="00A05284" w:rsidRPr="00E26361" w:rsidRDefault="00A05284" w:rsidP="00A05284">
      <w:pPr>
        <w:ind w:right="30"/>
        <w:jc w:val="both"/>
        <w:rPr>
          <w:szCs w:val="20"/>
        </w:rPr>
      </w:pPr>
      <w:r w:rsidRPr="00E26361">
        <w:rPr>
          <w:szCs w:val="20"/>
        </w:rPr>
        <w:t>aur, sem sekkur seint til botns í vatni vegna smæðar efniskornanna eða iðustreymis í vatninu</w:t>
      </w:r>
    </w:p>
    <w:p w14:paraId="36BFD2BF" w14:textId="77777777" w:rsidR="00A05284" w:rsidRPr="00E26361" w:rsidRDefault="00A05284" w:rsidP="00A05284">
      <w:pPr>
        <w:ind w:right="30"/>
        <w:jc w:val="both"/>
        <w:rPr>
          <w:b/>
          <w:szCs w:val="20"/>
        </w:rPr>
      </w:pPr>
    </w:p>
    <w:p w14:paraId="7804BF7A" w14:textId="77777777" w:rsidR="00A05284" w:rsidRPr="00E26361" w:rsidRDefault="00A05284" w:rsidP="00A05284">
      <w:pPr>
        <w:ind w:right="30"/>
        <w:jc w:val="both"/>
        <w:rPr>
          <w:b/>
          <w:szCs w:val="20"/>
        </w:rPr>
      </w:pPr>
      <w:r w:rsidRPr="00E26361">
        <w:rPr>
          <w:b/>
          <w:szCs w:val="20"/>
        </w:rPr>
        <w:t>svifaursruni</w:t>
      </w:r>
    </w:p>
    <w:p w14:paraId="6932A035" w14:textId="77777777" w:rsidR="00A05284" w:rsidRPr="00E26361" w:rsidRDefault="00A05284" w:rsidP="00A05284">
      <w:pPr>
        <w:ind w:right="30"/>
        <w:jc w:val="both"/>
        <w:rPr>
          <w:szCs w:val="20"/>
        </w:rPr>
      </w:pPr>
      <w:r w:rsidRPr="00E26361">
        <w:rPr>
          <w:szCs w:val="20"/>
        </w:rPr>
        <w:t>magn af svifauri, sem berst á tímaeiningu gegnum þversnið í farvegi straumvatns</w:t>
      </w:r>
    </w:p>
    <w:p w14:paraId="5638F8E1" w14:textId="77777777" w:rsidR="00A05284" w:rsidRPr="00E26361" w:rsidRDefault="00A05284" w:rsidP="00A05284">
      <w:pPr>
        <w:ind w:right="30"/>
        <w:jc w:val="both"/>
        <w:rPr>
          <w:szCs w:val="20"/>
        </w:rPr>
      </w:pPr>
    </w:p>
    <w:p w14:paraId="62B0B198" w14:textId="77777777" w:rsidR="00A05284" w:rsidRPr="00E26361" w:rsidRDefault="00A05284" w:rsidP="00A05284">
      <w:pPr>
        <w:ind w:right="30"/>
        <w:jc w:val="both"/>
        <w:rPr>
          <w:b/>
          <w:szCs w:val="20"/>
        </w:rPr>
      </w:pPr>
      <w:r w:rsidRPr="00E26361">
        <w:rPr>
          <w:b/>
          <w:szCs w:val="20"/>
        </w:rPr>
        <w:t>svörfun</w:t>
      </w:r>
    </w:p>
    <w:p w14:paraId="2F99F69A" w14:textId="77777777" w:rsidR="00A05284" w:rsidRPr="00E26361" w:rsidRDefault="00A05284" w:rsidP="00A05284">
      <w:pPr>
        <w:ind w:right="30"/>
        <w:jc w:val="both"/>
        <w:rPr>
          <w:szCs w:val="20"/>
        </w:rPr>
      </w:pPr>
      <w:r w:rsidRPr="00E26361">
        <w:rPr>
          <w:szCs w:val="20"/>
        </w:rPr>
        <w:t>aflrænt slit og niðurbrot bergs og annarra jarðefna, sem eiga sér stað af völdum vinda, vatnsstraums eða íss á hreyfingu, einkum þegar bergmol berst með</w:t>
      </w:r>
    </w:p>
    <w:p w14:paraId="7F8B2D5F" w14:textId="77777777" w:rsidR="00454740" w:rsidRDefault="00454740" w:rsidP="00A05284">
      <w:pPr>
        <w:ind w:right="30"/>
        <w:jc w:val="both"/>
        <w:rPr>
          <w:b/>
          <w:szCs w:val="20"/>
        </w:rPr>
      </w:pPr>
    </w:p>
    <w:p w14:paraId="5DFDB12F" w14:textId="4C5BF9CE" w:rsidR="00A05284" w:rsidRPr="00E26361" w:rsidRDefault="00A05284" w:rsidP="00A05284">
      <w:pPr>
        <w:ind w:right="30"/>
        <w:jc w:val="both"/>
        <w:rPr>
          <w:b/>
          <w:szCs w:val="20"/>
        </w:rPr>
      </w:pPr>
      <w:r w:rsidRPr="00E26361">
        <w:rPr>
          <w:b/>
          <w:szCs w:val="20"/>
        </w:rPr>
        <w:t>syltarkorn</w:t>
      </w:r>
    </w:p>
    <w:p w14:paraId="68835102" w14:textId="77777777" w:rsidR="00A05284" w:rsidRPr="00E26361" w:rsidRDefault="00A05284" w:rsidP="00A05284">
      <w:pPr>
        <w:ind w:right="30"/>
        <w:jc w:val="both"/>
        <w:rPr>
          <w:szCs w:val="20"/>
        </w:rPr>
      </w:pPr>
      <w:r w:rsidRPr="00E26361">
        <w:rPr>
          <w:szCs w:val="20"/>
        </w:rPr>
        <w:t xml:space="preserve">að því er stærð varðar, eru syltarkorn millistig milli sandkorna og leiragna og verða til við </w:t>
      </w:r>
      <w:r w:rsidRPr="00E26361">
        <w:rPr>
          <w:i/>
          <w:szCs w:val="20"/>
        </w:rPr>
        <w:t>veðrun</w:t>
      </w:r>
      <w:r w:rsidRPr="00E26361">
        <w:rPr>
          <w:szCs w:val="20"/>
        </w:rPr>
        <w:t xml:space="preserve"> og svörfun bergs</w:t>
      </w:r>
    </w:p>
    <w:p w14:paraId="10C79A0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Syltarkorn eru á stærðabilinu 0,002-0,063 mm. Þau eru á mörkum þess að vera sýnileg berum augum, en ef sylti er núið milli fingurgóma eða hún tekin í munn, finnst fyrir kornum.</w:t>
      </w:r>
    </w:p>
    <w:p w14:paraId="546C283A" w14:textId="77777777" w:rsidR="00A05284" w:rsidRPr="00E26361" w:rsidRDefault="00A05284" w:rsidP="00A05284">
      <w:pPr>
        <w:ind w:right="30"/>
        <w:jc w:val="both"/>
        <w:rPr>
          <w:szCs w:val="20"/>
        </w:rPr>
      </w:pPr>
    </w:p>
    <w:p w14:paraId="54500951" w14:textId="77777777" w:rsidR="00A05284" w:rsidRPr="00E26361" w:rsidRDefault="00A05284" w:rsidP="00A05284">
      <w:pPr>
        <w:ind w:right="30"/>
        <w:jc w:val="both"/>
        <w:rPr>
          <w:b/>
          <w:szCs w:val="20"/>
        </w:rPr>
      </w:pPr>
      <w:r w:rsidRPr="00E26361">
        <w:rPr>
          <w:b/>
          <w:szCs w:val="20"/>
        </w:rPr>
        <w:t>syltarsteinn</w:t>
      </w:r>
    </w:p>
    <w:p w14:paraId="1D8256DF" w14:textId="77777777" w:rsidR="00A05284" w:rsidRPr="00E26361" w:rsidRDefault="00A05284" w:rsidP="00A05284">
      <w:pPr>
        <w:ind w:right="30"/>
        <w:jc w:val="both"/>
        <w:rPr>
          <w:szCs w:val="20"/>
        </w:rPr>
      </w:pPr>
      <w:r w:rsidRPr="00E26361">
        <w:rPr>
          <w:i/>
          <w:szCs w:val="20"/>
        </w:rPr>
        <w:t>setberg</w:t>
      </w:r>
      <w:r w:rsidRPr="00E26361">
        <w:rPr>
          <w:szCs w:val="20"/>
        </w:rPr>
        <w:t xml:space="preserve"> (molaberg) úr sylti að mestu leyti</w:t>
      </w:r>
    </w:p>
    <w:p w14:paraId="2C4B78D0" w14:textId="77777777" w:rsidR="00A05284" w:rsidRPr="00E26361" w:rsidRDefault="00A05284" w:rsidP="00A05284">
      <w:pPr>
        <w:ind w:right="30"/>
        <w:jc w:val="both"/>
        <w:rPr>
          <w:szCs w:val="20"/>
        </w:rPr>
      </w:pPr>
    </w:p>
    <w:p w14:paraId="66668832" w14:textId="77777777" w:rsidR="00A05284" w:rsidRPr="00E26361" w:rsidRDefault="00A05284" w:rsidP="00A05284">
      <w:pPr>
        <w:ind w:right="30"/>
        <w:jc w:val="both"/>
        <w:rPr>
          <w:b/>
          <w:szCs w:val="20"/>
        </w:rPr>
      </w:pPr>
      <w:r w:rsidRPr="00E26361">
        <w:rPr>
          <w:b/>
          <w:szCs w:val="20"/>
        </w:rPr>
        <w:t>sylti</w:t>
      </w:r>
    </w:p>
    <w:p w14:paraId="0683CEB1" w14:textId="77777777" w:rsidR="00A05284" w:rsidRPr="00E26361" w:rsidRDefault="00A05284" w:rsidP="00A05284">
      <w:pPr>
        <w:ind w:right="30"/>
        <w:jc w:val="both"/>
        <w:rPr>
          <w:szCs w:val="20"/>
        </w:rPr>
      </w:pPr>
      <w:r w:rsidRPr="00E26361">
        <w:rPr>
          <w:szCs w:val="20"/>
        </w:rPr>
        <w:t xml:space="preserve">bergmol, sem í eru syltarkorn að miklu leyti, en lítið af </w:t>
      </w:r>
      <w:r w:rsidRPr="00E26361">
        <w:rPr>
          <w:i/>
          <w:szCs w:val="20"/>
        </w:rPr>
        <w:t>leir</w:t>
      </w:r>
      <w:r w:rsidRPr="00E26361">
        <w:rPr>
          <w:szCs w:val="20"/>
        </w:rPr>
        <w:t>- eða sandögnum</w:t>
      </w:r>
    </w:p>
    <w:p w14:paraId="099D1EB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Sylti (kvk) er millistig milli sands og leirs, að því er </w:t>
      </w:r>
      <w:r w:rsidRPr="00E26361">
        <w:rPr>
          <w:rFonts w:asciiTheme="minorHAnsi" w:hAnsiTheme="minorHAnsi"/>
          <w:i/>
          <w:sz w:val="20"/>
          <w:szCs w:val="20"/>
          <w:lang w:val="is-IS"/>
        </w:rPr>
        <w:t>kornastærð</w:t>
      </w:r>
      <w:r w:rsidRPr="00E26361">
        <w:rPr>
          <w:rFonts w:asciiTheme="minorHAnsi" w:hAnsiTheme="minorHAnsi"/>
          <w:sz w:val="20"/>
          <w:szCs w:val="20"/>
          <w:lang w:val="is-IS"/>
        </w:rPr>
        <w:t xml:space="preserve"> varðar, en hefur aðra eiginleika. Verði vot sylti fyrir hristingi, gefur hún vatn frá sér. Hún getur sogið það aftur í sig undir þrýstingi og þenst þá út.</w:t>
      </w:r>
    </w:p>
    <w:p w14:paraId="6BAF1D3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einnig syltarkorn.</w:t>
      </w:r>
    </w:p>
    <w:p w14:paraId="38012B5D" w14:textId="77777777" w:rsidR="00A05284" w:rsidRPr="00E26361" w:rsidRDefault="00A05284" w:rsidP="00A05284">
      <w:pPr>
        <w:ind w:right="30"/>
        <w:jc w:val="both"/>
        <w:rPr>
          <w:szCs w:val="20"/>
        </w:rPr>
      </w:pPr>
    </w:p>
    <w:p w14:paraId="1FE95AD7" w14:textId="77777777" w:rsidR="00A05284" w:rsidRPr="00E26361" w:rsidRDefault="00A05284" w:rsidP="00A05284">
      <w:pPr>
        <w:ind w:right="30"/>
        <w:jc w:val="both"/>
        <w:rPr>
          <w:b/>
          <w:bCs/>
          <w:szCs w:val="20"/>
        </w:rPr>
      </w:pPr>
      <w:r w:rsidRPr="00E26361">
        <w:rPr>
          <w:b/>
          <w:bCs/>
          <w:szCs w:val="20"/>
        </w:rPr>
        <w:t>sýnataka</w:t>
      </w:r>
    </w:p>
    <w:p w14:paraId="564EAB97" w14:textId="77777777" w:rsidR="00A05284" w:rsidRPr="00E26361" w:rsidRDefault="00A05284" w:rsidP="00A05284">
      <w:pPr>
        <w:ind w:right="30"/>
        <w:jc w:val="both"/>
        <w:rPr>
          <w:szCs w:val="20"/>
        </w:rPr>
      </w:pPr>
      <w:r w:rsidRPr="00E26361">
        <w:rPr>
          <w:szCs w:val="20"/>
        </w:rPr>
        <w:t xml:space="preserve">brottnám hæfilega stórs hluta af efni (t.d. </w:t>
      </w:r>
      <w:r w:rsidRPr="00E26361">
        <w:rPr>
          <w:i/>
          <w:szCs w:val="20"/>
        </w:rPr>
        <w:t>stein</w:t>
      </w:r>
      <w:r w:rsidRPr="00E26361">
        <w:rPr>
          <w:i/>
          <w:szCs w:val="20"/>
        </w:rPr>
        <w:softHyphen/>
        <w:t>efni</w:t>
      </w:r>
      <w:r w:rsidRPr="00E26361">
        <w:rPr>
          <w:szCs w:val="20"/>
        </w:rPr>
        <w:t xml:space="preserve"> eða malbiki) til rannsóknar</w:t>
      </w:r>
    </w:p>
    <w:p w14:paraId="2319B69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Oftast til prófunar á rannsóknastofu, í þeim tilgangi að afla nauðsynlegra upplýsinga um eiginleika efnisins.</w:t>
      </w:r>
    </w:p>
    <w:p w14:paraId="2C7FA16B" w14:textId="77777777" w:rsidR="00A05284" w:rsidRPr="00E26361" w:rsidRDefault="00A05284" w:rsidP="00A05284">
      <w:pPr>
        <w:ind w:right="30"/>
        <w:jc w:val="both"/>
        <w:rPr>
          <w:b/>
          <w:bCs/>
          <w:szCs w:val="20"/>
        </w:rPr>
      </w:pPr>
    </w:p>
    <w:p w14:paraId="37604D6E" w14:textId="77777777" w:rsidR="00A05284" w:rsidRPr="00E26361" w:rsidRDefault="00A05284" w:rsidP="00A05284">
      <w:pPr>
        <w:ind w:right="30"/>
        <w:jc w:val="both"/>
        <w:rPr>
          <w:b/>
          <w:bCs/>
          <w:szCs w:val="20"/>
        </w:rPr>
      </w:pPr>
      <w:r w:rsidRPr="00E26361">
        <w:rPr>
          <w:b/>
          <w:bCs/>
          <w:szCs w:val="20"/>
        </w:rPr>
        <w:t xml:space="preserve">sýni </w:t>
      </w:r>
    </w:p>
    <w:p w14:paraId="04873A59" w14:textId="77777777" w:rsidR="00A05284" w:rsidRPr="00E26361" w:rsidRDefault="00A05284" w:rsidP="00A05284">
      <w:pPr>
        <w:ind w:right="30"/>
        <w:jc w:val="both"/>
        <w:rPr>
          <w:szCs w:val="20"/>
        </w:rPr>
      </w:pPr>
      <w:r w:rsidRPr="00E26361">
        <w:rPr>
          <w:szCs w:val="20"/>
        </w:rPr>
        <w:t xml:space="preserve">lítill hluti eða skammtur af ótilgreindu efni, t.d. </w:t>
      </w:r>
      <w:r w:rsidRPr="00E26361">
        <w:rPr>
          <w:i/>
          <w:szCs w:val="20"/>
        </w:rPr>
        <w:t>steinefni</w:t>
      </w:r>
      <w:r w:rsidRPr="00E26361">
        <w:rPr>
          <w:szCs w:val="20"/>
        </w:rPr>
        <w:t>, sem sýnir eðli þess og eiginleika</w:t>
      </w:r>
    </w:p>
    <w:p w14:paraId="52D62373" w14:textId="77777777" w:rsidR="00A05284" w:rsidRPr="00E26361" w:rsidRDefault="00A05284" w:rsidP="00A05284">
      <w:pPr>
        <w:ind w:right="30"/>
        <w:jc w:val="both"/>
        <w:rPr>
          <w:szCs w:val="20"/>
        </w:rPr>
      </w:pPr>
    </w:p>
    <w:p w14:paraId="7C1AD8AD" w14:textId="77777777" w:rsidR="00A05284" w:rsidRPr="00E26361" w:rsidRDefault="00A05284" w:rsidP="00A05284">
      <w:pPr>
        <w:ind w:right="30"/>
        <w:jc w:val="both"/>
        <w:rPr>
          <w:b/>
          <w:szCs w:val="20"/>
        </w:rPr>
      </w:pPr>
      <w:r w:rsidRPr="00E26361">
        <w:rPr>
          <w:b/>
          <w:szCs w:val="20"/>
        </w:rPr>
        <w:t>söndun</w:t>
      </w:r>
    </w:p>
    <w:p w14:paraId="2CF76640" w14:textId="77777777" w:rsidR="00A05284" w:rsidRPr="00E26361" w:rsidRDefault="00A05284" w:rsidP="00A05284">
      <w:pPr>
        <w:ind w:right="30"/>
        <w:jc w:val="both"/>
        <w:rPr>
          <w:szCs w:val="20"/>
        </w:rPr>
      </w:pPr>
      <w:r w:rsidRPr="00E26361">
        <w:rPr>
          <w:szCs w:val="20"/>
        </w:rPr>
        <w:t>athöfnin að dreifa sandi</w:t>
      </w:r>
    </w:p>
    <w:p w14:paraId="2A1A736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Oft er dreift allt að 8 mm </w:t>
      </w:r>
      <w:r w:rsidRPr="00E26361">
        <w:rPr>
          <w:rFonts w:asciiTheme="minorHAnsi" w:hAnsiTheme="minorHAnsi"/>
          <w:i/>
          <w:sz w:val="20"/>
          <w:szCs w:val="20"/>
          <w:lang w:val="is-IS"/>
        </w:rPr>
        <w:t>steinefni</w:t>
      </w:r>
      <w:r w:rsidRPr="00E26361">
        <w:rPr>
          <w:rFonts w:asciiTheme="minorHAnsi" w:hAnsiTheme="minorHAnsi"/>
          <w:sz w:val="20"/>
          <w:szCs w:val="20"/>
          <w:lang w:val="is-IS"/>
        </w:rPr>
        <w:t>.</w:t>
      </w:r>
    </w:p>
    <w:p w14:paraId="53C9FB34" w14:textId="77777777" w:rsidR="00A05284" w:rsidRPr="00E26361" w:rsidRDefault="00A05284" w:rsidP="00A05284">
      <w:pPr>
        <w:ind w:right="30"/>
        <w:jc w:val="both"/>
        <w:rPr>
          <w:szCs w:val="20"/>
        </w:rPr>
      </w:pPr>
    </w:p>
    <w:p w14:paraId="06B6C9FE" w14:textId="77777777" w:rsidR="00A05284" w:rsidRPr="00E26361" w:rsidRDefault="00A05284" w:rsidP="00A05284">
      <w:pPr>
        <w:ind w:right="30"/>
        <w:jc w:val="both"/>
        <w:rPr>
          <w:b/>
          <w:bCs/>
          <w:szCs w:val="20"/>
        </w:rPr>
      </w:pPr>
      <w:r w:rsidRPr="00E26361">
        <w:rPr>
          <w:b/>
          <w:bCs/>
          <w:szCs w:val="20"/>
        </w:rPr>
        <w:t xml:space="preserve">tengivegur </w:t>
      </w:r>
      <w:r w:rsidRPr="00E26361">
        <w:rPr>
          <w:b/>
          <w:bCs/>
          <w:szCs w:val="20"/>
        </w:rPr>
        <w:tab/>
      </w:r>
      <w:r w:rsidRPr="00E26361">
        <w:rPr>
          <w:b/>
          <w:bCs/>
          <w:szCs w:val="20"/>
        </w:rPr>
        <w:tab/>
      </w:r>
    </w:p>
    <w:p w14:paraId="2D6FCF6B" w14:textId="77777777" w:rsidR="00A05284" w:rsidRPr="00E26361" w:rsidRDefault="00A05284" w:rsidP="00A05284">
      <w:pPr>
        <w:ind w:right="30"/>
        <w:jc w:val="both"/>
        <w:rPr>
          <w:szCs w:val="20"/>
        </w:rPr>
      </w:pPr>
      <w:r w:rsidRPr="00E26361">
        <w:rPr>
          <w:szCs w:val="20"/>
        </w:rPr>
        <w:t>þjóðvegur sem tengir héraðs- og landsveg við stofnveg</w:t>
      </w:r>
    </w:p>
    <w:p w14:paraId="357513EA" w14:textId="77777777" w:rsidR="00A05284" w:rsidRPr="00E26361" w:rsidRDefault="00A05284" w:rsidP="00A05284">
      <w:pPr>
        <w:ind w:right="30"/>
        <w:jc w:val="both"/>
        <w:rPr>
          <w:b/>
          <w:bCs/>
          <w:szCs w:val="20"/>
        </w:rPr>
      </w:pPr>
      <w:r w:rsidRPr="00E26361">
        <w:rPr>
          <w:b/>
          <w:bCs/>
          <w:szCs w:val="20"/>
        </w:rPr>
        <w:t xml:space="preserve">teningslaga </w:t>
      </w:r>
      <w:r w:rsidRPr="00E26361">
        <w:rPr>
          <w:b/>
          <w:bCs/>
          <w:szCs w:val="20"/>
        </w:rPr>
        <w:tab/>
      </w:r>
      <w:r w:rsidRPr="00E26361">
        <w:rPr>
          <w:b/>
          <w:bCs/>
          <w:szCs w:val="20"/>
        </w:rPr>
        <w:tab/>
      </w:r>
    </w:p>
    <w:p w14:paraId="6789BBE4" w14:textId="77777777" w:rsidR="00A05284" w:rsidRPr="00E26361" w:rsidRDefault="00A05284" w:rsidP="00A05284">
      <w:pPr>
        <w:pStyle w:val="NoSpacing"/>
        <w:rPr>
          <w:rFonts w:asciiTheme="minorHAnsi" w:hAnsiTheme="minorHAnsi"/>
          <w:b/>
          <w:bCs/>
          <w:sz w:val="20"/>
          <w:szCs w:val="20"/>
          <w:lang w:val="is-IS"/>
        </w:rPr>
      </w:pPr>
      <w:r w:rsidRPr="00E26361">
        <w:rPr>
          <w:rFonts w:asciiTheme="minorHAnsi" w:hAnsiTheme="minorHAnsi"/>
          <w:sz w:val="20"/>
          <w:szCs w:val="20"/>
          <w:lang w:val="is-IS"/>
        </w:rPr>
        <w:t>í laginu eins og hlutur sem líkist að meira eða minna leyti sexflötungi með allar hliðar jafnstórar</w:t>
      </w:r>
    </w:p>
    <w:p w14:paraId="29FA0966" w14:textId="77777777" w:rsidR="00A05284" w:rsidRPr="00E26361" w:rsidRDefault="00A05284" w:rsidP="00A05284">
      <w:pPr>
        <w:ind w:left="342" w:right="30" w:hanging="342"/>
        <w:jc w:val="both"/>
        <w:rPr>
          <w:b/>
          <w:bCs/>
          <w:szCs w:val="20"/>
        </w:rPr>
      </w:pPr>
    </w:p>
    <w:p w14:paraId="78475349" w14:textId="77777777" w:rsidR="00A05284" w:rsidRPr="00E26361" w:rsidRDefault="00A05284" w:rsidP="00A05284">
      <w:pPr>
        <w:ind w:left="342" w:right="30" w:hanging="342"/>
        <w:jc w:val="both"/>
        <w:rPr>
          <w:b/>
          <w:bCs/>
          <w:szCs w:val="20"/>
        </w:rPr>
      </w:pPr>
      <w:r w:rsidRPr="00E26361">
        <w:rPr>
          <w:b/>
          <w:bCs/>
          <w:szCs w:val="20"/>
        </w:rPr>
        <w:t>tindavalti</w:t>
      </w:r>
    </w:p>
    <w:p w14:paraId="6353116D" w14:textId="77777777" w:rsidR="00A05284" w:rsidRPr="00E26361" w:rsidRDefault="00A05284" w:rsidP="00A05284">
      <w:pPr>
        <w:ind w:left="342" w:right="30" w:hanging="342"/>
        <w:jc w:val="both"/>
        <w:rPr>
          <w:bCs/>
          <w:szCs w:val="20"/>
        </w:rPr>
      </w:pPr>
      <w:r w:rsidRPr="00E26361">
        <w:rPr>
          <w:bCs/>
          <w:szCs w:val="20"/>
        </w:rPr>
        <w:t>valti með tindum</w:t>
      </w:r>
    </w:p>
    <w:p w14:paraId="04D070D2" w14:textId="77777777" w:rsidR="00A05284" w:rsidRPr="00E26361" w:rsidRDefault="00A05284" w:rsidP="00A05284">
      <w:pPr>
        <w:ind w:right="30"/>
        <w:jc w:val="both"/>
        <w:rPr>
          <w:b/>
          <w:bCs/>
          <w:szCs w:val="20"/>
        </w:rPr>
      </w:pPr>
    </w:p>
    <w:p w14:paraId="4B84E32F" w14:textId="77777777" w:rsidR="00A05284" w:rsidRPr="00E26361" w:rsidRDefault="00A05284" w:rsidP="00A05284">
      <w:pPr>
        <w:ind w:left="720" w:right="30" w:hanging="720"/>
        <w:jc w:val="both"/>
        <w:rPr>
          <w:b/>
          <w:bCs/>
          <w:szCs w:val="20"/>
        </w:rPr>
      </w:pPr>
      <w:r w:rsidRPr="00E26361">
        <w:rPr>
          <w:b/>
          <w:bCs/>
          <w:szCs w:val="20"/>
        </w:rPr>
        <w:t>tippa</w:t>
      </w:r>
    </w:p>
    <w:p w14:paraId="440C5312" w14:textId="77777777" w:rsidR="00A05284" w:rsidRPr="00E26361" w:rsidRDefault="00A05284" w:rsidP="00A05284">
      <w:pPr>
        <w:ind w:left="440" w:right="30" w:hanging="440"/>
        <w:jc w:val="both"/>
        <w:rPr>
          <w:szCs w:val="20"/>
        </w:rPr>
      </w:pPr>
      <w:r w:rsidRPr="00E26361">
        <w:rPr>
          <w:szCs w:val="20"/>
        </w:rPr>
        <w:t>losa hlass af lausu efni af flutningatæki</w:t>
      </w:r>
    </w:p>
    <w:p w14:paraId="27DBC0F1" w14:textId="77777777" w:rsidR="00A05284" w:rsidRPr="00E26361" w:rsidRDefault="00A05284" w:rsidP="00A05284">
      <w:pPr>
        <w:ind w:right="30"/>
        <w:jc w:val="both"/>
        <w:rPr>
          <w:szCs w:val="20"/>
        </w:rPr>
      </w:pPr>
    </w:p>
    <w:p w14:paraId="3485AA81" w14:textId="77777777" w:rsidR="00A05284" w:rsidRPr="00E26361" w:rsidRDefault="00A05284" w:rsidP="00A05284">
      <w:pPr>
        <w:ind w:right="30"/>
        <w:jc w:val="both"/>
        <w:rPr>
          <w:b/>
          <w:bCs/>
          <w:szCs w:val="20"/>
        </w:rPr>
      </w:pPr>
      <w:r w:rsidRPr="00E26361">
        <w:rPr>
          <w:b/>
          <w:bCs/>
          <w:szCs w:val="20"/>
        </w:rPr>
        <w:t>tippur</w:t>
      </w:r>
    </w:p>
    <w:p w14:paraId="06EADF3F" w14:textId="77777777" w:rsidR="00A05284" w:rsidRPr="00E26361" w:rsidRDefault="00A05284" w:rsidP="00A05284">
      <w:pPr>
        <w:ind w:right="30"/>
        <w:jc w:val="both"/>
        <w:rPr>
          <w:szCs w:val="20"/>
        </w:rPr>
      </w:pPr>
      <w:r w:rsidRPr="00E26361">
        <w:rPr>
          <w:szCs w:val="20"/>
        </w:rPr>
        <w:t xml:space="preserve">staður þar sem </w:t>
      </w:r>
      <w:r w:rsidRPr="00E26361">
        <w:rPr>
          <w:i/>
          <w:szCs w:val="20"/>
        </w:rPr>
        <w:t>steinefni</w:t>
      </w:r>
      <w:r w:rsidRPr="00E26361">
        <w:rPr>
          <w:szCs w:val="20"/>
        </w:rPr>
        <w:t xml:space="preserve"> er losað af flutningatæki </w:t>
      </w:r>
    </w:p>
    <w:p w14:paraId="7B83393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Á tipp getur myndast </w:t>
      </w:r>
      <w:r w:rsidRPr="00E26361">
        <w:rPr>
          <w:rFonts w:asciiTheme="minorHAnsi" w:hAnsiTheme="minorHAnsi"/>
          <w:i/>
          <w:sz w:val="20"/>
          <w:szCs w:val="20"/>
          <w:lang w:val="is-IS"/>
        </w:rPr>
        <w:t>haugur</w:t>
      </w:r>
      <w:r w:rsidRPr="00E26361">
        <w:rPr>
          <w:rFonts w:asciiTheme="minorHAnsi" w:hAnsiTheme="minorHAnsi"/>
          <w:sz w:val="20"/>
          <w:szCs w:val="20"/>
          <w:lang w:val="is-IS"/>
        </w:rPr>
        <w:t xml:space="preserve">, annað hvort til tímabundinnar geymslu , til síðari frágangs í vegi, eða varanlegrar geymslu. </w:t>
      </w:r>
    </w:p>
    <w:p w14:paraId="74360DAD" w14:textId="77777777" w:rsidR="00A05284" w:rsidRPr="00E26361" w:rsidRDefault="00A05284" w:rsidP="00A05284">
      <w:pPr>
        <w:ind w:right="30"/>
        <w:jc w:val="both"/>
        <w:rPr>
          <w:szCs w:val="20"/>
        </w:rPr>
      </w:pPr>
    </w:p>
    <w:p w14:paraId="58B78FDF" w14:textId="77777777" w:rsidR="00A05284" w:rsidRPr="00E26361" w:rsidRDefault="00A05284" w:rsidP="00A05284">
      <w:pPr>
        <w:ind w:right="30"/>
        <w:jc w:val="both"/>
        <w:rPr>
          <w:b/>
          <w:szCs w:val="20"/>
        </w:rPr>
      </w:pPr>
      <w:r w:rsidRPr="00E26361">
        <w:rPr>
          <w:b/>
          <w:szCs w:val="20"/>
        </w:rPr>
        <w:t>titurhnallur</w:t>
      </w:r>
    </w:p>
    <w:p w14:paraId="151738C1" w14:textId="77777777" w:rsidR="00A05284" w:rsidRPr="00E26361" w:rsidRDefault="00A05284" w:rsidP="00A05284">
      <w:pPr>
        <w:ind w:right="30"/>
        <w:jc w:val="both"/>
        <w:rPr>
          <w:szCs w:val="20"/>
        </w:rPr>
      </w:pPr>
      <w:r w:rsidRPr="00E26361">
        <w:rPr>
          <w:szCs w:val="20"/>
        </w:rPr>
        <w:t xml:space="preserve">hnallur, til að þjappa </w:t>
      </w:r>
      <w:r w:rsidRPr="00E26361">
        <w:rPr>
          <w:i/>
          <w:szCs w:val="20"/>
        </w:rPr>
        <w:t>jarðefni</w:t>
      </w:r>
      <w:r w:rsidRPr="00E26361">
        <w:rPr>
          <w:szCs w:val="20"/>
        </w:rPr>
        <w:t>, sem getur titrað</w:t>
      </w:r>
    </w:p>
    <w:p w14:paraId="36E8F651" w14:textId="77777777" w:rsidR="00A05284" w:rsidRPr="00E26361" w:rsidRDefault="00A05284" w:rsidP="00A05284">
      <w:pPr>
        <w:ind w:right="30"/>
        <w:jc w:val="both"/>
        <w:rPr>
          <w:szCs w:val="20"/>
        </w:rPr>
      </w:pPr>
    </w:p>
    <w:p w14:paraId="223E4FBA" w14:textId="77777777" w:rsidR="00A05284" w:rsidRPr="00E26361" w:rsidRDefault="00A05284" w:rsidP="00A05284">
      <w:pPr>
        <w:ind w:right="30"/>
        <w:jc w:val="both"/>
        <w:rPr>
          <w:b/>
          <w:szCs w:val="20"/>
        </w:rPr>
      </w:pPr>
      <w:r w:rsidRPr="00E26361">
        <w:rPr>
          <w:b/>
          <w:szCs w:val="20"/>
        </w:rPr>
        <w:t>titurmatari</w:t>
      </w:r>
    </w:p>
    <w:p w14:paraId="4B85654A" w14:textId="77777777" w:rsidR="00A05284" w:rsidRPr="00E26361" w:rsidRDefault="00A05284" w:rsidP="00A05284">
      <w:pPr>
        <w:ind w:right="30"/>
        <w:jc w:val="both"/>
        <w:rPr>
          <w:szCs w:val="20"/>
        </w:rPr>
      </w:pPr>
      <w:r w:rsidRPr="00E26361">
        <w:rPr>
          <w:szCs w:val="20"/>
        </w:rPr>
        <w:t>vélknúinn matari</w:t>
      </w:r>
    </w:p>
    <w:p w14:paraId="578BB61A" w14:textId="77777777" w:rsidR="00A05284" w:rsidRPr="00E26361" w:rsidRDefault="00A05284" w:rsidP="00A05284">
      <w:pPr>
        <w:ind w:right="30"/>
        <w:jc w:val="both"/>
        <w:rPr>
          <w:b/>
          <w:szCs w:val="20"/>
        </w:rPr>
      </w:pPr>
      <w:r w:rsidRPr="00E26361">
        <w:rPr>
          <w:b/>
          <w:szCs w:val="20"/>
        </w:rPr>
        <w:t>titurplata</w:t>
      </w:r>
    </w:p>
    <w:p w14:paraId="25D5E4B4" w14:textId="77777777" w:rsidR="00A05284" w:rsidRPr="00E26361" w:rsidRDefault="00A05284" w:rsidP="00A05284">
      <w:pPr>
        <w:ind w:right="30"/>
        <w:jc w:val="both"/>
        <w:rPr>
          <w:szCs w:val="20"/>
        </w:rPr>
      </w:pPr>
      <w:r w:rsidRPr="00E26361">
        <w:rPr>
          <w:szCs w:val="20"/>
        </w:rPr>
        <w:t>plötulaga þjöppunartæki, sem er látið titra</w:t>
      </w:r>
    </w:p>
    <w:p w14:paraId="524219A4" w14:textId="77777777" w:rsidR="00816647" w:rsidRPr="00E26361" w:rsidRDefault="00816647" w:rsidP="00A05284">
      <w:pPr>
        <w:ind w:right="30"/>
        <w:jc w:val="both"/>
        <w:rPr>
          <w:b/>
          <w:bCs/>
          <w:szCs w:val="20"/>
        </w:rPr>
      </w:pPr>
    </w:p>
    <w:p w14:paraId="1AD0235E" w14:textId="02109C20" w:rsidR="00A05284" w:rsidRPr="00E26361" w:rsidRDefault="00A05284" w:rsidP="00A05284">
      <w:pPr>
        <w:ind w:right="30"/>
        <w:jc w:val="both"/>
        <w:rPr>
          <w:b/>
          <w:bCs/>
          <w:szCs w:val="20"/>
        </w:rPr>
      </w:pPr>
      <w:r w:rsidRPr="00E26361">
        <w:rPr>
          <w:b/>
          <w:bCs/>
          <w:szCs w:val="20"/>
        </w:rPr>
        <w:t>titurvalti</w:t>
      </w:r>
    </w:p>
    <w:p w14:paraId="3DE99A1A" w14:textId="77777777" w:rsidR="00A05284" w:rsidRPr="00E26361" w:rsidRDefault="00A05284" w:rsidP="00A05284">
      <w:pPr>
        <w:ind w:right="30"/>
        <w:jc w:val="both"/>
        <w:rPr>
          <w:szCs w:val="20"/>
        </w:rPr>
      </w:pPr>
      <w:r w:rsidRPr="00E26361">
        <w:rPr>
          <w:i/>
          <w:szCs w:val="20"/>
        </w:rPr>
        <w:t>valti</w:t>
      </w:r>
      <w:r w:rsidRPr="00E26361">
        <w:rPr>
          <w:szCs w:val="20"/>
        </w:rPr>
        <w:t xml:space="preserve"> með svighjóli (hjámiðjuhjóli) á tromlu sem orsakar titring á tromlunni</w:t>
      </w:r>
    </w:p>
    <w:p w14:paraId="45C99FD3" w14:textId="77777777" w:rsidR="00A05284" w:rsidRPr="00E26361" w:rsidRDefault="00A05284" w:rsidP="00A05284">
      <w:pPr>
        <w:ind w:right="30"/>
        <w:jc w:val="both"/>
        <w:rPr>
          <w:szCs w:val="20"/>
        </w:rPr>
      </w:pPr>
    </w:p>
    <w:p w14:paraId="63054D53" w14:textId="77777777" w:rsidR="00A05284" w:rsidRPr="00E26361" w:rsidRDefault="00A05284" w:rsidP="00A05284">
      <w:pPr>
        <w:ind w:right="30"/>
        <w:jc w:val="both"/>
        <w:rPr>
          <w:b/>
          <w:szCs w:val="20"/>
        </w:rPr>
      </w:pPr>
      <w:r w:rsidRPr="00E26361">
        <w:rPr>
          <w:b/>
          <w:szCs w:val="20"/>
        </w:rPr>
        <w:t>tíðni</w:t>
      </w:r>
    </w:p>
    <w:p w14:paraId="5D7443AA" w14:textId="77777777" w:rsidR="00A05284" w:rsidRPr="00E26361" w:rsidRDefault="00A05284" w:rsidP="00A05284">
      <w:pPr>
        <w:ind w:right="30"/>
        <w:jc w:val="both"/>
        <w:rPr>
          <w:szCs w:val="20"/>
        </w:rPr>
      </w:pPr>
      <w:r w:rsidRPr="00E26361">
        <w:rPr>
          <w:szCs w:val="20"/>
        </w:rPr>
        <w:t>1. fjöldi aðgerða á tíma- eða magneiningu [</w:t>
      </w:r>
      <w:r w:rsidRPr="00E26361">
        <w:rPr>
          <w:i/>
          <w:szCs w:val="20"/>
        </w:rPr>
        <w:t>eftirlit</w:t>
      </w:r>
      <w:r w:rsidRPr="00E26361">
        <w:rPr>
          <w:szCs w:val="20"/>
        </w:rPr>
        <w:t xml:space="preserve"> í vegagerð]</w:t>
      </w:r>
    </w:p>
    <w:p w14:paraId="5054BAC8" w14:textId="77777777" w:rsidR="00A05284" w:rsidRPr="00E26361" w:rsidRDefault="00A05284" w:rsidP="00A05284">
      <w:pPr>
        <w:ind w:right="30"/>
        <w:jc w:val="both"/>
        <w:rPr>
          <w:szCs w:val="20"/>
        </w:rPr>
      </w:pPr>
      <w:r w:rsidRPr="00E26361">
        <w:rPr>
          <w:szCs w:val="20"/>
        </w:rPr>
        <w:t>2. fjöldi af lotum, sveiflum eða öðrum fyrirbærum á tímaeiningu</w:t>
      </w:r>
    </w:p>
    <w:p w14:paraId="5D8E655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1. Í vegagerð t.d. fjöldi efnisrannsókna m.v. framleitt magn steinefnis.</w:t>
      </w:r>
    </w:p>
    <w:p w14:paraId="3AD1CC6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2. Mælieining: hertz [Hz].</w:t>
      </w:r>
    </w:p>
    <w:p w14:paraId="1D9AC463" w14:textId="77777777" w:rsidR="00A05284" w:rsidRPr="00E26361" w:rsidRDefault="00A05284" w:rsidP="00A05284">
      <w:pPr>
        <w:ind w:right="30"/>
        <w:jc w:val="both"/>
        <w:rPr>
          <w:b/>
          <w:bCs/>
          <w:szCs w:val="20"/>
        </w:rPr>
      </w:pPr>
    </w:p>
    <w:p w14:paraId="556CDC4F" w14:textId="77777777" w:rsidR="00A05284" w:rsidRPr="00E26361" w:rsidRDefault="00A05284" w:rsidP="00A05284">
      <w:pPr>
        <w:ind w:right="30"/>
        <w:jc w:val="both"/>
        <w:rPr>
          <w:b/>
          <w:bCs/>
          <w:szCs w:val="20"/>
        </w:rPr>
      </w:pPr>
      <w:r w:rsidRPr="00E26361">
        <w:rPr>
          <w:b/>
          <w:bCs/>
          <w:szCs w:val="20"/>
        </w:rPr>
        <w:t>tjara</w:t>
      </w:r>
    </w:p>
    <w:p w14:paraId="4C4CB471" w14:textId="77777777" w:rsidR="00A05284" w:rsidRPr="00E26361" w:rsidRDefault="00A05284" w:rsidP="00A05284">
      <w:pPr>
        <w:ind w:right="30"/>
        <w:jc w:val="both"/>
        <w:rPr>
          <w:bCs/>
          <w:szCs w:val="20"/>
        </w:rPr>
      </w:pPr>
      <w:r w:rsidRPr="00E26361">
        <w:rPr>
          <w:bCs/>
          <w:szCs w:val="20"/>
        </w:rPr>
        <w:t>kolvetnað bindiefni sem verður til við þurreimingu á kolum, viði eða svipuðum efnum</w:t>
      </w:r>
    </w:p>
    <w:p w14:paraId="35B3228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Tjara er ekki sama efni og bik, enda af ólíkum uppruna. </w:t>
      </w:r>
    </w:p>
    <w:p w14:paraId="34414A5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Tjara var áður notuð til vegagerðar sem bindiefni í stað biks, en ekki lengur, þar sem hún er talin krabbameinsvaldandi.</w:t>
      </w:r>
    </w:p>
    <w:p w14:paraId="47CE0AF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"kolvetnað bindiefni" á að vera þýðing á "hydrocarbon binder"</w:t>
      </w:r>
    </w:p>
    <w:p w14:paraId="090BE2FF" w14:textId="77777777" w:rsidR="00A05284" w:rsidRPr="00E26361" w:rsidRDefault="00A05284" w:rsidP="00A05284">
      <w:pPr>
        <w:ind w:right="30"/>
        <w:jc w:val="both"/>
        <w:rPr>
          <w:b/>
          <w:bCs/>
          <w:szCs w:val="20"/>
        </w:rPr>
      </w:pPr>
    </w:p>
    <w:p w14:paraId="28101533" w14:textId="77777777" w:rsidR="00A05284" w:rsidRPr="00E26361" w:rsidRDefault="00A05284" w:rsidP="00A05284">
      <w:pPr>
        <w:ind w:right="30"/>
        <w:jc w:val="both"/>
        <w:rPr>
          <w:b/>
          <w:bCs/>
          <w:szCs w:val="20"/>
        </w:rPr>
      </w:pPr>
      <w:r w:rsidRPr="00E26361">
        <w:rPr>
          <w:b/>
          <w:bCs/>
          <w:szCs w:val="20"/>
        </w:rPr>
        <w:t>togsprunga</w:t>
      </w:r>
    </w:p>
    <w:p w14:paraId="0C0A00B9" w14:textId="77777777" w:rsidR="00A05284" w:rsidRPr="00E26361" w:rsidRDefault="00A05284" w:rsidP="00A05284">
      <w:pPr>
        <w:ind w:right="30"/>
        <w:jc w:val="both"/>
        <w:rPr>
          <w:bCs/>
          <w:szCs w:val="20"/>
        </w:rPr>
      </w:pPr>
      <w:r w:rsidRPr="00E26361">
        <w:rPr>
          <w:bCs/>
          <w:szCs w:val="20"/>
        </w:rPr>
        <w:t>bergsprunga er nefnd togsprunga, ef sprunguveggirnir hafa færst sundur, hvort sem sprungan hefur síðar fyllst af jarðefnum eða ekki</w:t>
      </w:r>
    </w:p>
    <w:p w14:paraId="76CA7FB6" w14:textId="77777777" w:rsidR="00A05284" w:rsidRPr="00E26361" w:rsidRDefault="00A05284" w:rsidP="00A05284">
      <w:pPr>
        <w:ind w:right="30"/>
        <w:jc w:val="both"/>
        <w:rPr>
          <w:b/>
          <w:bCs/>
          <w:szCs w:val="20"/>
        </w:rPr>
      </w:pPr>
    </w:p>
    <w:p w14:paraId="51926666" w14:textId="77777777" w:rsidR="00A05284" w:rsidRPr="00E26361" w:rsidRDefault="00A05284" w:rsidP="00A05284">
      <w:pPr>
        <w:ind w:right="30"/>
        <w:jc w:val="both"/>
        <w:rPr>
          <w:b/>
          <w:bCs/>
          <w:szCs w:val="20"/>
        </w:rPr>
      </w:pPr>
      <w:r w:rsidRPr="00E26361">
        <w:rPr>
          <w:b/>
          <w:bCs/>
          <w:szCs w:val="20"/>
        </w:rPr>
        <w:t>treysting</w:t>
      </w:r>
    </w:p>
    <w:p w14:paraId="786F2580" w14:textId="77777777" w:rsidR="00A05284" w:rsidRPr="00E26361" w:rsidRDefault="00A05284" w:rsidP="00A05284">
      <w:pPr>
        <w:ind w:right="30"/>
        <w:jc w:val="both"/>
        <w:rPr>
          <w:bCs/>
          <w:szCs w:val="20"/>
        </w:rPr>
      </w:pPr>
      <w:r w:rsidRPr="00E26361">
        <w:rPr>
          <w:bCs/>
          <w:szCs w:val="20"/>
        </w:rPr>
        <w:t>bæting á burðargetu jarðefnis [vegagerð]</w:t>
      </w:r>
    </w:p>
    <w:p w14:paraId="5AFEA68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Bik- og sementsfestun.</w:t>
      </w:r>
    </w:p>
    <w:p w14:paraId="76472271" w14:textId="77777777" w:rsidR="00A05284" w:rsidRPr="00E26361" w:rsidRDefault="00A05284" w:rsidP="00A05284">
      <w:pPr>
        <w:ind w:right="30"/>
        <w:jc w:val="both"/>
        <w:rPr>
          <w:b/>
          <w:bCs/>
          <w:szCs w:val="20"/>
        </w:rPr>
      </w:pPr>
    </w:p>
    <w:p w14:paraId="220138FF" w14:textId="77777777" w:rsidR="00A05284" w:rsidRPr="00E26361" w:rsidRDefault="00A05284" w:rsidP="00A05284">
      <w:pPr>
        <w:ind w:right="30"/>
        <w:jc w:val="both"/>
        <w:rPr>
          <w:b/>
          <w:bCs/>
          <w:szCs w:val="20"/>
        </w:rPr>
      </w:pPr>
      <w:r w:rsidRPr="00E26361">
        <w:rPr>
          <w:b/>
          <w:bCs/>
          <w:szCs w:val="20"/>
        </w:rPr>
        <w:t>túff</w:t>
      </w:r>
    </w:p>
    <w:p w14:paraId="23F4508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móberg</w:t>
      </w:r>
      <w:r w:rsidRPr="00E26361">
        <w:rPr>
          <w:rFonts w:asciiTheme="minorHAnsi" w:hAnsiTheme="minorHAnsi"/>
          <w:sz w:val="20"/>
          <w:szCs w:val="20"/>
          <w:lang w:val="is-IS"/>
        </w:rPr>
        <w:t>.</w:t>
      </w:r>
    </w:p>
    <w:p w14:paraId="6EC10B60" w14:textId="77777777" w:rsidR="00A05284" w:rsidRPr="00E26361" w:rsidRDefault="00A05284" w:rsidP="00A05284">
      <w:pPr>
        <w:ind w:right="30"/>
        <w:jc w:val="both"/>
        <w:rPr>
          <w:b/>
          <w:bCs/>
          <w:szCs w:val="20"/>
        </w:rPr>
      </w:pPr>
    </w:p>
    <w:p w14:paraId="7EDE49A6" w14:textId="77777777" w:rsidR="00A05284" w:rsidRPr="00E26361" w:rsidRDefault="00A05284" w:rsidP="00A05284">
      <w:pPr>
        <w:ind w:right="30"/>
        <w:jc w:val="both"/>
        <w:rPr>
          <w:b/>
          <w:bCs/>
          <w:szCs w:val="20"/>
        </w:rPr>
      </w:pPr>
      <w:r w:rsidRPr="00E26361">
        <w:rPr>
          <w:b/>
          <w:bCs/>
          <w:szCs w:val="20"/>
        </w:rPr>
        <w:t>tvívalti</w:t>
      </w:r>
    </w:p>
    <w:p w14:paraId="30BC552D" w14:textId="77777777" w:rsidR="00A05284" w:rsidRPr="00E26361" w:rsidRDefault="00A05284" w:rsidP="00A05284">
      <w:pPr>
        <w:ind w:right="30"/>
        <w:jc w:val="both"/>
        <w:rPr>
          <w:bCs/>
          <w:szCs w:val="20"/>
        </w:rPr>
      </w:pPr>
      <w:r w:rsidRPr="00E26361">
        <w:rPr>
          <w:bCs/>
          <w:szCs w:val="20"/>
        </w:rPr>
        <w:t>valti með tveimur tromlum</w:t>
      </w:r>
    </w:p>
    <w:p w14:paraId="441C5A2B" w14:textId="77777777" w:rsidR="00A05284" w:rsidRPr="00E26361" w:rsidRDefault="00A05284" w:rsidP="00A05284">
      <w:pPr>
        <w:ind w:right="30"/>
        <w:jc w:val="both"/>
        <w:rPr>
          <w:szCs w:val="20"/>
        </w:rPr>
      </w:pPr>
    </w:p>
    <w:p w14:paraId="0EBBEDA7" w14:textId="77777777" w:rsidR="00A05284" w:rsidRPr="00E26361" w:rsidRDefault="00A05284" w:rsidP="00A05284">
      <w:pPr>
        <w:ind w:right="30"/>
        <w:jc w:val="both"/>
        <w:rPr>
          <w:b/>
          <w:szCs w:val="20"/>
        </w:rPr>
      </w:pPr>
      <w:r w:rsidRPr="00E26361">
        <w:rPr>
          <w:b/>
          <w:szCs w:val="20"/>
        </w:rPr>
        <w:t>umframefni</w:t>
      </w:r>
    </w:p>
    <w:p w14:paraId="5A98E4D3" w14:textId="77777777" w:rsidR="00A05284" w:rsidRPr="00E26361" w:rsidRDefault="00A05284" w:rsidP="00A05284">
      <w:pPr>
        <w:ind w:right="30"/>
        <w:jc w:val="both"/>
        <w:rPr>
          <w:szCs w:val="20"/>
        </w:rPr>
      </w:pPr>
      <w:r w:rsidRPr="00E26361">
        <w:rPr>
          <w:szCs w:val="20"/>
        </w:rPr>
        <w:t>efnismagn úr vegskæringum, sem er umfram það magn, sem þarf í veghlot</w:t>
      </w:r>
    </w:p>
    <w:p w14:paraId="641F6D64" w14:textId="77777777" w:rsidR="005D70C2" w:rsidRPr="00E26361" w:rsidRDefault="005D70C2" w:rsidP="00A05284">
      <w:pPr>
        <w:ind w:right="30"/>
        <w:jc w:val="both"/>
        <w:rPr>
          <w:b/>
          <w:bCs/>
          <w:szCs w:val="20"/>
        </w:rPr>
      </w:pPr>
    </w:p>
    <w:p w14:paraId="3639441F" w14:textId="4056FC72" w:rsidR="00A05284" w:rsidRPr="00E26361" w:rsidRDefault="00A05284" w:rsidP="00A05284">
      <w:pPr>
        <w:ind w:right="30"/>
        <w:jc w:val="both"/>
        <w:rPr>
          <w:b/>
          <w:bCs/>
          <w:szCs w:val="20"/>
        </w:rPr>
      </w:pPr>
      <w:r w:rsidRPr="00E26361">
        <w:rPr>
          <w:b/>
          <w:bCs/>
          <w:szCs w:val="20"/>
        </w:rPr>
        <w:t>ummyndað berg</w:t>
      </w:r>
    </w:p>
    <w:p w14:paraId="4DF7332D" w14:textId="77777777" w:rsidR="00A05284" w:rsidRPr="00E26361" w:rsidRDefault="00A05284" w:rsidP="00A05284">
      <w:pPr>
        <w:ind w:right="30"/>
        <w:jc w:val="both"/>
        <w:rPr>
          <w:szCs w:val="20"/>
        </w:rPr>
      </w:pPr>
      <w:r w:rsidRPr="00E26361">
        <w:rPr>
          <w:i/>
          <w:szCs w:val="20"/>
        </w:rPr>
        <w:t>berg</w:t>
      </w:r>
      <w:r w:rsidRPr="00E26361">
        <w:rPr>
          <w:szCs w:val="20"/>
        </w:rPr>
        <w:t xml:space="preserve"> sem hefur orðið fyrir </w:t>
      </w:r>
      <w:r w:rsidRPr="00E26361">
        <w:rPr>
          <w:i/>
          <w:szCs w:val="20"/>
        </w:rPr>
        <w:t>ummyndun</w:t>
      </w:r>
      <w:r w:rsidRPr="00E26361">
        <w:rPr>
          <w:szCs w:val="20"/>
        </w:rPr>
        <w:t xml:space="preserve"> </w:t>
      </w:r>
    </w:p>
    <w:p w14:paraId="1F731DF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ummyndun</w:t>
      </w:r>
      <w:r w:rsidRPr="00E26361">
        <w:rPr>
          <w:rFonts w:asciiTheme="minorHAnsi" w:hAnsiTheme="minorHAnsi"/>
          <w:sz w:val="20"/>
          <w:szCs w:val="20"/>
          <w:lang w:val="is-IS"/>
        </w:rPr>
        <w:t>.</w:t>
      </w:r>
    </w:p>
    <w:p w14:paraId="1E52482E" w14:textId="77777777" w:rsidR="00A05284" w:rsidRPr="00E26361" w:rsidRDefault="00A05284" w:rsidP="00A05284">
      <w:pPr>
        <w:ind w:right="30"/>
        <w:jc w:val="both"/>
        <w:rPr>
          <w:b/>
          <w:bCs/>
          <w:szCs w:val="20"/>
        </w:rPr>
      </w:pPr>
    </w:p>
    <w:p w14:paraId="55A7DB4F" w14:textId="77777777" w:rsidR="00A05284" w:rsidRPr="00E26361" w:rsidRDefault="00A05284" w:rsidP="00A05284">
      <w:pPr>
        <w:ind w:right="30"/>
        <w:jc w:val="both"/>
        <w:rPr>
          <w:b/>
          <w:bCs/>
          <w:szCs w:val="20"/>
        </w:rPr>
      </w:pPr>
      <w:r w:rsidRPr="00E26361">
        <w:rPr>
          <w:b/>
          <w:bCs/>
          <w:szCs w:val="20"/>
        </w:rPr>
        <w:t>ummyndun</w:t>
      </w:r>
    </w:p>
    <w:p w14:paraId="2395544C" w14:textId="77777777" w:rsidR="00A05284" w:rsidRPr="00E26361" w:rsidRDefault="00A05284" w:rsidP="00A05284">
      <w:pPr>
        <w:ind w:right="30"/>
        <w:jc w:val="both"/>
        <w:rPr>
          <w:szCs w:val="20"/>
        </w:rPr>
      </w:pPr>
      <w:r w:rsidRPr="00E26361">
        <w:rPr>
          <w:szCs w:val="20"/>
        </w:rPr>
        <w:t xml:space="preserve">það að </w:t>
      </w:r>
      <w:r w:rsidRPr="00E26361">
        <w:rPr>
          <w:i/>
          <w:szCs w:val="20"/>
        </w:rPr>
        <w:t>storkuberg</w:t>
      </w:r>
      <w:r w:rsidRPr="00E26361">
        <w:rPr>
          <w:szCs w:val="20"/>
        </w:rPr>
        <w:t xml:space="preserve"> eða </w:t>
      </w:r>
      <w:r w:rsidRPr="00E26361">
        <w:rPr>
          <w:i/>
          <w:szCs w:val="20"/>
        </w:rPr>
        <w:t>setberg</w:t>
      </w:r>
      <w:r w:rsidRPr="00E26361">
        <w:rPr>
          <w:szCs w:val="20"/>
        </w:rPr>
        <w:t xml:space="preserve"> breytist að nokkru leyti að gerð og efnasamsetningu tiltölu</w:t>
      </w:r>
      <w:r w:rsidRPr="00E26361">
        <w:rPr>
          <w:szCs w:val="20"/>
        </w:rPr>
        <w:softHyphen/>
        <w:t>lega grunnt í jörðu, einkum vegna áhrifa frá jarðhita</w:t>
      </w:r>
    </w:p>
    <w:p w14:paraId="32CF9EFC" w14:textId="77777777" w:rsidR="00A05284" w:rsidRPr="00E26361" w:rsidRDefault="00A05284" w:rsidP="00A05284">
      <w:pPr>
        <w:ind w:right="30"/>
        <w:jc w:val="both"/>
        <w:rPr>
          <w:b/>
          <w:bCs/>
          <w:szCs w:val="20"/>
        </w:rPr>
      </w:pPr>
    </w:p>
    <w:p w14:paraId="30482EE2" w14:textId="77777777" w:rsidR="00316352" w:rsidRDefault="00316352" w:rsidP="00A05284">
      <w:pPr>
        <w:ind w:right="30"/>
        <w:jc w:val="both"/>
        <w:rPr>
          <w:b/>
          <w:bCs/>
          <w:szCs w:val="20"/>
        </w:rPr>
      </w:pPr>
    </w:p>
    <w:p w14:paraId="6FC75EC7" w14:textId="77777777" w:rsidR="00316352" w:rsidRDefault="00316352" w:rsidP="00A05284">
      <w:pPr>
        <w:ind w:right="30"/>
        <w:jc w:val="both"/>
        <w:rPr>
          <w:b/>
          <w:bCs/>
          <w:szCs w:val="20"/>
        </w:rPr>
      </w:pPr>
    </w:p>
    <w:p w14:paraId="6212E5F0" w14:textId="5C3B7369" w:rsidR="00A05284" w:rsidRPr="00E26361" w:rsidRDefault="00A05284" w:rsidP="00A05284">
      <w:pPr>
        <w:ind w:right="30"/>
        <w:jc w:val="both"/>
        <w:rPr>
          <w:b/>
          <w:bCs/>
          <w:szCs w:val="20"/>
        </w:rPr>
      </w:pPr>
      <w:r w:rsidRPr="00E26361">
        <w:rPr>
          <w:b/>
          <w:bCs/>
          <w:szCs w:val="20"/>
        </w:rPr>
        <w:t>umsjónarmaður</w:t>
      </w:r>
    </w:p>
    <w:p w14:paraId="0A0C1177" w14:textId="77777777" w:rsidR="00A05284" w:rsidRPr="00E26361" w:rsidRDefault="00A05284" w:rsidP="00A05284">
      <w:pPr>
        <w:ind w:right="30"/>
        <w:jc w:val="both"/>
        <w:rPr>
          <w:bCs/>
          <w:szCs w:val="20"/>
        </w:rPr>
      </w:pPr>
      <w:r w:rsidRPr="00E26361">
        <w:rPr>
          <w:bCs/>
          <w:szCs w:val="20"/>
        </w:rPr>
        <w:t>sérstakur fulltrúi verkkaupa sem hefur umsjón með verki fyrir hans hönd</w:t>
      </w:r>
    </w:p>
    <w:p w14:paraId="0C06BD9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30.</w:t>
      </w:r>
    </w:p>
    <w:p w14:paraId="79A384D8" w14:textId="77777777" w:rsidR="00A05284" w:rsidRPr="00E26361" w:rsidRDefault="00A05284" w:rsidP="00A05284">
      <w:pPr>
        <w:ind w:right="30"/>
        <w:jc w:val="both"/>
        <w:rPr>
          <w:b/>
          <w:bCs/>
          <w:szCs w:val="20"/>
        </w:rPr>
      </w:pPr>
    </w:p>
    <w:p w14:paraId="112C4783" w14:textId="77777777" w:rsidR="00A05284" w:rsidRPr="00E26361" w:rsidRDefault="00A05284" w:rsidP="00A05284">
      <w:pPr>
        <w:ind w:right="30"/>
        <w:jc w:val="both"/>
        <w:rPr>
          <w:b/>
          <w:bCs/>
          <w:szCs w:val="20"/>
        </w:rPr>
      </w:pPr>
      <w:r w:rsidRPr="00E26361">
        <w:rPr>
          <w:b/>
          <w:bCs/>
          <w:szCs w:val="20"/>
        </w:rPr>
        <w:t>undanskolun</w:t>
      </w:r>
    </w:p>
    <w:p w14:paraId="6AC01593" w14:textId="77777777" w:rsidR="00A05284" w:rsidRPr="00E26361" w:rsidRDefault="00A05284" w:rsidP="00A05284">
      <w:pPr>
        <w:ind w:right="30"/>
        <w:jc w:val="both"/>
        <w:rPr>
          <w:bCs/>
          <w:szCs w:val="20"/>
        </w:rPr>
      </w:pPr>
      <w:r w:rsidRPr="00E26361">
        <w:rPr>
          <w:bCs/>
          <w:szCs w:val="20"/>
        </w:rPr>
        <w:t>vatn streymir í gegnum undirstöðu mannvirkis eða undir hana og ber í burtu efni</w:t>
      </w:r>
    </w:p>
    <w:p w14:paraId="66088FF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T.d. gegnum </w:t>
      </w:r>
      <w:r w:rsidRPr="00E26361">
        <w:rPr>
          <w:rFonts w:asciiTheme="minorHAnsi" w:hAnsiTheme="minorHAnsi"/>
          <w:i/>
          <w:sz w:val="20"/>
          <w:szCs w:val="20"/>
          <w:lang w:val="is-IS"/>
        </w:rPr>
        <w:t>vegbotn</w:t>
      </w:r>
      <w:r w:rsidRPr="00E26361">
        <w:rPr>
          <w:rFonts w:asciiTheme="minorHAnsi" w:hAnsiTheme="minorHAnsi"/>
          <w:sz w:val="20"/>
          <w:szCs w:val="20"/>
          <w:lang w:val="is-IS"/>
        </w:rPr>
        <w:t xml:space="preserve"> eða undir sökkul.</w:t>
      </w:r>
    </w:p>
    <w:p w14:paraId="71875E87" w14:textId="77777777" w:rsidR="00A05284" w:rsidRPr="00E26361" w:rsidRDefault="00A05284" w:rsidP="00A05284">
      <w:pPr>
        <w:ind w:right="30"/>
        <w:jc w:val="both"/>
        <w:rPr>
          <w:b/>
          <w:bCs/>
          <w:szCs w:val="20"/>
        </w:rPr>
      </w:pPr>
    </w:p>
    <w:p w14:paraId="7142478B" w14:textId="77777777" w:rsidR="00A05284" w:rsidRPr="00E26361" w:rsidRDefault="00A05284" w:rsidP="00A05284">
      <w:pPr>
        <w:ind w:right="30"/>
        <w:jc w:val="both"/>
        <w:rPr>
          <w:b/>
          <w:bCs/>
          <w:szCs w:val="20"/>
        </w:rPr>
      </w:pPr>
      <w:r w:rsidRPr="00E26361">
        <w:rPr>
          <w:b/>
          <w:bCs/>
          <w:szCs w:val="20"/>
        </w:rPr>
        <w:t xml:space="preserve">undantekt </w:t>
      </w:r>
      <w:r w:rsidRPr="00E26361">
        <w:rPr>
          <w:b/>
          <w:bCs/>
          <w:szCs w:val="20"/>
        </w:rPr>
        <w:tab/>
      </w:r>
      <w:r w:rsidRPr="00E26361">
        <w:rPr>
          <w:b/>
          <w:bCs/>
          <w:szCs w:val="20"/>
        </w:rPr>
        <w:tab/>
      </w:r>
    </w:p>
    <w:p w14:paraId="16BF8BEC" w14:textId="77777777" w:rsidR="00A05284" w:rsidRPr="00E26361" w:rsidRDefault="00A05284" w:rsidP="00A05284">
      <w:pPr>
        <w:ind w:right="30"/>
        <w:jc w:val="both"/>
        <w:rPr>
          <w:szCs w:val="20"/>
        </w:rPr>
      </w:pPr>
      <w:r w:rsidRPr="00E26361">
        <w:rPr>
          <w:szCs w:val="20"/>
        </w:rPr>
        <w:t xml:space="preserve">það að sigta </w:t>
      </w:r>
      <w:r w:rsidRPr="00E26361">
        <w:rPr>
          <w:i/>
          <w:szCs w:val="20"/>
        </w:rPr>
        <w:t>steinefni</w:t>
      </w:r>
      <w:r w:rsidRPr="00E26361">
        <w:rPr>
          <w:szCs w:val="20"/>
        </w:rPr>
        <w:t xml:space="preserve"> á einu sigti í þeim tilgangi að skilja frá efni af ákveðinni stærð eða smærra</w:t>
      </w:r>
    </w:p>
    <w:p w14:paraId="4D6789E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Sáldrið er ýmist tekið til annarra nota eða </w:t>
      </w:r>
      <w:r w:rsidRPr="00E26361">
        <w:rPr>
          <w:rFonts w:asciiTheme="minorHAnsi" w:hAnsiTheme="minorHAnsi"/>
          <w:i/>
          <w:sz w:val="20"/>
          <w:szCs w:val="20"/>
          <w:lang w:val="is-IS"/>
        </w:rPr>
        <w:t>haugsett</w:t>
      </w:r>
      <w:r w:rsidRPr="00E26361">
        <w:rPr>
          <w:rFonts w:asciiTheme="minorHAnsi" w:hAnsiTheme="minorHAnsi"/>
          <w:sz w:val="20"/>
          <w:szCs w:val="20"/>
          <w:lang w:val="is-IS"/>
        </w:rPr>
        <w:t xml:space="preserve">. Andstæða við </w:t>
      </w:r>
      <w:r w:rsidRPr="00E26361">
        <w:rPr>
          <w:rFonts w:asciiTheme="minorHAnsi" w:hAnsiTheme="minorHAnsi"/>
          <w:i/>
          <w:sz w:val="20"/>
          <w:szCs w:val="20"/>
          <w:lang w:val="is-IS"/>
        </w:rPr>
        <w:t>hörpun</w:t>
      </w:r>
      <w:r w:rsidRPr="00E26361">
        <w:rPr>
          <w:rFonts w:asciiTheme="minorHAnsi" w:hAnsiTheme="minorHAnsi"/>
          <w:sz w:val="20"/>
          <w:szCs w:val="20"/>
          <w:lang w:val="is-IS"/>
        </w:rPr>
        <w:t>.</w:t>
      </w:r>
    </w:p>
    <w:p w14:paraId="1822C428" w14:textId="77777777" w:rsidR="00A05284" w:rsidRPr="00E26361" w:rsidRDefault="00A05284" w:rsidP="00A05284">
      <w:pPr>
        <w:ind w:right="30"/>
        <w:jc w:val="both"/>
        <w:rPr>
          <w:b/>
          <w:bCs/>
          <w:szCs w:val="20"/>
        </w:rPr>
      </w:pPr>
    </w:p>
    <w:p w14:paraId="08CBE676" w14:textId="77777777" w:rsidR="00A05284" w:rsidRPr="00E26361" w:rsidRDefault="00A05284" w:rsidP="00A05284">
      <w:pPr>
        <w:ind w:right="30"/>
        <w:jc w:val="both"/>
        <w:rPr>
          <w:b/>
          <w:bCs/>
          <w:szCs w:val="20"/>
        </w:rPr>
      </w:pPr>
      <w:r w:rsidRPr="00E26361">
        <w:rPr>
          <w:b/>
          <w:bCs/>
          <w:szCs w:val="20"/>
        </w:rPr>
        <w:t>undirbygging</w:t>
      </w:r>
    </w:p>
    <w:p w14:paraId="1154EBA0" w14:textId="77777777" w:rsidR="00A05284" w:rsidRPr="00E26361" w:rsidRDefault="00A05284" w:rsidP="00A05284">
      <w:pPr>
        <w:ind w:right="30"/>
        <w:jc w:val="both"/>
        <w:rPr>
          <w:szCs w:val="20"/>
        </w:rPr>
      </w:pPr>
      <w:r w:rsidRPr="00E26361">
        <w:rPr>
          <w:i/>
          <w:szCs w:val="20"/>
        </w:rPr>
        <w:t>vegbotn</w:t>
      </w:r>
      <w:r w:rsidRPr="00E26361">
        <w:rPr>
          <w:szCs w:val="20"/>
        </w:rPr>
        <w:t xml:space="preserve"> ásamt vegfyllingu</w:t>
      </w:r>
    </w:p>
    <w:p w14:paraId="01E019C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vegbotn</w:t>
      </w:r>
      <w:r w:rsidRPr="00E26361">
        <w:rPr>
          <w:rFonts w:asciiTheme="minorHAnsi" w:hAnsiTheme="minorHAnsi"/>
          <w:sz w:val="20"/>
          <w:szCs w:val="20"/>
          <w:lang w:val="is-IS"/>
        </w:rPr>
        <w:t xml:space="preserve"> og vegfyllingu.</w:t>
      </w:r>
    </w:p>
    <w:p w14:paraId="0D4A2ADC" w14:textId="77777777" w:rsidR="00A05284" w:rsidRPr="00E26361" w:rsidRDefault="00A05284" w:rsidP="00A05284">
      <w:pPr>
        <w:tabs>
          <w:tab w:val="left" w:pos="284"/>
        </w:tabs>
        <w:ind w:left="284" w:right="30" w:hanging="284"/>
        <w:rPr>
          <w:szCs w:val="20"/>
        </w:rPr>
      </w:pPr>
    </w:p>
    <w:p w14:paraId="715AF08B" w14:textId="77777777" w:rsidR="00A05284" w:rsidRPr="00E26361" w:rsidRDefault="00A05284" w:rsidP="00A05284">
      <w:pPr>
        <w:ind w:right="30"/>
        <w:jc w:val="both"/>
        <w:rPr>
          <w:b/>
          <w:bCs/>
          <w:szCs w:val="20"/>
        </w:rPr>
      </w:pPr>
      <w:r w:rsidRPr="00E26361">
        <w:rPr>
          <w:b/>
          <w:bCs/>
          <w:szCs w:val="20"/>
        </w:rPr>
        <w:t xml:space="preserve">undirbygging úr sprengdu bergi </w:t>
      </w:r>
      <w:r w:rsidRPr="00E26361">
        <w:rPr>
          <w:b/>
          <w:bCs/>
          <w:szCs w:val="20"/>
        </w:rPr>
        <w:tab/>
      </w:r>
    </w:p>
    <w:p w14:paraId="48CB054A" w14:textId="77777777" w:rsidR="00A05284" w:rsidRPr="00E26361" w:rsidRDefault="00A05284" w:rsidP="00A05284">
      <w:pPr>
        <w:ind w:right="30"/>
        <w:jc w:val="both"/>
        <w:rPr>
          <w:szCs w:val="20"/>
        </w:rPr>
      </w:pPr>
      <w:r w:rsidRPr="00E26361">
        <w:rPr>
          <w:i/>
          <w:szCs w:val="20"/>
        </w:rPr>
        <w:t>fylling</w:t>
      </w:r>
      <w:r w:rsidRPr="00E26361">
        <w:rPr>
          <w:szCs w:val="20"/>
        </w:rPr>
        <w:t xml:space="preserve"> sem eingöngu er gerð úr sprengdu </w:t>
      </w:r>
      <w:r w:rsidRPr="00E26361">
        <w:rPr>
          <w:i/>
          <w:szCs w:val="20"/>
        </w:rPr>
        <w:t>bergi</w:t>
      </w:r>
      <w:r w:rsidRPr="00E26361">
        <w:rPr>
          <w:szCs w:val="20"/>
        </w:rPr>
        <w:t xml:space="preserve"> </w:t>
      </w:r>
    </w:p>
    <w:p w14:paraId="2F96BBBB" w14:textId="77777777" w:rsidR="00A05284" w:rsidRPr="00E26361" w:rsidRDefault="00A05284" w:rsidP="00A05284">
      <w:pPr>
        <w:ind w:right="30"/>
        <w:jc w:val="both"/>
        <w:rPr>
          <w:szCs w:val="20"/>
        </w:rPr>
      </w:pPr>
    </w:p>
    <w:p w14:paraId="44ACB23A" w14:textId="77777777" w:rsidR="00A05284" w:rsidRPr="00E26361" w:rsidRDefault="00A05284" w:rsidP="00A05284">
      <w:pPr>
        <w:ind w:right="30"/>
        <w:jc w:val="both"/>
        <w:rPr>
          <w:b/>
          <w:bCs/>
          <w:szCs w:val="20"/>
        </w:rPr>
      </w:pPr>
      <w:r w:rsidRPr="00E26361">
        <w:rPr>
          <w:b/>
          <w:bCs/>
          <w:szCs w:val="20"/>
        </w:rPr>
        <w:t>undirstærðir</w:t>
      </w:r>
    </w:p>
    <w:p w14:paraId="303E24E0" w14:textId="77777777" w:rsidR="00A05284" w:rsidRPr="00E26361" w:rsidRDefault="00A05284" w:rsidP="00A05284">
      <w:pPr>
        <w:ind w:right="30"/>
        <w:jc w:val="both"/>
        <w:rPr>
          <w:szCs w:val="20"/>
        </w:rPr>
      </w:pPr>
      <w:r w:rsidRPr="00E26361">
        <w:rPr>
          <w:szCs w:val="20"/>
        </w:rPr>
        <w:t xml:space="preserve">kornastærðir í </w:t>
      </w:r>
      <w:r w:rsidRPr="00E26361">
        <w:rPr>
          <w:i/>
          <w:szCs w:val="20"/>
        </w:rPr>
        <w:t>steinefni</w:t>
      </w:r>
      <w:r w:rsidRPr="00E26361">
        <w:rPr>
          <w:szCs w:val="20"/>
        </w:rPr>
        <w:t xml:space="preserve"> sem eru smærri en </w:t>
      </w:r>
      <w:r w:rsidRPr="00E26361">
        <w:rPr>
          <w:i/>
          <w:szCs w:val="20"/>
        </w:rPr>
        <w:t>neðri flokkunarstærð</w:t>
      </w:r>
      <w:r w:rsidRPr="00E26361">
        <w:rPr>
          <w:szCs w:val="20"/>
        </w:rPr>
        <w:t xml:space="preserve"> (d)</w:t>
      </w:r>
    </w:p>
    <w:p w14:paraId="5B197BFE" w14:textId="77777777" w:rsidR="00A05284" w:rsidRPr="00E26361" w:rsidRDefault="00A05284" w:rsidP="00A05284">
      <w:pPr>
        <w:ind w:right="30"/>
        <w:jc w:val="both"/>
        <w:rPr>
          <w:b/>
          <w:bCs/>
          <w:szCs w:val="20"/>
        </w:rPr>
      </w:pPr>
    </w:p>
    <w:p w14:paraId="7BB69836" w14:textId="77777777" w:rsidR="00A05284" w:rsidRPr="00E26361" w:rsidRDefault="00A05284" w:rsidP="00A05284">
      <w:pPr>
        <w:ind w:right="30"/>
        <w:jc w:val="both"/>
        <w:rPr>
          <w:b/>
          <w:bCs/>
          <w:szCs w:val="20"/>
        </w:rPr>
      </w:pPr>
      <w:r w:rsidRPr="00E26361">
        <w:rPr>
          <w:b/>
          <w:bCs/>
          <w:szCs w:val="20"/>
        </w:rPr>
        <w:t>undirverktaki</w:t>
      </w:r>
    </w:p>
    <w:p w14:paraId="26FA40C3" w14:textId="77777777" w:rsidR="00A05284" w:rsidRPr="00E26361" w:rsidRDefault="00A05284" w:rsidP="00A05284">
      <w:pPr>
        <w:ind w:right="30"/>
        <w:jc w:val="both"/>
        <w:rPr>
          <w:bCs/>
          <w:szCs w:val="20"/>
        </w:rPr>
      </w:pPr>
      <w:r w:rsidRPr="00E26361">
        <w:rPr>
          <w:bCs/>
          <w:szCs w:val="20"/>
        </w:rPr>
        <w:t>sá sem með samningi við aðalverktaka tekur að sér, sem verktaki, að vinna hluta af verki sem samningur aðalverktaka og verkkaupa tekur til</w:t>
      </w:r>
    </w:p>
    <w:p w14:paraId="6993371A" w14:textId="77777777" w:rsidR="00A05284" w:rsidRPr="00E26361" w:rsidRDefault="00A05284" w:rsidP="00A05284">
      <w:pPr>
        <w:ind w:right="30"/>
        <w:jc w:val="both"/>
        <w:rPr>
          <w:b/>
          <w:bCs/>
          <w:szCs w:val="20"/>
        </w:rPr>
      </w:pPr>
    </w:p>
    <w:p w14:paraId="4FB5DE79" w14:textId="77777777" w:rsidR="00A05284" w:rsidRPr="00E26361" w:rsidRDefault="00A05284" w:rsidP="00A05284">
      <w:pPr>
        <w:ind w:left="440" w:right="30" w:hanging="440"/>
        <w:jc w:val="both"/>
        <w:rPr>
          <w:b/>
          <w:bCs/>
          <w:szCs w:val="20"/>
        </w:rPr>
      </w:pPr>
      <w:r w:rsidRPr="00E26361">
        <w:rPr>
          <w:b/>
          <w:bCs/>
          <w:szCs w:val="20"/>
        </w:rPr>
        <w:t>unnið efni</w:t>
      </w:r>
    </w:p>
    <w:p w14:paraId="0F24B5BB" w14:textId="77777777" w:rsidR="00A05284" w:rsidRPr="00E26361" w:rsidRDefault="00A05284" w:rsidP="00A05284">
      <w:pPr>
        <w:rPr>
          <w:szCs w:val="20"/>
        </w:rPr>
      </w:pPr>
      <w:r w:rsidRPr="00E26361">
        <w:rPr>
          <w:szCs w:val="20"/>
        </w:rPr>
        <w:t xml:space="preserve">efni úr </w:t>
      </w:r>
      <w:r w:rsidRPr="00E26361">
        <w:rPr>
          <w:i/>
          <w:szCs w:val="20"/>
        </w:rPr>
        <w:t>bergi</w:t>
      </w:r>
      <w:r w:rsidRPr="00E26361">
        <w:rPr>
          <w:szCs w:val="20"/>
        </w:rPr>
        <w:t xml:space="preserve">, mulið í til þess gerðum </w:t>
      </w:r>
      <w:r w:rsidRPr="00E26361">
        <w:rPr>
          <w:i/>
          <w:szCs w:val="20"/>
        </w:rPr>
        <w:t>brjótum</w:t>
      </w:r>
      <w:r w:rsidRPr="00E26361">
        <w:rPr>
          <w:szCs w:val="20"/>
        </w:rPr>
        <w:t>, stundum þvegið og stærðarflokkað</w:t>
      </w:r>
    </w:p>
    <w:p w14:paraId="0E5C7E62" w14:textId="77777777" w:rsidR="00A05284" w:rsidRPr="00E26361" w:rsidRDefault="00A05284" w:rsidP="00A05284">
      <w:pPr>
        <w:ind w:right="3132"/>
        <w:jc w:val="both"/>
        <w:rPr>
          <w:szCs w:val="20"/>
        </w:rPr>
      </w:pPr>
    </w:p>
    <w:p w14:paraId="0D6938F7" w14:textId="77777777" w:rsidR="00A05284" w:rsidRPr="00E26361" w:rsidRDefault="00A05284" w:rsidP="00A05284">
      <w:pPr>
        <w:ind w:right="3132"/>
        <w:jc w:val="both"/>
        <w:rPr>
          <w:b/>
          <w:szCs w:val="20"/>
        </w:rPr>
      </w:pPr>
      <w:r w:rsidRPr="00E26361">
        <w:rPr>
          <w:b/>
          <w:szCs w:val="20"/>
        </w:rPr>
        <w:t>uppblástur</w:t>
      </w:r>
    </w:p>
    <w:p w14:paraId="18BB1A86" w14:textId="77777777" w:rsidR="00A05284" w:rsidRPr="00E26361" w:rsidRDefault="00A05284" w:rsidP="00A05284">
      <w:pPr>
        <w:rPr>
          <w:szCs w:val="20"/>
        </w:rPr>
      </w:pPr>
      <w:r w:rsidRPr="00E26361">
        <w:rPr>
          <w:szCs w:val="20"/>
        </w:rPr>
        <w:t>vindrof á jarðvegi, sem gróður getur þrifist í</w:t>
      </w:r>
    </w:p>
    <w:p w14:paraId="5CF54265" w14:textId="77777777" w:rsidR="00A05284" w:rsidRPr="00E26361" w:rsidRDefault="00A05284" w:rsidP="00A05284">
      <w:pPr>
        <w:ind w:right="3132"/>
        <w:jc w:val="both"/>
        <w:rPr>
          <w:szCs w:val="20"/>
        </w:rPr>
      </w:pPr>
    </w:p>
    <w:p w14:paraId="6BA08842" w14:textId="77777777" w:rsidR="00316352" w:rsidRDefault="00316352" w:rsidP="00A05284">
      <w:pPr>
        <w:rPr>
          <w:b/>
          <w:szCs w:val="20"/>
        </w:rPr>
      </w:pPr>
    </w:p>
    <w:p w14:paraId="51A1A138" w14:textId="77777777" w:rsidR="00316352" w:rsidRDefault="00316352" w:rsidP="00A05284">
      <w:pPr>
        <w:rPr>
          <w:b/>
          <w:szCs w:val="20"/>
        </w:rPr>
      </w:pPr>
    </w:p>
    <w:p w14:paraId="24846315" w14:textId="77777777" w:rsidR="00316352" w:rsidRDefault="00316352" w:rsidP="00A05284">
      <w:pPr>
        <w:rPr>
          <w:b/>
          <w:szCs w:val="20"/>
        </w:rPr>
      </w:pPr>
    </w:p>
    <w:p w14:paraId="480113FA" w14:textId="40B2C034" w:rsidR="00A05284" w:rsidRPr="00E26361" w:rsidRDefault="00A05284" w:rsidP="00A05284">
      <w:pPr>
        <w:rPr>
          <w:b/>
          <w:szCs w:val="20"/>
        </w:rPr>
      </w:pPr>
      <w:r w:rsidRPr="00E26361">
        <w:rPr>
          <w:b/>
          <w:szCs w:val="20"/>
        </w:rPr>
        <w:lastRenderedPageBreak/>
        <w:t>uppleyst framburðarefni</w:t>
      </w:r>
    </w:p>
    <w:p w14:paraId="6C683E40" w14:textId="77777777" w:rsidR="00A05284" w:rsidRPr="00E26361" w:rsidRDefault="00A05284" w:rsidP="00A05284">
      <w:pPr>
        <w:rPr>
          <w:szCs w:val="20"/>
        </w:rPr>
      </w:pPr>
      <w:r w:rsidRPr="00E26361">
        <w:rPr>
          <w:szCs w:val="20"/>
        </w:rPr>
        <w:t>efni, sem straumvatn ber fram og eru uppleyst í vatninu</w:t>
      </w:r>
    </w:p>
    <w:p w14:paraId="762914A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efnahvarfaveðrun og efnahvarfarof.</w:t>
      </w:r>
    </w:p>
    <w:p w14:paraId="210B6C18" w14:textId="77777777" w:rsidR="00A05284" w:rsidRPr="00E26361" w:rsidRDefault="00A05284" w:rsidP="00A05284">
      <w:pPr>
        <w:rPr>
          <w:b/>
          <w:szCs w:val="20"/>
        </w:rPr>
      </w:pPr>
    </w:p>
    <w:p w14:paraId="4E3EAB8F" w14:textId="77777777" w:rsidR="00A05284" w:rsidRPr="00E26361" w:rsidRDefault="00A05284" w:rsidP="00A05284">
      <w:pPr>
        <w:rPr>
          <w:b/>
          <w:szCs w:val="20"/>
        </w:rPr>
      </w:pPr>
      <w:r w:rsidRPr="00E26361">
        <w:rPr>
          <w:b/>
          <w:szCs w:val="20"/>
        </w:rPr>
        <w:t>urðarrani</w:t>
      </w:r>
    </w:p>
    <w:p w14:paraId="55487ACB" w14:textId="77777777" w:rsidR="00A05284" w:rsidRPr="00E26361" w:rsidRDefault="00A05284" w:rsidP="00A05284">
      <w:pPr>
        <w:rPr>
          <w:szCs w:val="20"/>
        </w:rPr>
      </w:pPr>
      <w:r w:rsidRPr="00E26361">
        <w:rPr>
          <w:szCs w:val="20"/>
        </w:rPr>
        <w:t>jökulurð, sem liggur langsum eftir skriðjökli og verður til, ef tveir jöklar renna saman, hvor úr sínum dal, eða ef skriðjökull klofnar á jökulskeri og kemur saman á ný neðan við það</w:t>
      </w:r>
    </w:p>
    <w:p w14:paraId="589BA28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Þá sameinast jaðarurðir jökulstraumanna og mynda urðarrana niður eftir jöklinum. </w:t>
      </w:r>
    </w:p>
    <w:p w14:paraId="65B6D44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Orðið rönd er einnig notað um urðarrana.</w:t>
      </w:r>
    </w:p>
    <w:p w14:paraId="09390E16" w14:textId="77777777" w:rsidR="00454740" w:rsidRDefault="00454740" w:rsidP="00A05284">
      <w:pPr>
        <w:rPr>
          <w:b/>
          <w:szCs w:val="20"/>
        </w:rPr>
      </w:pPr>
    </w:p>
    <w:p w14:paraId="79CC1F21" w14:textId="3A19C220" w:rsidR="00A05284" w:rsidRPr="00E26361" w:rsidRDefault="00A05284" w:rsidP="00A05284">
      <w:pPr>
        <w:rPr>
          <w:b/>
          <w:szCs w:val="20"/>
        </w:rPr>
      </w:pPr>
      <w:r w:rsidRPr="00E26361">
        <w:rPr>
          <w:b/>
          <w:szCs w:val="20"/>
        </w:rPr>
        <w:t>úrkast</w:t>
      </w:r>
    </w:p>
    <w:p w14:paraId="26D33E09" w14:textId="77777777" w:rsidR="00A05284" w:rsidRPr="00E26361" w:rsidRDefault="00A05284" w:rsidP="00A05284">
      <w:pPr>
        <w:rPr>
          <w:szCs w:val="20"/>
        </w:rPr>
      </w:pPr>
      <w:r w:rsidRPr="00E26361">
        <w:rPr>
          <w:szCs w:val="20"/>
        </w:rPr>
        <w:t>ráðstöfun sem gripið er til gagnvart frábrigðavöru til að koma í veg fyrir að hún verði notuð eins og upphaflega var fyrirhugað</w:t>
      </w:r>
    </w:p>
    <w:p w14:paraId="10FF9B4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Endurvinnsla, förgun.</w:t>
      </w:r>
    </w:p>
    <w:p w14:paraId="38F52C5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30B1EF60" w14:textId="77777777" w:rsidR="00A05284" w:rsidRPr="00E26361" w:rsidRDefault="00A05284" w:rsidP="00A05284">
      <w:pPr>
        <w:rPr>
          <w:szCs w:val="20"/>
        </w:rPr>
      </w:pPr>
    </w:p>
    <w:p w14:paraId="35390872" w14:textId="77777777" w:rsidR="00A05284" w:rsidRPr="00E26361" w:rsidRDefault="00A05284" w:rsidP="00A05284">
      <w:pPr>
        <w:rPr>
          <w:b/>
          <w:szCs w:val="20"/>
        </w:rPr>
      </w:pPr>
      <w:r w:rsidRPr="00E26361">
        <w:rPr>
          <w:b/>
          <w:szCs w:val="20"/>
        </w:rPr>
        <w:t>úrkoma</w:t>
      </w:r>
    </w:p>
    <w:p w14:paraId="6805DDB2" w14:textId="77777777" w:rsidR="00A05284" w:rsidRPr="00E26361" w:rsidRDefault="00A05284" w:rsidP="00A05284">
      <w:pPr>
        <w:rPr>
          <w:szCs w:val="20"/>
        </w:rPr>
      </w:pPr>
      <w:r w:rsidRPr="00E26361">
        <w:rPr>
          <w:szCs w:val="20"/>
        </w:rPr>
        <w:t>vatn, sem fellur til jarðar í fljótandi eða föstu formi úr lofthjúpi jarðar</w:t>
      </w:r>
    </w:p>
    <w:p w14:paraId="4416DF2A" w14:textId="77777777" w:rsidR="00A05284" w:rsidRPr="00E26361" w:rsidRDefault="00A05284" w:rsidP="00A05284">
      <w:pPr>
        <w:rPr>
          <w:szCs w:val="20"/>
        </w:rPr>
      </w:pPr>
    </w:p>
    <w:p w14:paraId="3C7C1E82" w14:textId="77777777" w:rsidR="00A05284" w:rsidRPr="00E26361" w:rsidRDefault="00A05284" w:rsidP="00A05284">
      <w:pPr>
        <w:rPr>
          <w:b/>
          <w:szCs w:val="20"/>
        </w:rPr>
      </w:pPr>
      <w:r w:rsidRPr="00E26361">
        <w:rPr>
          <w:b/>
          <w:szCs w:val="20"/>
        </w:rPr>
        <w:t>úrköstur</w:t>
      </w:r>
    </w:p>
    <w:p w14:paraId="00AB2950" w14:textId="77777777" w:rsidR="00A05284" w:rsidRPr="00E26361" w:rsidRDefault="00A05284" w:rsidP="00A05284">
      <w:pPr>
        <w:rPr>
          <w:szCs w:val="20"/>
        </w:rPr>
      </w:pPr>
      <w:r w:rsidRPr="00E26361">
        <w:rPr>
          <w:szCs w:val="20"/>
        </w:rPr>
        <w:t>1  svæði utan vegstæðis, þar sem ónothæfu efni og yfirmagni er komið fyrir</w:t>
      </w:r>
    </w:p>
    <w:p w14:paraId="415C8B80" w14:textId="77777777" w:rsidR="00A05284" w:rsidRPr="00E26361" w:rsidRDefault="00A05284" w:rsidP="00A05284">
      <w:pPr>
        <w:rPr>
          <w:szCs w:val="20"/>
        </w:rPr>
      </w:pPr>
      <w:r w:rsidRPr="00E26361">
        <w:rPr>
          <w:szCs w:val="20"/>
        </w:rPr>
        <w:t>2  staður fyrir ónothæft efni eða afgangsefni</w:t>
      </w:r>
    </w:p>
    <w:p w14:paraId="1660722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Úrköstur er </w:t>
      </w:r>
      <w:r w:rsidRPr="00E26361">
        <w:rPr>
          <w:rFonts w:asciiTheme="minorHAnsi" w:hAnsiTheme="minorHAnsi"/>
          <w:i/>
          <w:sz w:val="20"/>
          <w:szCs w:val="20"/>
          <w:lang w:val="is-IS"/>
        </w:rPr>
        <w:t>tippur</w:t>
      </w:r>
      <w:r w:rsidRPr="00E26361">
        <w:rPr>
          <w:rFonts w:asciiTheme="minorHAnsi" w:hAnsiTheme="minorHAnsi"/>
          <w:sz w:val="20"/>
          <w:szCs w:val="20"/>
          <w:lang w:val="is-IS"/>
        </w:rPr>
        <w:t xml:space="preserve"> með ónothæfu efni.</w:t>
      </w:r>
    </w:p>
    <w:p w14:paraId="0D077658" w14:textId="77777777" w:rsidR="00A05284" w:rsidRPr="00E26361" w:rsidRDefault="00A05284" w:rsidP="00A05284">
      <w:pPr>
        <w:rPr>
          <w:szCs w:val="20"/>
        </w:rPr>
      </w:pPr>
    </w:p>
    <w:p w14:paraId="7253C856" w14:textId="77777777" w:rsidR="00A05284" w:rsidRPr="00E26361" w:rsidRDefault="00A05284" w:rsidP="00A05284">
      <w:pPr>
        <w:rPr>
          <w:b/>
          <w:szCs w:val="20"/>
        </w:rPr>
      </w:pPr>
      <w:r w:rsidRPr="00E26361">
        <w:rPr>
          <w:b/>
          <w:szCs w:val="20"/>
        </w:rPr>
        <w:t>úrrennsli</w:t>
      </w:r>
    </w:p>
    <w:p w14:paraId="13397831" w14:textId="77777777" w:rsidR="00A05284" w:rsidRPr="00E26361" w:rsidRDefault="00A05284" w:rsidP="00A05284">
      <w:pPr>
        <w:rPr>
          <w:szCs w:val="20"/>
        </w:rPr>
      </w:pPr>
      <w:r w:rsidRPr="00E26361">
        <w:rPr>
          <w:szCs w:val="20"/>
        </w:rPr>
        <w:t>það að efni skolast úr vegi þegar vatn rennur yfir hann</w:t>
      </w:r>
    </w:p>
    <w:p w14:paraId="3A27CA23" w14:textId="77777777" w:rsidR="005D70C2" w:rsidRPr="00E26361" w:rsidRDefault="005D70C2" w:rsidP="00A05284">
      <w:pPr>
        <w:rPr>
          <w:b/>
          <w:szCs w:val="20"/>
        </w:rPr>
      </w:pPr>
    </w:p>
    <w:p w14:paraId="7959A538" w14:textId="24B47636" w:rsidR="00A05284" w:rsidRPr="00E26361" w:rsidRDefault="00A05284" w:rsidP="00A05284">
      <w:pPr>
        <w:rPr>
          <w:b/>
          <w:szCs w:val="20"/>
        </w:rPr>
      </w:pPr>
      <w:r w:rsidRPr="00E26361">
        <w:rPr>
          <w:b/>
          <w:szCs w:val="20"/>
        </w:rPr>
        <w:t>úrtaksprófa</w:t>
      </w:r>
    </w:p>
    <w:p w14:paraId="7F24547E" w14:textId="77777777" w:rsidR="00A05284" w:rsidRPr="00E26361" w:rsidRDefault="00A05284" w:rsidP="00A05284">
      <w:pPr>
        <w:rPr>
          <w:szCs w:val="20"/>
        </w:rPr>
      </w:pPr>
      <w:r w:rsidRPr="00E26361">
        <w:rPr>
          <w:szCs w:val="20"/>
        </w:rPr>
        <w:t>framkvæmd úrtaksprófs</w:t>
      </w:r>
    </w:p>
    <w:p w14:paraId="2FCA6F6B" w14:textId="77777777" w:rsidR="00A05284" w:rsidRPr="00E26361" w:rsidRDefault="00A05284" w:rsidP="00A05284">
      <w:pPr>
        <w:rPr>
          <w:b/>
          <w:szCs w:val="20"/>
        </w:rPr>
      </w:pPr>
    </w:p>
    <w:p w14:paraId="04212947" w14:textId="77777777" w:rsidR="00A05284" w:rsidRPr="00E26361" w:rsidRDefault="00A05284" w:rsidP="00A05284">
      <w:pPr>
        <w:rPr>
          <w:b/>
          <w:szCs w:val="20"/>
        </w:rPr>
      </w:pPr>
      <w:r w:rsidRPr="00E26361">
        <w:rPr>
          <w:b/>
          <w:szCs w:val="20"/>
        </w:rPr>
        <w:t>útboð</w:t>
      </w:r>
    </w:p>
    <w:p w14:paraId="07392E43" w14:textId="77777777" w:rsidR="00A05284" w:rsidRPr="00E26361" w:rsidRDefault="00A05284" w:rsidP="00A05284">
      <w:pPr>
        <w:rPr>
          <w:szCs w:val="20"/>
        </w:rPr>
      </w:pPr>
      <w:r w:rsidRPr="00E26361">
        <w:rPr>
          <w:szCs w:val="20"/>
        </w:rPr>
        <w:t>það að verkkaupi leitar skriflegra, bindandi tilboða í framkvæmd verks frá fleiri en einum aðila samkvæmt sömu upplýsingum og innan sama frests</w:t>
      </w:r>
    </w:p>
    <w:p w14:paraId="37B06CEC" w14:textId="77777777" w:rsidR="00A05284" w:rsidRPr="00E26361" w:rsidRDefault="00A05284" w:rsidP="00A05284">
      <w:pPr>
        <w:rPr>
          <w:szCs w:val="20"/>
        </w:rPr>
      </w:pPr>
    </w:p>
    <w:p w14:paraId="064F7680" w14:textId="77777777" w:rsidR="00A05284" w:rsidRPr="00E26361" w:rsidRDefault="00A05284" w:rsidP="00A05284">
      <w:pPr>
        <w:rPr>
          <w:b/>
          <w:szCs w:val="20"/>
        </w:rPr>
      </w:pPr>
      <w:r w:rsidRPr="00E26361">
        <w:rPr>
          <w:b/>
          <w:szCs w:val="20"/>
        </w:rPr>
        <w:t>útboðsgögn</w:t>
      </w:r>
    </w:p>
    <w:p w14:paraId="3181BB08" w14:textId="77777777" w:rsidR="00A05284" w:rsidRPr="00E26361" w:rsidRDefault="00A05284" w:rsidP="00A05284">
      <w:pPr>
        <w:rPr>
          <w:szCs w:val="20"/>
        </w:rPr>
      </w:pPr>
      <w:r w:rsidRPr="00E26361">
        <w:rPr>
          <w:szCs w:val="20"/>
        </w:rPr>
        <w:t>gögn sem gera bjóðanda kleift að gera bindandi tilboð í verk</w:t>
      </w:r>
    </w:p>
    <w:p w14:paraId="58F0F407" w14:textId="77777777" w:rsidR="00A05284" w:rsidRPr="00E26361" w:rsidRDefault="00A05284" w:rsidP="00A05284">
      <w:pPr>
        <w:rPr>
          <w:szCs w:val="20"/>
        </w:rPr>
      </w:pPr>
    </w:p>
    <w:p w14:paraId="2ECE8D61" w14:textId="77777777" w:rsidR="00A05284" w:rsidRPr="00E26361" w:rsidRDefault="00A05284" w:rsidP="005D70C2">
      <w:pPr>
        <w:ind w:right="2902"/>
        <w:jc w:val="both"/>
        <w:rPr>
          <w:b/>
          <w:bCs/>
          <w:szCs w:val="20"/>
        </w:rPr>
      </w:pPr>
      <w:r w:rsidRPr="00E26361">
        <w:rPr>
          <w:b/>
          <w:bCs/>
          <w:szCs w:val="20"/>
        </w:rPr>
        <w:t>útboðslýsing</w:t>
      </w:r>
    </w:p>
    <w:p w14:paraId="45129E1A" w14:textId="77777777" w:rsidR="00A05284" w:rsidRPr="00E26361" w:rsidRDefault="00A05284" w:rsidP="00A05284">
      <w:pPr>
        <w:ind w:right="30"/>
        <w:jc w:val="both"/>
        <w:rPr>
          <w:szCs w:val="20"/>
        </w:rPr>
      </w:pPr>
      <w:r w:rsidRPr="00E26361">
        <w:rPr>
          <w:szCs w:val="20"/>
        </w:rPr>
        <w:t>útboðsgögn að undanskildum uppdráttum</w:t>
      </w:r>
    </w:p>
    <w:p w14:paraId="76481971" w14:textId="77777777" w:rsidR="00A05284" w:rsidRPr="00E26361" w:rsidRDefault="00A05284" w:rsidP="00A05284">
      <w:pPr>
        <w:ind w:right="30"/>
        <w:jc w:val="both"/>
        <w:rPr>
          <w:b/>
          <w:szCs w:val="20"/>
        </w:rPr>
      </w:pPr>
    </w:p>
    <w:p w14:paraId="470507A0" w14:textId="77777777" w:rsidR="00A05284" w:rsidRPr="00E26361" w:rsidRDefault="00A05284" w:rsidP="00A05284">
      <w:pPr>
        <w:ind w:right="30"/>
        <w:jc w:val="both"/>
        <w:rPr>
          <w:b/>
          <w:szCs w:val="20"/>
        </w:rPr>
      </w:pPr>
      <w:r w:rsidRPr="00E26361">
        <w:rPr>
          <w:b/>
          <w:szCs w:val="20"/>
        </w:rPr>
        <w:t>útkulnuð eldstöð</w:t>
      </w:r>
    </w:p>
    <w:p w14:paraId="27025D7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eldstöð, þar sem engin gosvirkni hefur verið langan tíma og aðstæður benda ekki til, að breyting verði þar á</w:t>
      </w:r>
    </w:p>
    <w:p w14:paraId="2148F750" w14:textId="77777777" w:rsidR="00454740" w:rsidRDefault="00454740" w:rsidP="00A05284">
      <w:pPr>
        <w:ind w:right="30"/>
        <w:jc w:val="both"/>
        <w:rPr>
          <w:b/>
          <w:szCs w:val="20"/>
        </w:rPr>
      </w:pPr>
    </w:p>
    <w:p w14:paraId="469631FE" w14:textId="45D541C5" w:rsidR="00A05284" w:rsidRPr="00E26361" w:rsidRDefault="00A05284" w:rsidP="00A05284">
      <w:pPr>
        <w:ind w:right="30"/>
        <w:jc w:val="both"/>
        <w:rPr>
          <w:b/>
          <w:szCs w:val="20"/>
        </w:rPr>
      </w:pPr>
      <w:r w:rsidRPr="00E26361">
        <w:rPr>
          <w:b/>
          <w:szCs w:val="20"/>
        </w:rPr>
        <w:t>útlagnarvél</w:t>
      </w:r>
    </w:p>
    <w:p w14:paraId="0B08CA5F" w14:textId="77777777" w:rsidR="00A05284" w:rsidRPr="00E26361" w:rsidRDefault="00A05284" w:rsidP="00A05284">
      <w:pPr>
        <w:ind w:right="30"/>
        <w:jc w:val="both"/>
        <w:rPr>
          <w:szCs w:val="20"/>
        </w:rPr>
      </w:pPr>
      <w:r w:rsidRPr="00E26361">
        <w:rPr>
          <w:szCs w:val="20"/>
        </w:rPr>
        <w:t>vél sem gengur á beltum og/eða hjólum og leggur malbiksefni í fyrirfram ákveðinni lagþykkt</w:t>
      </w:r>
    </w:p>
    <w:p w14:paraId="6B4863F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Einnig nefnd malbikunarvél.</w:t>
      </w:r>
    </w:p>
    <w:p w14:paraId="5330098B" w14:textId="77777777" w:rsidR="00A05284" w:rsidRPr="00E26361" w:rsidRDefault="00A05284" w:rsidP="00A05284">
      <w:pPr>
        <w:ind w:right="30"/>
        <w:jc w:val="both"/>
        <w:rPr>
          <w:szCs w:val="20"/>
        </w:rPr>
      </w:pPr>
    </w:p>
    <w:p w14:paraId="74EAFB6D" w14:textId="77777777" w:rsidR="00A05284" w:rsidRPr="00E26361" w:rsidRDefault="00A05284" w:rsidP="00A05284">
      <w:pPr>
        <w:ind w:right="30"/>
        <w:jc w:val="both"/>
        <w:rPr>
          <w:b/>
          <w:szCs w:val="20"/>
        </w:rPr>
      </w:pPr>
      <w:r w:rsidRPr="00E26361">
        <w:rPr>
          <w:b/>
          <w:szCs w:val="20"/>
        </w:rPr>
        <w:t>útlínuhola</w:t>
      </w:r>
    </w:p>
    <w:p w14:paraId="75BC6DF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formhola.</w:t>
      </w:r>
    </w:p>
    <w:p w14:paraId="58D2C5BD" w14:textId="77777777" w:rsidR="00A05284" w:rsidRPr="00E26361" w:rsidRDefault="00A05284" w:rsidP="00A05284">
      <w:pPr>
        <w:ind w:right="30"/>
        <w:jc w:val="both"/>
        <w:rPr>
          <w:szCs w:val="20"/>
        </w:rPr>
      </w:pPr>
    </w:p>
    <w:p w14:paraId="28F8C1FF" w14:textId="77777777" w:rsidR="00A05284" w:rsidRPr="00E26361" w:rsidRDefault="00A05284" w:rsidP="00A05284">
      <w:pPr>
        <w:ind w:right="30"/>
        <w:jc w:val="both"/>
        <w:rPr>
          <w:b/>
          <w:szCs w:val="20"/>
        </w:rPr>
      </w:pPr>
      <w:r w:rsidRPr="00E26361">
        <w:rPr>
          <w:b/>
          <w:szCs w:val="20"/>
        </w:rPr>
        <w:t>útlínusprenging</w:t>
      </w:r>
    </w:p>
    <w:p w14:paraId="6A372169" w14:textId="77777777" w:rsidR="00A05284" w:rsidRPr="00E26361" w:rsidRDefault="00A05284" w:rsidP="00A05284">
      <w:pPr>
        <w:ind w:right="30"/>
        <w:jc w:val="both"/>
        <w:rPr>
          <w:szCs w:val="20"/>
        </w:rPr>
      </w:pPr>
      <w:r w:rsidRPr="00E26361">
        <w:rPr>
          <w:szCs w:val="20"/>
        </w:rPr>
        <w:t xml:space="preserve">sprenging til að losa </w:t>
      </w:r>
      <w:r w:rsidRPr="00E26361">
        <w:rPr>
          <w:i/>
          <w:szCs w:val="20"/>
        </w:rPr>
        <w:t>berg</w:t>
      </w:r>
      <w:r w:rsidRPr="00E26361">
        <w:rPr>
          <w:szCs w:val="20"/>
        </w:rPr>
        <w:t xml:space="preserve"> innan ytri marka í þversniði</w:t>
      </w:r>
    </w:p>
    <w:p w14:paraId="6009A7D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Markmiðið er að lágmarka snyrtingu á gangaveggjunum.</w:t>
      </w:r>
    </w:p>
    <w:p w14:paraId="6D77BB44" w14:textId="77777777" w:rsidR="00A05284" w:rsidRPr="00E26361" w:rsidRDefault="00A05284" w:rsidP="00A05284">
      <w:pPr>
        <w:ind w:right="30"/>
        <w:jc w:val="both"/>
        <w:rPr>
          <w:szCs w:val="20"/>
        </w:rPr>
      </w:pPr>
    </w:p>
    <w:p w14:paraId="2557FE57" w14:textId="77777777" w:rsidR="00A05284" w:rsidRPr="00E26361" w:rsidRDefault="00A05284" w:rsidP="00A05284">
      <w:pPr>
        <w:ind w:right="30"/>
        <w:jc w:val="both"/>
        <w:rPr>
          <w:b/>
          <w:bCs/>
          <w:szCs w:val="20"/>
        </w:rPr>
      </w:pPr>
      <w:r w:rsidRPr="00E26361">
        <w:rPr>
          <w:b/>
          <w:bCs/>
          <w:szCs w:val="20"/>
        </w:rPr>
        <w:t>útlögn</w:t>
      </w:r>
    </w:p>
    <w:p w14:paraId="3BC512F7" w14:textId="77777777" w:rsidR="00A05284" w:rsidRPr="00E26361" w:rsidRDefault="00A05284" w:rsidP="00A05284">
      <w:pPr>
        <w:ind w:right="30"/>
        <w:jc w:val="both"/>
        <w:rPr>
          <w:szCs w:val="20"/>
        </w:rPr>
      </w:pPr>
      <w:r w:rsidRPr="00E26361">
        <w:rPr>
          <w:szCs w:val="20"/>
        </w:rPr>
        <w:t xml:space="preserve">verknaður sem felst í að koma </w:t>
      </w:r>
      <w:r w:rsidRPr="00E26361">
        <w:rPr>
          <w:i/>
          <w:szCs w:val="20"/>
        </w:rPr>
        <w:t>steinefni</w:t>
      </w:r>
      <w:r w:rsidRPr="00E26361">
        <w:rPr>
          <w:szCs w:val="20"/>
        </w:rPr>
        <w:t>, bundnu eða óbundnu, fyrir á tilteknum stað í vegi</w:t>
      </w:r>
    </w:p>
    <w:p w14:paraId="3DC93CFC" w14:textId="77777777" w:rsidR="005D70C2" w:rsidRPr="00E26361" w:rsidRDefault="005D70C2" w:rsidP="00A05284">
      <w:pPr>
        <w:ind w:right="30"/>
        <w:rPr>
          <w:szCs w:val="20"/>
        </w:rPr>
      </w:pPr>
    </w:p>
    <w:p w14:paraId="3EC52A2F" w14:textId="0BFB2BBA" w:rsidR="00A05284" w:rsidRPr="00E26361" w:rsidRDefault="00A05284" w:rsidP="00A05284">
      <w:pPr>
        <w:ind w:right="30"/>
        <w:rPr>
          <w:b/>
          <w:szCs w:val="20"/>
        </w:rPr>
      </w:pPr>
      <w:r w:rsidRPr="00E26361">
        <w:rPr>
          <w:b/>
          <w:szCs w:val="20"/>
        </w:rPr>
        <w:t>útrænn</w:t>
      </w:r>
    </w:p>
    <w:p w14:paraId="2CF01E00" w14:textId="77777777" w:rsidR="00A05284" w:rsidRPr="00E26361" w:rsidRDefault="00A05284" w:rsidP="00A05284">
      <w:pPr>
        <w:ind w:right="30"/>
        <w:rPr>
          <w:szCs w:val="20"/>
        </w:rPr>
      </w:pPr>
      <w:r w:rsidRPr="00E26361">
        <w:rPr>
          <w:szCs w:val="20"/>
        </w:rPr>
        <w:t xml:space="preserve">lýsingarorð um landmótunaröfl, sem eiga uppruna á yfirborði jarðskorpunnar eða ofan hennar, t.d. </w:t>
      </w:r>
      <w:r w:rsidRPr="00E26361">
        <w:rPr>
          <w:i/>
          <w:szCs w:val="20"/>
        </w:rPr>
        <w:t>veðrun</w:t>
      </w:r>
      <w:r w:rsidRPr="00E26361">
        <w:rPr>
          <w:szCs w:val="20"/>
        </w:rPr>
        <w:t xml:space="preserve"> eða rof</w:t>
      </w:r>
    </w:p>
    <w:p w14:paraId="12BBA01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Sbr. innrænn.</w:t>
      </w:r>
    </w:p>
    <w:p w14:paraId="6E5AA46A" w14:textId="77777777" w:rsidR="00A05284" w:rsidRPr="00E26361" w:rsidRDefault="00A05284" w:rsidP="00A05284">
      <w:pPr>
        <w:ind w:right="30"/>
        <w:rPr>
          <w:b/>
          <w:szCs w:val="20"/>
        </w:rPr>
      </w:pPr>
    </w:p>
    <w:p w14:paraId="6898790C" w14:textId="77777777" w:rsidR="00316352" w:rsidRDefault="00316352" w:rsidP="00A05284">
      <w:pPr>
        <w:ind w:right="30"/>
        <w:rPr>
          <w:b/>
          <w:szCs w:val="20"/>
        </w:rPr>
      </w:pPr>
    </w:p>
    <w:p w14:paraId="165B6B14" w14:textId="77777777" w:rsidR="00316352" w:rsidRDefault="00316352" w:rsidP="00A05284">
      <w:pPr>
        <w:ind w:right="30"/>
        <w:rPr>
          <w:b/>
          <w:szCs w:val="20"/>
        </w:rPr>
      </w:pPr>
    </w:p>
    <w:p w14:paraId="26B8648F" w14:textId="77777777" w:rsidR="00316352" w:rsidRDefault="00316352" w:rsidP="00A05284">
      <w:pPr>
        <w:ind w:right="30"/>
        <w:rPr>
          <w:b/>
          <w:szCs w:val="20"/>
        </w:rPr>
      </w:pPr>
    </w:p>
    <w:p w14:paraId="2C87E252" w14:textId="77777777" w:rsidR="00316352" w:rsidRDefault="00316352" w:rsidP="00A05284">
      <w:pPr>
        <w:ind w:right="30"/>
        <w:rPr>
          <w:b/>
          <w:szCs w:val="20"/>
        </w:rPr>
      </w:pPr>
    </w:p>
    <w:p w14:paraId="1548180F" w14:textId="77777777" w:rsidR="00316352" w:rsidRDefault="00316352" w:rsidP="00A05284">
      <w:pPr>
        <w:ind w:right="30"/>
        <w:rPr>
          <w:b/>
          <w:szCs w:val="20"/>
        </w:rPr>
      </w:pPr>
    </w:p>
    <w:p w14:paraId="013E7C5B" w14:textId="77777777" w:rsidR="00316352" w:rsidRDefault="00316352" w:rsidP="00A05284">
      <w:pPr>
        <w:ind w:right="30"/>
        <w:rPr>
          <w:b/>
          <w:szCs w:val="20"/>
        </w:rPr>
      </w:pPr>
    </w:p>
    <w:p w14:paraId="26626F5E" w14:textId="09CFBAD0" w:rsidR="00A05284" w:rsidRPr="00E26361" w:rsidRDefault="00A05284" w:rsidP="00A05284">
      <w:pPr>
        <w:ind w:right="30"/>
        <w:rPr>
          <w:b/>
          <w:szCs w:val="20"/>
        </w:rPr>
      </w:pPr>
      <w:r w:rsidRPr="00E26361">
        <w:rPr>
          <w:b/>
          <w:szCs w:val="20"/>
        </w:rPr>
        <w:lastRenderedPageBreak/>
        <w:t>úttekt</w:t>
      </w:r>
    </w:p>
    <w:p w14:paraId="2957428A" w14:textId="77777777" w:rsidR="00A05284" w:rsidRPr="00E26361" w:rsidRDefault="00A05284" w:rsidP="00A05284">
      <w:pPr>
        <w:ind w:right="30"/>
        <w:rPr>
          <w:szCs w:val="20"/>
        </w:rPr>
      </w:pPr>
      <w:r w:rsidRPr="00E26361">
        <w:rPr>
          <w:szCs w:val="20"/>
        </w:rPr>
        <w:t>kerfisbundið, óháð og skjalfest ferli er miðar að því að afla úttektargagna og meta þau hlutlægt í því skyni að ákvarða að hve miklu leyti úttektarviðmið séu uppfyllt</w:t>
      </w:r>
    </w:p>
    <w:p w14:paraId="13A0765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Úttekt felst í því að athuga hvort kröfur séu uppfylltar.</w:t>
      </w:r>
    </w:p>
    <w:p w14:paraId="0DE9732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Úttektum má skipta í innri og ytri úttektir eftir því hvort úttekt er gerð til eigin nota fyrirtækisins (innri úttekt) eða í þágu utanaðkomandi aðila (ytri úttekt).</w:t>
      </w:r>
    </w:p>
    <w:p w14:paraId="4FF4515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6AE0BE0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einnig verklokaúttekt.</w:t>
      </w:r>
    </w:p>
    <w:p w14:paraId="4AE733CA" w14:textId="77777777" w:rsidR="00A05284" w:rsidRPr="00E26361" w:rsidRDefault="00A05284" w:rsidP="00A05284">
      <w:pPr>
        <w:ind w:right="30"/>
        <w:jc w:val="both"/>
        <w:rPr>
          <w:b/>
          <w:szCs w:val="20"/>
        </w:rPr>
      </w:pPr>
    </w:p>
    <w:p w14:paraId="22BAA207" w14:textId="77777777" w:rsidR="00A05284" w:rsidRPr="00E26361" w:rsidRDefault="00A05284" w:rsidP="00A05284">
      <w:pPr>
        <w:ind w:right="30"/>
        <w:jc w:val="both"/>
        <w:rPr>
          <w:b/>
          <w:szCs w:val="20"/>
        </w:rPr>
      </w:pPr>
      <w:r w:rsidRPr="00E26361">
        <w:rPr>
          <w:b/>
          <w:szCs w:val="20"/>
        </w:rPr>
        <w:t>úttektarmæling</w:t>
      </w:r>
    </w:p>
    <w:p w14:paraId="6CE6B19E" w14:textId="77777777" w:rsidR="00A05284" w:rsidRPr="00E26361" w:rsidRDefault="00A05284" w:rsidP="00A05284">
      <w:pPr>
        <w:ind w:right="30"/>
        <w:jc w:val="both"/>
        <w:rPr>
          <w:szCs w:val="20"/>
        </w:rPr>
      </w:pPr>
      <w:r w:rsidRPr="00E26361">
        <w:rPr>
          <w:szCs w:val="20"/>
        </w:rPr>
        <w:t>mælingar sem notaðar eru við úttektargerð, þ.e. þegar verkhlutar eru gerðir upp, bæði hvað varð</w:t>
      </w:r>
      <w:r w:rsidRPr="00E26361">
        <w:rPr>
          <w:szCs w:val="20"/>
        </w:rPr>
        <w:softHyphen/>
        <w:t>ar gæði og magn</w:t>
      </w:r>
    </w:p>
    <w:p w14:paraId="47EE1448" w14:textId="77777777" w:rsidR="00454740" w:rsidRDefault="00454740" w:rsidP="00A05284">
      <w:pPr>
        <w:ind w:right="30"/>
        <w:jc w:val="both"/>
        <w:rPr>
          <w:b/>
          <w:bCs/>
          <w:szCs w:val="20"/>
        </w:rPr>
      </w:pPr>
    </w:p>
    <w:p w14:paraId="49F8776F" w14:textId="10271F72" w:rsidR="00A05284" w:rsidRPr="00E26361" w:rsidRDefault="00A05284" w:rsidP="00A05284">
      <w:pPr>
        <w:ind w:right="30"/>
        <w:jc w:val="both"/>
        <w:rPr>
          <w:b/>
          <w:bCs/>
          <w:szCs w:val="20"/>
        </w:rPr>
      </w:pPr>
      <w:r w:rsidRPr="00E26361">
        <w:rPr>
          <w:b/>
          <w:bCs/>
          <w:szCs w:val="20"/>
        </w:rPr>
        <w:t>valti</w:t>
      </w:r>
    </w:p>
    <w:p w14:paraId="5C0AB570" w14:textId="77777777" w:rsidR="00A05284" w:rsidRPr="00E26361" w:rsidRDefault="00A05284" w:rsidP="00A05284">
      <w:pPr>
        <w:ind w:right="30"/>
        <w:jc w:val="both"/>
        <w:rPr>
          <w:szCs w:val="20"/>
        </w:rPr>
      </w:pPr>
      <w:r w:rsidRPr="00E26361">
        <w:rPr>
          <w:szCs w:val="20"/>
        </w:rPr>
        <w:t xml:space="preserve">vélknúið eða dregið tæki með einni eða fleiri tromlum eða röð af gúmmíhjólum til að þjappa </w:t>
      </w:r>
      <w:r w:rsidRPr="00E26361">
        <w:rPr>
          <w:i/>
          <w:szCs w:val="20"/>
        </w:rPr>
        <w:t>steinefni</w:t>
      </w:r>
      <w:r w:rsidRPr="00E26361">
        <w:rPr>
          <w:szCs w:val="20"/>
        </w:rPr>
        <w:t xml:space="preserve"> (bundið eða óbundið) eða </w:t>
      </w:r>
      <w:r w:rsidRPr="00E26361">
        <w:rPr>
          <w:i/>
          <w:szCs w:val="20"/>
        </w:rPr>
        <w:t>jarðveg</w:t>
      </w:r>
    </w:p>
    <w:p w14:paraId="21DF7AE8" w14:textId="77777777" w:rsidR="00A05284" w:rsidRPr="00E26361" w:rsidRDefault="00A05284" w:rsidP="00A05284">
      <w:pPr>
        <w:ind w:right="30"/>
        <w:jc w:val="both"/>
        <w:rPr>
          <w:b/>
          <w:szCs w:val="20"/>
        </w:rPr>
      </w:pPr>
    </w:p>
    <w:p w14:paraId="157ADB5E" w14:textId="77777777" w:rsidR="00A05284" w:rsidRPr="00E26361" w:rsidRDefault="00A05284" w:rsidP="00A05284">
      <w:pPr>
        <w:ind w:right="30"/>
        <w:jc w:val="both"/>
        <w:rPr>
          <w:b/>
          <w:szCs w:val="20"/>
        </w:rPr>
      </w:pPr>
      <w:r w:rsidRPr="00E26361">
        <w:rPr>
          <w:b/>
          <w:szCs w:val="20"/>
        </w:rPr>
        <w:t>varnargarður</w:t>
      </w:r>
    </w:p>
    <w:p w14:paraId="253E6AC2" w14:textId="77777777" w:rsidR="00A05284" w:rsidRPr="00E26361" w:rsidRDefault="00A05284" w:rsidP="00A05284">
      <w:pPr>
        <w:ind w:right="30"/>
        <w:jc w:val="both"/>
        <w:rPr>
          <w:szCs w:val="20"/>
        </w:rPr>
      </w:pPr>
      <w:r w:rsidRPr="00E26361">
        <w:rPr>
          <w:szCs w:val="20"/>
        </w:rPr>
        <w:t xml:space="preserve">garður úr </w:t>
      </w:r>
      <w:r w:rsidRPr="00E26361">
        <w:rPr>
          <w:i/>
          <w:szCs w:val="20"/>
        </w:rPr>
        <w:t>jarðefni</w:t>
      </w:r>
      <w:r w:rsidRPr="00E26361">
        <w:rPr>
          <w:szCs w:val="20"/>
        </w:rPr>
        <w:t xml:space="preserve"> til varnar gegn flóðum eða hruni</w:t>
      </w:r>
    </w:p>
    <w:p w14:paraId="6692647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varnargarðar við brýr, sjóvarnargarðar og ofanflóðagarðar.</w:t>
      </w:r>
    </w:p>
    <w:p w14:paraId="19265C0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rofvörn</w:t>
      </w:r>
      <w:r w:rsidRPr="00E26361">
        <w:rPr>
          <w:rFonts w:asciiTheme="minorHAnsi" w:hAnsiTheme="minorHAnsi"/>
          <w:sz w:val="20"/>
          <w:szCs w:val="20"/>
          <w:lang w:val="is-IS"/>
        </w:rPr>
        <w:t>, sjóvörn og grjótvörn.</w:t>
      </w:r>
    </w:p>
    <w:p w14:paraId="6FA5C7CB" w14:textId="77777777" w:rsidR="00A05284" w:rsidRPr="00E26361" w:rsidRDefault="00A05284" w:rsidP="00A05284">
      <w:pPr>
        <w:ind w:right="30"/>
        <w:jc w:val="both"/>
        <w:rPr>
          <w:szCs w:val="20"/>
        </w:rPr>
      </w:pPr>
    </w:p>
    <w:p w14:paraId="45EEA09F" w14:textId="77777777" w:rsidR="00A05284" w:rsidRPr="00E26361" w:rsidRDefault="00A05284" w:rsidP="00A05284">
      <w:pPr>
        <w:ind w:right="30"/>
        <w:jc w:val="both"/>
        <w:rPr>
          <w:b/>
          <w:szCs w:val="20"/>
        </w:rPr>
      </w:pPr>
      <w:r w:rsidRPr="00E26361">
        <w:rPr>
          <w:b/>
          <w:szCs w:val="20"/>
        </w:rPr>
        <w:t>vatnshlot</w:t>
      </w:r>
    </w:p>
    <w:p w14:paraId="6E94C090" w14:textId="77777777" w:rsidR="00A05284" w:rsidRPr="00E26361" w:rsidRDefault="00A05284" w:rsidP="00A05284">
      <w:pPr>
        <w:ind w:right="30"/>
        <w:jc w:val="both"/>
        <w:rPr>
          <w:szCs w:val="20"/>
        </w:rPr>
      </w:pPr>
      <w:r w:rsidRPr="00E26361">
        <w:rPr>
          <w:szCs w:val="20"/>
        </w:rPr>
        <w:t>hlot úr vatni</w:t>
      </w:r>
    </w:p>
    <w:p w14:paraId="5BAC351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Afmörkuð heild af vatni.</w:t>
      </w:r>
    </w:p>
    <w:p w14:paraId="787EB3CF" w14:textId="77777777" w:rsidR="00A05284" w:rsidRPr="00E26361" w:rsidRDefault="00A05284" w:rsidP="00A05284">
      <w:pPr>
        <w:ind w:right="30"/>
        <w:jc w:val="both"/>
        <w:rPr>
          <w:szCs w:val="20"/>
        </w:rPr>
      </w:pPr>
    </w:p>
    <w:p w14:paraId="2FC50C54" w14:textId="77777777" w:rsidR="00A05284" w:rsidRPr="00E26361" w:rsidRDefault="00A05284" w:rsidP="00A05284">
      <w:pPr>
        <w:ind w:right="30"/>
        <w:jc w:val="both"/>
        <w:rPr>
          <w:b/>
          <w:szCs w:val="20"/>
        </w:rPr>
      </w:pPr>
      <w:r w:rsidRPr="00E26361">
        <w:rPr>
          <w:b/>
          <w:szCs w:val="20"/>
        </w:rPr>
        <w:t>vatnshverf bindiefni</w:t>
      </w:r>
    </w:p>
    <w:p w14:paraId="3576BD5F" w14:textId="77777777" w:rsidR="00A05284" w:rsidRPr="00E26361" w:rsidRDefault="00A05284" w:rsidP="00A05284">
      <w:pPr>
        <w:ind w:right="30"/>
        <w:jc w:val="both"/>
        <w:rPr>
          <w:szCs w:val="20"/>
        </w:rPr>
      </w:pPr>
      <w:r w:rsidRPr="00E26361">
        <w:rPr>
          <w:szCs w:val="20"/>
        </w:rPr>
        <w:t>bindiefni sem harðna eftir snertingu við vatn</w:t>
      </w:r>
    </w:p>
    <w:p w14:paraId="274BAA9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Sement, kalk, flugaska, kísill.</w:t>
      </w:r>
    </w:p>
    <w:p w14:paraId="1CDC7531" w14:textId="77777777" w:rsidR="00A05284" w:rsidRPr="00E26361" w:rsidRDefault="00A05284" w:rsidP="00A05284">
      <w:pPr>
        <w:ind w:right="30"/>
        <w:jc w:val="both"/>
        <w:rPr>
          <w:szCs w:val="20"/>
        </w:rPr>
      </w:pPr>
    </w:p>
    <w:p w14:paraId="5088A8D3" w14:textId="77777777" w:rsidR="00A05284" w:rsidRPr="00E26361" w:rsidRDefault="00A05284" w:rsidP="00A05284">
      <w:pPr>
        <w:ind w:right="30"/>
        <w:jc w:val="both"/>
        <w:rPr>
          <w:b/>
          <w:szCs w:val="20"/>
        </w:rPr>
      </w:pPr>
      <w:r w:rsidRPr="00E26361">
        <w:rPr>
          <w:b/>
          <w:szCs w:val="20"/>
        </w:rPr>
        <w:t>vatnsvörn</w:t>
      </w:r>
    </w:p>
    <w:p w14:paraId="25C18032" w14:textId="77777777" w:rsidR="00A05284" w:rsidRPr="00E26361" w:rsidRDefault="00A05284" w:rsidP="00A05284">
      <w:pPr>
        <w:ind w:right="30"/>
        <w:jc w:val="both"/>
        <w:rPr>
          <w:szCs w:val="20"/>
        </w:rPr>
      </w:pPr>
      <w:r w:rsidRPr="00E26361">
        <w:rPr>
          <w:szCs w:val="20"/>
        </w:rPr>
        <w:t>aðgerð, til að beina vatnsleka í jarðgöngum frá akbraut</w:t>
      </w:r>
    </w:p>
    <w:p w14:paraId="0B5FB3F7" w14:textId="77777777" w:rsidR="00A05284" w:rsidRPr="00E26361" w:rsidRDefault="00A05284" w:rsidP="00A05284">
      <w:pPr>
        <w:ind w:right="30"/>
        <w:jc w:val="both"/>
        <w:rPr>
          <w:szCs w:val="20"/>
        </w:rPr>
      </w:pPr>
    </w:p>
    <w:p w14:paraId="44A072CB" w14:textId="77777777" w:rsidR="00316352" w:rsidRDefault="00316352" w:rsidP="00A05284">
      <w:pPr>
        <w:ind w:right="30"/>
        <w:jc w:val="both"/>
        <w:rPr>
          <w:b/>
          <w:szCs w:val="20"/>
        </w:rPr>
      </w:pPr>
    </w:p>
    <w:p w14:paraId="4ACF7891" w14:textId="77777777" w:rsidR="00316352" w:rsidRDefault="00316352" w:rsidP="00A05284">
      <w:pPr>
        <w:ind w:right="30"/>
        <w:jc w:val="both"/>
        <w:rPr>
          <w:b/>
          <w:szCs w:val="20"/>
        </w:rPr>
      </w:pPr>
    </w:p>
    <w:p w14:paraId="7187CE3D" w14:textId="5A60B368" w:rsidR="00A05284" w:rsidRPr="00E26361" w:rsidRDefault="00A05284" w:rsidP="00A05284">
      <w:pPr>
        <w:ind w:right="30"/>
        <w:jc w:val="both"/>
        <w:rPr>
          <w:b/>
          <w:szCs w:val="20"/>
        </w:rPr>
      </w:pPr>
      <w:r w:rsidRPr="00E26361">
        <w:rPr>
          <w:b/>
          <w:szCs w:val="20"/>
        </w:rPr>
        <w:t>vá</w:t>
      </w:r>
    </w:p>
    <w:p w14:paraId="01FFED41" w14:textId="77777777" w:rsidR="00A05284" w:rsidRPr="00E26361" w:rsidRDefault="00A05284" w:rsidP="00A05284">
      <w:pPr>
        <w:ind w:right="30"/>
        <w:jc w:val="both"/>
        <w:rPr>
          <w:szCs w:val="20"/>
        </w:rPr>
      </w:pPr>
      <w:r w:rsidRPr="00E26361">
        <w:rPr>
          <w:szCs w:val="20"/>
        </w:rPr>
        <w:t>tvísýnt ástand eða viðburður, sem tjón getur hlotist af</w:t>
      </w:r>
    </w:p>
    <w:p w14:paraId="523D8A1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náttúruvá, styrjöld, farsótt.</w:t>
      </w:r>
    </w:p>
    <w:p w14:paraId="3BF248E9" w14:textId="77777777" w:rsidR="00A05284" w:rsidRPr="00E26361" w:rsidRDefault="00A05284" w:rsidP="00A05284">
      <w:pPr>
        <w:ind w:right="30"/>
        <w:jc w:val="both"/>
        <w:rPr>
          <w:b/>
          <w:szCs w:val="20"/>
        </w:rPr>
      </w:pPr>
    </w:p>
    <w:p w14:paraId="58E3DEB2" w14:textId="77777777" w:rsidR="00A05284" w:rsidRPr="00E26361" w:rsidRDefault="00A05284" w:rsidP="00A05284">
      <w:pPr>
        <w:ind w:right="30"/>
        <w:jc w:val="both"/>
        <w:rPr>
          <w:b/>
          <w:szCs w:val="20"/>
        </w:rPr>
      </w:pPr>
      <w:r w:rsidRPr="00E26361">
        <w:rPr>
          <w:b/>
          <w:szCs w:val="20"/>
        </w:rPr>
        <w:t>válíkindi</w:t>
      </w:r>
    </w:p>
    <w:p w14:paraId="38E33A84" w14:textId="77777777" w:rsidR="00A05284" w:rsidRPr="00E26361" w:rsidRDefault="00A05284" w:rsidP="00A05284">
      <w:pPr>
        <w:ind w:right="30"/>
        <w:jc w:val="both"/>
        <w:rPr>
          <w:szCs w:val="20"/>
        </w:rPr>
      </w:pPr>
      <w:r w:rsidRPr="00E26361">
        <w:rPr>
          <w:szCs w:val="20"/>
        </w:rPr>
        <w:t>líkur á því, að vá á ákveðnum stað og tímabili verði meiri en tiltekið gildi</w:t>
      </w:r>
    </w:p>
    <w:p w14:paraId="0048AA5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Mælikvarði á líkindi er tala frá 0 til 1 eða frá 0% til 100%.</w:t>
      </w:r>
    </w:p>
    <w:p w14:paraId="7EBC14B6" w14:textId="77777777" w:rsidR="00A05284" w:rsidRPr="00E26361" w:rsidRDefault="00A05284" w:rsidP="00A05284">
      <w:pPr>
        <w:ind w:right="30"/>
        <w:jc w:val="both"/>
        <w:rPr>
          <w:szCs w:val="20"/>
        </w:rPr>
      </w:pPr>
    </w:p>
    <w:p w14:paraId="1073780B" w14:textId="77777777" w:rsidR="00A05284" w:rsidRPr="00E26361" w:rsidRDefault="00A05284" w:rsidP="00A05284">
      <w:pPr>
        <w:ind w:right="30"/>
        <w:jc w:val="both"/>
        <w:rPr>
          <w:b/>
          <w:szCs w:val="20"/>
        </w:rPr>
      </w:pPr>
      <w:r w:rsidRPr="00E26361">
        <w:rPr>
          <w:b/>
          <w:szCs w:val="20"/>
        </w:rPr>
        <w:t>veðrun</w:t>
      </w:r>
    </w:p>
    <w:p w14:paraId="38D0EB7A" w14:textId="77777777" w:rsidR="00A05284" w:rsidRPr="00E26361" w:rsidRDefault="00A05284" w:rsidP="00A05284">
      <w:pPr>
        <w:ind w:right="30"/>
        <w:jc w:val="both"/>
        <w:rPr>
          <w:szCs w:val="20"/>
        </w:rPr>
      </w:pPr>
      <w:r w:rsidRPr="00E26361">
        <w:rPr>
          <w:szCs w:val="20"/>
        </w:rPr>
        <w:t>breyting á lit og gerð bergs og annarra jarðefna ásamt tæringu og molnun, sem fer fram á staðnum, þar sem jarðefnið er</w:t>
      </w:r>
    </w:p>
    <w:p w14:paraId="41E68AF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i/>
          <w:sz w:val="20"/>
          <w:szCs w:val="20"/>
          <w:lang w:val="is-IS"/>
        </w:rPr>
        <w:t>Jarðefni</w:t>
      </w:r>
      <w:r w:rsidRPr="00E26361">
        <w:rPr>
          <w:rFonts w:asciiTheme="minorHAnsi" w:hAnsiTheme="minorHAnsi"/>
          <w:sz w:val="20"/>
          <w:szCs w:val="20"/>
          <w:lang w:val="is-IS"/>
        </w:rPr>
        <w:t xml:space="preserve"> veðrast vegna útrænna áhrifa, svo sem frá ljósi, hitabrigðum, lofti, vatni, efnahvörfum, gróðri o.fl. Veðrun er fyrsta stigið í aftekt jarðefna. Sjá efnahvarfaveðrun og aflræn veðrun.</w:t>
      </w:r>
    </w:p>
    <w:p w14:paraId="446E62A0" w14:textId="77777777" w:rsidR="00A05284" w:rsidRPr="00E26361" w:rsidRDefault="00A05284" w:rsidP="00A05284">
      <w:pPr>
        <w:ind w:right="30"/>
        <w:jc w:val="both"/>
        <w:rPr>
          <w:b/>
          <w:bCs/>
          <w:szCs w:val="20"/>
        </w:rPr>
      </w:pPr>
    </w:p>
    <w:p w14:paraId="59CA6ABE" w14:textId="77777777" w:rsidR="00A05284" w:rsidRPr="00E26361" w:rsidRDefault="00A05284" w:rsidP="00A05284">
      <w:pPr>
        <w:ind w:right="30"/>
        <w:jc w:val="both"/>
        <w:rPr>
          <w:b/>
          <w:bCs/>
          <w:szCs w:val="20"/>
        </w:rPr>
      </w:pPr>
      <w:r w:rsidRPr="00E26361">
        <w:rPr>
          <w:b/>
          <w:bCs/>
          <w:szCs w:val="20"/>
        </w:rPr>
        <w:t xml:space="preserve">veðrunarþol </w:t>
      </w:r>
    </w:p>
    <w:p w14:paraId="456DD3F7" w14:textId="77777777" w:rsidR="00A05284" w:rsidRPr="00E26361" w:rsidRDefault="00A05284" w:rsidP="00A05284">
      <w:pPr>
        <w:ind w:right="30"/>
        <w:jc w:val="both"/>
        <w:rPr>
          <w:szCs w:val="20"/>
        </w:rPr>
      </w:pPr>
      <w:r w:rsidRPr="00E26361">
        <w:rPr>
          <w:szCs w:val="20"/>
        </w:rPr>
        <w:t>hæfileiki (stein)efnis til að standast áhrif veðurs t.d. úrkomu og vinda og einnig aðskotaefna t.d. salts án þess að eiginleikar þess skerðist</w:t>
      </w:r>
    </w:p>
    <w:p w14:paraId="21697583" w14:textId="77777777" w:rsidR="00A05284" w:rsidRPr="00E26361" w:rsidRDefault="00A05284" w:rsidP="00A05284">
      <w:pPr>
        <w:ind w:right="30"/>
        <w:jc w:val="both"/>
        <w:rPr>
          <w:b/>
          <w:szCs w:val="20"/>
        </w:rPr>
      </w:pPr>
    </w:p>
    <w:p w14:paraId="65CDE0B4" w14:textId="77777777" w:rsidR="00A05284" w:rsidRPr="00E26361" w:rsidRDefault="00A05284" w:rsidP="00A05284">
      <w:pPr>
        <w:ind w:right="30"/>
        <w:jc w:val="both"/>
        <w:rPr>
          <w:b/>
          <w:szCs w:val="20"/>
        </w:rPr>
      </w:pPr>
      <w:r w:rsidRPr="00E26361">
        <w:rPr>
          <w:b/>
          <w:szCs w:val="20"/>
        </w:rPr>
        <w:t>vegarsviti</w:t>
      </w:r>
    </w:p>
    <w:p w14:paraId="2632497C" w14:textId="77777777" w:rsidR="00A05284" w:rsidRPr="00E26361" w:rsidRDefault="00A05284" w:rsidP="00A05284">
      <w:pPr>
        <w:ind w:right="30"/>
        <w:jc w:val="both"/>
        <w:rPr>
          <w:szCs w:val="20"/>
        </w:rPr>
      </w:pPr>
      <w:r w:rsidRPr="00E26361">
        <w:rPr>
          <w:szCs w:val="20"/>
        </w:rPr>
        <w:t xml:space="preserve">það, að vatn þrýstist upp í gegnum </w:t>
      </w:r>
      <w:r w:rsidRPr="00E26361">
        <w:rPr>
          <w:i/>
          <w:szCs w:val="20"/>
        </w:rPr>
        <w:t>slitlag</w:t>
      </w:r>
      <w:r w:rsidRPr="00E26361">
        <w:rPr>
          <w:szCs w:val="20"/>
        </w:rPr>
        <w:t xml:space="preserve"> vegar</w:t>
      </w:r>
    </w:p>
    <w:p w14:paraId="7239E9B1" w14:textId="77777777" w:rsidR="00A05284" w:rsidRPr="00E26361" w:rsidRDefault="00A05284" w:rsidP="00A05284">
      <w:pPr>
        <w:ind w:right="30"/>
        <w:jc w:val="both"/>
        <w:rPr>
          <w:b/>
          <w:bCs/>
          <w:szCs w:val="20"/>
        </w:rPr>
      </w:pPr>
    </w:p>
    <w:p w14:paraId="32C72EBA" w14:textId="77777777" w:rsidR="00A05284" w:rsidRPr="00E26361" w:rsidRDefault="00A05284" w:rsidP="00A05284">
      <w:pPr>
        <w:ind w:right="30"/>
        <w:jc w:val="both"/>
        <w:rPr>
          <w:b/>
          <w:bCs/>
          <w:szCs w:val="20"/>
        </w:rPr>
      </w:pPr>
      <w:r w:rsidRPr="00E26361">
        <w:rPr>
          <w:b/>
          <w:bCs/>
          <w:szCs w:val="20"/>
        </w:rPr>
        <w:t>vegbotn</w:t>
      </w:r>
    </w:p>
    <w:p w14:paraId="1E586020" w14:textId="77777777" w:rsidR="00A05284" w:rsidRPr="00E26361" w:rsidRDefault="00A05284" w:rsidP="00A05284">
      <w:pPr>
        <w:ind w:right="30"/>
        <w:jc w:val="both"/>
        <w:rPr>
          <w:szCs w:val="20"/>
        </w:rPr>
      </w:pPr>
      <w:r w:rsidRPr="00E26361">
        <w:rPr>
          <w:szCs w:val="20"/>
        </w:rPr>
        <w:t>undirstaða vegar úr upprunalegum jarðefnum með eða án styrkingar</w:t>
      </w:r>
    </w:p>
    <w:p w14:paraId="3F6C7B3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jarðbyrði</w:t>
      </w:r>
      <w:r w:rsidRPr="00E26361">
        <w:rPr>
          <w:rFonts w:asciiTheme="minorHAnsi" w:hAnsiTheme="minorHAnsi"/>
          <w:sz w:val="20"/>
          <w:szCs w:val="20"/>
          <w:lang w:val="is-IS"/>
        </w:rPr>
        <w:t>.</w:t>
      </w:r>
    </w:p>
    <w:p w14:paraId="3FBF299F" w14:textId="77777777" w:rsidR="00A05284" w:rsidRPr="00E26361" w:rsidRDefault="00A05284" w:rsidP="00A05284">
      <w:pPr>
        <w:ind w:left="284" w:right="30"/>
        <w:jc w:val="both"/>
        <w:rPr>
          <w:szCs w:val="20"/>
        </w:rPr>
      </w:pPr>
    </w:p>
    <w:p w14:paraId="23AC874A" w14:textId="77777777" w:rsidR="00A05284" w:rsidRPr="00E26361" w:rsidRDefault="00A05284" w:rsidP="00A05284">
      <w:pPr>
        <w:ind w:right="30"/>
        <w:jc w:val="both"/>
        <w:rPr>
          <w:b/>
          <w:szCs w:val="20"/>
        </w:rPr>
      </w:pPr>
      <w:r w:rsidRPr="00E26361">
        <w:rPr>
          <w:b/>
          <w:szCs w:val="20"/>
        </w:rPr>
        <w:t>vegbreidd</w:t>
      </w:r>
    </w:p>
    <w:p w14:paraId="2CCEE326" w14:textId="77777777" w:rsidR="00A05284" w:rsidRPr="00E26361" w:rsidRDefault="00A05284" w:rsidP="00A05284">
      <w:pPr>
        <w:ind w:right="30"/>
        <w:jc w:val="both"/>
        <w:rPr>
          <w:szCs w:val="20"/>
        </w:rPr>
      </w:pPr>
      <w:r w:rsidRPr="00E26361">
        <w:rPr>
          <w:szCs w:val="20"/>
        </w:rPr>
        <w:t>heildarbreidd vegar, á milli vegbrúna</w:t>
      </w:r>
    </w:p>
    <w:p w14:paraId="17ECE44D" w14:textId="77777777" w:rsidR="00A05284" w:rsidRPr="00E26361" w:rsidRDefault="00A05284" w:rsidP="00A05284">
      <w:pPr>
        <w:ind w:right="30"/>
        <w:jc w:val="both"/>
        <w:rPr>
          <w:szCs w:val="20"/>
        </w:rPr>
      </w:pPr>
    </w:p>
    <w:p w14:paraId="75FF19FD" w14:textId="77777777" w:rsidR="00A05284" w:rsidRPr="00E26361" w:rsidRDefault="00A05284" w:rsidP="00A05284">
      <w:pPr>
        <w:ind w:right="30"/>
        <w:jc w:val="both"/>
        <w:rPr>
          <w:b/>
          <w:szCs w:val="20"/>
        </w:rPr>
      </w:pPr>
      <w:r w:rsidRPr="00E26361">
        <w:rPr>
          <w:b/>
          <w:szCs w:val="20"/>
        </w:rPr>
        <w:t>vegbrún</w:t>
      </w:r>
    </w:p>
    <w:p w14:paraId="5694EBB4" w14:textId="77777777" w:rsidR="00A05284" w:rsidRPr="00E26361" w:rsidRDefault="00A05284" w:rsidP="00A05284">
      <w:pPr>
        <w:ind w:right="30"/>
        <w:jc w:val="both"/>
        <w:rPr>
          <w:szCs w:val="20"/>
        </w:rPr>
      </w:pPr>
      <w:r w:rsidRPr="00E26361">
        <w:rPr>
          <w:szCs w:val="20"/>
        </w:rPr>
        <w:t>skurðlína á milli vegaxlar og fláa</w:t>
      </w:r>
    </w:p>
    <w:p w14:paraId="2A234EB4" w14:textId="77777777" w:rsidR="00A05284" w:rsidRPr="00E26361" w:rsidRDefault="00A05284" w:rsidP="00A05284">
      <w:pPr>
        <w:ind w:right="30"/>
        <w:jc w:val="both"/>
        <w:rPr>
          <w:szCs w:val="20"/>
        </w:rPr>
      </w:pPr>
    </w:p>
    <w:p w14:paraId="0C13D3E0" w14:textId="77777777" w:rsidR="00316352" w:rsidRDefault="00316352" w:rsidP="00A05284">
      <w:pPr>
        <w:ind w:right="30"/>
        <w:jc w:val="both"/>
        <w:rPr>
          <w:b/>
          <w:szCs w:val="20"/>
        </w:rPr>
      </w:pPr>
    </w:p>
    <w:p w14:paraId="6423FF19" w14:textId="77777777" w:rsidR="00316352" w:rsidRDefault="00316352" w:rsidP="00A05284">
      <w:pPr>
        <w:ind w:right="30"/>
        <w:jc w:val="both"/>
        <w:rPr>
          <w:b/>
          <w:szCs w:val="20"/>
        </w:rPr>
      </w:pPr>
    </w:p>
    <w:p w14:paraId="5F3031A8" w14:textId="77777777" w:rsidR="00316352" w:rsidRDefault="00316352" w:rsidP="00A05284">
      <w:pPr>
        <w:ind w:right="30"/>
        <w:jc w:val="both"/>
        <w:rPr>
          <w:b/>
          <w:szCs w:val="20"/>
        </w:rPr>
      </w:pPr>
    </w:p>
    <w:p w14:paraId="278F21F7" w14:textId="53FE55D8" w:rsidR="00A05284" w:rsidRPr="00E26361" w:rsidRDefault="00A05284" w:rsidP="00A05284">
      <w:pPr>
        <w:ind w:right="30"/>
        <w:jc w:val="both"/>
        <w:rPr>
          <w:b/>
          <w:szCs w:val="20"/>
        </w:rPr>
      </w:pPr>
      <w:r w:rsidRPr="00E26361">
        <w:rPr>
          <w:b/>
          <w:szCs w:val="20"/>
        </w:rPr>
        <w:lastRenderedPageBreak/>
        <w:t>vegflái</w:t>
      </w:r>
    </w:p>
    <w:p w14:paraId="3916BAA7" w14:textId="77777777" w:rsidR="00A05284" w:rsidRPr="00E26361" w:rsidRDefault="00A05284" w:rsidP="00A05284">
      <w:pPr>
        <w:ind w:right="30"/>
        <w:jc w:val="both"/>
        <w:rPr>
          <w:szCs w:val="20"/>
        </w:rPr>
      </w:pPr>
      <w:r w:rsidRPr="00E26361">
        <w:rPr>
          <w:szCs w:val="20"/>
        </w:rPr>
        <w:t xml:space="preserve">hallandi hliðarflötur veghlots, með mótuðu jarðvegsyfirborði, frá vegarbrún að </w:t>
      </w:r>
      <w:r w:rsidRPr="00E26361">
        <w:rPr>
          <w:i/>
          <w:szCs w:val="20"/>
        </w:rPr>
        <w:t>jarðbyrði</w:t>
      </w:r>
      <w:r w:rsidRPr="00E26361">
        <w:rPr>
          <w:szCs w:val="20"/>
        </w:rPr>
        <w:t xml:space="preserve"> eða skurðbotni</w:t>
      </w:r>
    </w:p>
    <w:p w14:paraId="38035BC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Flái er táknaður með hlutfallinu milli lóðrétts og lárétts ofanvarps.</w:t>
      </w:r>
    </w:p>
    <w:p w14:paraId="73E5BE1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flái, fyllingarflái og skurðflái.</w:t>
      </w:r>
    </w:p>
    <w:p w14:paraId="4FBA1A13" w14:textId="77777777" w:rsidR="00A05284" w:rsidRPr="00E26361" w:rsidRDefault="00A05284" w:rsidP="00A05284">
      <w:pPr>
        <w:ind w:right="30"/>
        <w:jc w:val="both"/>
        <w:rPr>
          <w:szCs w:val="20"/>
        </w:rPr>
      </w:pPr>
    </w:p>
    <w:p w14:paraId="31871ADA" w14:textId="77777777" w:rsidR="00A05284" w:rsidRPr="00E26361" w:rsidRDefault="00A05284" w:rsidP="00A05284">
      <w:pPr>
        <w:ind w:right="30"/>
        <w:jc w:val="both"/>
        <w:rPr>
          <w:b/>
          <w:szCs w:val="20"/>
        </w:rPr>
      </w:pPr>
      <w:r w:rsidRPr="00E26361">
        <w:rPr>
          <w:b/>
          <w:szCs w:val="20"/>
        </w:rPr>
        <w:t>vegflokkun</w:t>
      </w:r>
    </w:p>
    <w:p w14:paraId="271DEFC5" w14:textId="77777777" w:rsidR="00A05284" w:rsidRPr="00E26361" w:rsidRDefault="00A05284" w:rsidP="00A05284">
      <w:pPr>
        <w:ind w:right="30"/>
        <w:jc w:val="both"/>
        <w:rPr>
          <w:szCs w:val="20"/>
        </w:rPr>
      </w:pPr>
      <w:r w:rsidRPr="00E26361">
        <w:rPr>
          <w:szCs w:val="20"/>
        </w:rPr>
        <w:t>skipun vega í flokka</w:t>
      </w:r>
    </w:p>
    <w:p w14:paraId="4284127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Hér er átt við flokkun samkvæmt vegalögum, stjórnsýsluflokkun.</w:t>
      </w:r>
    </w:p>
    <w:p w14:paraId="57E2EA69" w14:textId="77777777" w:rsidR="00A05284" w:rsidRPr="00E26361" w:rsidRDefault="00A05284" w:rsidP="00A05284">
      <w:pPr>
        <w:ind w:right="30"/>
        <w:jc w:val="both"/>
        <w:rPr>
          <w:b/>
          <w:szCs w:val="20"/>
        </w:rPr>
      </w:pPr>
    </w:p>
    <w:p w14:paraId="3747A925" w14:textId="77777777" w:rsidR="00A05284" w:rsidRPr="00E26361" w:rsidRDefault="00A05284" w:rsidP="00A05284">
      <w:pPr>
        <w:ind w:right="30"/>
        <w:jc w:val="both"/>
        <w:rPr>
          <w:b/>
          <w:szCs w:val="20"/>
        </w:rPr>
      </w:pPr>
      <w:r w:rsidRPr="00E26361">
        <w:rPr>
          <w:b/>
          <w:szCs w:val="20"/>
        </w:rPr>
        <w:t>vegflokkur</w:t>
      </w:r>
    </w:p>
    <w:p w14:paraId="5330B29A" w14:textId="77777777" w:rsidR="00A05284" w:rsidRPr="00E26361" w:rsidRDefault="00A05284" w:rsidP="00A05284">
      <w:pPr>
        <w:ind w:right="30"/>
        <w:jc w:val="both"/>
        <w:rPr>
          <w:szCs w:val="20"/>
        </w:rPr>
      </w:pPr>
      <w:r w:rsidRPr="00E26361">
        <w:rPr>
          <w:szCs w:val="20"/>
        </w:rPr>
        <w:t>mengi vega, sem gegna sama hlutverki</w:t>
      </w:r>
    </w:p>
    <w:p w14:paraId="0E40A6B3" w14:textId="77777777" w:rsidR="00A05284" w:rsidRPr="00E26361" w:rsidRDefault="00A05284" w:rsidP="00A05284">
      <w:pPr>
        <w:ind w:right="30"/>
        <w:jc w:val="both"/>
        <w:rPr>
          <w:b/>
          <w:bCs/>
          <w:szCs w:val="20"/>
        </w:rPr>
      </w:pPr>
    </w:p>
    <w:p w14:paraId="6147D1F4" w14:textId="77777777" w:rsidR="00A05284" w:rsidRPr="00E26361" w:rsidRDefault="00A05284" w:rsidP="00A05284">
      <w:pPr>
        <w:ind w:right="30"/>
        <w:jc w:val="both"/>
        <w:rPr>
          <w:b/>
          <w:bCs/>
          <w:szCs w:val="20"/>
        </w:rPr>
      </w:pPr>
      <w:r w:rsidRPr="00E26361">
        <w:rPr>
          <w:b/>
          <w:bCs/>
          <w:szCs w:val="20"/>
        </w:rPr>
        <w:t>vegfylling</w:t>
      </w:r>
    </w:p>
    <w:p w14:paraId="1B4E6EEF" w14:textId="77777777" w:rsidR="00A05284" w:rsidRPr="00E26361" w:rsidRDefault="00A05284" w:rsidP="00A05284">
      <w:pPr>
        <w:ind w:right="30"/>
        <w:jc w:val="both"/>
        <w:rPr>
          <w:szCs w:val="20"/>
        </w:rPr>
      </w:pPr>
      <w:r w:rsidRPr="00E26361">
        <w:rPr>
          <w:szCs w:val="20"/>
        </w:rPr>
        <w:t xml:space="preserve">lag í </w:t>
      </w:r>
      <w:r w:rsidRPr="00E26361">
        <w:rPr>
          <w:i/>
          <w:szCs w:val="20"/>
        </w:rPr>
        <w:t>undirbygging</w:t>
      </w:r>
      <w:r w:rsidRPr="00E26361">
        <w:rPr>
          <w:szCs w:val="20"/>
        </w:rPr>
        <w:t xml:space="preserve">u </w:t>
      </w:r>
      <w:r w:rsidRPr="00E26361">
        <w:rPr>
          <w:i/>
          <w:szCs w:val="20"/>
        </w:rPr>
        <w:t>veghlots</w:t>
      </w:r>
      <w:r w:rsidRPr="00E26361">
        <w:rPr>
          <w:szCs w:val="20"/>
        </w:rPr>
        <w:t xml:space="preserve">, neðsta lag í vegi ofan á </w:t>
      </w:r>
      <w:r w:rsidRPr="00E26361">
        <w:rPr>
          <w:i/>
          <w:szCs w:val="20"/>
        </w:rPr>
        <w:t>vegbotni</w:t>
      </w:r>
    </w:p>
    <w:p w14:paraId="2B0292E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Vegfylling hvílir á vegbotni og er undirstaða fyrir efri lög vegarins (</w:t>
      </w:r>
      <w:r w:rsidRPr="00E26361">
        <w:rPr>
          <w:rFonts w:asciiTheme="minorHAnsi" w:hAnsiTheme="minorHAnsi"/>
          <w:i/>
          <w:sz w:val="20"/>
          <w:szCs w:val="20"/>
          <w:lang w:val="is-IS"/>
        </w:rPr>
        <w:t>yfirbyggingu</w:t>
      </w:r>
      <w:r w:rsidRPr="00E26361">
        <w:rPr>
          <w:rFonts w:asciiTheme="minorHAnsi" w:hAnsiTheme="minorHAnsi"/>
          <w:sz w:val="20"/>
          <w:szCs w:val="20"/>
          <w:lang w:val="is-IS"/>
        </w:rPr>
        <w:t xml:space="preserve">), </w:t>
      </w:r>
      <w:r w:rsidRPr="00E26361">
        <w:rPr>
          <w:rFonts w:asciiTheme="minorHAnsi" w:hAnsiTheme="minorHAnsi"/>
          <w:i/>
          <w:sz w:val="20"/>
          <w:szCs w:val="20"/>
          <w:lang w:val="is-IS"/>
        </w:rPr>
        <w:t>styrkt</w:t>
      </w:r>
      <w:r w:rsidRPr="00E26361">
        <w:rPr>
          <w:rFonts w:asciiTheme="minorHAnsi" w:hAnsiTheme="minorHAnsi"/>
          <w:i/>
          <w:sz w:val="20"/>
          <w:szCs w:val="20"/>
          <w:lang w:val="is-IS"/>
        </w:rPr>
        <w:softHyphen/>
        <w:t>arlag</w:t>
      </w:r>
      <w:r w:rsidRPr="00E26361">
        <w:rPr>
          <w:rFonts w:asciiTheme="minorHAnsi" w:hAnsiTheme="minorHAnsi"/>
          <w:sz w:val="20"/>
          <w:szCs w:val="20"/>
          <w:lang w:val="is-IS"/>
        </w:rPr>
        <w:t xml:space="preserve">, </w:t>
      </w:r>
      <w:r w:rsidRPr="00E26361">
        <w:rPr>
          <w:rFonts w:asciiTheme="minorHAnsi" w:hAnsiTheme="minorHAnsi"/>
          <w:i/>
          <w:sz w:val="20"/>
          <w:szCs w:val="20"/>
          <w:lang w:val="is-IS"/>
        </w:rPr>
        <w:t>burðarlag</w:t>
      </w:r>
      <w:r w:rsidRPr="00E26361">
        <w:rPr>
          <w:rFonts w:asciiTheme="minorHAnsi" w:hAnsiTheme="minorHAnsi"/>
          <w:sz w:val="20"/>
          <w:szCs w:val="20"/>
          <w:lang w:val="is-IS"/>
        </w:rPr>
        <w:t xml:space="preserve"> og </w:t>
      </w:r>
      <w:r w:rsidRPr="00E26361">
        <w:rPr>
          <w:rFonts w:asciiTheme="minorHAnsi" w:hAnsiTheme="minorHAnsi"/>
          <w:i/>
          <w:sz w:val="20"/>
          <w:szCs w:val="20"/>
          <w:lang w:val="is-IS"/>
        </w:rPr>
        <w:t>slitlag</w:t>
      </w:r>
      <w:r w:rsidRPr="00E26361">
        <w:rPr>
          <w:rFonts w:asciiTheme="minorHAnsi" w:hAnsiTheme="minorHAnsi"/>
          <w:sz w:val="20"/>
          <w:szCs w:val="20"/>
          <w:lang w:val="is-IS"/>
        </w:rPr>
        <w:t>.</w:t>
      </w:r>
    </w:p>
    <w:p w14:paraId="1CC9833A" w14:textId="77777777" w:rsidR="00A05284" w:rsidRPr="00E26361" w:rsidRDefault="00A05284" w:rsidP="00A05284">
      <w:pPr>
        <w:ind w:right="30"/>
        <w:jc w:val="both"/>
        <w:rPr>
          <w:szCs w:val="20"/>
        </w:rPr>
      </w:pPr>
    </w:p>
    <w:p w14:paraId="79BC1877" w14:textId="77777777" w:rsidR="00A05284" w:rsidRPr="00E26361" w:rsidRDefault="00A05284" w:rsidP="00A05284">
      <w:pPr>
        <w:ind w:right="30"/>
        <w:jc w:val="both"/>
        <w:rPr>
          <w:b/>
          <w:bCs/>
          <w:szCs w:val="20"/>
        </w:rPr>
      </w:pPr>
      <w:r w:rsidRPr="00E26361">
        <w:rPr>
          <w:b/>
          <w:bCs/>
          <w:szCs w:val="20"/>
        </w:rPr>
        <w:t>veghefill</w:t>
      </w:r>
    </w:p>
    <w:p w14:paraId="4003899D" w14:textId="77777777" w:rsidR="00A05284" w:rsidRPr="00E26361" w:rsidRDefault="00A05284" w:rsidP="00A05284">
      <w:pPr>
        <w:ind w:right="30"/>
        <w:jc w:val="both"/>
        <w:rPr>
          <w:szCs w:val="20"/>
        </w:rPr>
      </w:pPr>
      <w:r w:rsidRPr="00E26361">
        <w:rPr>
          <w:szCs w:val="20"/>
        </w:rPr>
        <w:t>tæki á hjólum með stálblaði og ýmsum búnaði til að jafna yfirborð úr steinefnum</w:t>
      </w:r>
    </w:p>
    <w:p w14:paraId="62C3139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Heflun felst í því að velta </w:t>
      </w:r>
      <w:r w:rsidRPr="00E26361">
        <w:rPr>
          <w:rFonts w:asciiTheme="minorHAnsi" w:hAnsiTheme="minorHAnsi"/>
          <w:i/>
          <w:sz w:val="20"/>
          <w:szCs w:val="20"/>
          <w:lang w:val="is-IS"/>
        </w:rPr>
        <w:t>steinefni</w:t>
      </w:r>
      <w:r w:rsidRPr="00E26361">
        <w:rPr>
          <w:rFonts w:asciiTheme="minorHAnsi" w:hAnsiTheme="minorHAnsi"/>
          <w:sz w:val="20"/>
          <w:szCs w:val="20"/>
          <w:lang w:val="is-IS"/>
        </w:rPr>
        <w:t xml:space="preserve"> á undan sér og til hliðar</w:t>
      </w:r>
    </w:p>
    <w:p w14:paraId="70D3739A" w14:textId="77777777" w:rsidR="00A05284" w:rsidRPr="00E26361" w:rsidRDefault="00A05284" w:rsidP="00A05284">
      <w:pPr>
        <w:ind w:right="30"/>
        <w:jc w:val="both"/>
        <w:rPr>
          <w:b/>
          <w:bCs/>
          <w:szCs w:val="20"/>
        </w:rPr>
      </w:pPr>
    </w:p>
    <w:p w14:paraId="7B06BC6C" w14:textId="77777777" w:rsidR="00A05284" w:rsidRPr="00E26361" w:rsidRDefault="00A05284" w:rsidP="00A05284">
      <w:pPr>
        <w:ind w:right="30"/>
        <w:jc w:val="both"/>
        <w:rPr>
          <w:b/>
          <w:bCs/>
          <w:szCs w:val="20"/>
        </w:rPr>
      </w:pPr>
      <w:r w:rsidRPr="00E26361">
        <w:rPr>
          <w:b/>
          <w:bCs/>
          <w:szCs w:val="20"/>
        </w:rPr>
        <w:t>veghelgi</w:t>
      </w:r>
    </w:p>
    <w:p w14:paraId="4C778793" w14:textId="77777777" w:rsidR="00A05284" w:rsidRPr="00E26361" w:rsidRDefault="00A05284" w:rsidP="00A05284">
      <w:pPr>
        <w:ind w:right="30"/>
        <w:jc w:val="both"/>
        <w:rPr>
          <w:bCs/>
          <w:szCs w:val="20"/>
        </w:rPr>
      </w:pPr>
      <w:r w:rsidRPr="00E26361">
        <w:rPr>
          <w:bCs/>
          <w:szCs w:val="20"/>
        </w:rPr>
        <w:t>svæði, sem helgað er vegi</w:t>
      </w:r>
    </w:p>
    <w:p w14:paraId="2098F47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Samkvæmt afmörkun í skipulagi, lögum eða kaupsamningi.</w:t>
      </w:r>
    </w:p>
    <w:p w14:paraId="26E809F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veghelgislína</w:t>
      </w:r>
      <w:r w:rsidRPr="00E26361">
        <w:rPr>
          <w:rFonts w:asciiTheme="minorHAnsi" w:hAnsiTheme="minorHAnsi"/>
          <w:sz w:val="20"/>
          <w:szCs w:val="20"/>
          <w:lang w:val="is-IS"/>
        </w:rPr>
        <w:t>.</w:t>
      </w:r>
    </w:p>
    <w:p w14:paraId="2ED34F87" w14:textId="77777777" w:rsidR="00A05284" w:rsidRPr="00E26361" w:rsidRDefault="00A05284" w:rsidP="00A05284">
      <w:pPr>
        <w:ind w:right="30"/>
        <w:jc w:val="both"/>
        <w:rPr>
          <w:b/>
          <w:bCs/>
          <w:szCs w:val="20"/>
        </w:rPr>
      </w:pPr>
    </w:p>
    <w:p w14:paraId="7B9EBF1D" w14:textId="77777777" w:rsidR="00A05284" w:rsidRPr="00E26361" w:rsidRDefault="00A05284" w:rsidP="00A05284">
      <w:pPr>
        <w:ind w:right="30"/>
        <w:jc w:val="both"/>
        <w:rPr>
          <w:b/>
          <w:bCs/>
          <w:szCs w:val="20"/>
        </w:rPr>
      </w:pPr>
      <w:r w:rsidRPr="00E26361">
        <w:rPr>
          <w:b/>
          <w:bCs/>
          <w:szCs w:val="20"/>
        </w:rPr>
        <w:t>veghelgislína</w:t>
      </w:r>
    </w:p>
    <w:p w14:paraId="1416A9E8" w14:textId="77777777" w:rsidR="00A05284" w:rsidRPr="00E26361" w:rsidRDefault="00A05284" w:rsidP="00A05284">
      <w:pPr>
        <w:ind w:right="30"/>
        <w:jc w:val="both"/>
        <w:rPr>
          <w:bCs/>
          <w:szCs w:val="20"/>
        </w:rPr>
      </w:pPr>
      <w:r w:rsidRPr="00E26361">
        <w:rPr>
          <w:bCs/>
          <w:szCs w:val="20"/>
        </w:rPr>
        <w:t>lína, sem afmarkar veghelgina</w:t>
      </w:r>
    </w:p>
    <w:p w14:paraId="4480F23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veghelgi</w:t>
      </w:r>
      <w:r w:rsidRPr="00E26361">
        <w:rPr>
          <w:rFonts w:asciiTheme="minorHAnsi" w:hAnsiTheme="minorHAnsi"/>
          <w:sz w:val="20"/>
          <w:szCs w:val="20"/>
          <w:lang w:val="is-IS"/>
        </w:rPr>
        <w:t>.</w:t>
      </w:r>
    </w:p>
    <w:p w14:paraId="21D7EB2A" w14:textId="77777777" w:rsidR="00A05284" w:rsidRPr="00E26361" w:rsidRDefault="00A05284" w:rsidP="00A05284">
      <w:pPr>
        <w:ind w:right="30"/>
        <w:jc w:val="both"/>
        <w:rPr>
          <w:b/>
          <w:bCs/>
          <w:szCs w:val="20"/>
        </w:rPr>
      </w:pPr>
    </w:p>
    <w:p w14:paraId="736567EC" w14:textId="77777777" w:rsidR="00A05284" w:rsidRPr="00E26361" w:rsidRDefault="00A05284" w:rsidP="00A05284">
      <w:pPr>
        <w:ind w:right="30"/>
        <w:jc w:val="both"/>
        <w:rPr>
          <w:b/>
          <w:bCs/>
          <w:szCs w:val="20"/>
        </w:rPr>
      </w:pPr>
      <w:r w:rsidRPr="00E26361">
        <w:rPr>
          <w:b/>
          <w:bCs/>
          <w:szCs w:val="20"/>
        </w:rPr>
        <w:t xml:space="preserve">veghlot </w:t>
      </w:r>
      <w:r w:rsidRPr="00E26361">
        <w:rPr>
          <w:b/>
          <w:bCs/>
          <w:szCs w:val="20"/>
        </w:rPr>
        <w:tab/>
      </w:r>
      <w:r w:rsidRPr="00E26361">
        <w:rPr>
          <w:b/>
          <w:bCs/>
          <w:szCs w:val="20"/>
        </w:rPr>
        <w:tab/>
      </w:r>
    </w:p>
    <w:p w14:paraId="1450B562" w14:textId="77777777" w:rsidR="00A05284" w:rsidRPr="00E26361" w:rsidRDefault="00A05284" w:rsidP="00A05284">
      <w:pPr>
        <w:ind w:right="30"/>
        <w:jc w:val="both"/>
        <w:rPr>
          <w:szCs w:val="20"/>
        </w:rPr>
      </w:pPr>
      <w:r w:rsidRPr="00E26361">
        <w:rPr>
          <w:szCs w:val="20"/>
        </w:rPr>
        <w:t>öll uppbygging vegar, efnisheild frá vegbotni til slitlags</w:t>
      </w:r>
    </w:p>
    <w:p w14:paraId="3AF32639" w14:textId="77777777" w:rsidR="00616FB1" w:rsidRPr="00E26361" w:rsidRDefault="00616FB1" w:rsidP="00A05284">
      <w:pPr>
        <w:ind w:right="30"/>
        <w:jc w:val="both"/>
        <w:rPr>
          <w:b/>
          <w:szCs w:val="20"/>
        </w:rPr>
      </w:pPr>
    </w:p>
    <w:p w14:paraId="019D2D5F" w14:textId="77777777" w:rsidR="00316352" w:rsidRDefault="00316352" w:rsidP="00A05284">
      <w:pPr>
        <w:ind w:right="30"/>
        <w:jc w:val="both"/>
        <w:rPr>
          <w:b/>
          <w:szCs w:val="20"/>
        </w:rPr>
      </w:pPr>
    </w:p>
    <w:p w14:paraId="54592C1E" w14:textId="77777777" w:rsidR="00316352" w:rsidRDefault="00316352" w:rsidP="00A05284">
      <w:pPr>
        <w:ind w:right="30"/>
        <w:jc w:val="both"/>
        <w:rPr>
          <w:b/>
          <w:szCs w:val="20"/>
        </w:rPr>
      </w:pPr>
    </w:p>
    <w:p w14:paraId="1AE74B98" w14:textId="05E2440C" w:rsidR="00A05284" w:rsidRPr="00E26361" w:rsidRDefault="00A05284" w:rsidP="00A05284">
      <w:pPr>
        <w:ind w:right="30"/>
        <w:jc w:val="both"/>
        <w:rPr>
          <w:b/>
          <w:szCs w:val="20"/>
        </w:rPr>
      </w:pPr>
      <w:r w:rsidRPr="00E26361">
        <w:rPr>
          <w:b/>
          <w:szCs w:val="20"/>
        </w:rPr>
        <w:t>veghönnunarregla</w:t>
      </w:r>
    </w:p>
    <w:p w14:paraId="364BB74C" w14:textId="77777777" w:rsidR="00A05284" w:rsidRPr="00E26361" w:rsidRDefault="00A05284" w:rsidP="00A05284">
      <w:pPr>
        <w:ind w:right="30"/>
        <w:jc w:val="both"/>
        <w:rPr>
          <w:szCs w:val="20"/>
        </w:rPr>
      </w:pPr>
      <w:r w:rsidRPr="00E26361">
        <w:rPr>
          <w:szCs w:val="20"/>
        </w:rPr>
        <w:t>viðmið Vegagerðarinnar um rúmhönnun</w:t>
      </w:r>
    </w:p>
    <w:p w14:paraId="11C3B77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rúmlega.</w:t>
      </w:r>
    </w:p>
    <w:p w14:paraId="1C628722" w14:textId="77777777" w:rsidR="00A05284" w:rsidRPr="00E26361" w:rsidRDefault="00A05284" w:rsidP="00A05284">
      <w:pPr>
        <w:ind w:right="30"/>
        <w:jc w:val="both"/>
        <w:rPr>
          <w:szCs w:val="20"/>
        </w:rPr>
      </w:pPr>
    </w:p>
    <w:p w14:paraId="0AE6E597" w14:textId="77777777" w:rsidR="00A05284" w:rsidRPr="00E26361" w:rsidRDefault="00A05284" w:rsidP="00A05284">
      <w:pPr>
        <w:ind w:right="30"/>
        <w:jc w:val="both"/>
        <w:rPr>
          <w:b/>
          <w:szCs w:val="20"/>
        </w:rPr>
      </w:pPr>
      <w:r w:rsidRPr="00E26361">
        <w:rPr>
          <w:b/>
          <w:szCs w:val="20"/>
        </w:rPr>
        <w:t>vegkafli</w:t>
      </w:r>
    </w:p>
    <w:p w14:paraId="57029B36" w14:textId="77777777" w:rsidR="00A05284" w:rsidRPr="00E26361" w:rsidRDefault="00A05284" w:rsidP="00A05284">
      <w:pPr>
        <w:ind w:right="30"/>
        <w:jc w:val="both"/>
        <w:rPr>
          <w:szCs w:val="20"/>
        </w:rPr>
      </w:pPr>
      <w:r w:rsidRPr="00E26361">
        <w:rPr>
          <w:szCs w:val="20"/>
        </w:rPr>
        <w:t>mislangir en ákveðnir hlutar vegar</w:t>
      </w:r>
    </w:p>
    <w:p w14:paraId="1A0939C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skilgreindir kaflar í vegaskrá.</w:t>
      </w:r>
    </w:p>
    <w:p w14:paraId="6EFAC5AF" w14:textId="77777777" w:rsidR="00A05284" w:rsidRPr="00E26361" w:rsidRDefault="00A05284" w:rsidP="00A05284">
      <w:pPr>
        <w:ind w:right="30"/>
        <w:jc w:val="both"/>
        <w:rPr>
          <w:szCs w:val="20"/>
        </w:rPr>
      </w:pPr>
    </w:p>
    <w:p w14:paraId="257EB978" w14:textId="77777777" w:rsidR="00A05284" w:rsidRPr="00E26361" w:rsidRDefault="00A05284" w:rsidP="00A05284">
      <w:pPr>
        <w:ind w:right="30"/>
        <w:jc w:val="both"/>
        <w:rPr>
          <w:b/>
          <w:szCs w:val="20"/>
        </w:rPr>
      </w:pPr>
      <w:r w:rsidRPr="00E26361">
        <w:rPr>
          <w:b/>
          <w:szCs w:val="20"/>
        </w:rPr>
        <w:t>vegkleprun</w:t>
      </w:r>
    </w:p>
    <w:p w14:paraId="099E03D8" w14:textId="77777777" w:rsidR="00A05284" w:rsidRPr="00E26361" w:rsidRDefault="00A05284" w:rsidP="00A05284">
      <w:pPr>
        <w:ind w:right="30"/>
        <w:jc w:val="both"/>
        <w:rPr>
          <w:szCs w:val="20"/>
        </w:rPr>
      </w:pPr>
      <w:r w:rsidRPr="00E26361">
        <w:rPr>
          <w:szCs w:val="20"/>
        </w:rPr>
        <w:t>merking á vegyfirborði; kleprar úr litsteypu koma í stað málningar</w:t>
      </w:r>
    </w:p>
    <w:p w14:paraId="0E06216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Þykkt klepra er jafnan 0,5–4 mm. Áður nefnt vegmössun. Sjá vegmerking.</w:t>
      </w:r>
    </w:p>
    <w:p w14:paraId="1C3B4AA6" w14:textId="77777777" w:rsidR="00A05284" w:rsidRPr="00E26361" w:rsidRDefault="00A05284" w:rsidP="00A05284">
      <w:pPr>
        <w:ind w:right="30"/>
        <w:jc w:val="both"/>
        <w:rPr>
          <w:szCs w:val="20"/>
        </w:rPr>
      </w:pPr>
    </w:p>
    <w:p w14:paraId="29AB95ED" w14:textId="77777777" w:rsidR="00A05284" w:rsidRPr="00E26361" w:rsidRDefault="00A05284" w:rsidP="00A05284">
      <w:pPr>
        <w:ind w:right="30"/>
        <w:jc w:val="both"/>
        <w:rPr>
          <w:b/>
          <w:szCs w:val="20"/>
        </w:rPr>
      </w:pPr>
      <w:r w:rsidRPr="00E26361">
        <w:rPr>
          <w:b/>
          <w:szCs w:val="20"/>
        </w:rPr>
        <w:t>vegmálun</w:t>
      </w:r>
    </w:p>
    <w:p w14:paraId="36A373D9" w14:textId="77777777" w:rsidR="00A05284" w:rsidRPr="00E26361" w:rsidRDefault="00A05284" w:rsidP="00A05284">
      <w:pPr>
        <w:ind w:right="30"/>
        <w:jc w:val="both"/>
        <w:rPr>
          <w:szCs w:val="20"/>
        </w:rPr>
      </w:pPr>
      <w:r w:rsidRPr="00E26361">
        <w:rPr>
          <w:szCs w:val="20"/>
        </w:rPr>
        <w:t>það að mála á yfirborð vega leiðbeiningar fyrir umferðina</w:t>
      </w:r>
    </w:p>
    <w:p w14:paraId="04E4FE07" w14:textId="77777777" w:rsidR="00A05284" w:rsidRPr="00E26361" w:rsidRDefault="00A05284" w:rsidP="00A05284">
      <w:pPr>
        <w:ind w:right="30"/>
        <w:jc w:val="both"/>
        <w:rPr>
          <w:b/>
          <w:szCs w:val="20"/>
        </w:rPr>
      </w:pPr>
    </w:p>
    <w:p w14:paraId="5FF20B0A" w14:textId="77777777" w:rsidR="00A05284" w:rsidRPr="00E26361" w:rsidRDefault="00A05284" w:rsidP="00A05284">
      <w:pPr>
        <w:ind w:right="30"/>
        <w:jc w:val="both"/>
        <w:rPr>
          <w:b/>
          <w:szCs w:val="20"/>
        </w:rPr>
      </w:pPr>
      <w:r w:rsidRPr="00E26361">
        <w:rPr>
          <w:b/>
          <w:szCs w:val="20"/>
        </w:rPr>
        <w:t>vegmerking</w:t>
      </w:r>
    </w:p>
    <w:p w14:paraId="639E56D2" w14:textId="77777777" w:rsidR="00A05284" w:rsidRPr="00E26361" w:rsidRDefault="00A05284" w:rsidP="00A05284">
      <w:pPr>
        <w:ind w:right="30"/>
        <w:jc w:val="both"/>
        <w:rPr>
          <w:szCs w:val="20"/>
        </w:rPr>
      </w:pPr>
      <w:r w:rsidRPr="00E26361">
        <w:rPr>
          <w:szCs w:val="20"/>
        </w:rPr>
        <w:t>það, að koma fyrir umferðarskiltum og yfirborðsmerkingum</w:t>
      </w:r>
    </w:p>
    <w:p w14:paraId="4C75AE7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umferðarskilti og yfirborðsmerking.</w:t>
      </w:r>
    </w:p>
    <w:p w14:paraId="59B33F48" w14:textId="77777777" w:rsidR="00A05284" w:rsidRPr="00E26361" w:rsidRDefault="00A05284" w:rsidP="00A05284">
      <w:pPr>
        <w:ind w:right="30"/>
        <w:jc w:val="both"/>
        <w:rPr>
          <w:b/>
          <w:szCs w:val="20"/>
        </w:rPr>
      </w:pPr>
    </w:p>
    <w:p w14:paraId="4C8F9981" w14:textId="77777777" w:rsidR="00A05284" w:rsidRPr="00E26361" w:rsidRDefault="00A05284" w:rsidP="00A05284">
      <w:pPr>
        <w:ind w:right="30"/>
        <w:jc w:val="both"/>
        <w:rPr>
          <w:b/>
          <w:szCs w:val="20"/>
        </w:rPr>
      </w:pPr>
      <w:r w:rsidRPr="00E26361">
        <w:rPr>
          <w:b/>
          <w:szCs w:val="20"/>
        </w:rPr>
        <w:t>vegolía</w:t>
      </w:r>
    </w:p>
    <w:p w14:paraId="3C00B65E" w14:textId="77777777" w:rsidR="00A05284" w:rsidRPr="00E26361" w:rsidRDefault="00A05284" w:rsidP="00A05284">
      <w:pPr>
        <w:ind w:right="30"/>
        <w:jc w:val="both"/>
        <w:rPr>
          <w:szCs w:val="20"/>
        </w:rPr>
      </w:pPr>
      <w:r w:rsidRPr="00E26361">
        <w:rPr>
          <w:i/>
          <w:szCs w:val="20"/>
        </w:rPr>
        <w:t>þjálbik</w:t>
      </w:r>
      <w:r w:rsidRPr="00E26361">
        <w:rPr>
          <w:szCs w:val="20"/>
        </w:rPr>
        <w:t>, gert úr stífbiki og þungri brennsluolíu (svartolíu) ásamt lítilræði af þynni</w:t>
      </w:r>
    </w:p>
    <w:p w14:paraId="0260F91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Notuð sem bindiefni í olíumöl. Flokkuð eftir seigju við 60° C.</w:t>
      </w:r>
    </w:p>
    <w:p w14:paraId="5D4078AA" w14:textId="77777777" w:rsidR="00A05284" w:rsidRPr="00E26361" w:rsidRDefault="00A05284" w:rsidP="00A05284">
      <w:pPr>
        <w:ind w:right="30"/>
        <w:jc w:val="both"/>
        <w:rPr>
          <w:szCs w:val="20"/>
        </w:rPr>
      </w:pPr>
    </w:p>
    <w:p w14:paraId="0D61EA07" w14:textId="77777777" w:rsidR="00A05284" w:rsidRPr="00E26361" w:rsidRDefault="00A05284" w:rsidP="00A05284">
      <w:pPr>
        <w:ind w:right="30"/>
        <w:jc w:val="both"/>
        <w:rPr>
          <w:b/>
          <w:szCs w:val="20"/>
        </w:rPr>
      </w:pPr>
      <w:r w:rsidRPr="00E26361">
        <w:rPr>
          <w:b/>
          <w:szCs w:val="20"/>
        </w:rPr>
        <w:t>vegrás</w:t>
      </w:r>
    </w:p>
    <w:p w14:paraId="005BD7FA" w14:textId="77777777" w:rsidR="00A05284" w:rsidRPr="00E26361" w:rsidRDefault="00A05284" w:rsidP="00A05284">
      <w:pPr>
        <w:ind w:right="30"/>
        <w:jc w:val="both"/>
        <w:rPr>
          <w:szCs w:val="20"/>
        </w:rPr>
      </w:pPr>
      <w:r w:rsidRPr="00E26361">
        <w:rPr>
          <w:szCs w:val="20"/>
        </w:rPr>
        <w:t>opinn v-laga skurður meðfram vegi</w:t>
      </w:r>
    </w:p>
    <w:p w14:paraId="5E79459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Ætluð til þess að taka við yfirborðsvatni.</w:t>
      </w:r>
    </w:p>
    <w:p w14:paraId="6D6FC5C3" w14:textId="77777777" w:rsidR="00A05284" w:rsidRPr="00E26361" w:rsidRDefault="00A05284" w:rsidP="00A05284">
      <w:pPr>
        <w:ind w:right="30"/>
        <w:jc w:val="both"/>
        <w:rPr>
          <w:szCs w:val="20"/>
        </w:rPr>
      </w:pPr>
    </w:p>
    <w:p w14:paraId="7402C77E" w14:textId="77777777" w:rsidR="00A05284" w:rsidRPr="00E26361" w:rsidRDefault="00A05284" w:rsidP="00A05284">
      <w:pPr>
        <w:ind w:right="30"/>
        <w:jc w:val="both"/>
        <w:rPr>
          <w:b/>
          <w:szCs w:val="20"/>
        </w:rPr>
      </w:pPr>
      <w:r w:rsidRPr="00E26361">
        <w:rPr>
          <w:b/>
          <w:szCs w:val="20"/>
        </w:rPr>
        <w:t>vegræma</w:t>
      </w:r>
    </w:p>
    <w:p w14:paraId="29AC1E2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rPr>
        <w:t>safnheiti fyrir rönd við hlið akbrautar, sem stundum er akfær</w:t>
      </w:r>
      <w:r w:rsidRPr="00E26361">
        <w:rPr>
          <w:rFonts w:asciiTheme="minorHAnsi" w:hAnsiTheme="minorHAnsi"/>
          <w:sz w:val="20"/>
          <w:szCs w:val="20"/>
          <w:lang w:val="is-IS"/>
        </w:rPr>
        <w:t>hliðræma, kantræma, neyðarræma, miðræma og öryggisræma.</w:t>
      </w:r>
    </w:p>
    <w:p w14:paraId="4B0D1E2C" w14:textId="77777777" w:rsidR="00A05284" w:rsidRPr="00E26361" w:rsidRDefault="00A05284" w:rsidP="00A05284">
      <w:pPr>
        <w:ind w:right="30"/>
        <w:jc w:val="both"/>
        <w:rPr>
          <w:szCs w:val="20"/>
        </w:rPr>
      </w:pPr>
      <w:r w:rsidRPr="00E26361">
        <w:rPr>
          <w:szCs w:val="20"/>
        </w:rPr>
        <w:t>Sjá vegöxl.</w:t>
      </w:r>
    </w:p>
    <w:p w14:paraId="47486F16" w14:textId="77777777" w:rsidR="00616FB1" w:rsidRPr="00E26361" w:rsidRDefault="00616FB1" w:rsidP="00A05284">
      <w:pPr>
        <w:ind w:right="30"/>
        <w:jc w:val="both"/>
        <w:rPr>
          <w:b/>
          <w:szCs w:val="20"/>
        </w:rPr>
      </w:pPr>
    </w:p>
    <w:p w14:paraId="514B68AE" w14:textId="0B2937A5" w:rsidR="00A05284" w:rsidRPr="00E26361" w:rsidRDefault="00A05284" w:rsidP="00A05284">
      <w:pPr>
        <w:ind w:right="30"/>
        <w:jc w:val="both"/>
        <w:rPr>
          <w:b/>
          <w:szCs w:val="20"/>
        </w:rPr>
      </w:pPr>
      <w:r w:rsidRPr="00E26361">
        <w:rPr>
          <w:b/>
          <w:szCs w:val="20"/>
        </w:rPr>
        <w:t>vegskurður</w:t>
      </w:r>
    </w:p>
    <w:p w14:paraId="54FBCE3A" w14:textId="77777777" w:rsidR="00A05284" w:rsidRPr="00E26361" w:rsidRDefault="00A05284" w:rsidP="00A05284">
      <w:pPr>
        <w:ind w:right="30"/>
        <w:jc w:val="both"/>
        <w:rPr>
          <w:szCs w:val="20"/>
        </w:rPr>
      </w:pPr>
      <w:r w:rsidRPr="00E26361">
        <w:rPr>
          <w:szCs w:val="20"/>
        </w:rPr>
        <w:t>opinn vatnsfarvegur við hlið vegar</w:t>
      </w:r>
    </w:p>
    <w:p w14:paraId="5B2359F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Ætlaður til að leiða burt grunnvatn og ofanvatn. Þversnið vegskurðar er venjulega trapisulaga.</w:t>
      </w:r>
    </w:p>
    <w:p w14:paraId="18155828" w14:textId="77777777" w:rsidR="00616FB1" w:rsidRPr="00E26361" w:rsidRDefault="00616FB1" w:rsidP="00A05284">
      <w:pPr>
        <w:ind w:right="30"/>
        <w:jc w:val="both"/>
        <w:rPr>
          <w:b/>
          <w:szCs w:val="20"/>
        </w:rPr>
      </w:pPr>
    </w:p>
    <w:p w14:paraId="6931B156" w14:textId="77777777" w:rsidR="00316352" w:rsidRDefault="00316352" w:rsidP="00A05284">
      <w:pPr>
        <w:ind w:right="30"/>
        <w:jc w:val="both"/>
        <w:rPr>
          <w:b/>
          <w:szCs w:val="20"/>
        </w:rPr>
      </w:pPr>
    </w:p>
    <w:p w14:paraId="4E6A30FC" w14:textId="7BFE633A" w:rsidR="00A05284" w:rsidRPr="00E26361" w:rsidRDefault="00A05284" w:rsidP="00A05284">
      <w:pPr>
        <w:ind w:right="30"/>
        <w:jc w:val="both"/>
        <w:rPr>
          <w:b/>
          <w:szCs w:val="20"/>
        </w:rPr>
      </w:pPr>
      <w:r w:rsidRPr="00E26361">
        <w:rPr>
          <w:b/>
          <w:szCs w:val="20"/>
        </w:rPr>
        <w:lastRenderedPageBreak/>
        <w:t>vegvirki</w:t>
      </w:r>
    </w:p>
    <w:p w14:paraId="5AE6054B" w14:textId="77777777" w:rsidR="00A05284" w:rsidRPr="00E26361" w:rsidRDefault="00A05284" w:rsidP="00A05284">
      <w:pPr>
        <w:ind w:right="30"/>
        <w:jc w:val="both"/>
        <w:rPr>
          <w:szCs w:val="20"/>
        </w:rPr>
      </w:pPr>
      <w:r w:rsidRPr="00E26361">
        <w:rPr>
          <w:szCs w:val="20"/>
        </w:rPr>
        <w:t>vegur og allt sem honum tilheyrir</w:t>
      </w:r>
    </w:p>
    <w:p w14:paraId="4565EE9B" w14:textId="77777777" w:rsidR="00A05284" w:rsidRPr="00E26361" w:rsidRDefault="00A05284" w:rsidP="00A05284">
      <w:pPr>
        <w:ind w:right="30"/>
        <w:jc w:val="both"/>
        <w:rPr>
          <w:szCs w:val="20"/>
        </w:rPr>
      </w:pPr>
    </w:p>
    <w:p w14:paraId="727F7A69" w14:textId="77777777" w:rsidR="00A05284" w:rsidRPr="00E26361" w:rsidRDefault="00A05284" w:rsidP="00A05284">
      <w:pPr>
        <w:ind w:right="30"/>
        <w:jc w:val="both"/>
        <w:rPr>
          <w:b/>
          <w:szCs w:val="20"/>
        </w:rPr>
      </w:pPr>
      <w:r w:rsidRPr="00E26361">
        <w:rPr>
          <w:b/>
          <w:szCs w:val="20"/>
        </w:rPr>
        <w:t>vegöxl</w:t>
      </w:r>
    </w:p>
    <w:p w14:paraId="1F8800A3" w14:textId="77777777" w:rsidR="00A05284" w:rsidRPr="00E26361" w:rsidRDefault="00A05284" w:rsidP="00A05284">
      <w:pPr>
        <w:ind w:right="30"/>
        <w:jc w:val="both"/>
        <w:rPr>
          <w:szCs w:val="20"/>
        </w:rPr>
      </w:pPr>
      <w:r w:rsidRPr="00E26361">
        <w:rPr>
          <w:szCs w:val="20"/>
        </w:rPr>
        <w:t>ræma, við útbrún akbrautar/göngu- og hjólastígs</w:t>
      </w:r>
    </w:p>
    <w:p w14:paraId="3F8D35AC" w14:textId="77777777" w:rsidR="00A05284" w:rsidRPr="00E26361" w:rsidRDefault="00A05284" w:rsidP="00A05284">
      <w:pPr>
        <w:ind w:right="30"/>
        <w:jc w:val="both"/>
        <w:rPr>
          <w:szCs w:val="20"/>
        </w:rPr>
      </w:pPr>
      <w:r w:rsidRPr="00E26361">
        <w:rPr>
          <w:szCs w:val="20"/>
        </w:rPr>
        <w:t xml:space="preserve">Ræman er til öryggis umferð á akbrautinni. Stundum notuð til neyðaraksturs. Sjá </w:t>
      </w:r>
      <w:r w:rsidRPr="00E26361">
        <w:rPr>
          <w:i/>
          <w:szCs w:val="20"/>
        </w:rPr>
        <w:t>vegræma</w:t>
      </w:r>
      <w:r w:rsidRPr="00E26361">
        <w:rPr>
          <w:szCs w:val="20"/>
        </w:rPr>
        <w:t>.</w:t>
      </w:r>
    </w:p>
    <w:p w14:paraId="2750D3C3" w14:textId="77777777" w:rsidR="00A05284" w:rsidRPr="00E26361" w:rsidRDefault="00A05284" w:rsidP="00A05284">
      <w:pPr>
        <w:rPr>
          <w:rStyle w:val="Strong"/>
          <w:szCs w:val="20"/>
        </w:rPr>
      </w:pPr>
      <w:r w:rsidRPr="00E26361">
        <w:rPr>
          <w:rStyle w:val="Strong"/>
          <w:szCs w:val="20"/>
        </w:rPr>
        <w:t>veiðivatn</w:t>
      </w:r>
    </w:p>
    <w:p w14:paraId="62D8B63B" w14:textId="77777777" w:rsidR="00A05284" w:rsidRPr="00E26361" w:rsidRDefault="00A05284" w:rsidP="00A05284">
      <w:pPr>
        <w:ind w:right="30"/>
        <w:jc w:val="both"/>
        <w:rPr>
          <w:szCs w:val="20"/>
        </w:rPr>
      </w:pPr>
      <w:r w:rsidRPr="00E26361">
        <w:rPr>
          <w:szCs w:val="20"/>
        </w:rPr>
        <w:t>á eða stöðuvatn þar sem fiskur þrífst</w:t>
      </w:r>
    </w:p>
    <w:p w14:paraId="2ED3DFD5" w14:textId="77777777" w:rsidR="00A05284" w:rsidRPr="00E26361" w:rsidRDefault="00A05284" w:rsidP="00A05284">
      <w:pPr>
        <w:ind w:right="30"/>
        <w:jc w:val="both"/>
        <w:rPr>
          <w:szCs w:val="20"/>
        </w:rPr>
      </w:pPr>
    </w:p>
    <w:p w14:paraId="113EC586" w14:textId="77777777" w:rsidR="00A05284" w:rsidRPr="00E26361" w:rsidRDefault="00A05284" w:rsidP="00A05284">
      <w:pPr>
        <w:ind w:right="30"/>
        <w:jc w:val="both"/>
        <w:rPr>
          <w:b/>
          <w:szCs w:val="20"/>
        </w:rPr>
      </w:pPr>
      <w:r w:rsidRPr="00E26361">
        <w:rPr>
          <w:b/>
          <w:szCs w:val="20"/>
        </w:rPr>
        <w:t>verk</w:t>
      </w:r>
    </w:p>
    <w:p w14:paraId="302C62AC" w14:textId="77777777" w:rsidR="00A05284" w:rsidRPr="00E26361" w:rsidRDefault="00A05284" w:rsidP="00A05284">
      <w:pPr>
        <w:ind w:right="30"/>
        <w:jc w:val="both"/>
        <w:rPr>
          <w:szCs w:val="20"/>
        </w:rPr>
      </w:pPr>
      <w:r w:rsidRPr="00E26361">
        <w:rPr>
          <w:szCs w:val="20"/>
        </w:rPr>
        <w:t>mannvirkjagerð, hverrar tegundar sem er, hvort sem er verkstæðisvinna, nýsmíði, viðhald, viðgerðir eða endurbætur</w:t>
      </w:r>
    </w:p>
    <w:p w14:paraId="31D234C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30.</w:t>
      </w:r>
    </w:p>
    <w:p w14:paraId="683F9D64" w14:textId="77777777" w:rsidR="00A05284" w:rsidRPr="00E26361" w:rsidRDefault="00A05284" w:rsidP="00A05284">
      <w:pPr>
        <w:ind w:right="30"/>
        <w:jc w:val="both"/>
        <w:rPr>
          <w:szCs w:val="20"/>
        </w:rPr>
      </w:pPr>
    </w:p>
    <w:p w14:paraId="6B860321" w14:textId="77777777" w:rsidR="00A05284" w:rsidRPr="00E26361" w:rsidRDefault="00A05284" w:rsidP="00A05284">
      <w:pPr>
        <w:ind w:right="30"/>
        <w:jc w:val="both"/>
        <w:rPr>
          <w:b/>
          <w:szCs w:val="20"/>
        </w:rPr>
      </w:pPr>
      <w:r w:rsidRPr="00E26361">
        <w:rPr>
          <w:b/>
          <w:szCs w:val="20"/>
        </w:rPr>
        <w:t>verkáætlun</w:t>
      </w:r>
    </w:p>
    <w:p w14:paraId="0F330838" w14:textId="77777777" w:rsidR="00A05284" w:rsidRPr="00E26361" w:rsidRDefault="00A05284" w:rsidP="00A05284">
      <w:pPr>
        <w:ind w:right="30"/>
        <w:jc w:val="both"/>
        <w:rPr>
          <w:szCs w:val="20"/>
        </w:rPr>
      </w:pPr>
      <w:r w:rsidRPr="00E26361">
        <w:rPr>
          <w:szCs w:val="20"/>
        </w:rPr>
        <w:t>áætlun um framvindu verks sem að lágmarki inniheldur tímasetningar og samhengi verkþátta þess en getur einnig innihaldið áætlun um aðföng og greiðsluflæði</w:t>
      </w:r>
    </w:p>
    <w:p w14:paraId="07B2EF40" w14:textId="77777777" w:rsidR="00454740" w:rsidRDefault="00454740" w:rsidP="00A05284">
      <w:pPr>
        <w:ind w:right="30"/>
        <w:jc w:val="both"/>
        <w:rPr>
          <w:b/>
          <w:szCs w:val="20"/>
        </w:rPr>
      </w:pPr>
    </w:p>
    <w:p w14:paraId="29B15083" w14:textId="74A56224" w:rsidR="00A05284" w:rsidRPr="00E26361" w:rsidRDefault="00A05284" w:rsidP="00A05284">
      <w:pPr>
        <w:ind w:right="30"/>
        <w:jc w:val="both"/>
        <w:rPr>
          <w:b/>
          <w:szCs w:val="20"/>
        </w:rPr>
      </w:pPr>
      <w:r w:rsidRPr="00E26361">
        <w:rPr>
          <w:b/>
          <w:szCs w:val="20"/>
        </w:rPr>
        <w:t>verkfundur</w:t>
      </w:r>
    </w:p>
    <w:p w14:paraId="126A72B5" w14:textId="77777777" w:rsidR="00A05284" w:rsidRPr="00E26361" w:rsidRDefault="00A05284" w:rsidP="00A05284">
      <w:pPr>
        <w:ind w:right="30"/>
        <w:jc w:val="both"/>
        <w:rPr>
          <w:szCs w:val="20"/>
        </w:rPr>
      </w:pPr>
      <w:r w:rsidRPr="00E26361">
        <w:rPr>
          <w:szCs w:val="20"/>
        </w:rPr>
        <w:t>reglubundinn fundur verkkaupa og verktaka um framkvæmd verks</w:t>
      </w:r>
    </w:p>
    <w:p w14:paraId="18BF3750" w14:textId="77777777" w:rsidR="00A05284" w:rsidRPr="00E26361" w:rsidRDefault="00A05284" w:rsidP="00A05284">
      <w:pPr>
        <w:ind w:right="30"/>
        <w:jc w:val="both"/>
        <w:rPr>
          <w:b/>
          <w:szCs w:val="20"/>
        </w:rPr>
      </w:pPr>
    </w:p>
    <w:p w14:paraId="7AB9BC52" w14:textId="77777777" w:rsidR="00A05284" w:rsidRPr="00E26361" w:rsidRDefault="00A05284" w:rsidP="00A05284">
      <w:pPr>
        <w:ind w:right="30"/>
        <w:jc w:val="both"/>
        <w:rPr>
          <w:b/>
          <w:szCs w:val="20"/>
        </w:rPr>
      </w:pPr>
      <w:r w:rsidRPr="00E26361">
        <w:rPr>
          <w:b/>
          <w:szCs w:val="20"/>
        </w:rPr>
        <w:t>verkgæðamappa</w:t>
      </w:r>
    </w:p>
    <w:p w14:paraId="427A81D6" w14:textId="77777777" w:rsidR="00A05284" w:rsidRPr="00E26361" w:rsidRDefault="00A05284" w:rsidP="00A05284">
      <w:pPr>
        <w:ind w:right="30"/>
        <w:jc w:val="both"/>
        <w:rPr>
          <w:szCs w:val="20"/>
        </w:rPr>
      </w:pPr>
      <w:r w:rsidRPr="00E26361">
        <w:rPr>
          <w:szCs w:val="20"/>
        </w:rPr>
        <w:t>safn skriflegra upplýsinga aflað samkvæmt fyrirmælum í gæðastýringu verks, um verkgæði</w:t>
      </w:r>
    </w:p>
    <w:p w14:paraId="70D3C5E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Einnig notað orðið gæðamappa.</w:t>
      </w:r>
    </w:p>
    <w:p w14:paraId="075B5276" w14:textId="77777777" w:rsidR="00A05284" w:rsidRPr="00E26361" w:rsidRDefault="00A05284" w:rsidP="00A05284">
      <w:pPr>
        <w:ind w:right="30"/>
        <w:jc w:val="both"/>
        <w:rPr>
          <w:szCs w:val="20"/>
        </w:rPr>
      </w:pPr>
    </w:p>
    <w:p w14:paraId="557726F2" w14:textId="77777777" w:rsidR="00A05284" w:rsidRPr="00E26361" w:rsidRDefault="00A05284" w:rsidP="00A05284">
      <w:pPr>
        <w:ind w:right="30"/>
        <w:jc w:val="both"/>
        <w:rPr>
          <w:b/>
          <w:bCs/>
          <w:szCs w:val="20"/>
        </w:rPr>
      </w:pPr>
      <w:r w:rsidRPr="00E26361">
        <w:rPr>
          <w:b/>
          <w:bCs/>
          <w:szCs w:val="20"/>
        </w:rPr>
        <w:t>verkgæði</w:t>
      </w:r>
    </w:p>
    <w:p w14:paraId="571E06F3" w14:textId="77777777" w:rsidR="00A05284" w:rsidRPr="00E26361" w:rsidRDefault="00A05284" w:rsidP="00A05284">
      <w:pPr>
        <w:ind w:right="30"/>
        <w:jc w:val="both"/>
        <w:rPr>
          <w:szCs w:val="20"/>
        </w:rPr>
      </w:pPr>
      <w:r w:rsidRPr="00E26361">
        <w:rPr>
          <w:szCs w:val="20"/>
        </w:rPr>
        <w:t xml:space="preserve">huglægt eða hlutlægt mat á því að hve miklu leyti framkvæmd verks er í samræmi við </w:t>
      </w:r>
      <w:r w:rsidRPr="00E26361">
        <w:rPr>
          <w:i/>
          <w:szCs w:val="20"/>
        </w:rPr>
        <w:t>fyrir</w:t>
      </w:r>
      <w:r w:rsidRPr="00E26361">
        <w:rPr>
          <w:i/>
          <w:szCs w:val="20"/>
        </w:rPr>
        <w:softHyphen/>
        <w:t>mæli</w:t>
      </w:r>
      <w:r w:rsidRPr="00E26361">
        <w:rPr>
          <w:szCs w:val="20"/>
        </w:rPr>
        <w:t>, svo sem verklýsingu eða útboðsskilmála</w:t>
      </w:r>
    </w:p>
    <w:p w14:paraId="231B634D" w14:textId="77777777" w:rsidR="00C703C1" w:rsidRPr="00E26361" w:rsidRDefault="00C703C1" w:rsidP="00A05284">
      <w:pPr>
        <w:rPr>
          <w:b/>
          <w:szCs w:val="20"/>
        </w:rPr>
      </w:pPr>
    </w:p>
    <w:p w14:paraId="2B9229C6" w14:textId="77777777" w:rsidR="00316352" w:rsidRDefault="00316352" w:rsidP="00A05284">
      <w:pPr>
        <w:rPr>
          <w:b/>
          <w:szCs w:val="20"/>
        </w:rPr>
      </w:pPr>
    </w:p>
    <w:p w14:paraId="7A7F45FB" w14:textId="77777777" w:rsidR="00316352" w:rsidRDefault="00316352" w:rsidP="00A05284">
      <w:pPr>
        <w:rPr>
          <w:b/>
          <w:szCs w:val="20"/>
        </w:rPr>
      </w:pPr>
    </w:p>
    <w:p w14:paraId="1F90D35E" w14:textId="77777777" w:rsidR="00316352" w:rsidRDefault="00316352" w:rsidP="00A05284">
      <w:pPr>
        <w:rPr>
          <w:b/>
          <w:szCs w:val="20"/>
        </w:rPr>
      </w:pPr>
    </w:p>
    <w:p w14:paraId="12855585" w14:textId="77777777" w:rsidR="00316352" w:rsidRDefault="00316352" w:rsidP="00A05284">
      <w:pPr>
        <w:rPr>
          <w:b/>
          <w:szCs w:val="20"/>
        </w:rPr>
      </w:pPr>
    </w:p>
    <w:p w14:paraId="5B374AB8" w14:textId="120986CE" w:rsidR="00A05284" w:rsidRPr="00E26361" w:rsidRDefault="00A05284" w:rsidP="00A05284">
      <w:pPr>
        <w:rPr>
          <w:b/>
          <w:szCs w:val="20"/>
        </w:rPr>
      </w:pPr>
      <w:r w:rsidRPr="00E26361">
        <w:rPr>
          <w:b/>
          <w:szCs w:val="20"/>
        </w:rPr>
        <w:t>verkkaupaeftirlit</w:t>
      </w:r>
    </w:p>
    <w:p w14:paraId="733A57F9" w14:textId="77777777" w:rsidR="00A05284" w:rsidRPr="00E26361" w:rsidRDefault="00A05284" w:rsidP="00A05284">
      <w:pPr>
        <w:rPr>
          <w:szCs w:val="20"/>
        </w:rPr>
      </w:pPr>
      <w:r w:rsidRPr="00E26361">
        <w:rPr>
          <w:i/>
          <w:szCs w:val="20"/>
        </w:rPr>
        <w:t>eftirlit</w:t>
      </w:r>
      <w:r w:rsidRPr="00E26361">
        <w:rPr>
          <w:szCs w:val="20"/>
        </w:rPr>
        <w:t>, sem að jafnaði kemur til viðbótar framkvæmdaeftirliti</w:t>
      </w:r>
    </w:p>
    <w:p w14:paraId="204DD13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Oftast lítið að umfangi eða takmarkað við ákveðinn verkhluta. Stundum viðhaft til að skera úr ágreiningi verkaupa og verktaka um gæði eða áður en verk er afhent verkkaupa.</w:t>
      </w:r>
    </w:p>
    <w:p w14:paraId="645FD1DE" w14:textId="77777777" w:rsidR="00A05284" w:rsidRPr="00E26361" w:rsidRDefault="00A05284" w:rsidP="00A05284">
      <w:pPr>
        <w:rPr>
          <w:szCs w:val="20"/>
        </w:rPr>
      </w:pPr>
    </w:p>
    <w:p w14:paraId="4B0315E7" w14:textId="77777777" w:rsidR="00A05284" w:rsidRPr="00E26361" w:rsidRDefault="00A05284" w:rsidP="00A05284">
      <w:pPr>
        <w:rPr>
          <w:b/>
          <w:szCs w:val="20"/>
        </w:rPr>
      </w:pPr>
      <w:r w:rsidRPr="00E26361">
        <w:rPr>
          <w:b/>
          <w:szCs w:val="20"/>
        </w:rPr>
        <w:t>verkkaupi</w:t>
      </w:r>
    </w:p>
    <w:p w14:paraId="506C1A1B" w14:textId="77777777" w:rsidR="00A05284" w:rsidRPr="00E26361" w:rsidRDefault="00A05284" w:rsidP="00A05284">
      <w:pPr>
        <w:rPr>
          <w:szCs w:val="20"/>
        </w:rPr>
      </w:pPr>
      <w:r w:rsidRPr="00E26361">
        <w:rPr>
          <w:szCs w:val="20"/>
        </w:rPr>
        <w:t>sá sem lætur vinna verk, með eða án undangengins tilboðs</w:t>
      </w:r>
    </w:p>
    <w:p w14:paraId="5E3259D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30.</w:t>
      </w:r>
    </w:p>
    <w:p w14:paraId="4CACA93A" w14:textId="77777777" w:rsidR="00A05284" w:rsidRPr="00E26361" w:rsidRDefault="00A05284" w:rsidP="00A05284">
      <w:pPr>
        <w:rPr>
          <w:b/>
          <w:szCs w:val="20"/>
        </w:rPr>
      </w:pPr>
    </w:p>
    <w:p w14:paraId="16E4EB0B" w14:textId="77777777" w:rsidR="00A05284" w:rsidRPr="00E26361" w:rsidRDefault="00A05284" w:rsidP="00A05284">
      <w:pPr>
        <w:rPr>
          <w:b/>
          <w:szCs w:val="20"/>
        </w:rPr>
      </w:pPr>
      <w:r w:rsidRPr="00E26361">
        <w:rPr>
          <w:b/>
          <w:szCs w:val="20"/>
        </w:rPr>
        <w:t>verklagsregla</w:t>
      </w:r>
    </w:p>
    <w:p w14:paraId="6719B7B8" w14:textId="77777777" w:rsidR="00A05284" w:rsidRPr="00E26361" w:rsidRDefault="00A05284" w:rsidP="00A05284">
      <w:pPr>
        <w:rPr>
          <w:szCs w:val="20"/>
        </w:rPr>
      </w:pPr>
      <w:r w:rsidRPr="00E26361">
        <w:rPr>
          <w:szCs w:val="20"/>
        </w:rPr>
        <w:t>tiltekin aðferð til að framkvæma starfsemi eða ferli</w:t>
      </w:r>
    </w:p>
    <w:p w14:paraId="60AA0CE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EN ISO 9000.</w:t>
      </w:r>
    </w:p>
    <w:p w14:paraId="76BE95F8" w14:textId="77777777" w:rsidR="00A05284" w:rsidRPr="00E26361" w:rsidRDefault="00A05284" w:rsidP="00A05284">
      <w:pPr>
        <w:rPr>
          <w:b/>
          <w:szCs w:val="20"/>
        </w:rPr>
      </w:pPr>
    </w:p>
    <w:p w14:paraId="088C3BF1" w14:textId="77777777" w:rsidR="00A05284" w:rsidRPr="00E26361" w:rsidRDefault="00A05284" w:rsidP="00A05284">
      <w:pPr>
        <w:rPr>
          <w:b/>
          <w:szCs w:val="20"/>
        </w:rPr>
      </w:pPr>
      <w:r w:rsidRPr="00E26361">
        <w:rPr>
          <w:b/>
          <w:szCs w:val="20"/>
        </w:rPr>
        <w:t>verklokaúttekt</w:t>
      </w:r>
    </w:p>
    <w:p w14:paraId="06E42EF2" w14:textId="77777777" w:rsidR="00A05284" w:rsidRPr="00E26361" w:rsidRDefault="00A05284" w:rsidP="00A05284">
      <w:pPr>
        <w:rPr>
          <w:szCs w:val="20"/>
        </w:rPr>
      </w:pPr>
      <w:r w:rsidRPr="00E26361">
        <w:rPr>
          <w:szCs w:val="20"/>
        </w:rPr>
        <w:t>þegar verki í heild sinni eða að hluta er lokið og tekið út af samningsaðilum</w:t>
      </w:r>
    </w:p>
    <w:p w14:paraId="7AE9BBB3" w14:textId="77777777" w:rsidR="00A05284" w:rsidRPr="00E26361" w:rsidRDefault="00A05284" w:rsidP="00A05284">
      <w:pPr>
        <w:rPr>
          <w:szCs w:val="20"/>
        </w:rPr>
      </w:pPr>
    </w:p>
    <w:p w14:paraId="73D2AE4C" w14:textId="77777777" w:rsidR="00A05284" w:rsidRPr="00E26361" w:rsidRDefault="00A05284" w:rsidP="00A05284">
      <w:pPr>
        <w:rPr>
          <w:b/>
          <w:szCs w:val="20"/>
        </w:rPr>
      </w:pPr>
      <w:r w:rsidRPr="00E26361">
        <w:rPr>
          <w:b/>
          <w:szCs w:val="20"/>
        </w:rPr>
        <w:t>verklýsing</w:t>
      </w:r>
    </w:p>
    <w:p w14:paraId="74758594" w14:textId="77777777" w:rsidR="00A05284" w:rsidRPr="00E26361" w:rsidRDefault="00A05284" w:rsidP="00A05284">
      <w:pPr>
        <w:rPr>
          <w:szCs w:val="20"/>
        </w:rPr>
      </w:pPr>
      <w:r w:rsidRPr="00E26361">
        <w:rPr>
          <w:szCs w:val="20"/>
        </w:rPr>
        <w:t>samheiti yfir almenna verklýsingu og sérverklýsingu</w:t>
      </w:r>
    </w:p>
    <w:p w14:paraId="5B92753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útboðsgögn og útboðslýsingu.</w:t>
      </w:r>
    </w:p>
    <w:p w14:paraId="18B91850" w14:textId="77777777" w:rsidR="00454740" w:rsidRDefault="00454740" w:rsidP="00A05284">
      <w:pPr>
        <w:rPr>
          <w:b/>
          <w:szCs w:val="20"/>
        </w:rPr>
      </w:pPr>
    </w:p>
    <w:p w14:paraId="76E06FAD" w14:textId="5F03329A" w:rsidR="00A05284" w:rsidRPr="00E26361" w:rsidRDefault="00A05284" w:rsidP="00A05284">
      <w:pPr>
        <w:rPr>
          <w:b/>
          <w:szCs w:val="20"/>
        </w:rPr>
      </w:pPr>
      <w:r w:rsidRPr="00E26361">
        <w:rPr>
          <w:b/>
          <w:szCs w:val="20"/>
        </w:rPr>
        <w:t>verkmat</w:t>
      </w:r>
    </w:p>
    <w:p w14:paraId="1B2925FA" w14:textId="77777777" w:rsidR="00A05284" w:rsidRPr="00E26361" w:rsidRDefault="00A05284" w:rsidP="00A05284">
      <w:pPr>
        <w:rPr>
          <w:szCs w:val="20"/>
        </w:rPr>
      </w:pPr>
      <w:r w:rsidRPr="00E26361">
        <w:rPr>
          <w:i/>
          <w:szCs w:val="20"/>
        </w:rPr>
        <w:t>eftirlit</w:t>
      </w:r>
      <w:r w:rsidRPr="00E26361">
        <w:rPr>
          <w:szCs w:val="20"/>
        </w:rPr>
        <w:t xml:space="preserve"> að verki loknu</w:t>
      </w:r>
    </w:p>
    <w:p w14:paraId="14A2B17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Verkmat getur verið af þrennum toga:</w:t>
      </w:r>
    </w:p>
    <w:p w14:paraId="407F5E0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1 Úttekt á verki til að sannreyna gæði.</w:t>
      </w:r>
    </w:p>
    <w:p w14:paraId="7146072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2 Prófanir til að leysa úr ágreiningi.</w:t>
      </w:r>
    </w:p>
    <w:p w14:paraId="268E601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3 Gagnasöfnun um endingu.</w:t>
      </w:r>
    </w:p>
    <w:p w14:paraId="3F09B0F8" w14:textId="77777777" w:rsidR="00A05284" w:rsidRPr="00E26361" w:rsidRDefault="00A05284" w:rsidP="00A05284">
      <w:pPr>
        <w:rPr>
          <w:szCs w:val="20"/>
        </w:rPr>
      </w:pPr>
    </w:p>
    <w:p w14:paraId="71D6E6AB" w14:textId="77777777" w:rsidR="00A05284" w:rsidRPr="00E26361" w:rsidRDefault="00A05284" w:rsidP="00A05284">
      <w:pPr>
        <w:rPr>
          <w:b/>
          <w:szCs w:val="20"/>
        </w:rPr>
      </w:pPr>
      <w:r w:rsidRPr="00E26361">
        <w:rPr>
          <w:b/>
          <w:szCs w:val="20"/>
        </w:rPr>
        <w:t>verksamningur</w:t>
      </w:r>
    </w:p>
    <w:p w14:paraId="5C5C2063" w14:textId="77777777" w:rsidR="00A05284" w:rsidRPr="00E26361" w:rsidRDefault="00A05284" w:rsidP="00A05284">
      <w:pPr>
        <w:rPr>
          <w:szCs w:val="20"/>
        </w:rPr>
      </w:pPr>
      <w:r w:rsidRPr="00E26361">
        <w:rPr>
          <w:szCs w:val="20"/>
        </w:rPr>
        <w:t>skjalfest samkomulag verkkaupa og verktaka um framkvæmd verks</w:t>
      </w:r>
    </w:p>
    <w:p w14:paraId="55534FF4" w14:textId="77777777" w:rsidR="00A05284" w:rsidRPr="00E26361" w:rsidRDefault="00A05284" w:rsidP="00A05284">
      <w:pPr>
        <w:rPr>
          <w:b/>
          <w:szCs w:val="20"/>
        </w:rPr>
      </w:pPr>
      <w:r w:rsidRPr="00E26361">
        <w:rPr>
          <w:b/>
          <w:szCs w:val="20"/>
        </w:rPr>
        <w:t>verktaki</w:t>
      </w:r>
    </w:p>
    <w:p w14:paraId="782F233F" w14:textId="77777777" w:rsidR="00A05284" w:rsidRPr="00E26361" w:rsidRDefault="00A05284" w:rsidP="00A05284">
      <w:pPr>
        <w:rPr>
          <w:szCs w:val="20"/>
        </w:rPr>
      </w:pPr>
      <w:r w:rsidRPr="00E26361">
        <w:rPr>
          <w:szCs w:val="20"/>
        </w:rPr>
        <w:t>sá sem með verksamningi tekur að sér að vinna verk</w:t>
      </w:r>
    </w:p>
    <w:p w14:paraId="43681F6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ÍST 30.</w:t>
      </w:r>
    </w:p>
    <w:p w14:paraId="0C895B1C" w14:textId="77777777" w:rsidR="00A05284" w:rsidRPr="00E26361" w:rsidRDefault="00A05284" w:rsidP="00A05284">
      <w:pPr>
        <w:rPr>
          <w:szCs w:val="20"/>
        </w:rPr>
      </w:pPr>
    </w:p>
    <w:p w14:paraId="61CC156F" w14:textId="77777777" w:rsidR="00316352" w:rsidRDefault="00316352" w:rsidP="00A05284">
      <w:pPr>
        <w:rPr>
          <w:b/>
          <w:szCs w:val="20"/>
        </w:rPr>
      </w:pPr>
    </w:p>
    <w:p w14:paraId="7897BBC4" w14:textId="77777777" w:rsidR="00316352" w:rsidRDefault="00316352" w:rsidP="00A05284">
      <w:pPr>
        <w:rPr>
          <w:b/>
          <w:szCs w:val="20"/>
        </w:rPr>
      </w:pPr>
    </w:p>
    <w:p w14:paraId="7C9DBF98" w14:textId="77777777" w:rsidR="00316352" w:rsidRDefault="00316352" w:rsidP="00A05284">
      <w:pPr>
        <w:rPr>
          <w:b/>
          <w:szCs w:val="20"/>
        </w:rPr>
      </w:pPr>
    </w:p>
    <w:p w14:paraId="0C78E67D" w14:textId="700B4D34" w:rsidR="00A05284" w:rsidRPr="00E26361" w:rsidRDefault="00A05284" w:rsidP="00A05284">
      <w:pPr>
        <w:rPr>
          <w:b/>
          <w:szCs w:val="20"/>
        </w:rPr>
      </w:pPr>
      <w:r w:rsidRPr="00E26361">
        <w:rPr>
          <w:b/>
          <w:szCs w:val="20"/>
        </w:rPr>
        <w:lastRenderedPageBreak/>
        <w:t>verktygi</w:t>
      </w:r>
    </w:p>
    <w:p w14:paraId="152F0E6C" w14:textId="77777777" w:rsidR="00A05284" w:rsidRPr="00E26361" w:rsidRDefault="00A05284" w:rsidP="00A05284">
      <w:pPr>
        <w:rPr>
          <w:szCs w:val="20"/>
        </w:rPr>
      </w:pPr>
      <w:r w:rsidRPr="00E26361">
        <w:rPr>
          <w:szCs w:val="20"/>
        </w:rPr>
        <w:t>búnaður, byggingar og önnur aðstaða, sem er nauðsynleg til að framkvæma verk</w:t>
      </w:r>
    </w:p>
    <w:p w14:paraId="494903E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Verktygi eru fjarlægð að verki loknu.</w:t>
      </w:r>
    </w:p>
    <w:p w14:paraId="11267C86" w14:textId="77777777" w:rsidR="00A05284" w:rsidRPr="00E26361" w:rsidRDefault="00A05284" w:rsidP="00A05284">
      <w:pPr>
        <w:rPr>
          <w:szCs w:val="20"/>
        </w:rPr>
      </w:pPr>
    </w:p>
    <w:p w14:paraId="0C83D37C" w14:textId="77777777" w:rsidR="00A05284" w:rsidRPr="00E26361" w:rsidRDefault="00A05284" w:rsidP="00A05284">
      <w:pPr>
        <w:rPr>
          <w:b/>
          <w:szCs w:val="20"/>
        </w:rPr>
      </w:pPr>
      <w:r w:rsidRPr="00E26361">
        <w:rPr>
          <w:b/>
          <w:szCs w:val="20"/>
        </w:rPr>
        <w:t>verkþáttaáætlun</w:t>
      </w:r>
    </w:p>
    <w:p w14:paraId="3854F55E" w14:textId="77777777" w:rsidR="00A05284" w:rsidRPr="00E26361" w:rsidRDefault="00A05284" w:rsidP="00A05284">
      <w:pPr>
        <w:rPr>
          <w:szCs w:val="20"/>
        </w:rPr>
      </w:pPr>
      <w:r w:rsidRPr="00E26361">
        <w:rPr>
          <w:szCs w:val="20"/>
        </w:rPr>
        <w:t>áætlun, sem sýnir hve langur tími er ætlaður fyrir hina ýmsu verkþætti, tækjaþörf og mannafla og tímasetning þeirra</w:t>
      </w:r>
    </w:p>
    <w:p w14:paraId="2E55EF4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Ítarleg áætlun gerð í framhaldi af verkáætlun.</w:t>
      </w:r>
    </w:p>
    <w:p w14:paraId="31C8CE8F" w14:textId="77777777" w:rsidR="00A05284" w:rsidRPr="00E26361" w:rsidRDefault="00A05284" w:rsidP="00A05284">
      <w:pPr>
        <w:rPr>
          <w:szCs w:val="20"/>
        </w:rPr>
      </w:pPr>
    </w:p>
    <w:p w14:paraId="7FA90908" w14:textId="77777777" w:rsidR="00A05284" w:rsidRPr="00E26361" w:rsidRDefault="00A05284" w:rsidP="00A05284">
      <w:pPr>
        <w:rPr>
          <w:b/>
          <w:szCs w:val="20"/>
        </w:rPr>
      </w:pPr>
      <w:r w:rsidRPr="00E26361">
        <w:rPr>
          <w:b/>
          <w:szCs w:val="20"/>
        </w:rPr>
        <w:t>verkþáttarýni</w:t>
      </w:r>
    </w:p>
    <w:p w14:paraId="12CC63E2" w14:textId="77777777" w:rsidR="00A05284" w:rsidRPr="00E26361" w:rsidRDefault="00A05284" w:rsidP="00A05284">
      <w:pPr>
        <w:rPr>
          <w:szCs w:val="20"/>
        </w:rPr>
      </w:pPr>
      <w:r w:rsidRPr="00E26361">
        <w:rPr>
          <w:szCs w:val="20"/>
        </w:rPr>
        <w:t>sameiginleg yfirferð eftirlits, verktaka og oftast hönnuða á sérverklýsingu</w:t>
      </w:r>
    </w:p>
    <w:p w14:paraId="46207ED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rýnifund.</w:t>
      </w:r>
    </w:p>
    <w:p w14:paraId="67AEB83F" w14:textId="77777777" w:rsidR="00A05284" w:rsidRPr="00E26361" w:rsidRDefault="00A05284" w:rsidP="00A05284">
      <w:pPr>
        <w:rPr>
          <w:szCs w:val="20"/>
        </w:rPr>
      </w:pPr>
    </w:p>
    <w:p w14:paraId="34DF474B" w14:textId="77777777" w:rsidR="00A05284" w:rsidRPr="00E26361" w:rsidRDefault="00A05284" w:rsidP="00A05284">
      <w:pPr>
        <w:rPr>
          <w:b/>
          <w:szCs w:val="20"/>
        </w:rPr>
      </w:pPr>
      <w:r w:rsidRPr="00E26361">
        <w:rPr>
          <w:b/>
          <w:szCs w:val="20"/>
        </w:rPr>
        <w:t>verkþáttur</w:t>
      </w:r>
    </w:p>
    <w:p w14:paraId="74BECC21" w14:textId="77777777" w:rsidR="00A05284" w:rsidRPr="00E26361" w:rsidRDefault="00A05284" w:rsidP="00A05284">
      <w:pPr>
        <w:rPr>
          <w:szCs w:val="20"/>
        </w:rPr>
      </w:pPr>
      <w:r w:rsidRPr="00E26361">
        <w:rPr>
          <w:szCs w:val="20"/>
        </w:rPr>
        <w:t>einstakur afmarkaður hluti framkvæmdar</w:t>
      </w:r>
    </w:p>
    <w:p w14:paraId="56A9FD8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a) uppsteypa sökkla, b) stöpla og c) yfirbyggingar brúar.</w:t>
      </w:r>
    </w:p>
    <w:p w14:paraId="52711C42" w14:textId="77777777" w:rsidR="00A05284" w:rsidRPr="00E26361" w:rsidRDefault="00A05284" w:rsidP="00A05284">
      <w:pPr>
        <w:rPr>
          <w:szCs w:val="20"/>
        </w:rPr>
      </w:pPr>
    </w:p>
    <w:p w14:paraId="5855EA7D" w14:textId="77777777" w:rsidR="00A05284" w:rsidRPr="00E26361" w:rsidRDefault="00A05284" w:rsidP="00A05284">
      <w:pPr>
        <w:rPr>
          <w:b/>
          <w:szCs w:val="20"/>
        </w:rPr>
      </w:pPr>
      <w:r w:rsidRPr="00E26361">
        <w:rPr>
          <w:b/>
          <w:szCs w:val="20"/>
        </w:rPr>
        <w:t>viðgerð</w:t>
      </w:r>
    </w:p>
    <w:p w14:paraId="7311A76E" w14:textId="77777777" w:rsidR="00A05284" w:rsidRPr="00E26361" w:rsidRDefault="00A05284" w:rsidP="00A05284">
      <w:pPr>
        <w:rPr>
          <w:szCs w:val="20"/>
        </w:rPr>
      </w:pPr>
      <w:r w:rsidRPr="00E26361">
        <w:rPr>
          <w:szCs w:val="20"/>
        </w:rPr>
        <w:t>lagfæring á skemmdu mannvirki</w:t>
      </w:r>
    </w:p>
    <w:p w14:paraId="075127FE" w14:textId="77777777" w:rsidR="00A05284" w:rsidRPr="00E26361" w:rsidRDefault="00A05284" w:rsidP="00A05284">
      <w:pPr>
        <w:rPr>
          <w:szCs w:val="20"/>
        </w:rPr>
      </w:pPr>
    </w:p>
    <w:p w14:paraId="4F77E6A8" w14:textId="77777777" w:rsidR="00A05284" w:rsidRPr="00E26361" w:rsidRDefault="00A05284" w:rsidP="00A05284">
      <w:pPr>
        <w:ind w:right="30"/>
        <w:jc w:val="both"/>
        <w:rPr>
          <w:b/>
          <w:bCs/>
          <w:szCs w:val="20"/>
        </w:rPr>
      </w:pPr>
      <w:r w:rsidRPr="00E26361">
        <w:rPr>
          <w:b/>
          <w:bCs/>
          <w:szCs w:val="20"/>
        </w:rPr>
        <w:t>viðloðun</w:t>
      </w:r>
    </w:p>
    <w:p w14:paraId="45D89B64" w14:textId="77777777" w:rsidR="00A05284" w:rsidRPr="00E26361" w:rsidRDefault="00A05284" w:rsidP="00A05284">
      <w:pPr>
        <w:ind w:right="30"/>
        <w:jc w:val="both"/>
        <w:rPr>
          <w:szCs w:val="20"/>
        </w:rPr>
      </w:pPr>
      <w:r w:rsidRPr="00E26361">
        <w:rPr>
          <w:i/>
          <w:iCs/>
          <w:szCs w:val="20"/>
        </w:rPr>
        <w:t xml:space="preserve"> vegagerð</w:t>
      </w:r>
      <w:r w:rsidRPr="00E26361">
        <w:rPr>
          <w:szCs w:val="20"/>
        </w:rPr>
        <w:t>; mælikvarði á það hversu vel bindi</w:t>
      </w:r>
      <w:r w:rsidRPr="00E26361">
        <w:rPr>
          <w:szCs w:val="20"/>
        </w:rPr>
        <w:softHyphen/>
        <w:t xml:space="preserve">efni loðir við </w:t>
      </w:r>
      <w:r w:rsidRPr="00E26361">
        <w:rPr>
          <w:i/>
          <w:szCs w:val="20"/>
        </w:rPr>
        <w:t>steinefni</w:t>
      </w:r>
      <w:r w:rsidRPr="00E26361">
        <w:rPr>
          <w:szCs w:val="20"/>
        </w:rPr>
        <w:t xml:space="preserve"> undir nánar tilteknum kringumstæðum</w:t>
      </w:r>
    </w:p>
    <w:p w14:paraId="159B83EE" w14:textId="77777777" w:rsidR="00454740" w:rsidRDefault="00454740" w:rsidP="00A05284">
      <w:pPr>
        <w:ind w:right="30"/>
        <w:jc w:val="both"/>
        <w:rPr>
          <w:b/>
          <w:bCs/>
          <w:szCs w:val="20"/>
        </w:rPr>
      </w:pPr>
    </w:p>
    <w:p w14:paraId="7A190F73" w14:textId="0FE66ACA" w:rsidR="00A05284" w:rsidRPr="00E26361" w:rsidRDefault="00A05284" w:rsidP="00A05284">
      <w:pPr>
        <w:ind w:right="30"/>
        <w:jc w:val="both"/>
        <w:rPr>
          <w:b/>
          <w:bCs/>
          <w:szCs w:val="20"/>
        </w:rPr>
      </w:pPr>
      <w:r w:rsidRPr="00E26361">
        <w:rPr>
          <w:b/>
          <w:bCs/>
          <w:szCs w:val="20"/>
        </w:rPr>
        <w:t>viðloðunarefni</w:t>
      </w:r>
    </w:p>
    <w:p w14:paraId="2E729D99" w14:textId="77777777" w:rsidR="00A05284" w:rsidRPr="00E26361" w:rsidRDefault="00A05284" w:rsidP="00A05284">
      <w:pPr>
        <w:ind w:right="30"/>
        <w:jc w:val="both"/>
        <w:rPr>
          <w:bCs/>
          <w:szCs w:val="20"/>
        </w:rPr>
      </w:pPr>
      <w:r w:rsidRPr="00E26361">
        <w:rPr>
          <w:bCs/>
          <w:szCs w:val="20"/>
        </w:rPr>
        <w:t xml:space="preserve">íblendi fyrir bikbindiefni sem bætir loðun þess við </w:t>
      </w:r>
      <w:r w:rsidRPr="00E26361">
        <w:rPr>
          <w:bCs/>
          <w:i/>
          <w:szCs w:val="20"/>
        </w:rPr>
        <w:t>steinefni</w:t>
      </w:r>
    </w:p>
    <w:p w14:paraId="7E14C2E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Sum viðloðunarefni eru gerð úr löngum kolvetnakeðjum. Annar endi þeirra er fitusækinn og tengist bindiefninu auðveldlega, á hinum endanum er amínhópur sem tengist yfirborði steinefnisins við hagstæð skilyrði.</w:t>
      </w:r>
    </w:p>
    <w:p w14:paraId="02103821" w14:textId="767C1C2C" w:rsidR="00A05284" w:rsidRPr="00E26361" w:rsidRDefault="00A05284" w:rsidP="00C703C1">
      <w:pPr>
        <w:pStyle w:val="NoSpacing"/>
        <w:rPr>
          <w:rFonts w:asciiTheme="minorHAnsi" w:hAnsiTheme="minorHAnsi"/>
          <w:sz w:val="20"/>
          <w:szCs w:val="20"/>
          <w:lang w:val="is-IS"/>
        </w:rPr>
      </w:pPr>
      <w:r w:rsidRPr="00E26361">
        <w:rPr>
          <w:rFonts w:asciiTheme="minorHAnsi" w:hAnsiTheme="minorHAnsi"/>
          <w:sz w:val="20"/>
          <w:szCs w:val="20"/>
          <w:lang w:val="is-IS"/>
        </w:rPr>
        <w:t>Dæmi um viðloðunarefni af þessu tagi eru ýmis tvívirk amin (diamin), TPH, Wetfix N og Impact 8000. Ýmis önnur efni hafa jákvæð áhrif á viðloðun.</w:t>
      </w:r>
    </w:p>
    <w:p w14:paraId="1251BE7F" w14:textId="77777777" w:rsidR="00C703C1" w:rsidRPr="00E26361" w:rsidRDefault="00C703C1" w:rsidP="00C703C1">
      <w:pPr>
        <w:pStyle w:val="NoSpacing"/>
        <w:rPr>
          <w:rFonts w:asciiTheme="minorHAnsi" w:hAnsiTheme="minorHAnsi"/>
          <w:sz w:val="20"/>
          <w:szCs w:val="20"/>
          <w:lang w:val="is-IS"/>
        </w:rPr>
      </w:pPr>
    </w:p>
    <w:p w14:paraId="09E74E40" w14:textId="77777777" w:rsidR="00316352" w:rsidRDefault="00316352" w:rsidP="00A05284">
      <w:pPr>
        <w:ind w:right="30"/>
        <w:jc w:val="both"/>
        <w:rPr>
          <w:b/>
          <w:bCs/>
          <w:szCs w:val="20"/>
        </w:rPr>
      </w:pPr>
    </w:p>
    <w:p w14:paraId="7D339F77" w14:textId="77777777" w:rsidR="00316352" w:rsidRDefault="00316352" w:rsidP="00A05284">
      <w:pPr>
        <w:ind w:right="30"/>
        <w:jc w:val="both"/>
        <w:rPr>
          <w:b/>
          <w:bCs/>
          <w:szCs w:val="20"/>
        </w:rPr>
      </w:pPr>
    </w:p>
    <w:p w14:paraId="12BA3902" w14:textId="77777777" w:rsidR="00316352" w:rsidRDefault="00316352" w:rsidP="00A05284">
      <w:pPr>
        <w:ind w:right="30"/>
        <w:jc w:val="both"/>
        <w:rPr>
          <w:b/>
          <w:bCs/>
          <w:szCs w:val="20"/>
        </w:rPr>
      </w:pPr>
    </w:p>
    <w:p w14:paraId="434605EE" w14:textId="407990F1" w:rsidR="00A05284" w:rsidRPr="00E26361" w:rsidRDefault="00A05284" w:rsidP="00A05284">
      <w:pPr>
        <w:ind w:right="30"/>
        <w:jc w:val="both"/>
        <w:rPr>
          <w:b/>
          <w:bCs/>
          <w:szCs w:val="20"/>
        </w:rPr>
      </w:pPr>
      <w:r w:rsidRPr="00E26361">
        <w:rPr>
          <w:b/>
          <w:bCs/>
          <w:szCs w:val="20"/>
        </w:rPr>
        <w:t>vikur</w:t>
      </w:r>
    </w:p>
    <w:p w14:paraId="705E614A" w14:textId="77777777" w:rsidR="00A05284" w:rsidRPr="00E26361" w:rsidRDefault="00A05284" w:rsidP="00A05284">
      <w:pPr>
        <w:ind w:right="30"/>
        <w:jc w:val="both"/>
        <w:rPr>
          <w:szCs w:val="20"/>
        </w:rPr>
      </w:pPr>
      <w:r w:rsidRPr="00E26361">
        <w:rPr>
          <w:i/>
          <w:szCs w:val="20"/>
        </w:rPr>
        <w:t>gjóska</w:t>
      </w:r>
      <w:r w:rsidRPr="00E26361">
        <w:rPr>
          <w:szCs w:val="20"/>
        </w:rPr>
        <w:t xml:space="preserve"> úr frauðkenndum, mjög gropnum gler</w:t>
      </w:r>
      <w:r w:rsidRPr="00E26361">
        <w:rPr>
          <w:szCs w:val="20"/>
        </w:rPr>
        <w:softHyphen/>
        <w:t>kenndum molum, sem falla harðstorknir til jarð</w:t>
      </w:r>
      <w:r w:rsidRPr="00E26361">
        <w:rPr>
          <w:szCs w:val="20"/>
        </w:rPr>
        <w:softHyphen/>
        <w:t>ar</w:t>
      </w:r>
    </w:p>
    <w:p w14:paraId="6FC73EF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Getur flotið á vatni.</w:t>
      </w:r>
    </w:p>
    <w:p w14:paraId="28CA76BE" w14:textId="77777777" w:rsidR="00C703C1" w:rsidRPr="00E26361" w:rsidRDefault="00C703C1" w:rsidP="00A05284">
      <w:pPr>
        <w:ind w:right="30"/>
        <w:jc w:val="both"/>
        <w:rPr>
          <w:b/>
          <w:bCs/>
          <w:szCs w:val="20"/>
        </w:rPr>
      </w:pPr>
    </w:p>
    <w:p w14:paraId="73460AEC" w14:textId="6505C103" w:rsidR="00A05284" w:rsidRPr="00E26361" w:rsidRDefault="00A05284" w:rsidP="00A05284">
      <w:pPr>
        <w:ind w:right="30"/>
        <w:jc w:val="both"/>
        <w:rPr>
          <w:b/>
          <w:bCs/>
          <w:szCs w:val="20"/>
        </w:rPr>
      </w:pPr>
      <w:r w:rsidRPr="00E26361">
        <w:rPr>
          <w:b/>
          <w:bCs/>
          <w:szCs w:val="20"/>
        </w:rPr>
        <w:t>vindrof</w:t>
      </w:r>
    </w:p>
    <w:p w14:paraId="611E009C" w14:textId="77777777" w:rsidR="00A05284" w:rsidRPr="00E26361" w:rsidRDefault="00A05284" w:rsidP="00A05284">
      <w:pPr>
        <w:ind w:right="30"/>
        <w:jc w:val="both"/>
        <w:rPr>
          <w:bCs/>
          <w:szCs w:val="20"/>
        </w:rPr>
      </w:pPr>
      <w:r w:rsidRPr="00E26361">
        <w:rPr>
          <w:bCs/>
          <w:szCs w:val="20"/>
        </w:rPr>
        <w:t>rof, sem vindur veldur með því að feykja burt bergmoli og öðrum jarðefnum</w:t>
      </w:r>
    </w:p>
    <w:p w14:paraId="570A4AB2" w14:textId="77777777" w:rsidR="00A05284" w:rsidRPr="00E26361" w:rsidRDefault="00A05284" w:rsidP="00A05284">
      <w:pPr>
        <w:ind w:right="30"/>
        <w:jc w:val="both"/>
        <w:rPr>
          <w:b/>
          <w:bCs/>
          <w:szCs w:val="20"/>
        </w:rPr>
      </w:pPr>
    </w:p>
    <w:p w14:paraId="40E06954" w14:textId="77777777" w:rsidR="00A05284" w:rsidRPr="00E26361" w:rsidRDefault="00A05284" w:rsidP="00A05284">
      <w:pPr>
        <w:ind w:right="30"/>
        <w:jc w:val="both"/>
        <w:rPr>
          <w:b/>
          <w:bCs/>
          <w:szCs w:val="20"/>
        </w:rPr>
      </w:pPr>
      <w:r w:rsidRPr="00E26361">
        <w:rPr>
          <w:b/>
          <w:bCs/>
          <w:szCs w:val="20"/>
        </w:rPr>
        <w:t>vinnsla steinefnis</w:t>
      </w:r>
    </w:p>
    <w:p w14:paraId="7C358D1C" w14:textId="77777777" w:rsidR="00A05284" w:rsidRPr="00E26361" w:rsidRDefault="00A05284" w:rsidP="00A05284">
      <w:pPr>
        <w:ind w:right="30"/>
        <w:jc w:val="both"/>
        <w:rPr>
          <w:szCs w:val="20"/>
        </w:rPr>
      </w:pPr>
      <w:r w:rsidRPr="00E26361">
        <w:rPr>
          <w:szCs w:val="20"/>
        </w:rPr>
        <w:t xml:space="preserve">öll vinna við framleiðslu </w:t>
      </w:r>
      <w:r w:rsidRPr="00E26361">
        <w:rPr>
          <w:i/>
          <w:szCs w:val="20"/>
        </w:rPr>
        <w:t>steinefnis</w:t>
      </w:r>
      <w:r w:rsidRPr="00E26361">
        <w:rPr>
          <w:szCs w:val="20"/>
        </w:rPr>
        <w:t xml:space="preserve"> frá því að það hefur verið losað í námu og þar til það er tilbúið til notkunar</w:t>
      </w:r>
    </w:p>
    <w:p w14:paraId="2D7363F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Vinnsla felst í </w:t>
      </w:r>
      <w:r w:rsidRPr="00E26361">
        <w:rPr>
          <w:rFonts w:asciiTheme="minorHAnsi" w:hAnsiTheme="minorHAnsi"/>
          <w:i/>
          <w:sz w:val="20"/>
          <w:szCs w:val="20"/>
          <w:lang w:val="is-IS"/>
        </w:rPr>
        <w:t>mölun</w:t>
      </w:r>
      <w:r w:rsidRPr="00E26361">
        <w:rPr>
          <w:rFonts w:asciiTheme="minorHAnsi" w:hAnsiTheme="minorHAnsi"/>
          <w:sz w:val="20"/>
          <w:szCs w:val="20"/>
          <w:lang w:val="is-IS"/>
        </w:rPr>
        <w:t>, sigtun og þvotti.</w:t>
      </w:r>
    </w:p>
    <w:p w14:paraId="3ECE805A" w14:textId="77777777" w:rsidR="00A05284" w:rsidRPr="00E26361" w:rsidRDefault="00A05284" w:rsidP="00A05284">
      <w:pPr>
        <w:ind w:right="30"/>
        <w:jc w:val="both"/>
        <w:rPr>
          <w:szCs w:val="20"/>
        </w:rPr>
      </w:pPr>
    </w:p>
    <w:p w14:paraId="131EC814" w14:textId="77777777" w:rsidR="00A05284" w:rsidRPr="00E26361" w:rsidRDefault="00A05284" w:rsidP="00A05284">
      <w:pPr>
        <w:ind w:right="30"/>
        <w:jc w:val="both"/>
        <w:rPr>
          <w:b/>
          <w:szCs w:val="20"/>
        </w:rPr>
      </w:pPr>
      <w:r w:rsidRPr="00E26361">
        <w:rPr>
          <w:b/>
          <w:szCs w:val="20"/>
        </w:rPr>
        <w:t>vinnsluhorn</w:t>
      </w:r>
    </w:p>
    <w:p w14:paraId="1EEE5067" w14:textId="77777777" w:rsidR="00A05284" w:rsidRPr="00E26361" w:rsidRDefault="00A05284" w:rsidP="00A05284">
      <w:pPr>
        <w:ind w:right="30"/>
        <w:jc w:val="both"/>
        <w:rPr>
          <w:szCs w:val="20"/>
        </w:rPr>
      </w:pPr>
      <w:r w:rsidRPr="00E26361">
        <w:rPr>
          <w:szCs w:val="20"/>
        </w:rPr>
        <w:t>lárétt horn milli stöðu við fyllingu og tæmingu gröfuskóflu</w:t>
      </w:r>
    </w:p>
    <w:p w14:paraId="378F4E8B" w14:textId="77777777" w:rsidR="00A05284" w:rsidRPr="00E26361" w:rsidRDefault="00A05284" w:rsidP="00A05284">
      <w:pPr>
        <w:ind w:right="30"/>
        <w:jc w:val="both"/>
        <w:rPr>
          <w:szCs w:val="20"/>
        </w:rPr>
      </w:pPr>
    </w:p>
    <w:p w14:paraId="0FC4FD25" w14:textId="77777777" w:rsidR="00A05284" w:rsidRPr="00E26361" w:rsidRDefault="00A05284" w:rsidP="00A05284">
      <w:pPr>
        <w:ind w:right="30"/>
        <w:jc w:val="both"/>
        <w:rPr>
          <w:b/>
          <w:szCs w:val="20"/>
        </w:rPr>
      </w:pPr>
      <w:r w:rsidRPr="00E26361">
        <w:rPr>
          <w:b/>
          <w:szCs w:val="20"/>
        </w:rPr>
        <w:t>vinnslusamstæða</w:t>
      </w:r>
    </w:p>
    <w:p w14:paraId="13303555" w14:textId="77777777" w:rsidR="00A05284" w:rsidRPr="00E26361" w:rsidRDefault="00A05284" w:rsidP="00A05284">
      <w:pPr>
        <w:ind w:right="30"/>
        <w:jc w:val="both"/>
        <w:rPr>
          <w:szCs w:val="20"/>
        </w:rPr>
      </w:pPr>
      <w:r w:rsidRPr="00E26361">
        <w:rPr>
          <w:szCs w:val="20"/>
        </w:rPr>
        <w:t>röð samtengdra véla, hver um sig með tiltekið hlutverk í þrepaskiptu framleiðsluferli</w:t>
      </w:r>
    </w:p>
    <w:p w14:paraId="3B7ABCE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Vélbúnaður sem breytir sprengdu grjóti (sprengirúst) í flokkaðar stærðir steinefna, með hörpun, </w:t>
      </w:r>
      <w:r w:rsidRPr="00E26361">
        <w:rPr>
          <w:rFonts w:asciiTheme="minorHAnsi" w:hAnsiTheme="minorHAnsi"/>
          <w:i/>
          <w:sz w:val="20"/>
          <w:szCs w:val="20"/>
          <w:lang w:val="is-IS"/>
        </w:rPr>
        <w:t>mölun</w:t>
      </w:r>
      <w:r w:rsidRPr="00E26361">
        <w:rPr>
          <w:rFonts w:asciiTheme="minorHAnsi" w:hAnsiTheme="minorHAnsi"/>
          <w:sz w:val="20"/>
          <w:szCs w:val="20"/>
          <w:lang w:val="is-IS"/>
        </w:rPr>
        <w:t xml:space="preserve"> og sigtun.</w:t>
      </w:r>
    </w:p>
    <w:p w14:paraId="6EAD6DD0" w14:textId="77777777" w:rsidR="00A05284" w:rsidRPr="00E26361" w:rsidRDefault="00A05284" w:rsidP="00A05284">
      <w:pPr>
        <w:ind w:right="30"/>
        <w:jc w:val="both"/>
        <w:rPr>
          <w:szCs w:val="20"/>
        </w:rPr>
      </w:pPr>
    </w:p>
    <w:p w14:paraId="0E5AAF7D" w14:textId="77777777" w:rsidR="00A05284" w:rsidRPr="00E26361" w:rsidRDefault="00A05284" w:rsidP="00A05284">
      <w:pPr>
        <w:ind w:right="30"/>
        <w:jc w:val="both"/>
        <w:rPr>
          <w:b/>
          <w:bCs/>
          <w:szCs w:val="20"/>
        </w:rPr>
      </w:pPr>
      <w:r w:rsidRPr="00E26361">
        <w:rPr>
          <w:b/>
          <w:bCs/>
          <w:szCs w:val="20"/>
        </w:rPr>
        <w:t>vinnslutækni</w:t>
      </w:r>
    </w:p>
    <w:p w14:paraId="480B09AE" w14:textId="77777777" w:rsidR="00A05284" w:rsidRPr="00E26361" w:rsidRDefault="00A05284" w:rsidP="00A05284">
      <w:pPr>
        <w:ind w:right="30"/>
        <w:jc w:val="both"/>
        <w:rPr>
          <w:szCs w:val="20"/>
        </w:rPr>
      </w:pPr>
      <w:r w:rsidRPr="00E26361">
        <w:rPr>
          <w:szCs w:val="20"/>
        </w:rPr>
        <w:t xml:space="preserve">verklag við vinnslu </w:t>
      </w:r>
      <w:r w:rsidRPr="00E26361">
        <w:rPr>
          <w:i/>
          <w:szCs w:val="20"/>
        </w:rPr>
        <w:t>steinefna</w:t>
      </w:r>
      <w:r w:rsidRPr="00E26361">
        <w:rPr>
          <w:szCs w:val="20"/>
        </w:rPr>
        <w:t>, sem er nauðsyn</w:t>
      </w:r>
      <w:r w:rsidRPr="00E26361">
        <w:rPr>
          <w:szCs w:val="20"/>
        </w:rPr>
        <w:softHyphen/>
        <w:t>legt til að ná tilsettum efnisgæðum</w:t>
      </w:r>
    </w:p>
    <w:p w14:paraId="5E37EBF4" w14:textId="77777777" w:rsidR="00454740" w:rsidRDefault="00454740" w:rsidP="00A05284">
      <w:pPr>
        <w:ind w:right="30"/>
        <w:jc w:val="both"/>
        <w:rPr>
          <w:b/>
          <w:szCs w:val="20"/>
        </w:rPr>
      </w:pPr>
    </w:p>
    <w:p w14:paraId="2AD5A3BC" w14:textId="5C986A6E" w:rsidR="00A05284" w:rsidRPr="00E26361" w:rsidRDefault="00A05284" w:rsidP="00A05284">
      <w:pPr>
        <w:ind w:right="30"/>
        <w:jc w:val="both"/>
        <w:rPr>
          <w:b/>
          <w:szCs w:val="20"/>
        </w:rPr>
      </w:pPr>
      <w:r w:rsidRPr="00E26361">
        <w:rPr>
          <w:b/>
          <w:szCs w:val="20"/>
        </w:rPr>
        <w:t>vinnubúðasvæði</w:t>
      </w:r>
    </w:p>
    <w:p w14:paraId="60F7321F" w14:textId="77777777" w:rsidR="00A05284" w:rsidRPr="00E26361" w:rsidRDefault="00A05284" w:rsidP="00A05284">
      <w:pPr>
        <w:ind w:right="30"/>
        <w:jc w:val="both"/>
        <w:rPr>
          <w:szCs w:val="20"/>
        </w:rPr>
      </w:pPr>
      <w:r w:rsidRPr="00E26361">
        <w:rPr>
          <w:szCs w:val="20"/>
        </w:rPr>
        <w:t>afmarkað svæði fyrir vinnubúðir</w:t>
      </w:r>
    </w:p>
    <w:p w14:paraId="064AAC67" w14:textId="77777777" w:rsidR="00A05284" w:rsidRPr="00E26361" w:rsidRDefault="00A05284" w:rsidP="00A05284">
      <w:pPr>
        <w:ind w:right="30"/>
        <w:jc w:val="both"/>
        <w:rPr>
          <w:szCs w:val="20"/>
        </w:rPr>
      </w:pPr>
    </w:p>
    <w:p w14:paraId="79C4966C" w14:textId="77777777" w:rsidR="00A05284" w:rsidRPr="00E26361" w:rsidRDefault="00A05284" w:rsidP="00A05284">
      <w:pPr>
        <w:ind w:right="30"/>
        <w:jc w:val="both"/>
        <w:rPr>
          <w:b/>
          <w:szCs w:val="20"/>
        </w:rPr>
      </w:pPr>
      <w:r w:rsidRPr="00E26361">
        <w:rPr>
          <w:b/>
          <w:szCs w:val="20"/>
        </w:rPr>
        <w:t>vinnuhroð</w:t>
      </w:r>
    </w:p>
    <w:p w14:paraId="05CBB77B" w14:textId="77777777" w:rsidR="00A05284" w:rsidRPr="00E26361" w:rsidRDefault="00A05284" w:rsidP="00A05284">
      <w:pPr>
        <w:ind w:right="30"/>
        <w:jc w:val="both"/>
        <w:rPr>
          <w:szCs w:val="20"/>
        </w:rPr>
      </w:pPr>
      <w:r w:rsidRPr="00E26361">
        <w:rPr>
          <w:szCs w:val="20"/>
        </w:rPr>
        <w:t>fjarlæging lausra steina og bergs, sem hætta er á að hryndu annars niður, á meðan unnið er í jarðgöngum</w:t>
      </w:r>
    </w:p>
    <w:p w14:paraId="734AA21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Vinnuhroði er ætlað að tryggja öryggi starfsmanna meðan á gerð jarðgangna stendur.</w:t>
      </w:r>
    </w:p>
    <w:p w14:paraId="1139B709"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hroð og lokahroð.</w:t>
      </w:r>
    </w:p>
    <w:p w14:paraId="6E2F83D9" w14:textId="77777777" w:rsidR="00A05284" w:rsidRPr="00E26361" w:rsidRDefault="00A05284" w:rsidP="00A05284">
      <w:pPr>
        <w:ind w:right="30"/>
        <w:jc w:val="both"/>
        <w:rPr>
          <w:szCs w:val="20"/>
        </w:rPr>
      </w:pPr>
    </w:p>
    <w:p w14:paraId="2D64BF49" w14:textId="77777777" w:rsidR="00D14930" w:rsidRDefault="00D14930" w:rsidP="00A05284">
      <w:pPr>
        <w:ind w:right="30"/>
        <w:jc w:val="both"/>
        <w:rPr>
          <w:b/>
          <w:szCs w:val="20"/>
        </w:rPr>
      </w:pPr>
    </w:p>
    <w:p w14:paraId="7FB2C148" w14:textId="77777777" w:rsidR="00D14930" w:rsidRDefault="00D14930" w:rsidP="00A05284">
      <w:pPr>
        <w:ind w:right="30"/>
        <w:jc w:val="both"/>
        <w:rPr>
          <w:b/>
          <w:szCs w:val="20"/>
        </w:rPr>
      </w:pPr>
    </w:p>
    <w:p w14:paraId="2FE202C9" w14:textId="0D0B25B8" w:rsidR="00A05284" w:rsidRPr="00E26361" w:rsidRDefault="00A05284" w:rsidP="00A05284">
      <w:pPr>
        <w:ind w:right="30"/>
        <w:jc w:val="both"/>
        <w:rPr>
          <w:b/>
          <w:szCs w:val="20"/>
        </w:rPr>
      </w:pPr>
      <w:r w:rsidRPr="00E26361">
        <w:rPr>
          <w:b/>
          <w:szCs w:val="20"/>
        </w:rPr>
        <w:lastRenderedPageBreak/>
        <w:t>vinnuumferð</w:t>
      </w:r>
    </w:p>
    <w:p w14:paraId="0C91A2AD" w14:textId="77777777" w:rsidR="00A05284" w:rsidRPr="00E26361" w:rsidRDefault="00A05284" w:rsidP="00A05284">
      <w:pPr>
        <w:ind w:right="30"/>
        <w:jc w:val="both"/>
        <w:rPr>
          <w:szCs w:val="20"/>
        </w:rPr>
      </w:pPr>
      <w:r w:rsidRPr="00E26361">
        <w:rPr>
          <w:szCs w:val="20"/>
        </w:rPr>
        <w:t>umferð vinnubíla, námubíla og vinnuvéla á ófullgerðum vegi meðan á byggingu hans stendur</w:t>
      </w:r>
    </w:p>
    <w:p w14:paraId="0530DAA5" w14:textId="77777777" w:rsidR="00C703C1" w:rsidRPr="00E26361" w:rsidRDefault="00C703C1" w:rsidP="00A05284">
      <w:pPr>
        <w:ind w:right="30"/>
        <w:jc w:val="both"/>
        <w:rPr>
          <w:b/>
          <w:szCs w:val="20"/>
        </w:rPr>
      </w:pPr>
    </w:p>
    <w:p w14:paraId="78010F39" w14:textId="109D7F7F" w:rsidR="00A05284" w:rsidRPr="00E26361" w:rsidRDefault="00A05284" w:rsidP="00A05284">
      <w:pPr>
        <w:ind w:right="30"/>
        <w:jc w:val="both"/>
        <w:rPr>
          <w:b/>
          <w:szCs w:val="20"/>
        </w:rPr>
      </w:pPr>
      <w:r w:rsidRPr="00E26361">
        <w:rPr>
          <w:b/>
          <w:szCs w:val="20"/>
        </w:rPr>
        <w:t>vinnuvarnir</w:t>
      </w:r>
    </w:p>
    <w:p w14:paraId="5BB1EE19" w14:textId="77777777" w:rsidR="00A05284" w:rsidRPr="00E26361" w:rsidRDefault="00A05284" w:rsidP="00A05284">
      <w:pPr>
        <w:ind w:right="30"/>
        <w:jc w:val="both"/>
        <w:rPr>
          <w:szCs w:val="20"/>
        </w:rPr>
      </w:pPr>
      <w:r w:rsidRPr="00E26361">
        <w:rPr>
          <w:szCs w:val="20"/>
        </w:rPr>
        <w:t>treysting jarðganga til bráðabirgða til að tryggja öryggi starfsmanna, einkum fyrir grjóthruni</w:t>
      </w:r>
    </w:p>
    <w:p w14:paraId="5408209A"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vinnuhroð.</w:t>
      </w:r>
    </w:p>
    <w:p w14:paraId="56D7A6E2" w14:textId="77777777" w:rsidR="00A05284" w:rsidRPr="00E26361" w:rsidRDefault="00A05284" w:rsidP="00A05284">
      <w:pPr>
        <w:ind w:right="30"/>
        <w:jc w:val="both"/>
        <w:rPr>
          <w:szCs w:val="20"/>
        </w:rPr>
      </w:pPr>
    </w:p>
    <w:p w14:paraId="2A2A1E5E" w14:textId="77777777" w:rsidR="00A05284" w:rsidRPr="00E26361" w:rsidRDefault="00A05284" w:rsidP="00A05284">
      <w:pPr>
        <w:ind w:right="30"/>
        <w:jc w:val="both"/>
        <w:rPr>
          <w:b/>
          <w:bCs/>
          <w:szCs w:val="20"/>
        </w:rPr>
      </w:pPr>
      <w:r w:rsidRPr="00E26361">
        <w:rPr>
          <w:b/>
          <w:bCs/>
          <w:szCs w:val="20"/>
        </w:rPr>
        <w:t xml:space="preserve">virk áreyri </w:t>
      </w:r>
      <w:r w:rsidRPr="00E26361">
        <w:rPr>
          <w:b/>
          <w:bCs/>
          <w:szCs w:val="20"/>
        </w:rPr>
        <w:tab/>
      </w:r>
      <w:r w:rsidRPr="00E26361">
        <w:rPr>
          <w:b/>
          <w:bCs/>
          <w:szCs w:val="20"/>
        </w:rPr>
        <w:tab/>
      </w:r>
    </w:p>
    <w:p w14:paraId="2CDBD610" w14:textId="77777777" w:rsidR="00A05284" w:rsidRPr="00E26361" w:rsidRDefault="00A05284" w:rsidP="00A05284">
      <w:pPr>
        <w:ind w:right="30"/>
        <w:jc w:val="both"/>
        <w:rPr>
          <w:szCs w:val="20"/>
        </w:rPr>
      </w:pPr>
      <w:r w:rsidRPr="00E26361">
        <w:rPr>
          <w:szCs w:val="20"/>
        </w:rPr>
        <w:t>eyri í eða við á eins og hún rennur hverju sinni</w:t>
      </w:r>
    </w:p>
    <w:p w14:paraId="08AFFC75" w14:textId="77777777" w:rsidR="00A05284" w:rsidRPr="00E26361" w:rsidRDefault="00A05284" w:rsidP="00A05284">
      <w:pPr>
        <w:ind w:right="30"/>
        <w:jc w:val="both"/>
        <w:rPr>
          <w:szCs w:val="20"/>
        </w:rPr>
      </w:pPr>
    </w:p>
    <w:p w14:paraId="6274C368" w14:textId="77777777" w:rsidR="00A05284" w:rsidRPr="00E26361" w:rsidRDefault="00A05284" w:rsidP="00A05284">
      <w:pPr>
        <w:ind w:right="30"/>
        <w:jc w:val="both"/>
        <w:rPr>
          <w:b/>
          <w:szCs w:val="20"/>
        </w:rPr>
      </w:pPr>
      <w:r w:rsidRPr="00E26361">
        <w:rPr>
          <w:b/>
          <w:szCs w:val="20"/>
        </w:rPr>
        <w:t>virk eldstöð</w:t>
      </w:r>
    </w:p>
    <w:p w14:paraId="347961BF" w14:textId="77777777" w:rsidR="00A05284" w:rsidRPr="00E26361" w:rsidRDefault="00A05284" w:rsidP="00A05284">
      <w:pPr>
        <w:ind w:right="30"/>
        <w:jc w:val="both"/>
        <w:rPr>
          <w:szCs w:val="20"/>
        </w:rPr>
      </w:pPr>
      <w:r w:rsidRPr="00E26361">
        <w:rPr>
          <w:szCs w:val="20"/>
        </w:rPr>
        <w:t>eldstöð, sem er að gjósa eða aðstæður benda til, að muni gjósa</w:t>
      </w:r>
    </w:p>
    <w:p w14:paraId="2FA7A49E" w14:textId="77777777" w:rsidR="00A05284" w:rsidRPr="00E26361" w:rsidRDefault="00A05284" w:rsidP="00A05284">
      <w:pPr>
        <w:ind w:right="30"/>
        <w:jc w:val="both"/>
        <w:rPr>
          <w:b/>
          <w:bCs/>
          <w:szCs w:val="20"/>
        </w:rPr>
      </w:pPr>
    </w:p>
    <w:p w14:paraId="4D631F22" w14:textId="77777777" w:rsidR="00A05284" w:rsidRPr="00E26361" w:rsidRDefault="00A05284" w:rsidP="00A05284">
      <w:pPr>
        <w:ind w:right="30"/>
        <w:jc w:val="both"/>
        <w:rPr>
          <w:b/>
          <w:bCs/>
          <w:szCs w:val="20"/>
        </w:rPr>
      </w:pPr>
      <w:r w:rsidRPr="00E26361">
        <w:rPr>
          <w:b/>
          <w:bCs/>
          <w:szCs w:val="20"/>
        </w:rPr>
        <w:t>völtun</w:t>
      </w:r>
    </w:p>
    <w:p w14:paraId="6EAE3E1B" w14:textId="77777777" w:rsidR="00A05284" w:rsidRPr="00E26361" w:rsidRDefault="00A05284" w:rsidP="00A05284">
      <w:pPr>
        <w:ind w:right="30"/>
        <w:jc w:val="both"/>
        <w:rPr>
          <w:bCs/>
          <w:szCs w:val="20"/>
        </w:rPr>
      </w:pPr>
      <w:r w:rsidRPr="00E26361">
        <w:rPr>
          <w:bCs/>
          <w:szCs w:val="20"/>
        </w:rPr>
        <w:t>athöfnin að þjappa</w:t>
      </w:r>
    </w:p>
    <w:p w14:paraId="2D917B1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þjöppun</w:t>
      </w:r>
      <w:r w:rsidRPr="00E26361">
        <w:rPr>
          <w:rFonts w:asciiTheme="minorHAnsi" w:hAnsiTheme="minorHAnsi"/>
          <w:sz w:val="20"/>
          <w:szCs w:val="20"/>
          <w:lang w:val="is-IS"/>
        </w:rPr>
        <w:t>.</w:t>
      </w:r>
    </w:p>
    <w:p w14:paraId="412BB669" w14:textId="77777777" w:rsidR="00A05284" w:rsidRPr="00E26361" w:rsidRDefault="00A05284" w:rsidP="00A05284">
      <w:pPr>
        <w:ind w:right="30"/>
        <w:jc w:val="both"/>
        <w:rPr>
          <w:b/>
          <w:bCs/>
          <w:szCs w:val="20"/>
        </w:rPr>
      </w:pPr>
    </w:p>
    <w:p w14:paraId="4501B58F" w14:textId="77777777" w:rsidR="00A05284" w:rsidRPr="00E26361" w:rsidRDefault="00A05284" w:rsidP="00A05284">
      <w:pPr>
        <w:ind w:right="30"/>
        <w:jc w:val="both"/>
        <w:rPr>
          <w:b/>
          <w:bCs/>
          <w:szCs w:val="20"/>
        </w:rPr>
      </w:pPr>
      <w:r w:rsidRPr="00E26361">
        <w:rPr>
          <w:b/>
          <w:bCs/>
          <w:szCs w:val="20"/>
        </w:rPr>
        <w:t>völtunarskýrsla</w:t>
      </w:r>
    </w:p>
    <w:p w14:paraId="6D9EF980" w14:textId="77777777" w:rsidR="00A05284" w:rsidRPr="00E26361" w:rsidRDefault="00A05284" w:rsidP="00A05284">
      <w:pPr>
        <w:ind w:right="30"/>
        <w:jc w:val="both"/>
        <w:rPr>
          <w:bCs/>
          <w:szCs w:val="20"/>
        </w:rPr>
      </w:pPr>
      <w:r w:rsidRPr="00E26361">
        <w:rPr>
          <w:bCs/>
          <w:szCs w:val="20"/>
        </w:rPr>
        <w:t>skráning á niðurstöðum völtunarmælinga</w:t>
      </w:r>
    </w:p>
    <w:p w14:paraId="06D6997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um völtunarmælingar: a) talning yfirferða, b) mótstöðumælingar í völtum, c) geislamælingar, d) plötupróf</w:t>
      </w:r>
    </w:p>
    <w:p w14:paraId="71C933ED" w14:textId="77777777" w:rsidR="00A05284" w:rsidRPr="00E26361" w:rsidRDefault="00A05284" w:rsidP="00A05284">
      <w:pPr>
        <w:ind w:right="30"/>
        <w:jc w:val="both"/>
        <w:rPr>
          <w:bCs/>
          <w:szCs w:val="20"/>
        </w:rPr>
      </w:pPr>
    </w:p>
    <w:p w14:paraId="4EDA0DEC" w14:textId="77777777" w:rsidR="00A05284" w:rsidRPr="00E26361" w:rsidRDefault="00A05284" w:rsidP="00A05284">
      <w:pPr>
        <w:ind w:right="30"/>
        <w:jc w:val="both"/>
        <w:rPr>
          <w:b/>
          <w:bCs/>
          <w:szCs w:val="20"/>
        </w:rPr>
      </w:pPr>
      <w:r w:rsidRPr="00E26361">
        <w:rPr>
          <w:b/>
          <w:bCs/>
          <w:szCs w:val="20"/>
        </w:rPr>
        <w:t>völuberg</w:t>
      </w:r>
    </w:p>
    <w:p w14:paraId="1E54F645" w14:textId="77777777" w:rsidR="00A05284" w:rsidRPr="00E26361" w:rsidRDefault="00A05284" w:rsidP="00A05284">
      <w:pPr>
        <w:ind w:right="30"/>
        <w:jc w:val="both"/>
        <w:rPr>
          <w:bCs/>
          <w:szCs w:val="20"/>
        </w:rPr>
      </w:pPr>
      <w:r w:rsidRPr="00E26361">
        <w:rPr>
          <w:bCs/>
          <w:i/>
          <w:szCs w:val="20"/>
        </w:rPr>
        <w:t>setberg</w:t>
      </w:r>
      <w:r w:rsidRPr="00E26361">
        <w:rPr>
          <w:bCs/>
          <w:szCs w:val="20"/>
        </w:rPr>
        <w:t xml:space="preserve"> (molaberg) úr </w:t>
      </w:r>
      <w:r w:rsidRPr="00E26361">
        <w:rPr>
          <w:bCs/>
          <w:i/>
          <w:szCs w:val="20"/>
        </w:rPr>
        <w:t>möl</w:t>
      </w:r>
      <w:r w:rsidRPr="00E26361">
        <w:rPr>
          <w:bCs/>
          <w:szCs w:val="20"/>
        </w:rPr>
        <w:t xml:space="preserve"> og fíngerðara efni milli steinanna, sem tíðast eru ávalir af núningi</w:t>
      </w:r>
    </w:p>
    <w:p w14:paraId="3C787F3F" w14:textId="77777777" w:rsidR="00A05284" w:rsidRPr="00E26361" w:rsidRDefault="00A05284" w:rsidP="00A05284">
      <w:pPr>
        <w:ind w:right="30"/>
        <w:jc w:val="both"/>
        <w:rPr>
          <w:bCs/>
          <w:szCs w:val="20"/>
        </w:rPr>
      </w:pPr>
    </w:p>
    <w:p w14:paraId="75B666FB" w14:textId="77777777" w:rsidR="00A05284" w:rsidRPr="00E26361" w:rsidRDefault="00A05284" w:rsidP="00A05284">
      <w:pPr>
        <w:ind w:right="30"/>
        <w:jc w:val="both"/>
        <w:rPr>
          <w:b/>
          <w:bCs/>
          <w:szCs w:val="20"/>
        </w:rPr>
      </w:pPr>
      <w:r w:rsidRPr="00E26361">
        <w:rPr>
          <w:b/>
          <w:bCs/>
          <w:szCs w:val="20"/>
        </w:rPr>
        <w:t xml:space="preserve">yfirborð undirbyggingar </w:t>
      </w:r>
      <w:r w:rsidRPr="00E26361">
        <w:rPr>
          <w:b/>
          <w:bCs/>
          <w:szCs w:val="20"/>
        </w:rPr>
        <w:tab/>
      </w:r>
      <w:r w:rsidRPr="00E26361">
        <w:rPr>
          <w:b/>
          <w:bCs/>
          <w:szCs w:val="20"/>
        </w:rPr>
        <w:tab/>
      </w:r>
    </w:p>
    <w:p w14:paraId="719995E1" w14:textId="77777777" w:rsidR="00A05284" w:rsidRPr="00E26361" w:rsidRDefault="00A05284" w:rsidP="00A05284">
      <w:pPr>
        <w:ind w:right="30"/>
        <w:jc w:val="both"/>
        <w:rPr>
          <w:szCs w:val="20"/>
        </w:rPr>
      </w:pPr>
      <w:r w:rsidRPr="00E26361">
        <w:rPr>
          <w:szCs w:val="20"/>
        </w:rPr>
        <w:t xml:space="preserve">yfirborð </w:t>
      </w:r>
      <w:r w:rsidRPr="00E26361">
        <w:rPr>
          <w:i/>
          <w:szCs w:val="20"/>
        </w:rPr>
        <w:t>fyllingar</w:t>
      </w:r>
      <w:r w:rsidRPr="00E26361">
        <w:rPr>
          <w:szCs w:val="20"/>
        </w:rPr>
        <w:t xml:space="preserve"> eða </w:t>
      </w:r>
      <w:r w:rsidRPr="00E26361">
        <w:rPr>
          <w:i/>
          <w:szCs w:val="20"/>
        </w:rPr>
        <w:t>skæringar</w:t>
      </w:r>
      <w:r w:rsidRPr="00E26361">
        <w:rPr>
          <w:szCs w:val="20"/>
        </w:rPr>
        <w:t xml:space="preserve"> eftir atvikum; áseta fyrir </w:t>
      </w:r>
      <w:r w:rsidRPr="00E26361">
        <w:rPr>
          <w:i/>
          <w:szCs w:val="20"/>
        </w:rPr>
        <w:t>yfirbyggingu</w:t>
      </w:r>
      <w:r w:rsidRPr="00E26361">
        <w:rPr>
          <w:szCs w:val="20"/>
        </w:rPr>
        <w:t xml:space="preserve"> vegarins</w:t>
      </w:r>
    </w:p>
    <w:p w14:paraId="2C17CBC1" w14:textId="77777777" w:rsidR="00A05284" w:rsidRPr="00E26361" w:rsidRDefault="00A05284" w:rsidP="00A05284">
      <w:pPr>
        <w:ind w:right="30"/>
        <w:rPr>
          <w:szCs w:val="20"/>
        </w:rPr>
      </w:pPr>
    </w:p>
    <w:p w14:paraId="27F07E10" w14:textId="77777777" w:rsidR="00A05284" w:rsidRPr="00E26361" w:rsidRDefault="00A05284" w:rsidP="00A05284">
      <w:pPr>
        <w:ind w:right="30"/>
        <w:jc w:val="both"/>
        <w:rPr>
          <w:b/>
          <w:bCs/>
          <w:szCs w:val="20"/>
        </w:rPr>
      </w:pPr>
      <w:r w:rsidRPr="00E26361">
        <w:rPr>
          <w:b/>
          <w:bCs/>
          <w:szCs w:val="20"/>
        </w:rPr>
        <w:t>yfirborðsáferð steinefnis</w:t>
      </w:r>
    </w:p>
    <w:p w14:paraId="5020E236" w14:textId="77777777" w:rsidR="00A05284" w:rsidRPr="00E26361" w:rsidRDefault="00A05284" w:rsidP="00A05284">
      <w:pPr>
        <w:ind w:left="284" w:right="30"/>
        <w:jc w:val="both"/>
        <w:rPr>
          <w:szCs w:val="20"/>
        </w:rPr>
      </w:pPr>
      <w:r w:rsidRPr="00E26361">
        <w:rPr>
          <w:szCs w:val="20"/>
        </w:rPr>
        <w:t xml:space="preserve">Hrjúfleiki yfirborðs </w:t>
      </w:r>
      <w:r w:rsidRPr="00E26361">
        <w:rPr>
          <w:i/>
          <w:szCs w:val="20"/>
        </w:rPr>
        <w:t>steinefna</w:t>
      </w:r>
      <w:r w:rsidRPr="00E26361">
        <w:rPr>
          <w:szCs w:val="20"/>
        </w:rPr>
        <w:t xml:space="preserve"> getur skipt máli varðandi eiginleika þess til mannvirkja</w:t>
      </w:r>
      <w:r w:rsidRPr="00E26361">
        <w:rPr>
          <w:szCs w:val="20"/>
        </w:rPr>
        <w:softHyphen/>
        <w:t>gerðar.</w:t>
      </w:r>
    </w:p>
    <w:p w14:paraId="18930684" w14:textId="77777777" w:rsidR="00A05284" w:rsidRPr="00E26361" w:rsidRDefault="00A05284" w:rsidP="00A05284">
      <w:pPr>
        <w:ind w:right="30"/>
        <w:jc w:val="both"/>
        <w:rPr>
          <w:b/>
          <w:szCs w:val="20"/>
        </w:rPr>
      </w:pPr>
    </w:p>
    <w:p w14:paraId="5B6DA1B6" w14:textId="77777777" w:rsidR="00A05284" w:rsidRPr="00E26361" w:rsidRDefault="00A05284" w:rsidP="00A05284">
      <w:pPr>
        <w:ind w:right="30"/>
        <w:jc w:val="both"/>
        <w:rPr>
          <w:b/>
          <w:szCs w:val="20"/>
        </w:rPr>
      </w:pPr>
      <w:r w:rsidRPr="00E26361">
        <w:rPr>
          <w:b/>
          <w:szCs w:val="20"/>
        </w:rPr>
        <w:t>yfirborðsvatn</w:t>
      </w:r>
    </w:p>
    <w:p w14:paraId="17E19FF5" w14:textId="77777777" w:rsidR="00A05284" w:rsidRPr="00E26361" w:rsidRDefault="00A05284" w:rsidP="00A05284">
      <w:pPr>
        <w:ind w:right="30"/>
        <w:jc w:val="both"/>
        <w:rPr>
          <w:szCs w:val="20"/>
        </w:rPr>
      </w:pPr>
      <w:r w:rsidRPr="00E26361">
        <w:rPr>
          <w:szCs w:val="20"/>
        </w:rPr>
        <w:t>allt vatn, snjór og ís, sem liggur eða rennur á föstu yfirborði jarðar</w:t>
      </w:r>
    </w:p>
    <w:p w14:paraId="45C22F81" w14:textId="77777777" w:rsidR="00A05284" w:rsidRPr="00E26361" w:rsidRDefault="00A05284" w:rsidP="00A05284">
      <w:pPr>
        <w:ind w:right="30"/>
        <w:jc w:val="both"/>
        <w:rPr>
          <w:szCs w:val="20"/>
        </w:rPr>
      </w:pPr>
    </w:p>
    <w:p w14:paraId="45A535DD" w14:textId="77777777" w:rsidR="00A05284" w:rsidRPr="00E26361" w:rsidRDefault="00A05284" w:rsidP="00A05284">
      <w:pPr>
        <w:ind w:left="720" w:right="30" w:hanging="720"/>
        <w:jc w:val="both"/>
        <w:rPr>
          <w:b/>
          <w:bCs/>
          <w:szCs w:val="20"/>
        </w:rPr>
      </w:pPr>
      <w:r w:rsidRPr="00E26361">
        <w:rPr>
          <w:b/>
          <w:bCs/>
          <w:szCs w:val="20"/>
        </w:rPr>
        <w:t>yfirbygging</w:t>
      </w:r>
    </w:p>
    <w:p w14:paraId="6E103C7E" w14:textId="77777777" w:rsidR="00A05284" w:rsidRPr="00E26361" w:rsidRDefault="00A05284" w:rsidP="00A05284">
      <w:pPr>
        <w:ind w:right="30"/>
        <w:jc w:val="both"/>
        <w:rPr>
          <w:szCs w:val="20"/>
        </w:rPr>
      </w:pPr>
      <w:r w:rsidRPr="00E26361">
        <w:rPr>
          <w:szCs w:val="20"/>
        </w:rPr>
        <w:t xml:space="preserve">sá hluti </w:t>
      </w:r>
      <w:r w:rsidRPr="00E26361">
        <w:rPr>
          <w:i/>
          <w:szCs w:val="20"/>
        </w:rPr>
        <w:t>veghlotsins</w:t>
      </w:r>
      <w:r w:rsidRPr="00E26361">
        <w:rPr>
          <w:szCs w:val="20"/>
        </w:rPr>
        <w:t xml:space="preserve"> sem er fyrir ofan </w:t>
      </w:r>
      <w:r w:rsidRPr="00E26361">
        <w:rPr>
          <w:i/>
          <w:szCs w:val="20"/>
        </w:rPr>
        <w:t xml:space="preserve">yfirborð undirbyggingar </w:t>
      </w:r>
    </w:p>
    <w:p w14:paraId="7FEDAC79" w14:textId="77777777" w:rsidR="00A05284" w:rsidRPr="00E26361" w:rsidRDefault="00A05284" w:rsidP="00A05284">
      <w:pPr>
        <w:ind w:right="30"/>
        <w:jc w:val="both"/>
        <w:rPr>
          <w:szCs w:val="20"/>
        </w:rPr>
      </w:pPr>
    </w:p>
    <w:p w14:paraId="5BFEA427" w14:textId="77777777" w:rsidR="00A05284" w:rsidRPr="00E26361" w:rsidRDefault="00A05284" w:rsidP="00A05284">
      <w:pPr>
        <w:ind w:right="30"/>
        <w:jc w:val="both"/>
        <w:rPr>
          <w:b/>
          <w:szCs w:val="20"/>
        </w:rPr>
      </w:pPr>
      <w:r w:rsidRPr="00E26361">
        <w:rPr>
          <w:b/>
          <w:szCs w:val="20"/>
        </w:rPr>
        <w:t>yfirhæð</w:t>
      </w:r>
    </w:p>
    <w:p w14:paraId="52EC524B" w14:textId="77777777" w:rsidR="00A05284" w:rsidRPr="00E26361" w:rsidRDefault="00A05284" w:rsidP="00A05284">
      <w:pPr>
        <w:ind w:right="30"/>
        <w:jc w:val="both"/>
        <w:rPr>
          <w:szCs w:val="20"/>
        </w:rPr>
      </w:pPr>
      <w:r w:rsidRPr="00E26361">
        <w:rPr>
          <w:szCs w:val="20"/>
        </w:rPr>
        <w:t>þegar ætluðu sigi á vegi er bætt við hannaða veghæð, er mismunurinn kallaður yfirhæð</w:t>
      </w:r>
    </w:p>
    <w:p w14:paraId="4F1DF730" w14:textId="77777777" w:rsidR="00A05284" w:rsidRPr="00E26361" w:rsidRDefault="00A05284" w:rsidP="00A05284">
      <w:pPr>
        <w:ind w:right="30"/>
        <w:jc w:val="both"/>
        <w:rPr>
          <w:szCs w:val="20"/>
        </w:rPr>
      </w:pPr>
    </w:p>
    <w:p w14:paraId="4BA0D483" w14:textId="77777777" w:rsidR="00A05284" w:rsidRPr="00E26361" w:rsidRDefault="00A05284" w:rsidP="00A05284">
      <w:pPr>
        <w:ind w:right="30"/>
        <w:jc w:val="both"/>
        <w:rPr>
          <w:b/>
          <w:szCs w:val="20"/>
        </w:rPr>
      </w:pPr>
      <w:r w:rsidRPr="00E26361">
        <w:rPr>
          <w:b/>
          <w:szCs w:val="20"/>
        </w:rPr>
        <w:t>yfirstjórnandi</w:t>
      </w:r>
    </w:p>
    <w:p w14:paraId="74058AE4" w14:textId="77777777" w:rsidR="00A05284" w:rsidRPr="00E26361" w:rsidRDefault="00A05284" w:rsidP="00A05284">
      <w:pPr>
        <w:ind w:right="30"/>
        <w:jc w:val="both"/>
        <w:rPr>
          <w:szCs w:val="20"/>
        </w:rPr>
      </w:pPr>
      <w:r w:rsidRPr="00E26361">
        <w:rPr>
          <w:szCs w:val="20"/>
        </w:rPr>
        <w:t>sérstakur fulltrúi verktaka sem hefur umsjón með verki fyrir hans hönd</w:t>
      </w:r>
    </w:p>
    <w:p w14:paraId="13AE3CD9" w14:textId="77777777" w:rsidR="00A05284" w:rsidRPr="00E26361" w:rsidRDefault="00A05284" w:rsidP="00A05284">
      <w:pPr>
        <w:ind w:right="30"/>
        <w:jc w:val="both"/>
        <w:rPr>
          <w:szCs w:val="20"/>
        </w:rPr>
      </w:pPr>
    </w:p>
    <w:p w14:paraId="1E611997" w14:textId="77777777" w:rsidR="00A05284" w:rsidRPr="00E26361" w:rsidRDefault="00A05284" w:rsidP="00A05284">
      <w:pPr>
        <w:ind w:left="720" w:right="30" w:hanging="720"/>
        <w:jc w:val="both"/>
        <w:rPr>
          <w:b/>
          <w:bCs/>
          <w:szCs w:val="20"/>
        </w:rPr>
      </w:pPr>
      <w:r w:rsidRPr="00E26361">
        <w:rPr>
          <w:b/>
          <w:bCs/>
          <w:szCs w:val="20"/>
        </w:rPr>
        <w:t>yfirstærðir</w:t>
      </w:r>
    </w:p>
    <w:p w14:paraId="0E1F77A5" w14:textId="77777777" w:rsidR="00A05284" w:rsidRPr="00E26361" w:rsidRDefault="00A05284" w:rsidP="00A05284">
      <w:pPr>
        <w:ind w:right="30"/>
        <w:jc w:val="both"/>
        <w:rPr>
          <w:szCs w:val="20"/>
        </w:rPr>
      </w:pPr>
      <w:r w:rsidRPr="00E26361">
        <w:rPr>
          <w:szCs w:val="20"/>
        </w:rPr>
        <w:t xml:space="preserve">kornastærðir í </w:t>
      </w:r>
      <w:r w:rsidRPr="00E26361">
        <w:rPr>
          <w:i/>
          <w:szCs w:val="20"/>
        </w:rPr>
        <w:t>steinefni</w:t>
      </w:r>
      <w:r w:rsidRPr="00E26361">
        <w:rPr>
          <w:szCs w:val="20"/>
        </w:rPr>
        <w:t xml:space="preserve"> sem eru stærri en </w:t>
      </w:r>
      <w:r w:rsidRPr="00E26361">
        <w:rPr>
          <w:i/>
          <w:szCs w:val="20"/>
        </w:rPr>
        <w:t>efri flokkunarstærð</w:t>
      </w:r>
      <w:r w:rsidRPr="00E26361">
        <w:rPr>
          <w:szCs w:val="20"/>
        </w:rPr>
        <w:t xml:space="preserve"> (D)</w:t>
      </w:r>
    </w:p>
    <w:p w14:paraId="4150D31A" w14:textId="77777777" w:rsidR="00575EDE" w:rsidRPr="00E26361" w:rsidRDefault="00575EDE" w:rsidP="00A05284">
      <w:pPr>
        <w:ind w:right="30"/>
        <w:jc w:val="both"/>
        <w:rPr>
          <w:b/>
          <w:bCs/>
          <w:szCs w:val="20"/>
        </w:rPr>
      </w:pPr>
    </w:p>
    <w:p w14:paraId="32DCCFD4" w14:textId="77777777" w:rsidR="00A05284" w:rsidRPr="00E26361" w:rsidRDefault="00A05284" w:rsidP="00A05284">
      <w:pPr>
        <w:ind w:right="30"/>
        <w:jc w:val="both"/>
        <w:rPr>
          <w:b/>
          <w:bCs/>
          <w:szCs w:val="20"/>
        </w:rPr>
      </w:pPr>
      <w:r w:rsidRPr="00E26361">
        <w:rPr>
          <w:b/>
          <w:bCs/>
          <w:szCs w:val="20"/>
        </w:rPr>
        <w:t>ýfi</w:t>
      </w:r>
    </w:p>
    <w:p w14:paraId="5C1DBF0C" w14:textId="77777777" w:rsidR="00A05284" w:rsidRPr="00E26361" w:rsidRDefault="00A05284" w:rsidP="00A05284">
      <w:pPr>
        <w:ind w:right="30"/>
        <w:jc w:val="both"/>
        <w:rPr>
          <w:szCs w:val="20"/>
        </w:rPr>
      </w:pPr>
      <w:r w:rsidRPr="00E26361">
        <w:rPr>
          <w:szCs w:val="20"/>
        </w:rPr>
        <w:t xml:space="preserve">óregluleg vik vegyfirborðs frá hönnuðum fleti og með bylgjulengdir á bilinu 0,5-50 m. </w:t>
      </w:r>
    </w:p>
    <w:p w14:paraId="7C3710B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Ýfi hefur sterk áhrif á akstursþægindi og slit á bílum. Í samanburðarskyni eru mælingar á ýfi stundum vegnar með bylgjulengdum þess og bylgjulengdir sem hafa mest áhrif á akst</w:t>
      </w:r>
      <w:r w:rsidRPr="00E26361">
        <w:rPr>
          <w:rFonts w:asciiTheme="minorHAnsi" w:hAnsiTheme="minorHAnsi"/>
          <w:sz w:val="20"/>
          <w:szCs w:val="20"/>
          <w:lang w:val="is-IS"/>
        </w:rPr>
        <w:softHyphen/>
        <w:t>ursþægindi vega þyngst. Ófullkominn mæli</w:t>
      </w:r>
      <w:r w:rsidRPr="00E26361">
        <w:rPr>
          <w:rFonts w:asciiTheme="minorHAnsi" w:hAnsiTheme="minorHAnsi"/>
          <w:sz w:val="20"/>
          <w:szCs w:val="20"/>
          <w:lang w:val="is-IS"/>
        </w:rPr>
        <w:softHyphen/>
        <w:t>kvarði á ýfi er bil undir réttskeið en yfirleitt eru notuð sérsmíðuð mælitæki sem geta mælt á venjulegum umferðarhraða. Ýfi er oft til</w:t>
      </w:r>
      <w:r w:rsidRPr="00E26361">
        <w:rPr>
          <w:rFonts w:asciiTheme="minorHAnsi" w:hAnsiTheme="minorHAnsi"/>
          <w:sz w:val="20"/>
          <w:szCs w:val="20"/>
          <w:lang w:val="is-IS"/>
        </w:rPr>
        <w:softHyphen/>
        <w:t xml:space="preserve">greint í mm/m (IRI). </w:t>
      </w:r>
    </w:p>
    <w:p w14:paraId="67882E44" w14:textId="77777777" w:rsidR="00A05284" w:rsidRPr="00E26361" w:rsidRDefault="00A05284" w:rsidP="00A05284">
      <w:pPr>
        <w:pStyle w:val="NoSpacing"/>
        <w:rPr>
          <w:rFonts w:asciiTheme="minorHAnsi" w:hAnsiTheme="minorHAnsi"/>
          <w:i/>
          <w:sz w:val="20"/>
          <w:szCs w:val="20"/>
          <w:lang w:val="is-IS"/>
        </w:rPr>
      </w:pPr>
      <w:r w:rsidRPr="00E26361">
        <w:rPr>
          <w:rFonts w:asciiTheme="minorHAnsi" w:hAnsiTheme="minorHAnsi"/>
          <w:sz w:val="20"/>
          <w:szCs w:val="20"/>
          <w:lang w:val="is-IS"/>
        </w:rPr>
        <w:t xml:space="preserve">Sjá einnig </w:t>
      </w:r>
      <w:r w:rsidRPr="00E26361">
        <w:rPr>
          <w:rFonts w:asciiTheme="minorHAnsi" w:hAnsiTheme="minorHAnsi"/>
          <w:i/>
          <w:sz w:val="20"/>
          <w:szCs w:val="20"/>
          <w:lang w:val="is-IS"/>
        </w:rPr>
        <w:t>hrýfi.</w:t>
      </w:r>
    </w:p>
    <w:p w14:paraId="38B35F61" w14:textId="77777777" w:rsidR="00454740" w:rsidRDefault="00454740" w:rsidP="00A05284">
      <w:pPr>
        <w:rPr>
          <w:b/>
          <w:szCs w:val="20"/>
        </w:rPr>
      </w:pPr>
    </w:p>
    <w:p w14:paraId="054E559E" w14:textId="12754A62" w:rsidR="00A05284" w:rsidRPr="00E26361" w:rsidRDefault="00A05284" w:rsidP="00A05284">
      <w:pPr>
        <w:rPr>
          <w:b/>
          <w:szCs w:val="20"/>
        </w:rPr>
      </w:pPr>
      <w:r w:rsidRPr="00E26361">
        <w:rPr>
          <w:b/>
          <w:szCs w:val="20"/>
        </w:rPr>
        <w:t>ýruefni</w:t>
      </w:r>
    </w:p>
    <w:p w14:paraId="29374B2B" w14:textId="77777777" w:rsidR="00A05284" w:rsidRPr="00E26361" w:rsidRDefault="00A05284" w:rsidP="00A05284">
      <w:pPr>
        <w:rPr>
          <w:szCs w:val="20"/>
        </w:rPr>
      </w:pPr>
      <w:r w:rsidRPr="00E26361">
        <w:rPr>
          <w:szCs w:val="20"/>
        </w:rPr>
        <w:t>yfirborðsvirk efni sem gera kleift að mynda fleyti úr tveim vökvum (þeyta þá saman) sem annars blandast ekki, eða stuðla að stöðugleika fleytisins</w:t>
      </w:r>
    </w:p>
    <w:p w14:paraId="494B7003"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Virkni ýruefna byggist á rafhleðslum sem þau mynda á yfirborði dreifðarþáttarins og varna því að agnir í honum renni saman.</w:t>
      </w:r>
    </w:p>
    <w:p w14:paraId="6E14F03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Sápa er ýruefni sem allir þekkja. Ýruefni í bikþeytur eru gerð úr söltum af fitusýrum og hafa margs konar áhrif eftir gerð.</w:t>
      </w:r>
    </w:p>
    <w:p w14:paraId="344F5E1F" w14:textId="77777777" w:rsidR="00A05284" w:rsidRPr="00E26361" w:rsidRDefault="00A05284" w:rsidP="00A05284">
      <w:pPr>
        <w:ind w:right="30"/>
        <w:jc w:val="both"/>
        <w:rPr>
          <w:b/>
          <w:bCs/>
          <w:szCs w:val="20"/>
        </w:rPr>
      </w:pPr>
    </w:p>
    <w:p w14:paraId="673C3B2A" w14:textId="77777777" w:rsidR="00D14930" w:rsidRDefault="00D14930" w:rsidP="00A05284">
      <w:pPr>
        <w:ind w:right="30"/>
        <w:jc w:val="both"/>
        <w:rPr>
          <w:b/>
          <w:bCs/>
          <w:szCs w:val="20"/>
        </w:rPr>
      </w:pPr>
    </w:p>
    <w:p w14:paraId="54F76242" w14:textId="77777777" w:rsidR="00D14930" w:rsidRDefault="00D14930" w:rsidP="00A05284">
      <w:pPr>
        <w:ind w:right="30"/>
        <w:jc w:val="both"/>
        <w:rPr>
          <w:b/>
          <w:bCs/>
          <w:szCs w:val="20"/>
        </w:rPr>
      </w:pPr>
    </w:p>
    <w:p w14:paraId="63DA8854" w14:textId="0CB69ED1" w:rsidR="00A05284" w:rsidRPr="00E26361" w:rsidRDefault="00A05284" w:rsidP="00A05284">
      <w:pPr>
        <w:ind w:right="30"/>
        <w:jc w:val="both"/>
        <w:rPr>
          <w:b/>
          <w:bCs/>
          <w:szCs w:val="20"/>
        </w:rPr>
      </w:pPr>
      <w:r w:rsidRPr="00E26361">
        <w:rPr>
          <w:b/>
          <w:bCs/>
          <w:szCs w:val="20"/>
        </w:rPr>
        <w:lastRenderedPageBreak/>
        <w:t>ýta</w:t>
      </w:r>
    </w:p>
    <w:p w14:paraId="51ACD9C7" w14:textId="77777777" w:rsidR="00A05284" w:rsidRPr="00E26361" w:rsidRDefault="00A05284" w:rsidP="00A05284">
      <w:pPr>
        <w:ind w:right="30"/>
        <w:jc w:val="both"/>
        <w:rPr>
          <w:bCs/>
          <w:szCs w:val="20"/>
        </w:rPr>
      </w:pPr>
      <w:r w:rsidRPr="00E26361">
        <w:rPr>
          <w:bCs/>
          <w:szCs w:val="20"/>
        </w:rPr>
        <w:t>flutningur efnis með jarðýtu eða sambærilegu tæki</w:t>
      </w:r>
    </w:p>
    <w:p w14:paraId="6F2B8A45" w14:textId="77777777" w:rsidR="00A05284" w:rsidRPr="00E26361" w:rsidRDefault="00A05284" w:rsidP="00A05284">
      <w:pPr>
        <w:ind w:right="30"/>
        <w:jc w:val="both"/>
        <w:rPr>
          <w:b/>
          <w:bCs/>
          <w:szCs w:val="20"/>
        </w:rPr>
      </w:pPr>
    </w:p>
    <w:p w14:paraId="7464773E" w14:textId="77777777" w:rsidR="00A05284" w:rsidRPr="00E26361" w:rsidRDefault="00A05284" w:rsidP="00A05284">
      <w:pPr>
        <w:ind w:right="30"/>
        <w:jc w:val="both"/>
        <w:rPr>
          <w:b/>
          <w:bCs/>
          <w:szCs w:val="20"/>
        </w:rPr>
      </w:pPr>
      <w:r w:rsidRPr="00E26361">
        <w:rPr>
          <w:b/>
          <w:bCs/>
          <w:szCs w:val="20"/>
        </w:rPr>
        <w:t>þanbolti</w:t>
      </w:r>
    </w:p>
    <w:p w14:paraId="4D3F813B" w14:textId="77777777" w:rsidR="00A05284" w:rsidRPr="00E26361" w:rsidRDefault="00A05284" w:rsidP="00A05284">
      <w:pPr>
        <w:ind w:right="30"/>
        <w:jc w:val="both"/>
        <w:rPr>
          <w:bCs/>
          <w:szCs w:val="20"/>
        </w:rPr>
      </w:pPr>
      <w:r w:rsidRPr="00E26361">
        <w:rPr>
          <w:bCs/>
          <w:szCs w:val="20"/>
        </w:rPr>
        <w:t xml:space="preserve">bergbolti með þanhólki á innri enda, sem unnt er að þenja út í </w:t>
      </w:r>
      <w:r w:rsidRPr="00E26361">
        <w:rPr>
          <w:bCs/>
          <w:i/>
          <w:szCs w:val="20"/>
        </w:rPr>
        <w:t>berg</w:t>
      </w:r>
      <w:r w:rsidRPr="00E26361">
        <w:rPr>
          <w:bCs/>
          <w:szCs w:val="20"/>
        </w:rPr>
        <w:t xml:space="preserve"> til festingar</w:t>
      </w:r>
    </w:p>
    <w:p w14:paraId="184D8A14" w14:textId="77777777" w:rsidR="00A05284" w:rsidRPr="00E26361" w:rsidRDefault="00A05284" w:rsidP="00A05284">
      <w:pPr>
        <w:ind w:right="30"/>
        <w:jc w:val="both"/>
        <w:rPr>
          <w:b/>
          <w:bCs/>
          <w:szCs w:val="20"/>
        </w:rPr>
      </w:pPr>
    </w:p>
    <w:p w14:paraId="71B6EC57" w14:textId="77777777" w:rsidR="00A05284" w:rsidRPr="00E26361" w:rsidRDefault="00A05284" w:rsidP="00A05284">
      <w:pPr>
        <w:ind w:right="30"/>
        <w:jc w:val="both"/>
        <w:rPr>
          <w:b/>
          <w:bCs/>
          <w:szCs w:val="20"/>
        </w:rPr>
      </w:pPr>
      <w:r w:rsidRPr="00E26361">
        <w:rPr>
          <w:b/>
          <w:bCs/>
          <w:szCs w:val="20"/>
        </w:rPr>
        <w:t>þanhólkur</w:t>
      </w:r>
    </w:p>
    <w:p w14:paraId="1195C5F6" w14:textId="77777777" w:rsidR="00A05284" w:rsidRPr="00E26361" w:rsidRDefault="00A05284" w:rsidP="00A05284">
      <w:pPr>
        <w:ind w:right="30"/>
        <w:jc w:val="both"/>
        <w:rPr>
          <w:bCs/>
          <w:szCs w:val="20"/>
        </w:rPr>
      </w:pPr>
      <w:r w:rsidRPr="00E26361">
        <w:rPr>
          <w:bCs/>
          <w:szCs w:val="20"/>
        </w:rPr>
        <w:t xml:space="preserve">sérstakur hólkur á þanbolta, sem mögulegt er að þenja út í </w:t>
      </w:r>
      <w:r w:rsidRPr="00E26361">
        <w:rPr>
          <w:bCs/>
          <w:i/>
          <w:szCs w:val="20"/>
        </w:rPr>
        <w:t>berg</w:t>
      </w:r>
      <w:r w:rsidRPr="00E26361">
        <w:rPr>
          <w:bCs/>
          <w:szCs w:val="20"/>
        </w:rPr>
        <w:t xml:space="preserve"> umhverfis boltann og festa hann með því</w:t>
      </w:r>
    </w:p>
    <w:p w14:paraId="39D827B0" w14:textId="77777777" w:rsidR="00A05284" w:rsidRPr="00E26361" w:rsidRDefault="00A05284" w:rsidP="00A05284">
      <w:pPr>
        <w:ind w:right="30"/>
        <w:jc w:val="both"/>
        <w:rPr>
          <w:b/>
          <w:bCs/>
          <w:szCs w:val="20"/>
        </w:rPr>
      </w:pPr>
    </w:p>
    <w:p w14:paraId="3477630E" w14:textId="77777777" w:rsidR="00A05284" w:rsidRPr="00E26361" w:rsidRDefault="00A05284" w:rsidP="00A05284">
      <w:pPr>
        <w:ind w:right="30"/>
        <w:jc w:val="both"/>
        <w:rPr>
          <w:b/>
          <w:bCs/>
          <w:szCs w:val="20"/>
        </w:rPr>
      </w:pPr>
      <w:r w:rsidRPr="00E26361">
        <w:rPr>
          <w:b/>
          <w:bCs/>
          <w:szCs w:val="20"/>
        </w:rPr>
        <w:t>þáardýpi</w:t>
      </w:r>
    </w:p>
    <w:p w14:paraId="631FDAF0" w14:textId="77777777" w:rsidR="00A05284" w:rsidRPr="00E26361" w:rsidRDefault="00A05284" w:rsidP="00A05284">
      <w:pPr>
        <w:ind w:right="30"/>
        <w:jc w:val="both"/>
        <w:rPr>
          <w:szCs w:val="20"/>
        </w:rPr>
      </w:pPr>
      <w:r w:rsidRPr="00E26361">
        <w:rPr>
          <w:szCs w:val="20"/>
        </w:rPr>
        <w:t>dýpi frá yfirborði vegar niður að frosnu efni</w:t>
      </w:r>
    </w:p>
    <w:p w14:paraId="581F14A2" w14:textId="77777777" w:rsidR="00A05284" w:rsidRPr="00E26361" w:rsidRDefault="00A05284" w:rsidP="00A05284">
      <w:pPr>
        <w:ind w:right="30"/>
        <w:jc w:val="both"/>
        <w:rPr>
          <w:szCs w:val="20"/>
        </w:rPr>
      </w:pPr>
    </w:p>
    <w:p w14:paraId="3B6776D3" w14:textId="77777777" w:rsidR="00A05284" w:rsidRPr="00E26361" w:rsidRDefault="00A05284" w:rsidP="00A05284">
      <w:pPr>
        <w:ind w:right="30"/>
        <w:jc w:val="both"/>
        <w:rPr>
          <w:b/>
          <w:szCs w:val="20"/>
        </w:rPr>
      </w:pPr>
      <w:r w:rsidRPr="00E26361">
        <w:rPr>
          <w:b/>
          <w:szCs w:val="20"/>
        </w:rPr>
        <w:t>þáarskemmd</w:t>
      </w:r>
    </w:p>
    <w:p w14:paraId="0B464CAE" w14:textId="77777777" w:rsidR="00A05284" w:rsidRPr="00E26361" w:rsidRDefault="00A05284" w:rsidP="00A05284">
      <w:pPr>
        <w:ind w:right="30"/>
        <w:jc w:val="both"/>
        <w:rPr>
          <w:szCs w:val="20"/>
        </w:rPr>
      </w:pPr>
      <w:r w:rsidRPr="00E26361">
        <w:rPr>
          <w:szCs w:val="20"/>
        </w:rPr>
        <w:t>skemmd á vegi vegna skertrar burðargetu á þáartíma</w:t>
      </w:r>
    </w:p>
    <w:p w14:paraId="22F86264" w14:textId="77777777" w:rsidR="00A05284" w:rsidRPr="00E26361" w:rsidRDefault="00A05284" w:rsidP="00A05284">
      <w:pPr>
        <w:ind w:right="30"/>
        <w:jc w:val="both"/>
        <w:rPr>
          <w:szCs w:val="20"/>
        </w:rPr>
      </w:pPr>
    </w:p>
    <w:p w14:paraId="2DE34C21" w14:textId="77777777" w:rsidR="00A05284" w:rsidRPr="00E26361" w:rsidRDefault="00A05284" w:rsidP="00A05284">
      <w:pPr>
        <w:ind w:right="30"/>
        <w:jc w:val="both"/>
        <w:rPr>
          <w:b/>
          <w:szCs w:val="20"/>
        </w:rPr>
      </w:pPr>
      <w:r w:rsidRPr="00E26361">
        <w:rPr>
          <w:b/>
          <w:szCs w:val="20"/>
        </w:rPr>
        <w:t>þáartími</w:t>
      </w:r>
    </w:p>
    <w:p w14:paraId="03EC5181" w14:textId="77777777" w:rsidR="00A05284" w:rsidRPr="00E26361" w:rsidRDefault="00A05284" w:rsidP="00A05284">
      <w:pPr>
        <w:ind w:right="30"/>
        <w:jc w:val="both"/>
        <w:rPr>
          <w:szCs w:val="20"/>
        </w:rPr>
      </w:pPr>
      <w:r w:rsidRPr="00E26361">
        <w:rPr>
          <w:szCs w:val="20"/>
        </w:rPr>
        <w:t>sá tími þegar freri er að fara úr jörðu</w:t>
      </w:r>
    </w:p>
    <w:p w14:paraId="1BFF683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T.d. þegar freri er að fara úr veghloti.</w:t>
      </w:r>
    </w:p>
    <w:p w14:paraId="47CF8651" w14:textId="77777777" w:rsidR="00A05284" w:rsidRPr="00E26361" w:rsidRDefault="00A05284" w:rsidP="00A05284">
      <w:pPr>
        <w:ind w:right="30"/>
        <w:jc w:val="both"/>
        <w:rPr>
          <w:b/>
          <w:szCs w:val="20"/>
        </w:rPr>
      </w:pPr>
    </w:p>
    <w:p w14:paraId="7F60AAD0" w14:textId="77777777" w:rsidR="00A05284" w:rsidRPr="00E26361" w:rsidRDefault="00A05284" w:rsidP="00A05284">
      <w:pPr>
        <w:ind w:right="30"/>
        <w:jc w:val="both"/>
        <w:rPr>
          <w:b/>
          <w:szCs w:val="20"/>
        </w:rPr>
      </w:pPr>
      <w:r w:rsidRPr="00E26361">
        <w:rPr>
          <w:b/>
          <w:szCs w:val="20"/>
        </w:rPr>
        <w:t>þenslubrot</w:t>
      </w:r>
    </w:p>
    <w:p w14:paraId="3A85E227" w14:textId="77777777" w:rsidR="00A05284" w:rsidRPr="00E26361" w:rsidRDefault="00A05284" w:rsidP="00A05284">
      <w:pPr>
        <w:ind w:right="30"/>
        <w:jc w:val="both"/>
        <w:rPr>
          <w:szCs w:val="20"/>
        </w:rPr>
      </w:pPr>
      <w:r w:rsidRPr="00E26361">
        <w:rPr>
          <w:szCs w:val="20"/>
        </w:rPr>
        <w:t>brot í steyptu slitlagi með lyftingu brotbrúna, vegna hitaþenslu slitlagsins</w:t>
      </w:r>
    </w:p>
    <w:p w14:paraId="3D41BDEC" w14:textId="77777777" w:rsidR="00A05284" w:rsidRPr="00E26361" w:rsidRDefault="00A05284" w:rsidP="00A05284">
      <w:pPr>
        <w:ind w:right="30"/>
        <w:jc w:val="both"/>
        <w:rPr>
          <w:szCs w:val="20"/>
        </w:rPr>
      </w:pPr>
    </w:p>
    <w:p w14:paraId="1E1FD2B7" w14:textId="77777777" w:rsidR="00A05284" w:rsidRPr="00E26361" w:rsidRDefault="00A05284" w:rsidP="00A05284">
      <w:pPr>
        <w:ind w:right="30"/>
        <w:jc w:val="both"/>
        <w:rPr>
          <w:b/>
          <w:szCs w:val="20"/>
        </w:rPr>
      </w:pPr>
      <w:r w:rsidRPr="00E26361">
        <w:rPr>
          <w:b/>
          <w:szCs w:val="20"/>
        </w:rPr>
        <w:t>þenslurauf</w:t>
      </w:r>
    </w:p>
    <w:p w14:paraId="45E37100" w14:textId="77777777" w:rsidR="00A05284" w:rsidRPr="00E26361" w:rsidRDefault="00A05284" w:rsidP="00A05284">
      <w:pPr>
        <w:rPr>
          <w:szCs w:val="20"/>
        </w:rPr>
      </w:pPr>
      <w:r w:rsidRPr="00E26361">
        <w:rPr>
          <w:szCs w:val="20"/>
        </w:rPr>
        <w:t>rauf í steinsteypu, sem leyfir bæði þenslu og samdrátt steypunnar, vegna t.d. hitastigsbreytinga</w:t>
      </w:r>
    </w:p>
    <w:p w14:paraId="4172E185" w14:textId="77777777" w:rsidR="00A05284" w:rsidRPr="00E26361" w:rsidRDefault="00A05284" w:rsidP="00A05284">
      <w:pPr>
        <w:ind w:right="30"/>
        <w:jc w:val="both"/>
        <w:rPr>
          <w:szCs w:val="20"/>
        </w:rPr>
      </w:pPr>
    </w:p>
    <w:p w14:paraId="6F4280F5" w14:textId="77777777" w:rsidR="00A05284" w:rsidRPr="00E26361" w:rsidRDefault="00A05284" w:rsidP="00A05284">
      <w:pPr>
        <w:ind w:right="30"/>
        <w:jc w:val="both"/>
        <w:rPr>
          <w:b/>
          <w:bCs/>
          <w:szCs w:val="20"/>
        </w:rPr>
      </w:pPr>
      <w:r w:rsidRPr="00E26361">
        <w:rPr>
          <w:b/>
          <w:bCs/>
          <w:szCs w:val="20"/>
        </w:rPr>
        <w:t xml:space="preserve">þjappmælir </w:t>
      </w:r>
      <w:r w:rsidRPr="00E26361">
        <w:rPr>
          <w:bCs/>
          <w:szCs w:val="20"/>
        </w:rPr>
        <w:t>(þjöppumælir)</w:t>
      </w:r>
    </w:p>
    <w:p w14:paraId="655A2872" w14:textId="77777777" w:rsidR="00A05284" w:rsidRPr="00E26361" w:rsidRDefault="00A05284" w:rsidP="00A05284">
      <w:pPr>
        <w:ind w:right="30"/>
        <w:jc w:val="both"/>
        <w:rPr>
          <w:szCs w:val="20"/>
        </w:rPr>
      </w:pPr>
      <w:r w:rsidRPr="00E26361">
        <w:rPr>
          <w:szCs w:val="20"/>
        </w:rPr>
        <w:t>búnaður í völtum sem mælir og skráir bakslag valta frá jarðefnum sem verið er að þjappa</w:t>
      </w:r>
    </w:p>
    <w:p w14:paraId="4ECE778D"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Notaður til að fylgjast með </w:t>
      </w:r>
      <w:r w:rsidRPr="00E26361">
        <w:rPr>
          <w:rFonts w:asciiTheme="minorHAnsi" w:hAnsiTheme="minorHAnsi"/>
          <w:i/>
          <w:sz w:val="20"/>
          <w:szCs w:val="20"/>
          <w:lang w:val="is-IS"/>
        </w:rPr>
        <w:t>þjöppun</w:t>
      </w:r>
      <w:r w:rsidRPr="00E26361">
        <w:rPr>
          <w:rFonts w:asciiTheme="minorHAnsi" w:hAnsiTheme="minorHAnsi"/>
          <w:sz w:val="20"/>
          <w:szCs w:val="20"/>
          <w:lang w:val="is-IS"/>
        </w:rPr>
        <w:t xml:space="preserve"> og stað</w:t>
      </w:r>
      <w:r w:rsidRPr="00E26361">
        <w:rPr>
          <w:rFonts w:asciiTheme="minorHAnsi" w:hAnsiTheme="minorHAnsi"/>
          <w:sz w:val="20"/>
          <w:szCs w:val="20"/>
          <w:lang w:val="is-IS"/>
        </w:rPr>
        <w:softHyphen/>
        <w:t>setja bletti sem þarf að þjappa betur.</w:t>
      </w:r>
    </w:p>
    <w:p w14:paraId="61CD49C4" w14:textId="77777777" w:rsidR="00A05284" w:rsidRPr="00E26361" w:rsidRDefault="00A05284" w:rsidP="00A05284">
      <w:pPr>
        <w:rPr>
          <w:szCs w:val="20"/>
        </w:rPr>
      </w:pPr>
    </w:p>
    <w:p w14:paraId="1B93D379" w14:textId="77777777" w:rsidR="00A05284" w:rsidRPr="00E26361" w:rsidRDefault="00A05284" w:rsidP="00A05284">
      <w:pPr>
        <w:rPr>
          <w:b/>
          <w:szCs w:val="20"/>
        </w:rPr>
      </w:pPr>
      <w:r w:rsidRPr="00E26361">
        <w:rPr>
          <w:b/>
          <w:szCs w:val="20"/>
        </w:rPr>
        <w:t>þjálbik</w:t>
      </w:r>
    </w:p>
    <w:p w14:paraId="112498AF" w14:textId="77777777" w:rsidR="00A05284" w:rsidRPr="00E26361" w:rsidRDefault="00A05284" w:rsidP="00A05284">
      <w:pPr>
        <w:rPr>
          <w:szCs w:val="20"/>
        </w:rPr>
      </w:pPr>
      <w:r w:rsidRPr="00E26361">
        <w:rPr>
          <w:szCs w:val="20"/>
        </w:rPr>
        <w:t>bik, blandað mýki, til að minnka seigju þess</w:t>
      </w:r>
    </w:p>
    <w:p w14:paraId="44022F3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i/>
          <w:sz w:val="20"/>
          <w:szCs w:val="20"/>
          <w:lang w:val="is-IS"/>
        </w:rPr>
        <w:t>Mýkir</w:t>
      </w:r>
      <w:r w:rsidRPr="00E26361">
        <w:rPr>
          <w:rFonts w:asciiTheme="minorHAnsi" w:hAnsiTheme="minorHAnsi"/>
          <w:sz w:val="20"/>
          <w:szCs w:val="20"/>
          <w:lang w:val="is-IS"/>
        </w:rPr>
        <w:t xml:space="preserve"> í þjálbik getur verið af ýmsu tagi, en algengast er að nota eimi úr jarðolíu (svartolíu, gasolíu), jurtaolíu (repjuolíu) eða lýsisafurðir (estar, lífdísill). Þjálbik getur </w:t>
      </w:r>
      <w:r w:rsidRPr="00E26361">
        <w:rPr>
          <w:rFonts w:asciiTheme="minorHAnsi" w:hAnsiTheme="minorHAnsi"/>
          <w:sz w:val="20"/>
          <w:szCs w:val="20"/>
          <w:lang w:val="is-IS"/>
        </w:rPr>
        <w:t xml:space="preserve">líka verið leif frá ófullkominni eimingu á jarðolíu.  </w:t>
      </w:r>
    </w:p>
    <w:p w14:paraId="22DB23C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Þjálbik heldur </w:t>
      </w:r>
      <w:r w:rsidRPr="00E26361">
        <w:rPr>
          <w:rFonts w:asciiTheme="minorHAnsi" w:hAnsiTheme="minorHAnsi"/>
          <w:i/>
          <w:sz w:val="20"/>
          <w:szCs w:val="20"/>
          <w:lang w:val="is-IS"/>
        </w:rPr>
        <w:t>þjálni</w:t>
      </w:r>
      <w:r w:rsidRPr="00E26361">
        <w:rPr>
          <w:rFonts w:asciiTheme="minorHAnsi" w:hAnsiTheme="minorHAnsi"/>
          <w:sz w:val="20"/>
          <w:szCs w:val="20"/>
          <w:lang w:val="is-IS"/>
        </w:rPr>
        <w:t xml:space="preserve"> sinni lítið breyttri árum saman, því að mýkirinn gufar seint eða ekki upp. Þjálbik er flokkað eftir seigju við 60 °C. </w:t>
      </w:r>
    </w:p>
    <w:p w14:paraId="129E2089" w14:textId="77777777" w:rsidR="002D7AF1" w:rsidRPr="00E26361" w:rsidRDefault="002D7AF1" w:rsidP="00A05284">
      <w:pPr>
        <w:ind w:right="30"/>
        <w:jc w:val="both"/>
        <w:rPr>
          <w:b/>
          <w:bCs/>
          <w:szCs w:val="20"/>
        </w:rPr>
      </w:pPr>
    </w:p>
    <w:p w14:paraId="3D6BB86E" w14:textId="403D8182" w:rsidR="00A05284" w:rsidRPr="00E26361" w:rsidRDefault="00A05284" w:rsidP="00A05284">
      <w:pPr>
        <w:ind w:right="30"/>
        <w:jc w:val="both"/>
        <w:rPr>
          <w:b/>
          <w:bCs/>
          <w:szCs w:val="20"/>
        </w:rPr>
      </w:pPr>
      <w:r w:rsidRPr="00E26361">
        <w:rPr>
          <w:b/>
          <w:bCs/>
          <w:szCs w:val="20"/>
        </w:rPr>
        <w:t>þjálki</w:t>
      </w:r>
    </w:p>
    <w:p w14:paraId="688F337E" w14:textId="77777777" w:rsidR="00A05284" w:rsidRPr="00E26361" w:rsidRDefault="00A05284" w:rsidP="00A05284">
      <w:pPr>
        <w:rPr>
          <w:szCs w:val="20"/>
        </w:rPr>
      </w:pPr>
      <w:r w:rsidRPr="00E26361">
        <w:rPr>
          <w:szCs w:val="20"/>
        </w:rPr>
        <w:t>vökvi sem er blandað í bindiefni til að minnka seigju þess</w:t>
      </w:r>
    </w:p>
    <w:p w14:paraId="58B7595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w:t>
      </w:r>
      <w:r w:rsidRPr="00E26361">
        <w:rPr>
          <w:rFonts w:asciiTheme="minorHAnsi" w:hAnsiTheme="minorHAnsi"/>
          <w:i/>
          <w:sz w:val="20"/>
          <w:szCs w:val="20"/>
          <w:lang w:val="is-IS"/>
        </w:rPr>
        <w:t>Mýkir</w:t>
      </w:r>
      <w:r w:rsidRPr="00E26361">
        <w:rPr>
          <w:rFonts w:asciiTheme="minorHAnsi" w:hAnsiTheme="minorHAnsi"/>
          <w:sz w:val="20"/>
          <w:szCs w:val="20"/>
          <w:lang w:val="is-IS"/>
        </w:rPr>
        <w:t>, þynnir.</w:t>
      </w:r>
    </w:p>
    <w:p w14:paraId="0CEA4B86"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Íblendi af þessu tagi eru t.d. þynnir, rokgjarnt efni sem er blandað í bik til að minnka seigju þess um stundarsakir, </w:t>
      </w:r>
      <w:r w:rsidRPr="00E26361">
        <w:rPr>
          <w:rFonts w:asciiTheme="minorHAnsi" w:hAnsiTheme="minorHAnsi"/>
          <w:i/>
          <w:sz w:val="20"/>
          <w:szCs w:val="20"/>
          <w:lang w:val="is-IS"/>
        </w:rPr>
        <w:t>mýkir</w:t>
      </w:r>
      <w:r w:rsidRPr="00E26361">
        <w:rPr>
          <w:rFonts w:asciiTheme="minorHAnsi" w:hAnsiTheme="minorHAnsi"/>
          <w:sz w:val="20"/>
          <w:szCs w:val="20"/>
          <w:lang w:val="is-IS"/>
        </w:rPr>
        <w:t xml:space="preserve"> sem minnkar seigju biks til langframa og ýmis konar efnasambönd (stundum kölluð flotefni) sem er blandað í steypu, til að gera hana meðfærilegri í niðurlögn.</w:t>
      </w:r>
    </w:p>
    <w:p w14:paraId="13601804" w14:textId="77777777" w:rsidR="00A05284" w:rsidRPr="00E26361" w:rsidRDefault="00A05284" w:rsidP="00A05284">
      <w:pPr>
        <w:pStyle w:val="NoSpacing"/>
        <w:rPr>
          <w:rFonts w:asciiTheme="minorHAnsi" w:hAnsiTheme="minorHAnsi"/>
          <w:sz w:val="20"/>
          <w:szCs w:val="20"/>
          <w:lang w:val="is-IS"/>
        </w:rPr>
      </w:pPr>
    </w:p>
    <w:p w14:paraId="68861E1A" w14:textId="77777777" w:rsidR="00A05284" w:rsidRPr="00E26361" w:rsidRDefault="00A05284" w:rsidP="00A05284">
      <w:pPr>
        <w:rPr>
          <w:b/>
          <w:szCs w:val="20"/>
        </w:rPr>
      </w:pPr>
      <w:r w:rsidRPr="00E26361">
        <w:rPr>
          <w:b/>
          <w:szCs w:val="20"/>
        </w:rPr>
        <w:t>þjálni</w:t>
      </w:r>
    </w:p>
    <w:p w14:paraId="7C3DC4AD" w14:textId="77777777" w:rsidR="00A05284" w:rsidRPr="00E26361" w:rsidRDefault="00A05284" w:rsidP="00A05284">
      <w:pPr>
        <w:ind w:right="30"/>
        <w:jc w:val="both"/>
        <w:rPr>
          <w:szCs w:val="20"/>
        </w:rPr>
      </w:pPr>
      <w:r w:rsidRPr="00E26361">
        <w:rPr>
          <w:b/>
          <w:szCs w:val="20"/>
        </w:rPr>
        <w:t>1</w:t>
      </w:r>
      <w:r w:rsidRPr="00E26361">
        <w:rPr>
          <w:szCs w:val="20"/>
        </w:rPr>
        <w:t xml:space="preserve"> lýsing á eiginleikum</w:t>
      </w:r>
      <w:r w:rsidRPr="00E26361">
        <w:rPr>
          <w:i/>
          <w:szCs w:val="20"/>
        </w:rPr>
        <w:t xml:space="preserve"> fínefna</w:t>
      </w:r>
      <w:r w:rsidRPr="00E26361">
        <w:rPr>
          <w:szCs w:val="20"/>
        </w:rPr>
        <w:t xml:space="preserve"> við mismunandi </w:t>
      </w:r>
      <w:r w:rsidRPr="00E26361">
        <w:rPr>
          <w:i/>
          <w:szCs w:val="20"/>
        </w:rPr>
        <w:t>rakastig</w:t>
      </w:r>
    </w:p>
    <w:p w14:paraId="68AF1D0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Þjál </w:t>
      </w:r>
      <w:r w:rsidRPr="00E26361">
        <w:rPr>
          <w:rFonts w:asciiTheme="minorHAnsi" w:hAnsiTheme="minorHAnsi"/>
          <w:i/>
          <w:sz w:val="20"/>
          <w:szCs w:val="20"/>
          <w:lang w:val="is-IS"/>
        </w:rPr>
        <w:t>fínefni</w:t>
      </w:r>
      <w:r w:rsidRPr="00E26361">
        <w:rPr>
          <w:rFonts w:asciiTheme="minorHAnsi" w:hAnsiTheme="minorHAnsi"/>
          <w:sz w:val="20"/>
          <w:szCs w:val="20"/>
          <w:lang w:val="is-IS"/>
        </w:rPr>
        <w:t xml:space="preserve"> eru óæskileg í </w:t>
      </w:r>
      <w:r w:rsidRPr="00E26361">
        <w:rPr>
          <w:rFonts w:asciiTheme="minorHAnsi" w:hAnsiTheme="minorHAnsi"/>
          <w:i/>
          <w:sz w:val="20"/>
          <w:szCs w:val="20"/>
          <w:lang w:val="is-IS"/>
        </w:rPr>
        <w:t>burðarlagi</w:t>
      </w:r>
      <w:r w:rsidRPr="00E26361">
        <w:rPr>
          <w:rFonts w:asciiTheme="minorHAnsi" w:hAnsiTheme="minorHAnsi"/>
          <w:sz w:val="20"/>
          <w:szCs w:val="20"/>
          <w:lang w:val="is-IS"/>
        </w:rPr>
        <w:t xml:space="preserve"> og </w:t>
      </w:r>
      <w:r w:rsidRPr="00E26361">
        <w:rPr>
          <w:rFonts w:asciiTheme="minorHAnsi" w:hAnsiTheme="minorHAnsi"/>
          <w:i/>
          <w:sz w:val="20"/>
          <w:szCs w:val="20"/>
          <w:lang w:val="is-IS"/>
        </w:rPr>
        <w:t>styrk</w:t>
      </w:r>
      <w:r w:rsidRPr="00E26361">
        <w:rPr>
          <w:rFonts w:asciiTheme="minorHAnsi" w:hAnsiTheme="minorHAnsi"/>
          <w:i/>
          <w:sz w:val="20"/>
          <w:szCs w:val="20"/>
          <w:lang w:val="is-IS"/>
        </w:rPr>
        <w:softHyphen/>
        <w:t>tarlagi</w:t>
      </w:r>
      <w:r w:rsidRPr="00E26361">
        <w:rPr>
          <w:rFonts w:asciiTheme="minorHAnsi" w:hAnsiTheme="minorHAnsi"/>
          <w:sz w:val="20"/>
          <w:szCs w:val="20"/>
          <w:lang w:val="is-IS"/>
        </w:rPr>
        <w:t xml:space="preserve"> en bæta hinsvegar eiginleika mal</w:t>
      </w:r>
      <w:r w:rsidRPr="00E26361">
        <w:rPr>
          <w:rFonts w:asciiTheme="minorHAnsi" w:hAnsiTheme="minorHAnsi"/>
          <w:sz w:val="20"/>
          <w:szCs w:val="20"/>
          <w:lang w:val="is-IS"/>
        </w:rPr>
        <w:softHyphen/>
        <w:t xml:space="preserve">arslitlagsefna. </w:t>
      </w:r>
    </w:p>
    <w:p w14:paraId="20F88875" w14:textId="77777777" w:rsidR="00A05284" w:rsidRPr="00E26361" w:rsidRDefault="00A05284" w:rsidP="00A05284">
      <w:pPr>
        <w:tabs>
          <w:tab w:val="left" w:pos="284"/>
        </w:tabs>
        <w:ind w:left="284" w:right="30" w:hanging="284"/>
        <w:jc w:val="both"/>
        <w:rPr>
          <w:szCs w:val="20"/>
        </w:rPr>
      </w:pPr>
      <w:r w:rsidRPr="00E26361">
        <w:rPr>
          <w:b/>
          <w:szCs w:val="20"/>
        </w:rPr>
        <w:t>2</w:t>
      </w:r>
      <w:r w:rsidRPr="00E26361">
        <w:rPr>
          <w:szCs w:val="20"/>
        </w:rPr>
        <w:t xml:space="preserve"> lýsing á flæðieiginleikum steinsteypu</w:t>
      </w:r>
    </w:p>
    <w:p w14:paraId="7997A2DA" w14:textId="77777777" w:rsidR="00A05284" w:rsidRPr="00E26361" w:rsidRDefault="00A05284" w:rsidP="00A05284">
      <w:pPr>
        <w:tabs>
          <w:tab w:val="left" w:pos="284"/>
        </w:tabs>
        <w:ind w:left="284" w:right="30" w:hanging="284"/>
        <w:rPr>
          <w:szCs w:val="20"/>
        </w:rPr>
      </w:pPr>
    </w:p>
    <w:p w14:paraId="494F87CC" w14:textId="77777777" w:rsidR="00A05284" w:rsidRPr="00E26361" w:rsidRDefault="00A05284" w:rsidP="00A05284">
      <w:pPr>
        <w:ind w:right="30"/>
        <w:jc w:val="both"/>
        <w:rPr>
          <w:b/>
          <w:szCs w:val="20"/>
        </w:rPr>
      </w:pPr>
      <w:r w:rsidRPr="00E26361">
        <w:rPr>
          <w:b/>
          <w:szCs w:val="20"/>
        </w:rPr>
        <w:t>þjálnimark</w:t>
      </w:r>
    </w:p>
    <w:p w14:paraId="0B1967AB" w14:textId="77777777" w:rsidR="00A05284" w:rsidRPr="00E26361" w:rsidRDefault="00A05284" w:rsidP="00A05284">
      <w:pPr>
        <w:ind w:right="30"/>
        <w:jc w:val="both"/>
        <w:rPr>
          <w:szCs w:val="20"/>
        </w:rPr>
      </w:pPr>
      <w:r w:rsidRPr="00E26361">
        <w:rPr>
          <w:szCs w:val="20"/>
        </w:rPr>
        <w:t>lægsta rakagildi sem efni getur haft án þess að molna í sundur við hnoðun</w:t>
      </w:r>
    </w:p>
    <w:p w14:paraId="1B8FD535" w14:textId="77777777" w:rsidR="00454740" w:rsidRDefault="00454740" w:rsidP="00A05284">
      <w:pPr>
        <w:ind w:right="30"/>
        <w:jc w:val="both"/>
        <w:rPr>
          <w:b/>
          <w:szCs w:val="20"/>
        </w:rPr>
      </w:pPr>
    </w:p>
    <w:p w14:paraId="40137CFB" w14:textId="3D4F056C" w:rsidR="00A05284" w:rsidRPr="00E26361" w:rsidRDefault="00A05284" w:rsidP="00A05284">
      <w:pPr>
        <w:ind w:right="30"/>
        <w:jc w:val="both"/>
        <w:rPr>
          <w:color w:val="FF0000"/>
          <w:szCs w:val="20"/>
        </w:rPr>
      </w:pPr>
      <w:r w:rsidRPr="00E26361">
        <w:rPr>
          <w:b/>
          <w:szCs w:val="20"/>
        </w:rPr>
        <w:t>þjálnistuðull</w:t>
      </w:r>
      <w:r w:rsidRPr="00E26361">
        <w:rPr>
          <w:szCs w:val="20"/>
        </w:rPr>
        <w:t xml:space="preserve"> (Plasticity Index)</w:t>
      </w:r>
    </w:p>
    <w:p w14:paraId="46AE90CF" w14:textId="77777777" w:rsidR="00A05284" w:rsidRPr="00E26361" w:rsidRDefault="00A05284" w:rsidP="00A05284">
      <w:pPr>
        <w:ind w:right="30"/>
        <w:jc w:val="both"/>
        <w:rPr>
          <w:szCs w:val="20"/>
        </w:rPr>
      </w:pPr>
      <w:r w:rsidRPr="00E26361">
        <w:rPr>
          <w:szCs w:val="20"/>
        </w:rPr>
        <w:t xml:space="preserve">mismunur á </w:t>
      </w:r>
      <w:r w:rsidRPr="00E26361">
        <w:rPr>
          <w:i/>
          <w:szCs w:val="20"/>
        </w:rPr>
        <w:t xml:space="preserve">flæðimarki </w:t>
      </w:r>
      <w:r w:rsidRPr="00E26361">
        <w:rPr>
          <w:szCs w:val="20"/>
        </w:rPr>
        <w:t xml:space="preserve">og </w:t>
      </w:r>
      <w:r w:rsidRPr="00E26361">
        <w:rPr>
          <w:i/>
          <w:szCs w:val="20"/>
        </w:rPr>
        <w:t xml:space="preserve">þjálnimarki </w:t>
      </w:r>
      <w:r w:rsidRPr="00E26361">
        <w:rPr>
          <w:szCs w:val="20"/>
        </w:rPr>
        <w:t>efnis</w:t>
      </w:r>
    </w:p>
    <w:p w14:paraId="31F6370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Mælikvarði á sambandið milli </w:t>
      </w:r>
      <w:r w:rsidRPr="00E26361">
        <w:rPr>
          <w:rFonts w:asciiTheme="minorHAnsi" w:hAnsiTheme="minorHAnsi"/>
          <w:i/>
          <w:sz w:val="20"/>
          <w:szCs w:val="20"/>
          <w:lang w:val="is-IS"/>
        </w:rPr>
        <w:t>samloðuna</w:t>
      </w:r>
      <w:r w:rsidRPr="00E26361">
        <w:rPr>
          <w:rFonts w:asciiTheme="minorHAnsi" w:hAnsiTheme="minorHAnsi"/>
          <w:sz w:val="20"/>
          <w:szCs w:val="20"/>
          <w:lang w:val="is-IS"/>
        </w:rPr>
        <w:t xml:space="preserve">r fínefna og </w:t>
      </w:r>
      <w:r w:rsidRPr="00E26361">
        <w:rPr>
          <w:rFonts w:asciiTheme="minorHAnsi" w:hAnsiTheme="minorHAnsi"/>
          <w:i/>
          <w:sz w:val="20"/>
          <w:szCs w:val="20"/>
          <w:lang w:val="is-IS"/>
        </w:rPr>
        <w:t>rakastigs</w:t>
      </w:r>
      <w:r w:rsidRPr="00E26361">
        <w:rPr>
          <w:rFonts w:asciiTheme="minorHAnsi" w:hAnsiTheme="minorHAnsi"/>
          <w:sz w:val="20"/>
          <w:szCs w:val="20"/>
          <w:lang w:val="is-IS"/>
        </w:rPr>
        <w:t xml:space="preserve"> þeirra.</w:t>
      </w:r>
    </w:p>
    <w:p w14:paraId="4DAAF677" w14:textId="77777777" w:rsidR="00A05284" w:rsidRPr="00E26361" w:rsidRDefault="00A05284" w:rsidP="00A05284">
      <w:pPr>
        <w:ind w:right="30"/>
        <w:jc w:val="both"/>
        <w:rPr>
          <w:b/>
          <w:bCs/>
          <w:szCs w:val="20"/>
        </w:rPr>
      </w:pPr>
    </w:p>
    <w:p w14:paraId="091C714B" w14:textId="77777777" w:rsidR="0021263B" w:rsidRDefault="0021263B" w:rsidP="00A05284">
      <w:pPr>
        <w:rPr>
          <w:rStyle w:val="Strong"/>
          <w:szCs w:val="20"/>
        </w:rPr>
      </w:pPr>
    </w:p>
    <w:p w14:paraId="755F1DD6" w14:textId="77777777" w:rsidR="0021263B" w:rsidRDefault="0021263B" w:rsidP="00A05284">
      <w:pPr>
        <w:rPr>
          <w:rStyle w:val="Strong"/>
          <w:szCs w:val="20"/>
        </w:rPr>
      </w:pPr>
    </w:p>
    <w:p w14:paraId="29EB989A" w14:textId="77777777" w:rsidR="0021263B" w:rsidRDefault="0021263B" w:rsidP="00A05284">
      <w:pPr>
        <w:rPr>
          <w:rStyle w:val="Strong"/>
          <w:szCs w:val="20"/>
        </w:rPr>
      </w:pPr>
    </w:p>
    <w:p w14:paraId="0BE0957B" w14:textId="77777777" w:rsidR="0021263B" w:rsidRDefault="0021263B" w:rsidP="00A05284">
      <w:pPr>
        <w:rPr>
          <w:rStyle w:val="Strong"/>
          <w:szCs w:val="20"/>
        </w:rPr>
      </w:pPr>
    </w:p>
    <w:p w14:paraId="63341180" w14:textId="77777777" w:rsidR="0021263B" w:rsidRDefault="0021263B" w:rsidP="00A05284">
      <w:pPr>
        <w:rPr>
          <w:rStyle w:val="Strong"/>
          <w:szCs w:val="20"/>
        </w:rPr>
      </w:pPr>
    </w:p>
    <w:p w14:paraId="3E408F67" w14:textId="77777777" w:rsidR="0021263B" w:rsidRDefault="0021263B" w:rsidP="00A05284">
      <w:pPr>
        <w:rPr>
          <w:rStyle w:val="Strong"/>
          <w:szCs w:val="20"/>
        </w:rPr>
      </w:pPr>
    </w:p>
    <w:p w14:paraId="60CFF4A8" w14:textId="77777777" w:rsidR="0021263B" w:rsidRDefault="0021263B" w:rsidP="00A05284">
      <w:pPr>
        <w:rPr>
          <w:rStyle w:val="Strong"/>
          <w:szCs w:val="20"/>
        </w:rPr>
      </w:pPr>
    </w:p>
    <w:p w14:paraId="37C7EB15" w14:textId="77777777" w:rsidR="0021263B" w:rsidRDefault="0021263B" w:rsidP="00A05284">
      <w:pPr>
        <w:rPr>
          <w:rStyle w:val="Strong"/>
          <w:szCs w:val="20"/>
        </w:rPr>
      </w:pPr>
    </w:p>
    <w:p w14:paraId="09F9CADD" w14:textId="77777777" w:rsidR="0021263B" w:rsidRDefault="0021263B" w:rsidP="00A05284">
      <w:pPr>
        <w:rPr>
          <w:rStyle w:val="Strong"/>
          <w:szCs w:val="20"/>
        </w:rPr>
      </w:pPr>
    </w:p>
    <w:p w14:paraId="3D1F3120" w14:textId="77777777" w:rsidR="0021263B" w:rsidRDefault="0021263B" w:rsidP="00A05284">
      <w:pPr>
        <w:rPr>
          <w:rStyle w:val="Strong"/>
          <w:szCs w:val="20"/>
        </w:rPr>
      </w:pPr>
    </w:p>
    <w:p w14:paraId="32BE2007" w14:textId="4EE833FC" w:rsidR="00A05284" w:rsidRPr="00E26361" w:rsidRDefault="00A05284" w:rsidP="00A05284">
      <w:pPr>
        <w:rPr>
          <w:rStyle w:val="Strong"/>
          <w:szCs w:val="20"/>
        </w:rPr>
      </w:pPr>
      <w:r w:rsidRPr="00E26361">
        <w:rPr>
          <w:rStyle w:val="Strong"/>
          <w:szCs w:val="20"/>
        </w:rPr>
        <w:lastRenderedPageBreak/>
        <w:t>þjóðlenda</w:t>
      </w:r>
    </w:p>
    <w:p w14:paraId="42DF7C7E" w14:textId="77777777" w:rsidR="00A05284" w:rsidRPr="00E26361" w:rsidRDefault="00A05284" w:rsidP="00A05284">
      <w:pPr>
        <w:ind w:right="30"/>
        <w:jc w:val="both"/>
        <w:rPr>
          <w:szCs w:val="20"/>
        </w:rPr>
      </w:pPr>
      <w:r w:rsidRPr="00E26361">
        <w:rPr>
          <w:szCs w:val="20"/>
        </w:rPr>
        <w:t>landsvæði utan eignarlanda sem er þjóðareign</w:t>
      </w:r>
    </w:p>
    <w:p w14:paraId="12B7C059" w14:textId="0AA5C821"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Land í eigu ríkisins, þótt einstaklingar eða lögaðilar kunni að eiga þar takmörkuð réttindi</w:t>
      </w:r>
      <w:r w:rsidR="00474304">
        <w:rPr>
          <w:rFonts w:asciiTheme="minorHAnsi" w:hAnsiTheme="minorHAnsi"/>
          <w:sz w:val="20"/>
          <w:szCs w:val="20"/>
          <w:lang w:val="is-IS"/>
        </w:rPr>
        <w:t>,</w:t>
      </w:r>
      <w:r w:rsidRPr="00E26361">
        <w:rPr>
          <w:rFonts w:asciiTheme="minorHAnsi" w:hAnsiTheme="minorHAnsi"/>
          <w:sz w:val="20"/>
          <w:szCs w:val="20"/>
          <w:lang w:val="is-IS"/>
        </w:rPr>
        <w:t xml:space="preserve"> t.d. til nýtingar beitar eða fisks í vötnum. Forsætisráðherra fer með forræði þjóðlendna fyrir hönd þjóðarinnar, samanber 3. gr. laga um þjóðlendur og ákvörðun marka eignarlanda nr. 58/1998. Þar kemur fram að enginn megi hafa afnot af þjóðlendu fyrir sjálfan sig, þar með talið að reisa þar mannvirki, gera jarðrask, nýta hlunnindi nema að fengnu leyfi</w:t>
      </w:r>
      <w:r w:rsidR="0021263B">
        <w:rPr>
          <w:rFonts w:asciiTheme="minorHAnsi" w:hAnsiTheme="minorHAnsi"/>
          <w:sz w:val="20"/>
          <w:szCs w:val="20"/>
          <w:lang w:val="is-IS"/>
        </w:rPr>
        <w:t>.</w:t>
      </w:r>
    </w:p>
    <w:p w14:paraId="3880EB93" w14:textId="77777777" w:rsidR="002D7AF1" w:rsidRPr="00E26361" w:rsidRDefault="002D7AF1" w:rsidP="00A05284">
      <w:pPr>
        <w:ind w:right="30"/>
        <w:jc w:val="both"/>
        <w:rPr>
          <w:b/>
          <w:bCs/>
          <w:szCs w:val="20"/>
        </w:rPr>
      </w:pPr>
    </w:p>
    <w:p w14:paraId="6CF410BF" w14:textId="56EF619F" w:rsidR="00A05284" w:rsidRPr="00E26361" w:rsidRDefault="00A05284" w:rsidP="00A05284">
      <w:pPr>
        <w:ind w:right="30"/>
        <w:jc w:val="both"/>
        <w:rPr>
          <w:b/>
          <w:bCs/>
          <w:szCs w:val="20"/>
        </w:rPr>
      </w:pPr>
      <w:r w:rsidRPr="00E26361">
        <w:rPr>
          <w:b/>
          <w:bCs/>
          <w:szCs w:val="20"/>
        </w:rPr>
        <w:t>þjöppun</w:t>
      </w:r>
    </w:p>
    <w:p w14:paraId="6A3365FF" w14:textId="77777777" w:rsidR="00A05284" w:rsidRPr="00E26361" w:rsidRDefault="00A05284" w:rsidP="00A05284">
      <w:pPr>
        <w:ind w:right="30"/>
        <w:jc w:val="both"/>
        <w:rPr>
          <w:szCs w:val="20"/>
        </w:rPr>
      </w:pPr>
      <w:r w:rsidRPr="00E26361">
        <w:rPr>
          <w:szCs w:val="20"/>
        </w:rPr>
        <w:t xml:space="preserve">hvers konar aðgerðir sem miða að því að minnka holrými í </w:t>
      </w:r>
      <w:r w:rsidRPr="00E26361">
        <w:rPr>
          <w:i/>
          <w:szCs w:val="20"/>
        </w:rPr>
        <w:t>steinefni</w:t>
      </w:r>
      <w:r w:rsidRPr="00E26361">
        <w:rPr>
          <w:szCs w:val="20"/>
        </w:rPr>
        <w:t xml:space="preserve">, bundnu eða óbundnu, og auka </w:t>
      </w:r>
      <w:r w:rsidRPr="00E26361">
        <w:rPr>
          <w:i/>
          <w:szCs w:val="20"/>
        </w:rPr>
        <w:t>burðarþol</w:t>
      </w:r>
      <w:r w:rsidRPr="00E26361">
        <w:rPr>
          <w:szCs w:val="20"/>
        </w:rPr>
        <w:t xml:space="preserve"> þess. </w:t>
      </w:r>
    </w:p>
    <w:p w14:paraId="50DCD62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Í vegagerð eru oftast notaðir </w:t>
      </w:r>
      <w:r w:rsidRPr="00E26361">
        <w:rPr>
          <w:rFonts w:asciiTheme="minorHAnsi" w:hAnsiTheme="minorHAnsi"/>
          <w:i/>
          <w:sz w:val="20"/>
          <w:szCs w:val="20"/>
          <w:lang w:val="is-IS"/>
        </w:rPr>
        <w:t>valtar</w:t>
      </w:r>
      <w:r w:rsidRPr="00E26361">
        <w:rPr>
          <w:rFonts w:asciiTheme="minorHAnsi" w:hAnsiTheme="minorHAnsi"/>
          <w:sz w:val="20"/>
          <w:szCs w:val="20"/>
          <w:lang w:val="is-IS"/>
        </w:rPr>
        <w:t xml:space="preserve"> í þessum tilgangi, stöku sinnum farg.</w:t>
      </w:r>
    </w:p>
    <w:p w14:paraId="4310934C" w14:textId="77777777" w:rsidR="00A05284" w:rsidRPr="00E26361" w:rsidRDefault="00A05284" w:rsidP="00A05284">
      <w:pPr>
        <w:ind w:right="3132"/>
        <w:jc w:val="both"/>
        <w:rPr>
          <w:szCs w:val="20"/>
        </w:rPr>
      </w:pPr>
    </w:p>
    <w:p w14:paraId="6DEFB17C" w14:textId="77777777" w:rsidR="00A05284" w:rsidRPr="00E26361" w:rsidRDefault="00A05284" w:rsidP="00A05284">
      <w:pPr>
        <w:rPr>
          <w:b/>
          <w:szCs w:val="20"/>
        </w:rPr>
      </w:pPr>
      <w:r w:rsidRPr="00E26361">
        <w:rPr>
          <w:b/>
          <w:szCs w:val="20"/>
        </w:rPr>
        <w:t>þjöppunareftirlit</w:t>
      </w:r>
    </w:p>
    <w:p w14:paraId="1F78CAF3" w14:textId="77777777" w:rsidR="00A05284" w:rsidRPr="00E26361" w:rsidRDefault="00A05284" w:rsidP="00A05284">
      <w:pPr>
        <w:rPr>
          <w:szCs w:val="20"/>
        </w:rPr>
      </w:pPr>
      <w:r w:rsidRPr="00E26361">
        <w:rPr>
          <w:i/>
          <w:szCs w:val="20"/>
        </w:rPr>
        <w:t>eftirlit</w:t>
      </w:r>
      <w:r w:rsidRPr="00E26361">
        <w:rPr>
          <w:szCs w:val="20"/>
        </w:rPr>
        <w:t xml:space="preserve"> með </w:t>
      </w:r>
      <w:r w:rsidRPr="00E26361">
        <w:rPr>
          <w:i/>
          <w:szCs w:val="20"/>
        </w:rPr>
        <w:t>þjöppun</w:t>
      </w:r>
      <w:r w:rsidRPr="00E26361">
        <w:rPr>
          <w:szCs w:val="20"/>
        </w:rPr>
        <w:t xml:space="preserve"> jarðefna</w:t>
      </w:r>
    </w:p>
    <w:p w14:paraId="780E8B24"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Yfirleitt er rúmþyngd efnisins í laginu notuð sem grunnmælikvarði á þjöppunina. Í verklýsingu er oft tilgreind ein aðferð (af mörgum mögulegum) til að mæla þjöppunina. Þjöppunareftirlit er jafnframt nokkurskonar </w:t>
      </w:r>
      <w:r w:rsidRPr="00E26361">
        <w:rPr>
          <w:rFonts w:asciiTheme="minorHAnsi" w:hAnsiTheme="minorHAnsi"/>
          <w:i/>
          <w:sz w:val="20"/>
          <w:szCs w:val="20"/>
          <w:lang w:val="is-IS"/>
        </w:rPr>
        <w:t>eftirlit</w:t>
      </w:r>
      <w:r w:rsidRPr="00E26361">
        <w:rPr>
          <w:rFonts w:asciiTheme="minorHAnsi" w:hAnsiTheme="minorHAnsi"/>
          <w:sz w:val="20"/>
          <w:szCs w:val="20"/>
          <w:lang w:val="is-IS"/>
        </w:rPr>
        <w:t xml:space="preserve"> með styrkleika viðkomandi lags þar sem hann er háður </w:t>
      </w:r>
      <w:r w:rsidRPr="00E26361">
        <w:rPr>
          <w:rFonts w:asciiTheme="minorHAnsi" w:hAnsiTheme="minorHAnsi"/>
          <w:i/>
          <w:sz w:val="20"/>
          <w:szCs w:val="20"/>
          <w:lang w:val="is-IS"/>
        </w:rPr>
        <w:t>þjöppun</w:t>
      </w:r>
      <w:r w:rsidRPr="00E26361">
        <w:rPr>
          <w:rFonts w:asciiTheme="minorHAnsi" w:hAnsiTheme="minorHAnsi"/>
          <w:sz w:val="20"/>
          <w:szCs w:val="20"/>
          <w:lang w:val="is-IS"/>
        </w:rPr>
        <w:t>.</w:t>
      </w:r>
    </w:p>
    <w:p w14:paraId="60FCCD2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Dæmi um eftirlitsaðferðir: Talning yfirferða valta, plötupróf, þjöppumælir í völtum, sandkeilupróf, geislamæling.</w:t>
      </w:r>
    </w:p>
    <w:p w14:paraId="03762D58" w14:textId="77777777" w:rsidR="00454740" w:rsidRDefault="00454740" w:rsidP="00A05284">
      <w:pPr>
        <w:ind w:right="10"/>
        <w:jc w:val="both"/>
        <w:rPr>
          <w:b/>
          <w:bCs/>
          <w:szCs w:val="20"/>
        </w:rPr>
      </w:pPr>
    </w:p>
    <w:p w14:paraId="4FACE0EE" w14:textId="1A4FD39F" w:rsidR="00A05284" w:rsidRPr="00E26361" w:rsidRDefault="00A05284" w:rsidP="00A05284">
      <w:pPr>
        <w:ind w:right="10"/>
        <w:jc w:val="both"/>
        <w:rPr>
          <w:b/>
          <w:bCs/>
          <w:szCs w:val="20"/>
        </w:rPr>
      </w:pPr>
      <w:r w:rsidRPr="00E26361">
        <w:rPr>
          <w:b/>
          <w:bCs/>
          <w:szCs w:val="20"/>
        </w:rPr>
        <w:t xml:space="preserve">þjöppunarmæling </w:t>
      </w:r>
      <w:r w:rsidRPr="00E26361">
        <w:rPr>
          <w:bCs/>
          <w:szCs w:val="20"/>
        </w:rPr>
        <w:t>(þjappmæling)</w:t>
      </w:r>
    </w:p>
    <w:p w14:paraId="363DF622" w14:textId="77777777" w:rsidR="00A05284" w:rsidRPr="00E26361" w:rsidRDefault="00A05284" w:rsidP="00A05284">
      <w:pPr>
        <w:tabs>
          <w:tab w:val="left" w:pos="284"/>
        </w:tabs>
        <w:ind w:right="10"/>
        <w:jc w:val="both"/>
        <w:rPr>
          <w:szCs w:val="20"/>
        </w:rPr>
      </w:pPr>
      <w:r w:rsidRPr="00E26361">
        <w:rPr>
          <w:szCs w:val="20"/>
        </w:rPr>
        <w:t xml:space="preserve">það að mæla </w:t>
      </w:r>
      <w:r w:rsidRPr="00E26361">
        <w:rPr>
          <w:i/>
          <w:szCs w:val="20"/>
        </w:rPr>
        <w:t>þjöppun</w:t>
      </w:r>
      <w:r w:rsidRPr="00E26361">
        <w:rPr>
          <w:szCs w:val="20"/>
        </w:rPr>
        <w:t xml:space="preserve"> með tækni sem gerir kleift að ákvarða hversu langt </w:t>
      </w:r>
      <w:r w:rsidRPr="00E26361">
        <w:rPr>
          <w:i/>
          <w:szCs w:val="20"/>
        </w:rPr>
        <w:t>þjöppun</w:t>
      </w:r>
      <w:r w:rsidRPr="00E26361">
        <w:rPr>
          <w:szCs w:val="20"/>
        </w:rPr>
        <w:t xml:space="preserve"> er gengin eða hvort hún hefur borið viðhlítandi árangur </w:t>
      </w:r>
    </w:p>
    <w:p w14:paraId="021850D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Margar aðferðir standa til boða, ýmist á rannsóknastofu eða á framkvæmdastað t.d. </w:t>
      </w:r>
      <w:r w:rsidRPr="00E26361">
        <w:rPr>
          <w:rFonts w:asciiTheme="minorHAnsi" w:hAnsiTheme="minorHAnsi"/>
          <w:i/>
          <w:sz w:val="20"/>
          <w:szCs w:val="20"/>
          <w:lang w:val="is-IS"/>
        </w:rPr>
        <w:t>plötupróf</w:t>
      </w:r>
      <w:r w:rsidRPr="00E26361">
        <w:rPr>
          <w:rFonts w:asciiTheme="minorHAnsi" w:hAnsiTheme="minorHAnsi"/>
          <w:sz w:val="20"/>
          <w:szCs w:val="20"/>
          <w:lang w:val="is-IS"/>
        </w:rPr>
        <w:t xml:space="preserve">, </w:t>
      </w:r>
      <w:r w:rsidRPr="00E26361">
        <w:rPr>
          <w:rFonts w:asciiTheme="minorHAnsi" w:hAnsiTheme="minorHAnsi"/>
          <w:i/>
          <w:sz w:val="20"/>
          <w:szCs w:val="20"/>
          <w:lang w:val="is-IS"/>
        </w:rPr>
        <w:t>þjappmælir</w:t>
      </w:r>
      <w:r w:rsidRPr="00E26361">
        <w:rPr>
          <w:rFonts w:asciiTheme="minorHAnsi" w:hAnsiTheme="minorHAnsi"/>
          <w:sz w:val="20"/>
          <w:szCs w:val="20"/>
          <w:lang w:val="is-IS"/>
        </w:rPr>
        <w:t xml:space="preserve">, </w:t>
      </w:r>
      <w:r w:rsidRPr="00E26361">
        <w:rPr>
          <w:rFonts w:asciiTheme="minorHAnsi" w:hAnsiTheme="minorHAnsi"/>
          <w:i/>
          <w:sz w:val="20"/>
          <w:szCs w:val="20"/>
          <w:lang w:val="is-IS"/>
        </w:rPr>
        <w:t>rúmþyngdarmæling</w:t>
      </w:r>
      <w:r w:rsidRPr="00E26361">
        <w:rPr>
          <w:rFonts w:asciiTheme="minorHAnsi" w:hAnsiTheme="minorHAnsi"/>
          <w:sz w:val="20"/>
          <w:szCs w:val="20"/>
          <w:lang w:val="is-IS"/>
        </w:rPr>
        <w:t xml:space="preserve"> og geislamæling.</w:t>
      </w:r>
    </w:p>
    <w:p w14:paraId="615EFD75" w14:textId="77777777" w:rsidR="00A05284" w:rsidRPr="00E26361" w:rsidRDefault="00A05284" w:rsidP="00A05284">
      <w:pPr>
        <w:ind w:right="10"/>
        <w:rPr>
          <w:b/>
          <w:szCs w:val="20"/>
        </w:rPr>
      </w:pPr>
    </w:p>
    <w:p w14:paraId="36BA2D3D" w14:textId="77777777" w:rsidR="0021263B" w:rsidRDefault="0021263B" w:rsidP="00A05284">
      <w:pPr>
        <w:ind w:right="10"/>
        <w:rPr>
          <w:b/>
          <w:szCs w:val="20"/>
        </w:rPr>
      </w:pPr>
    </w:p>
    <w:p w14:paraId="31614C7D" w14:textId="77777777" w:rsidR="0021263B" w:rsidRDefault="0021263B" w:rsidP="00A05284">
      <w:pPr>
        <w:ind w:right="10"/>
        <w:rPr>
          <w:b/>
          <w:szCs w:val="20"/>
        </w:rPr>
      </w:pPr>
    </w:p>
    <w:p w14:paraId="142E6831" w14:textId="1F664492" w:rsidR="00A05284" w:rsidRPr="00E26361" w:rsidRDefault="00A05284" w:rsidP="00A05284">
      <w:pPr>
        <w:ind w:right="10"/>
        <w:rPr>
          <w:b/>
          <w:szCs w:val="20"/>
        </w:rPr>
      </w:pPr>
      <w:r w:rsidRPr="00E26361">
        <w:rPr>
          <w:b/>
          <w:szCs w:val="20"/>
        </w:rPr>
        <w:t>þjöppunartæki</w:t>
      </w:r>
    </w:p>
    <w:p w14:paraId="535FEED9" w14:textId="77777777" w:rsidR="00A05284" w:rsidRPr="00E26361" w:rsidRDefault="00A05284" w:rsidP="00A05284">
      <w:pPr>
        <w:ind w:right="10"/>
        <w:rPr>
          <w:szCs w:val="20"/>
        </w:rPr>
      </w:pPr>
      <w:r w:rsidRPr="00E26361">
        <w:rPr>
          <w:szCs w:val="20"/>
        </w:rPr>
        <w:t xml:space="preserve">tækjabúnaður til að þjappa </w:t>
      </w:r>
      <w:r w:rsidRPr="00E26361">
        <w:rPr>
          <w:i/>
          <w:szCs w:val="20"/>
        </w:rPr>
        <w:t>jarðefni</w:t>
      </w:r>
    </w:p>
    <w:p w14:paraId="225AECE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Til dæmis valtar og hnallar</w:t>
      </w:r>
    </w:p>
    <w:p w14:paraId="153E1263" w14:textId="77777777" w:rsidR="00A05284" w:rsidRPr="00E26361" w:rsidRDefault="00A05284" w:rsidP="00A05284">
      <w:pPr>
        <w:ind w:right="10"/>
        <w:rPr>
          <w:szCs w:val="20"/>
        </w:rPr>
      </w:pPr>
    </w:p>
    <w:p w14:paraId="09541E9C" w14:textId="77777777" w:rsidR="00A05284" w:rsidRPr="00E26361" w:rsidRDefault="00A05284" w:rsidP="00A05284">
      <w:pPr>
        <w:ind w:right="10"/>
        <w:jc w:val="both"/>
        <w:rPr>
          <w:b/>
          <w:szCs w:val="20"/>
        </w:rPr>
      </w:pPr>
      <w:r w:rsidRPr="00E26361">
        <w:rPr>
          <w:b/>
          <w:szCs w:val="20"/>
        </w:rPr>
        <w:t>þolvik</w:t>
      </w:r>
    </w:p>
    <w:p w14:paraId="7B26F473" w14:textId="77777777" w:rsidR="00A05284" w:rsidRPr="00E26361" w:rsidRDefault="00A05284" w:rsidP="00A05284">
      <w:pPr>
        <w:ind w:right="10"/>
        <w:jc w:val="both"/>
        <w:rPr>
          <w:szCs w:val="20"/>
        </w:rPr>
      </w:pPr>
      <w:r w:rsidRPr="00E26361">
        <w:rPr>
          <w:szCs w:val="20"/>
        </w:rPr>
        <w:t>leyfilegt vik frá því sem mælt er fyrir um</w:t>
      </w:r>
    </w:p>
    <w:p w14:paraId="207CDF4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Leyft gildi er á bilinu a ± </w:t>
      </w:r>
      <w:r w:rsidRPr="00E26361">
        <w:rPr>
          <w:rFonts w:ascii="Courier New" w:hAnsi="Courier New" w:cs="Courier New"/>
          <w:sz w:val="20"/>
          <w:szCs w:val="20"/>
          <w:lang w:val="is-IS"/>
        </w:rPr>
        <w:t>Δ</w:t>
      </w:r>
      <w:r w:rsidRPr="00E26361">
        <w:rPr>
          <w:rFonts w:asciiTheme="minorHAnsi" w:hAnsiTheme="minorHAnsi"/>
          <w:sz w:val="20"/>
          <w:szCs w:val="20"/>
          <w:lang w:val="is-IS"/>
        </w:rPr>
        <w:t xml:space="preserve"> </w:t>
      </w:r>
      <w:r w:rsidRPr="00E26361">
        <w:rPr>
          <w:rFonts w:ascii="Vegagerdin FK Grotesk" w:hAnsi="Vegagerdin FK Grotesk" w:cs="Vegagerdin FK Grotesk"/>
          <w:sz w:val="20"/>
          <w:szCs w:val="20"/>
          <w:lang w:val="is-IS"/>
        </w:rPr>
        <w:t>þ</w:t>
      </w:r>
      <w:r w:rsidRPr="00E26361">
        <w:rPr>
          <w:rFonts w:asciiTheme="minorHAnsi" w:hAnsiTheme="minorHAnsi"/>
          <w:sz w:val="20"/>
          <w:szCs w:val="20"/>
          <w:lang w:val="is-IS"/>
        </w:rPr>
        <w:t>ar sem a er fyrirskipa</w:t>
      </w:r>
      <w:r w:rsidRPr="00E26361">
        <w:rPr>
          <w:rFonts w:ascii="Vegagerdin FK Grotesk" w:hAnsi="Vegagerdin FK Grotesk" w:cs="Vegagerdin FK Grotesk"/>
          <w:sz w:val="20"/>
          <w:szCs w:val="20"/>
          <w:lang w:val="is-IS"/>
        </w:rPr>
        <w:t>ð</w:t>
      </w:r>
      <w:r w:rsidRPr="00E26361">
        <w:rPr>
          <w:rFonts w:asciiTheme="minorHAnsi" w:hAnsiTheme="minorHAnsi"/>
          <w:sz w:val="20"/>
          <w:szCs w:val="20"/>
          <w:lang w:val="is-IS"/>
        </w:rPr>
        <w:t xml:space="preserve"> gildi og </w:t>
      </w:r>
      <w:r w:rsidRPr="00E26361">
        <w:rPr>
          <w:rFonts w:ascii="Courier New" w:hAnsi="Courier New" w:cs="Courier New"/>
          <w:sz w:val="20"/>
          <w:szCs w:val="20"/>
          <w:lang w:val="is-IS"/>
        </w:rPr>
        <w:t>Δ</w:t>
      </w:r>
      <w:r w:rsidRPr="00E26361">
        <w:rPr>
          <w:rFonts w:asciiTheme="minorHAnsi" w:hAnsiTheme="minorHAnsi"/>
          <w:sz w:val="20"/>
          <w:szCs w:val="20"/>
          <w:lang w:val="is-IS"/>
        </w:rPr>
        <w:t xml:space="preserve"> er </w:t>
      </w:r>
      <w:r w:rsidRPr="00E26361">
        <w:rPr>
          <w:rFonts w:asciiTheme="minorHAnsi" w:hAnsiTheme="minorHAnsi"/>
          <w:i/>
          <w:sz w:val="20"/>
          <w:szCs w:val="20"/>
          <w:lang w:val="is-IS"/>
        </w:rPr>
        <w:t>þolvik</w:t>
      </w:r>
      <w:r w:rsidRPr="00E26361">
        <w:rPr>
          <w:rFonts w:asciiTheme="minorHAnsi" w:hAnsiTheme="minorHAnsi"/>
          <w:sz w:val="20"/>
          <w:szCs w:val="20"/>
          <w:lang w:val="is-IS"/>
        </w:rPr>
        <w:t>.</w:t>
      </w:r>
    </w:p>
    <w:p w14:paraId="718F932B" w14:textId="77777777" w:rsidR="00A05284" w:rsidRPr="00E26361" w:rsidRDefault="00A05284" w:rsidP="00A05284">
      <w:pPr>
        <w:ind w:left="284" w:right="30"/>
        <w:jc w:val="both"/>
        <w:rPr>
          <w:szCs w:val="20"/>
        </w:rPr>
      </w:pPr>
    </w:p>
    <w:p w14:paraId="2C0DBEAD" w14:textId="77777777" w:rsidR="00A05284" w:rsidRPr="00E26361" w:rsidRDefault="00A05284" w:rsidP="00A05284">
      <w:pPr>
        <w:rPr>
          <w:b/>
          <w:szCs w:val="20"/>
        </w:rPr>
      </w:pPr>
      <w:r w:rsidRPr="00E26361">
        <w:rPr>
          <w:b/>
          <w:szCs w:val="20"/>
        </w:rPr>
        <w:t>þungatakmarkanir</w:t>
      </w:r>
    </w:p>
    <w:p w14:paraId="2658B59C" w14:textId="77777777" w:rsidR="00A05284" w:rsidRPr="00E26361" w:rsidRDefault="00A05284" w:rsidP="00A05284">
      <w:pPr>
        <w:rPr>
          <w:szCs w:val="20"/>
        </w:rPr>
      </w:pPr>
      <w:r w:rsidRPr="00E26361">
        <w:rPr>
          <w:szCs w:val="20"/>
        </w:rPr>
        <w:t>takmarkanir á öxulþunga ökutækja</w:t>
      </w:r>
    </w:p>
    <w:p w14:paraId="343BF571"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M.a. á þáartíma, meðan freri er að fara úr veghloti.</w:t>
      </w:r>
    </w:p>
    <w:p w14:paraId="2F51EAA6" w14:textId="77777777" w:rsidR="002D7AF1" w:rsidRPr="00E26361" w:rsidRDefault="002D7AF1" w:rsidP="00A05284">
      <w:pPr>
        <w:rPr>
          <w:b/>
          <w:szCs w:val="20"/>
        </w:rPr>
      </w:pPr>
    </w:p>
    <w:p w14:paraId="73123C95" w14:textId="0BB4BA0B" w:rsidR="00A05284" w:rsidRPr="00E26361" w:rsidRDefault="00A05284" w:rsidP="00A05284">
      <w:pPr>
        <w:rPr>
          <w:b/>
          <w:szCs w:val="20"/>
        </w:rPr>
      </w:pPr>
      <w:r w:rsidRPr="00E26361">
        <w:rPr>
          <w:b/>
          <w:szCs w:val="20"/>
        </w:rPr>
        <w:t>þunnbik</w:t>
      </w:r>
    </w:p>
    <w:p w14:paraId="1DAB1CBD" w14:textId="77777777" w:rsidR="00A05284" w:rsidRPr="00E26361" w:rsidRDefault="00A05284" w:rsidP="00A05284">
      <w:pPr>
        <w:rPr>
          <w:szCs w:val="20"/>
        </w:rPr>
      </w:pPr>
      <w:r w:rsidRPr="00E26361">
        <w:rPr>
          <w:szCs w:val="20"/>
        </w:rPr>
        <w:t>bik, blandað þynni til að minnka seigju þess</w:t>
      </w:r>
    </w:p>
    <w:p w14:paraId="487A34D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Algengir þynnar eru steinolía og </w:t>
      </w:r>
      <w:r w:rsidRPr="00E26361">
        <w:rPr>
          <w:rFonts w:asciiTheme="minorHAnsi" w:hAnsiTheme="minorHAnsi"/>
          <w:i/>
          <w:sz w:val="20"/>
          <w:szCs w:val="20"/>
          <w:lang w:val="is-IS"/>
        </w:rPr>
        <w:t>hvítspíri</w:t>
      </w:r>
      <w:r w:rsidRPr="00E26361">
        <w:rPr>
          <w:rFonts w:asciiTheme="minorHAnsi" w:hAnsiTheme="minorHAnsi"/>
          <w:sz w:val="20"/>
          <w:szCs w:val="20"/>
          <w:lang w:val="is-IS"/>
        </w:rPr>
        <w:t xml:space="preserve"> (white spirit). Þunnbik harðnar með tímanum, hratt í fyrstu, vegna þess að þynnirinn gufar upp.</w:t>
      </w:r>
    </w:p>
    <w:p w14:paraId="1349B5BC" w14:textId="77777777" w:rsidR="00A05284" w:rsidRPr="00E26361" w:rsidRDefault="00A05284" w:rsidP="00A05284">
      <w:pPr>
        <w:rPr>
          <w:szCs w:val="20"/>
        </w:rPr>
      </w:pPr>
    </w:p>
    <w:p w14:paraId="0DCDA56C" w14:textId="77777777" w:rsidR="00A05284" w:rsidRPr="00E26361" w:rsidRDefault="00A05284" w:rsidP="00A05284">
      <w:pPr>
        <w:rPr>
          <w:b/>
          <w:szCs w:val="20"/>
        </w:rPr>
      </w:pPr>
      <w:r w:rsidRPr="00E26361">
        <w:rPr>
          <w:b/>
          <w:szCs w:val="20"/>
        </w:rPr>
        <w:t>þursaberg</w:t>
      </w:r>
    </w:p>
    <w:p w14:paraId="254FD596" w14:textId="77777777" w:rsidR="00A05284" w:rsidRPr="00E26361" w:rsidRDefault="00A05284" w:rsidP="00A05284">
      <w:pPr>
        <w:rPr>
          <w:szCs w:val="20"/>
        </w:rPr>
      </w:pPr>
      <w:r w:rsidRPr="00E26361">
        <w:rPr>
          <w:i/>
          <w:szCs w:val="20"/>
        </w:rPr>
        <w:t>setberg</w:t>
      </w:r>
      <w:r w:rsidRPr="00E26361">
        <w:rPr>
          <w:szCs w:val="20"/>
        </w:rPr>
        <w:t xml:space="preserve"> (molaberg) úr </w:t>
      </w:r>
      <w:r w:rsidRPr="00E26361">
        <w:rPr>
          <w:i/>
          <w:szCs w:val="20"/>
        </w:rPr>
        <w:t>möl</w:t>
      </w:r>
      <w:r w:rsidRPr="00E26361">
        <w:rPr>
          <w:szCs w:val="20"/>
        </w:rPr>
        <w:t xml:space="preserve"> og fíngerðara efni milli steinanna, sem að jafnaði eru brúnóttir</w:t>
      </w:r>
    </w:p>
    <w:p w14:paraId="02C19B8F" w14:textId="77777777" w:rsidR="00A05284" w:rsidRPr="00E26361" w:rsidRDefault="00A05284" w:rsidP="00A05284">
      <w:pPr>
        <w:rPr>
          <w:szCs w:val="20"/>
        </w:rPr>
      </w:pPr>
    </w:p>
    <w:p w14:paraId="58797C0A" w14:textId="77777777" w:rsidR="00A05284" w:rsidRPr="00E26361" w:rsidRDefault="00A05284" w:rsidP="00A05284">
      <w:pPr>
        <w:rPr>
          <w:b/>
          <w:szCs w:val="20"/>
        </w:rPr>
      </w:pPr>
      <w:r w:rsidRPr="00E26361">
        <w:rPr>
          <w:b/>
          <w:szCs w:val="20"/>
        </w:rPr>
        <w:t>þverfærsla misgengis</w:t>
      </w:r>
    </w:p>
    <w:p w14:paraId="4798633A" w14:textId="77777777" w:rsidR="00A05284" w:rsidRPr="00E26361" w:rsidRDefault="00A05284" w:rsidP="00A05284">
      <w:pPr>
        <w:rPr>
          <w:szCs w:val="20"/>
        </w:rPr>
      </w:pPr>
      <w:r w:rsidRPr="00E26361">
        <w:rPr>
          <w:szCs w:val="20"/>
        </w:rPr>
        <w:t>lárétt partfærsla misgengisfærslu þvert á strikstefnu misgengisflatarins</w:t>
      </w:r>
    </w:p>
    <w:p w14:paraId="3C237F83" w14:textId="77777777" w:rsidR="00A05284" w:rsidRPr="00E26361" w:rsidRDefault="00A05284" w:rsidP="00A05284">
      <w:pPr>
        <w:rPr>
          <w:szCs w:val="20"/>
        </w:rPr>
      </w:pPr>
    </w:p>
    <w:p w14:paraId="38DF9D75" w14:textId="77777777" w:rsidR="00A05284" w:rsidRPr="00E26361" w:rsidRDefault="00A05284" w:rsidP="00A05284">
      <w:pPr>
        <w:rPr>
          <w:b/>
          <w:szCs w:val="20"/>
        </w:rPr>
      </w:pPr>
      <w:r w:rsidRPr="00E26361">
        <w:rPr>
          <w:b/>
          <w:szCs w:val="20"/>
        </w:rPr>
        <w:t>þvergengi</w:t>
      </w:r>
    </w:p>
    <w:p w14:paraId="75A85550" w14:textId="77777777" w:rsidR="00A05284" w:rsidRPr="00E26361" w:rsidRDefault="00A05284" w:rsidP="00A05284">
      <w:pPr>
        <w:rPr>
          <w:szCs w:val="20"/>
        </w:rPr>
      </w:pPr>
      <w:r w:rsidRPr="00E26361">
        <w:rPr>
          <w:szCs w:val="20"/>
        </w:rPr>
        <w:t>þvergengi er sniðgengi í hjáreksbelti með strikstefnu, sem er samsíða beltinu</w:t>
      </w:r>
    </w:p>
    <w:p w14:paraId="55DDC6A9" w14:textId="77777777" w:rsidR="00A05284" w:rsidRPr="00E26361" w:rsidRDefault="00A05284" w:rsidP="00A05284">
      <w:pPr>
        <w:rPr>
          <w:szCs w:val="20"/>
        </w:rPr>
      </w:pPr>
    </w:p>
    <w:p w14:paraId="381B311D" w14:textId="77777777" w:rsidR="00A05284" w:rsidRPr="00E26361" w:rsidRDefault="00A05284" w:rsidP="00A05284">
      <w:pPr>
        <w:rPr>
          <w:b/>
          <w:szCs w:val="20"/>
        </w:rPr>
      </w:pPr>
      <w:r w:rsidRPr="00E26361">
        <w:rPr>
          <w:b/>
          <w:szCs w:val="20"/>
        </w:rPr>
        <w:t>þvergöng</w:t>
      </w:r>
    </w:p>
    <w:p w14:paraId="0637F8B6" w14:textId="77777777" w:rsidR="00A05284" w:rsidRPr="00E26361" w:rsidRDefault="00A05284" w:rsidP="00A05284">
      <w:pPr>
        <w:rPr>
          <w:szCs w:val="20"/>
        </w:rPr>
      </w:pPr>
      <w:r w:rsidRPr="00E26361">
        <w:rPr>
          <w:szCs w:val="20"/>
        </w:rPr>
        <w:t>jarðgöng þvert á aðalgöng</w:t>
      </w:r>
    </w:p>
    <w:p w14:paraId="2C4D030F" w14:textId="77777777" w:rsidR="00A05284" w:rsidRPr="00E26361" w:rsidRDefault="00A05284" w:rsidP="00A05284">
      <w:pPr>
        <w:rPr>
          <w:b/>
          <w:szCs w:val="20"/>
        </w:rPr>
      </w:pPr>
    </w:p>
    <w:p w14:paraId="217B1EFB" w14:textId="77777777" w:rsidR="00A05284" w:rsidRPr="00E26361" w:rsidRDefault="00A05284" w:rsidP="00A05284">
      <w:pPr>
        <w:rPr>
          <w:b/>
          <w:szCs w:val="20"/>
        </w:rPr>
      </w:pPr>
      <w:r w:rsidRPr="00E26361">
        <w:rPr>
          <w:b/>
          <w:szCs w:val="20"/>
        </w:rPr>
        <w:t>þverskurður</w:t>
      </w:r>
    </w:p>
    <w:p w14:paraId="0B60566F" w14:textId="77777777" w:rsidR="00A05284" w:rsidRPr="00E26361" w:rsidRDefault="00A05284" w:rsidP="00A05284">
      <w:pPr>
        <w:rPr>
          <w:szCs w:val="20"/>
        </w:rPr>
      </w:pPr>
      <w:r w:rsidRPr="00E26361">
        <w:rPr>
          <w:szCs w:val="20"/>
        </w:rPr>
        <w:t>skurður, sem sprengdur er niður í botn jarðganga og þvert á þau, til þess að tengja aukaskurð við aðalskurð þeirra</w:t>
      </w:r>
    </w:p>
    <w:p w14:paraId="09E08C3C"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aukaskurður og aðalskurður.</w:t>
      </w:r>
    </w:p>
    <w:p w14:paraId="06709E36" w14:textId="77777777" w:rsidR="00A05284" w:rsidRPr="00E26361" w:rsidRDefault="00A05284" w:rsidP="00A05284">
      <w:pPr>
        <w:rPr>
          <w:szCs w:val="20"/>
        </w:rPr>
      </w:pPr>
    </w:p>
    <w:p w14:paraId="29722AE0" w14:textId="77777777" w:rsidR="00A05284" w:rsidRPr="00E26361" w:rsidRDefault="00A05284" w:rsidP="00A05284">
      <w:pPr>
        <w:rPr>
          <w:b/>
          <w:szCs w:val="20"/>
        </w:rPr>
      </w:pPr>
      <w:r w:rsidRPr="00E26361">
        <w:rPr>
          <w:b/>
          <w:szCs w:val="20"/>
        </w:rPr>
        <w:t>þversnið</w:t>
      </w:r>
    </w:p>
    <w:p w14:paraId="1BE3A221" w14:textId="77777777" w:rsidR="00A05284" w:rsidRPr="00E26361" w:rsidRDefault="00A05284" w:rsidP="00A05284">
      <w:pPr>
        <w:rPr>
          <w:szCs w:val="20"/>
        </w:rPr>
      </w:pPr>
      <w:r w:rsidRPr="00E26361">
        <w:rPr>
          <w:szCs w:val="20"/>
        </w:rPr>
        <w:t>skurðmynd þvert á byggingarhluta</w:t>
      </w:r>
    </w:p>
    <w:p w14:paraId="06CF7BCC" w14:textId="77777777" w:rsidR="00A05284" w:rsidRPr="00E26361" w:rsidRDefault="00A05284" w:rsidP="00A05284">
      <w:pPr>
        <w:rPr>
          <w:szCs w:val="20"/>
        </w:rPr>
      </w:pPr>
    </w:p>
    <w:p w14:paraId="60CCF03D" w14:textId="77777777" w:rsidR="00A05284" w:rsidRPr="00E26361" w:rsidRDefault="00A05284" w:rsidP="00A05284">
      <w:pPr>
        <w:rPr>
          <w:b/>
          <w:szCs w:val="20"/>
        </w:rPr>
      </w:pPr>
      <w:r w:rsidRPr="00E26361">
        <w:rPr>
          <w:b/>
          <w:szCs w:val="20"/>
        </w:rPr>
        <w:lastRenderedPageBreak/>
        <w:t>þversnið vegar</w:t>
      </w:r>
    </w:p>
    <w:p w14:paraId="312937AB" w14:textId="77777777" w:rsidR="00A05284" w:rsidRPr="00E26361" w:rsidRDefault="00A05284" w:rsidP="00A05284">
      <w:pPr>
        <w:rPr>
          <w:szCs w:val="20"/>
        </w:rPr>
      </w:pPr>
      <w:r w:rsidRPr="00E26361">
        <w:rPr>
          <w:szCs w:val="20"/>
        </w:rPr>
        <w:t>skurðmynd fullfrágengins vegar og jarðbyrðis</w:t>
      </w:r>
    </w:p>
    <w:p w14:paraId="154956F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Mörk útlínanna eru jarðvegsyfirborð við fláafót eða ysta punkt skæringar.</w:t>
      </w:r>
    </w:p>
    <w:p w14:paraId="0B5F8BC3" w14:textId="77777777" w:rsidR="00A05284" w:rsidRPr="00E26361" w:rsidRDefault="00A05284" w:rsidP="00A05284">
      <w:pPr>
        <w:rPr>
          <w:b/>
          <w:szCs w:val="20"/>
        </w:rPr>
      </w:pPr>
    </w:p>
    <w:p w14:paraId="6B81634C" w14:textId="77777777" w:rsidR="00A05284" w:rsidRPr="00E26361" w:rsidRDefault="00A05284" w:rsidP="00A05284">
      <w:pPr>
        <w:rPr>
          <w:b/>
          <w:szCs w:val="20"/>
        </w:rPr>
      </w:pPr>
      <w:r w:rsidRPr="00E26361">
        <w:rPr>
          <w:b/>
          <w:szCs w:val="20"/>
        </w:rPr>
        <w:t>þversniðsmæling</w:t>
      </w:r>
    </w:p>
    <w:p w14:paraId="5DCB41EF" w14:textId="77777777" w:rsidR="00A05284" w:rsidRPr="00E26361" w:rsidRDefault="00A05284" w:rsidP="00A05284">
      <w:pPr>
        <w:rPr>
          <w:szCs w:val="20"/>
        </w:rPr>
      </w:pPr>
      <w:r w:rsidRPr="00E26361">
        <w:rPr>
          <w:szCs w:val="20"/>
        </w:rPr>
        <w:t>mæling á hæð jarðbyrðis eða vegar í sniði þvert á veglínu</w:t>
      </w:r>
    </w:p>
    <w:p w14:paraId="6EB2CEBD" w14:textId="77777777" w:rsidR="002D7AF1" w:rsidRPr="00E26361" w:rsidRDefault="002D7AF1" w:rsidP="00A05284">
      <w:pPr>
        <w:rPr>
          <w:b/>
          <w:szCs w:val="20"/>
        </w:rPr>
      </w:pPr>
    </w:p>
    <w:p w14:paraId="6A6BF65B" w14:textId="261780BE" w:rsidR="00A05284" w:rsidRPr="00E26361" w:rsidRDefault="00A05284" w:rsidP="00A05284">
      <w:pPr>
        <w:rPr>
          <w:b/>
          <w:szCs w:val="20"/>
        </w:rPr>
      </w:pPr>
      <w:r w:rsidRPr="00E26361">
        <w:rPr>
          <w:b/>
          <w:szCs w:val="20"/>
        </w:rPr>
        <w:t>þvottabretti</w:t>
      </w:r>
    </w:p>
    <w:p w14:paraId="4AD6E83C" w14:textId="77777777" w:rsidR="00A05284" w:rsidRPr="00E26361" w:rsidRDefault="00A05284" w:rsidP="00A05284">
      <w:pPr>
        <w:rPr>
          <w:szCs w:val="20"/>
        </w:rPr>
      </w:pPr>
      <w:r w:rsidRPr="00E26361">
        <w:rPr>
          <w:szCs w:val="20"/>
        </w:rPr>
        <w:t>reglubundnar, bárulaga ójöfnur í yfirborði [vegagerð]</w:t>
      </w:r>
    </w:p>
    <w:p w14:paraId="31982435"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Algengt í sandríku vegyfirborði. Myndast fyrir áhrif ökutækja og stafar af ófullnægjandi bindingi milli efniskorna í slitlaginu.</w:t>
      </w:r>
    </w:p>
    <w:p w14:paraId="34B1DA00" w14:textId="77777777" w:rsidR="00A05284" w:rsidRPr="00E26361" w:rsidRDefault="00A05284" w:rsidP="00A05284">
      <w:pPr>
        <w:rPr>
          <w:szCs w:val="20"/>
        </w:rPr>
      </w:pPr>
    </w:p>
    <w:p w14:paraId="2604F630" w14:textId="77777777" w:rsidR="00A05284" w:rsidRPr="00E26361" w:rsidRDefault="00A05284" w:rsidP="00A05284">
      <w:pPr>
        <w:rPr>
          <w:b/>
          <w:szCs w:val="20"/>
        </w:rPr>
      </w:pPr>
      <w:r w:rsidRPr="00E26361">
        <w:rPr>
          <w:b/>
          <w:szCs w:val="20"/>
        </w:rPr>
        <w:t>þvottasnigill</w:t>
      </w:r>
    </w:p>
    <w:p w14:paraId="27654E28" w14:textId="77777777" w:rsidR="00A05284" w:rsidRPr="00E26361" w:rsidRDefault="00A05284" w:rsidP="00A05284">
      <w:pPr>
        <w:rPr>
          <w:szCs w:val="20"/>
        </w:rPr>
      </w:pPr>
      <w:r w:rsidRPr="00E26361">
        <w:rPr>
          <w:szCs w:val="20"/>
        </w:rPr>
        <w:t xml:space="preserve">skrúfulagaður færibúnaður, sem flytur </w:t>
      </w:r>
      <w:r w:rsidRPr="00E26361">
        <w:rPr>
          <w:i/>
          <w:szCs w:val="20"/>
        </w:rPr>
        <w:t>jarðefni</w:t>
      </w:r>
      <w:r w:rsidRPr="00E26361">
        <w:rPr>
          <w:szCs w:val="20"/>
        </w:rPr>
        <w:t xml:space="preserve"> í vatni með því að snúast um sjálfan sig</w:t>
      </w:r>
    </w:p>
    <w:p w14:paraId="7474094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Þvottasnigill er notaður til að þvo fínkorna efni úr grófara </w:t>
      </w:r>
      <w:r w:rsidRPr="00E26361">
        <w:rPr>
          <w:rFonts w:asciiTheme="minorHAnsi" w:hAnsiTheme="minorHAnsi"/>
          <w:i/>
          <w:sz w:val="20"/>
          <w:szCs w:val="20"/>
          <w:lang w:val="is-IS"/>
        </w:rPr>
        <w:t>jarðefni</w:t>
      </w:r>
      <w:r w:rsidRPr="00E26361">
        <w:rPr>
          <w:rFonts w:asciiTheme="minorHAnsi" w:hAnsiTheme="minorHAnsi"/>
          <w:sz w:val="20"/>
          <w:szCs w:val="20"/>
          <w:lang w:val="is-IS"/>
        </w:rPr>
        <w:t>.</w:t>
      </w:r>
    </w:p>
    <w:p w14:paraId="2294E434" w14:textId="77777777" w:rsidR="00A05284" w:rsidRPr="00E26361" w:rsidRDefault="00A05284" w:rsidP="00A05284">
      <w:pPr>
        <w:rPr>
          <w:szCs w:val="20"/>
        </w:rPr>
      </w:pPr>
    </w:p>
    <w:p w14:paraId="450358A9" w14:textId="77777777" w:rsidR="00A05284" w:rsidRPr="00E26361" w:rsidRDefault="00A05284" w:rsidP="00A05284">
      <w:pPr>
        <w:ind w:right="10"/>
        <w:jc w:val="both"/>
        <w:rPr>
          <w:b/>
          <w:bCs/>
          <w:szCs w:val="20"/>
        </w:rPr>
      </w:pPr>
      <w:r w:rsidRPr="00E26361">
        <w:rPr>
          <w:b/>
          <w:bCs/>
          <w:szCs w:val="20"/>
        </w:rPr>
        <w:t>þvottur steinefnis</w:t>
      </w:r>
    </w:p>
    <w:p w14:paraId="2C6D26F5" w14:textId="77777777" w:rsidR="00A05284" w:rsidRPr="00E26361" w:rsidRDefault="00A05284" w:rsidP="00A05284">
      <w:pPr>
        <w:ind w:right="10"/>
        <w:jc w:val="both"/>
        <w:rPr>
          <w:szCs w:val="20"/>
        </w:rPr>
      </w:pPr>
      <w:r w:rsidRPr="00E26361">
        <w:rPr>
          <w:szCs w:val="20"/>
        </w:rPr>
        <w:t xml:space="preserve">það að skola </w:t>
      </w:r>
      <w:r w:rsidRPr="00E26361">
        <w:rPr>
          <w:i/>
          <w:szCs w:val="20"/>
        </w:rPr>
        <w:t>steinefni</w:t>
      </w:r>
      <w:r w:rsidRPr="00E26361">
        <w:rPr>
          <w:szCs w:val="20"/>
        </w:rPr>
        <w:t xml:space="preserve"> með vatni á einhverju þrepi í vinnslunni </w:t>
      </w:r>
    </w:p>
    <w:p w14:paraId="727C5D7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Oftast gert til að losna við </w:t>
      </w:r>
      <w:r w:rsidRPr="00E26361">
        <w:rPr>
          <w:rFonts w:asciiTheme="minorHAnsi" w:hAnsiTheme="minorHAnsi"/>
          <w:i/>
          <w:sz w:val="20"/>
          <w:szCs w:val="20"/>
          <w:lang w:val="is-IS"/>
        </w:rPr>
        <w:t>fínefni</w:t>
      </w:r>
      <w:r w:rsidRPr="00E26361">
        <w:rPr>
          <w:rFonts w:asciiTheme="minorHAnsi" w:hAnsiTheme="minorHAnsi"/>
          <w:sz w:val="20"/>
          <w:szCs w:val="20"/>
          <w:lang w:val="is-IS"/>
        </w:rPr>
        <w:t xml:space="preserve"> sem loða við steinefnið.</w:t>
      </w:r>
    </w:p>
    <w:p w14:paraId="281B9878" w14:textId="77777777" w:rsidR="00A05284" w:rsidRPr="00E26361" w:rsidRDefault="00A05284" w:rsidP="00A05284">
      <w:pPr>
        <w:ind w:right="10"/>
        <w:jc w:val="both"/>
        <w:rPr>
          <w:szCs w:val="20"/>
        </w:rPr>
      </w:pPr>
    </w:p>
    <w:p w14:paraId="45B50A70" w14:textId="77777777" w:rsidR="00A05284" w:rsidRPr="00E26361" w:rsidRDefault="00A05284" w:rsidP="00A05284">
      <w:pPr>
        <w:ind w:right="10"/>
        <w:jc w:val="both"/>
        <w:rPr>
          <w:b/>
          <w:szCs w:val="20"/>
        </w:rPr>
      </w:pPr>
      <w:r w:rsidRPr="00E26361">
        <w:rPr>
          <w:b/>
          <w:szCs w:val="20"/>
        </w:rPr>
        <w:t>þynningarefni</w:t>
      </w:r>
    </w:p>
    <w:p w14:paraId="4D5E322B"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þynnir.</w:t>
      </w:r>
    </w:p>
    <w:p w14:paraId="7A9AFB46" w14:textId="77777777" w:rsidR="00454740" w:rsidRDefault="00454740" w:rsidP="00A05284">
      <w:pPr>
        <w:ind w:right="10"/>
        <w:jc w:val="both"/>
        <w:rPr>
          <w:b/>
          <w:szCs w:val="20"/>
        </w:rPr>
      </w:pPr>
    </w:p>
    <w:p w14:paraId="67C5AEA8" w14:textId="2F055502" w:rsidR="00A05284" w:rsidRPr="00E26361" w:rsidRDefault="00A05284" w:rsidP="00A05284">
      <w:pPr>
        <w:ind w:right="10"/>
        <w:jc w:val="both"/>
        <w:rPr>
          <w:b/>
          <w:szCs w:val="20"/>
        </w:rPr>
      </w:pPr>
      <w:r w:rsidRPr="00E26361">
        <w:rPr>
          <w:b/>
          <w:szCs w:val="20"/>
        </w:rPr>
        <w:t>þynnir</w:t>
      </w:r>
    </w:p>
    <w:p w14:paraId="25CA4890" w14:textId="77777777" w:rsidR="00A05284" w:rsidRPr="00E26361" w:rsidRDefault="00A05284" w:rsidP="00A05284">
      <w:pPr>
        <w:ind w:right="10"/>
        <w:jc w:val="both"/>
        <w:rPr>
          <w:szCs w:val="20"/>
        </w:rPr>
      </w:pPr>
      <w:r w:rsidRPr="00E26361">
        <w:rPr>
          <w:szCs w:val="20"/>
        </w:rPr>
        <w:t>rokgjarn vökvi sem dregur úr seigju bikbindiefnis, notaður til framleiðslu á þunnbiki</w:t>
      </w:r>
    </w:p>
    <w:p w14:paraId="5C4E7482"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Yfirleitt eimi úr jarðolíu. Hlutverk þynnis er að minnka seigju biks tímabundið.</w:t>
      </w:r>
    </w:p>
    <w:p w14:paraId="48D881E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Dæmi um þynni eru </w:t>
      </w:r>
      <w:r w:rsidRPr="00E26361">
        <w:rPr>
          <w:rFonts w:asciiTheme="minorHAnsi" w:hAnsiTheme="minorHAnsi"/>
          <w:i/>
          <w:sz w:val="20"/>
          <w:szCs w:val="20"/>
          <w:lang w:val="is-IS"/>
        </w:rPr>
        <w:t>hvítspíri</w:t>
      </w:r>
      <w:r w:rsidRPr="00E26361">
        <w:rPr>
          <w:rFonts w:asciiTheme="minorHAnsi" w:hAnsiTheme="minorHAnsi"/>
          <w:sz w:val="20"/>
          <w:szCs w:val="20"/>
          <w:lang w:val="is-IS"/>
        </w:rPr>
        <w:t xml:space="preserve"> og steinolía.</w:t>
      </w:r>
    </w:p>
    <w:p w14:paraId="34FC8397" w14:textId="77777777" w:rsidR="00A05284" w:rsidRPr="00E26361" w:rsidRDefault="00A05284" w:rsidP="00A05284">
      <w:pPr>
        <w:ind w:right="10"/>
        <w:jc w:val="both"/>
        <w:rPr>
          <w:b/>
          <w:szCs w:val="20"/>
        </w:rPr>
      </w:pPr>
    </w:p>
    <w:p w14:paraId="61A73B24" w14:textId="77777777" w:rsidR="004E024D" w:rsidRDefault="004E024D" w:rsidP="00A05284">
      <w:pPr>
        <w:ind w:right="10"/>
        <w:jc w:val="both"/>
        <w:rPr>
          <w:b/>
          <w:szCs w:val="20"/>
        </w:rPr>
      </w:pPr>
    </w:p>
    <w:p w14:paraId="4F02FB83" w14:textId="77777777" w:rsidR="004E024D" w:rsidRDefault="004E024D" w:rsidP="00A05284">
      <w:pPr>
        <w:ind w:right="10"/>
        <w:jc w:val="both"/>
        <w:rPr>
          <w:b/>
          <w:szCs w:val="20"/>
        </w:rPr>
      </w:pPr>
    </w:p>
    <w:p w14:paraId="48C99B88" w14:textId="77777777" w:rsidR="004E024D" w:rsidRDefault="004E024D" w:rsidP="00A05284">
      <w:pPr>
        <w:ind w:right="10"/>
        <w:jc w:val="both"/>
        <w:rPr>
          <w:b/>
          <w:szCs w:val="20"/>
        </w:rPr>
      </w:pPr>
    </w:p>
    <w:p w14:paraId="06E6AD19" w14:textId="77777777" w:rsidR="004E024D" w:rsidRDefault="004E024D" w:rsidP="00A05284">
      <w:pPr>
        <w:ind w:right="10"/>
        <w:jc w:val="both"/>
        <w:rPr>
          <w:b/>
          <w:szCs w:val="20"/>
        </w:rPr>
      </w:pPr>
    </w:p>
    <w:p w14:paraId="2D517973" w14:textId="77777777" w:rsidR="004E024D" w:rsidRDefault="004E024D" w:rsidP="00A05284">
      <w:pPr>
        <w:ind w:right="10"/>
        <w:jc w:val="both"/>
        <w:rPr>
          <w:b/>
          <w:szCs w:val="20"/>
        </w:rPr>
      </w:pPr>
    </w:p>
    <w:p w14:paraId="5650F752" w14:textId="5A8B4E8E" w:rsidR="00A05284" w:rsidRPr="00E26361" w:rsidRDefault="00A05284" w:rsidP="00A05284">
      <w:pPr>
        <w:ind w:right="10"/>
        <w:jc w:val="both"/>
        <w:rPr>
          <w:b/>
          <w:szCs w:val="20"/>
        </w:rPr>
      </w:pPr>
      <w:r w:rsidRPr="00E26361">
        <w:rPr>
          <w:b/>
          <w:szCs w:val="20"/>
        </w:rPr>
        <w:t>þyrilstraumur</w:t>
      </w:r>
    </w:p>
    <w:p w14:paraId="7B2CD8DB" w14:textId="77777777" w:rsidR="00A05284" w:rsidRPr="00E26361" w:rsidRDefault="00A05284" w:rsidP="00A05284">
      <w:pPr>
        <w:ind w:right="10"/>
        <w:jc w:val="both"/>
        <w:rPr>
          <w:szCs w:val="20"/>
        </w:rPr>
      </w:pPr>
      <w:r w:rsidRPr="00E26361">
        <w:rPr>
          <w:szCs w:val="20"/>
        </w:rPr>
        <w:t>misþyngdarstraumur í sjó eða stöðuvatni, sem stafar af gruggi, er kemur í vatnið</w:t>
      </w:r>
    </w:p>
    <w:p w14:paraId="0288421F"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Straumurinn getur hafist við það, að laus eðja, sem sest hefur að, t.d. undan ármynni, skríður af stað undan þunga sínum, þyrlast upp og gruggar vatnið. Þyrilstraumur getur legið út eftir landgrunni og niður kringdarhlíð. Hann getur náð miklum hraða.</w:t>
      </w:r>
    </w:p>
    <w:p w14:paraId="0499BEB5" w14:textId="77777777" w:rsidR="002D7AF1" w:rsidRPr="00E26361" w:rsidRDefault="002D7AF1" w:rsidP="00A05284">
      <w:pPr>
        <w:ind w:right="10"/>
        <w:jc w:val="both"/>
        <w:rPr>
          <w:b/>
          <w:szCs w:val="20"/>
        </w:rPr>
      </w:pPr>
    </w:p>
    <w:p w14:paraId="6A0E909E" w14:textId="104D67F4" w:rsidR="00A05284" w:rsidRPr="00E26361" w:rsidRDefault="00A05284" w:rsidP="00A05284">
      <w:pPr>
        <w:ind w:right="10"/>
        <w:jc w:val="both"/>
        <w:rPr>
          <w:b/>
          <w:szCs w:val="20"/>
        </w:rPr>
      </w:pPr>
      <w:r w:rsidRPr="00E26361">
        <w:rPr>
          <w:b/>
          <w:szCs w:val="20"/>
        </w:rPr>
        <w:t>ökufleyting</w:t>
      </w:r>
    </w:p>
    <w:p w14:paraId="4BCEF4C2" w14:textId="77777777" w:rsidR="00A05284" w:rsidRPr="00E26361" w:rsidRDefault="00A05284" w:rsidP="00A05284">
      <w:pPr>
        <w:ind w:right="10"/>
        <w:jc w:val="both"/>
        <w:rPr>
          <w:szCs w:val="20"/>
        </w:rPr>
      </w:pPr>
      <w:r w:rsidRPr="00E26361">
        <w:rPr>
          <w:szCs w:val="20"/>
        </w:rPr>
        <w:t>skortur á veggripi, sem getur átt sér stað við of mikinn ökuhraða, sé akbrautin mjög blaut</w:t>
      </w:r>
    </w:p>
    <w:p w14:paraId="5D909DE0"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Ökutæki fleytist vegna þess að vatnsfleygur myndast milli hjóls og akbrautar, sem veldur þrýstingi upp á við, sem er meiri en þungaþrýstingur (hjólsins) ökutækisins.</w:t>
      </w:r>
    </w:p>
    <w:p w14:paraId="10058DB1" w14:textId="77777777" w:rsidR="00A05284" w:rsidRPr="00E26361" w:rsidRDefault="00A05284" w:rsidP="00A05284">
      <w:pPr>
        <w:ind w:right="10"/>
        <w:jc w:val="both"/>
        <w:rPr>
          <w:szCs w:val="20"/>
        </w:rPr>
      </w:pPr>
    </w:p>
    <w:p w14:paraId="401987AF" w14:textId="77777777" w:rsidR="00A05284" w:rsidRPr="00E26361" w:rsidRDefault="00A05284" w:rsidP="00A05284">
      <w:pPr>
        <w:ind w:right="10"/>
        <w:jc w:val="both"/>
        <w:rPr>
          <w:b/>
          <w:szCs w:val="20"/>
        </w:rPr>
      </w:pPr>
      <w:r w:rsidRPr="00E26361">
        <w:rPr>
          <w:b/>
          <w:szCs w:val="20"/>
        </w:rPr>
        <w:t>ölduvörn</w:t>
      </w:r>
    </w:p>
    <w:p w14:paraId="2E7709E2" w14:textId="77777777" w:rsidR="00A05284" w:rsidRPr="00E26361" w:rsidRDefault="00A05284" w:rsidP="00A05284">
      <w:pPr>
        <w:ind w:right="10"/>
        <w:jc w:val="both"/>
        <w:rPr>
          <w:szCs w:val="20"/>
        </w:rPr>
      </w:pPr>
      <w:r w:rsidRPr="00E26361">
        <w:rPr>
          <w:szCs w:val="20"/>
        </w:rPr>
        <w:t>þekja eða hleðsla úr grjóti til varnar gegn rofi af völdum öldugangs</w:t>
      </w:r>
    </w:p>
    <w:p w14:paraId="27C2FD9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Til dæmis grjóthleðsla á vegfláa í fjöru- eða vatnsborði. Ein gerð rofvarnar.</w:t>
      </w:r>
    </w:p>
    <w:p w14:paraId="7E885A0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Sjá </w:t>
      </w:r>
      <w:r w:rsidRPr="00E26361">
        <w:rPr>
          <w:rFonts w:asciiTheme="minorHAnsi" w:hAnsiTheme="minorHAnsi"/>
          <w:i/>
          <w:sz w:val="20"/>
          <w:szCs w:val="20"/>
          <w:lang w:val="is-IS"/>
        </w:rPr>
        <w:t>rofvörn</w:t>
      </w:r>
      <w:r w:rsidRPr="00E26361">
        <w:rPr>
          <w:rFonts w:asciiTheme="minorHAnsi" w:hAnsiTheme="minorHAnsi"/>
          <w:sz w:val="20"/>
          <w:szCs w:val="20"/>
          <w:lang w:val="is-IS"/>
        </w:rPr>
        <w:t xml:space="preserve">, </w:t>
      </w:r>
      <w:r w:rsidRPr="00E26361">
        <w:rPr>
          <w:rFonts w:asciiTheme="minorHAnsi" w:hAnsiTheme="minorHAnsi"/>
          <w:i/>
          <w:sz w:val="20"/>
          <w:szCs w:val="20"/>
          <w:lang w:val="is-IS"/>
        </w:rPr>
        <w:t>brimvörn</w:t>
      </w:r>
    </w:p>
    <w:p w14:paraId="4FF3CC1D" w14:textId="77777777" w:rsidR="00A05284" w:rsidRPr="00E26361" w:rsidRDefault="00A05284" w:rsidP="00A05284">
      <w:pPr>
        <w:ind w:right="10"/>
        <w:jc w:val="both"/>
        <w:rPr>
          <w:szCs w:val="20"/>
        </w:rPr>
      </w:pPr>
    </w:p>
    <w:p w14:paraId="56EA4648" w14:textId="77777777" w:rsidR="00A05284" w:rsidRPr="00E26361" w:rsidRDefault="00A05284" w:rsidP="00A05284">
      <w:pPr>
        <w:ind w:right="10"/>
        <w:jc w:val="both"/>
        <w:rPr>
          <w:b/>
          <w:szCs w:val="20"/>
        </w:rPr>
      </w:pPr>
      <w:r w:rsidRPr="00E26361">
        <w:rPr>
          <w:b/>
          <w:szCs w:val="20"/>
        </w:rPr>
        <w:t>örblanda</w:t>
      </w:r>
    </w:p>
    <w:p w14:paraId="74971883" w14:textId="77777777" w:rsidR="00A05284" w:rsidRPr="00E26361" w:rsidRDefault="00A05284" w:rsidP="00A05284">
      <w:pPr>
        <w:ind w:right="10"/>
        <w:jc w:val="both"/>
        <w:rPr>
          <w:szCs w:val="20"/>
        </w:rPr>
      </w:pPr>
      <w:r w:rsidRPr="00E26361">
        <w:rPr>
          <w:szCs w:val="20"/>
        </w:rPr>
        <w:t>svifblanda með efnisögnum sem eru milli 1 nm og 100 nm að stærð</w:t>
      </w:r>
    </w:p>
    <w:p w14:paraId="63944A0E"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 xml:space="preserve">Örblanda er gerð úr tveimur blönduþáttum, burðarþætti og dreifðarþætti, sem hvor um sig er einsleitur. </w:t>
      </w:r>
    </w:p>
    <w:p w14:paraId="4AE9EDA7"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Stærðamörkin 1 nm og 100 nm eru ekki algild.</w:t>
      </w:r>
    </w:p>
    <w:p w14:paraId="0B4EEF18" w14:textId="77777777" w:rsidR="00A05284" w:rsidRPr="00E26361" w:rsidRDefault="00A05284" w:rsidP="00A05284">
      <w:pPr>
        <w:ind w:right="10"/>
        <w:jc w:val="both"/>
        <w:rPr>
          <w:szCs w:val="20"/>
        </w:rPr>
      </w:pPr>
    </w:p>
    <w:p w14:paraId="6E3733DF" w14:textId="77777777" w:rsidR="00A05284" w:rsidRPr="00E26361" w:rsidRDefault="00A05284" w:rsidP="00A05284">
      <w:pPr>
        <w:ind w:right="10"/>
        <w:jc w:val="both"/>
        <w:rPr>
          <w:b/>
          <w:szCs w:val="20"/>
        </w:rPr>
      </w:pPr>
      <w:r w:rsidRPr="00E26361">
        <w:rPr>
          <w:b/>
          <w:szCs w:val="20"/>
        </w:rPr>
        <w:t>örfoka</w:t>
      </w:r>
    </w:p>
    <w:p w14:paraId="56CDEF24" w14:textId="77777777" w:rsidR="00A05284" w:rsidRPr="00E26361" w:rsidRDefault="00A05284" w:rsidP="00A05284">
      <w:pPr>
        <w:ind w:right="10"/>
        <w:jc w:val="both"/>
        <w:rPr>
          <w:szCs w:val="20"/>
        </w:rPr>
      </w:pPr>
      <w:r w:rsidRPr="00E26361">
        <w:rPr>
          <w:szCs w:val="20"/>
        </w:rPr>
        <w:t xml:space="preserve">lýsingarorð um land, þar sem allur </w:t>
      </w:r>
      <w:r w:rsidRPr="00E26361">
        <w:rPr>
          <w:i/>
          <w:szCs w:val="20"/>
        </w:rPr>
        <w:t>jarðvegur</w:t>
      </w:r>
      <w:r w:rsidRPr="00E26361">
        <w:rPr>
          <w:szCs w:val="20"/>
        </w:rPr>
        <w:t>, sem gróður hefur þrifist í, er fokinn burt</w:t>
      </w:r>
    </w:p>
    <w:p w14:paraId="355C1F1B" w14:textId="77777777" w:rsidR="00A05284" w:rsidRPr="00E26361" w:rsidRDefault="00A05284" w:rsidP="00A05284">
      <w:pPr>
        <w:ind w:right="10"/>
        <w:jc w:val="both"/>
        <w:rPr>
          <w:szCs w:val="20"/>
        </w:rPr>
      </w:pPr>
    </w:p>
    <w:p w14:paraId="2A221F49" w14:textId="77777777" w:rsidR="00A05284" w:rsidRPr="00E26361" w:rsidRDefault="00A05284" w:rsidP="00A05284">
      <w:pPr>
        <w:ind w:right="10"/>
        <w:jc w:val="both"/>
        <w:rPr>
          <w:b/>
          <w:szCs w:val="20"/>
        </w:rPr>
      </w:pPr>
      <w:r w:rsidRPr="00E26361">
        <w:rPr>
          <w:b/>
          <w:szCs w:val="20"/>
        </w:rPr>
        <w:t>öryggisráðstöfun</w:t>
      </w:r>
    </w:p>
    <w:p w14:paraId="7A16EA24" w14:textId="77777777" w:rsidR="00A05284" w:rsidRPr="00E26361" w:rsidRDefault="00A05284" w:rsidP="00A05284">
      <w:pPr>
        <w:ind w:right="10"/>
        <w:jc w:val="both"/>
        <w:rPr>
          <w:szCs w:val="20"/>
        </w:rPr>
      </w:pPr>
      <w:r w:rsidRPr="00E26361">
        <w:rPr>
          <w:szCs w:val="20"/>
        </w:rPr>
        <w:t>ráðstöfun ætluð til að koma í veg fyrir slys á fólki og tjón á búnaði</w:t>
      </w:r>
    </w:p>
    <w:p w14:paraId="5C2150E0" w14:textId="77777777" w:rsidR="00A05284" w:rsidRPr="00E26361" w:rsidRDefault="00A05284" w:rsidP="00A05284">
      <w:pPr>
        <w:ind w:right="10"/>
        <w:jc w:val="both"/>
        <w:rPr>
          <w:szCs w:val="20"/>
        </w:rPr>
      </w:pPr>
    </w:p>
    <w:p w14:paraId="6CB6F580" w14:textId="77777777" w:rsidR="004E024D" w:rsidRDefault="004E024D" w:rsidP="00A05284">
      <w:pPr>
        <w:ind w:right="10"/>
        <w:jc w:val="both"/>
        <w:rPr>
          <w:b/>
          <w:szCs w:val="20"/>
        </w:rPr>
      </w:pPr>
    </w:p>
    <w:p w14:paraId="75FA60B9" w14:textId="77777777" w:rsidR="004E024D" w:rsidRDefault="004E024D" w:rsidP="00A05284">
      <w:pPr>
        <w:ind w:right="10"/>
        <w:jc w:val="both"/>
        <w:rPr>
          <w:b/>
          <w:szCs w:val="20"/>
        </w:rPr>
      </w:pPr>
    </w:p>
    <w:p w14:paraId="05288D80" w14:textId="41F52E34" w:rsidR="00A05284" w:rsidRPr="00E26361" w:rsidRDefault="00A05284" w:rsidP="00A05284">
      <w:pPr>
        <w:ind w:right="10"/>
        <w:jc w:val="both"/>
        <w:rPr>
          <w:b/>
          <w:szCs w:val="20"/>
        </w:rPr>
      </w:pPr>
      <w:r w:rsidRPr="00E26361">
        <w:rPr>
          <w:b/>
          <w:szCs w:val="20"/>
        </w:rPr>
        <w:lastRenderedPageBreak/>
        <w:t>öxl</w:t>
      </w:r>
    </w:p>
    <w:p w14:paraId="7FC91F18" w14:textId="77777777" w:rsidR="00A05284" w:rsidRPr="00E26361" w:rsidRDefault="00A05284" w:rsidP="00A05284">
      <w:pPr>
        <w:pStyle w:val="NoSpacing"/>
        <w:rPr>
          <w:rFonts w:asciiTheme="minorHAnsi" w:hAnsiTheme="minorHAnsi"/>
          <w:sz w:val="20"/>
          <w:szCs w:val="20"/>
          <w:lang w:val="is-IS"/>
        </w:rPr>
      </w:pPr>
      <w:r w:rsidRPr="00E26361">
        <w:rPr>
          <w:rFonts w:asciiTheme="minorHAnsi" w:hAnsiTheme="minorHAnsi"/>
          <w:sz w:val="20"/>
          <w:szCs w:val="20"/>
          <w:lang w:val="is-IS"/>
        </w:rPr>
        <w:t>Sjá vegöxl og hliðræma.</w:t>
      </w:r>
    </w:p>
    <w:p w14:paraId="61BAD361" w14:textId="77777777" w:rsidR="00A05284" w:rsidRPr="00E26361" w:rsidRDefault="00A05284" w:rsidP="00A05284">
      <w:pPr>
        <w:ind w:right="10"/>
        <w:jc w:val="both"/>
        <w:rPr>
          <w:b/>
          <w:bCs/>
          <w:szCs w:val="20"/>
        </w:rPr>
      </w:pPr>
    </w:p>
    <w:p w14:paraId="574C0D39" w14:textId="77777777" w:rsidR="00A05284" w:rsidRPr="00E26361" w:rsidRDefault="00A05284" w:rsidP="00A05284">
      <w:pPr>
        <w:ind w:right="10"/>
        <w:jc w:val="both"/>
        <w:rPr>
          <w:b/>
          <w:bCs/>
          <w:szCs w:val="20"/>
        </w:rPr>
      </w:pPr>
      <w:r w:rsidRPr="00E26361">
        <w:rPr>
          <w:b/>
          <w:bCs/>
          <w:szCs w:val="20"/>
        </w:rPr>
        <w:t>öxulþungatakmarkanir</w:t>
      </w:r>
    </w:p>
    <w:p w14:paraId="1BA42D82" w14:textId="56DBFBCD" w:rsidR="00A05284" w:rsidRPr="00E26361" w:rsidRDefault="00A05284" w:rsidP="00A05284">
      <w:pPr>
        <w:rPr>
          <w:szCs w:val="20"/>
        </w:rPr>
      </w:pPr>
      <w:r w:rsidRPr="00E26361">
        <w:rPr>
          <w:szCs w:val="20"/>
        </w:rPr>
        <w:t>afturköllun á annars gildandi leyfi til að aka far</w:t>
      </w:r>
      <w:r w:rsidRPr="00E26361">
        <w:rPr>
          <w:szCs w:val="20"/>
        </w:rPr>
        <w:softHyphen/>
        <w:t>artækjum með hámarksþunga á öxli um tiltekinn veg eða vegarkafla. Gildir venjulega aðeins um stuttan tíma</w:t>
      </w:r>
      <w:r w:rsidR="00883A39">
        <w:rPr>
          <w:szCs w:val="20"/>
        </w:rPr>
        <w:t>.</w:t>
      </w:r>
    </w:p>
    <w:p w14:paraId="047299FD" w14:textId="77777777" w:rsidR="00A05284" w:rsidRPr="00E26361" w:rsidRDefault="00A05284" w:rsidP="00A05284">
      <w:pPr>
        <w:rPr>
          <w:b/>
          <w:szCs w:val="20"/>
        </w:rPr>
      </w:pPr>
    </w:p>
    <w:p w14:paraId="3B8A3682" w14:textId="77777777" w:rsidR="00A05284" w:rsidRPr="00E26361" w:rsidRDefault="00A05284" w:rsidP="00A05284">
      <w:pPr>
        <w:rPr>
          <w:b/>
          <w:szCs w:val="20"/>
        </w:rPr>
      </w:pPr>
      <w:r w:rsidRPr="00E26361">
        <w:rPr>
          <w:b/>
          <w:szCs w:val="20"/>
        </w:rPr>
        <w:t>öxulþungi</w:t>
      </w:r>
    </w:p>
    <w:p w14:paraId="4059EA86" w14:textId="66A765FE" w:rsidR="00A05284" w:rsidRPr="00E26361" w:rsidRDefault="00A05284" w:rsidP="00A05284">
      <w:pPr>
        <w:rPr>
          <w:szCs w:val="20"/>
        </w:rPr>
        <w:sectPr w:rsidR="00A05284" w:rsidRPr="00E26361" w:rsidSect="00F649FF">
          <w:type w:val="continuous"/>
          <w:pgSz w:w="12240" w:h="15840"/>
          <w:pgMar w:top="1440" w:right="1440" w:bottom="1440" w:left="1440" w:header="708" w:footer="708" w:gutter="0"/>
          <w:cols w:num="2" w:space="708" w:equalWidth="0">
            <w:col w:w="4320" w:space="720"/>
            <w:col w:w="4320"/>
          </w:cols>
          <w:docGrid w:linePitch="360"/>
        </w:sectPr>
      </w:pPr>
      <w:r w:rsidRPr="00E26361">
        <w:rPr>
          <w:szCs w:val="20"/>
        </w:rPr>
        <w:t>þungi sem hvílir á einum öxli ökut</w:t>
      </w:r>
      <w:r w:rsidR="00DE2B01">
        <w:rPr>
          <w:szCs w:val="20"/>
        </w:rPr>
        <w:t>ækis</w:t>
      </w:r>
    </w:p>
    <w:p w14:paraId="27B3F0F8" w14:textId="237E5FEA" w:rsidR="00555366" w:rsidRPr="00E26361" w:rsidRDefault="00555366" w:rsidP="00454740">
      <w:pPr>
        <w:spacing w:after="240"/>
        <w:rPr>
          <w:szCs w:val="20"/>
          <w:lang w:val="is-IS"/>
        </w:rPr>
      </w:pPr>
    </w:p>
    <w:sectPr w:rsidR="00555366" w:rsidRPr="00E26361" w:rsidSect="00B75013">
      <w:headerReference w:type="even" r:id="rId18"/>
      <w:headerReference w:type="default" r:id="rId19"/>
      <w:footerReference w:type="default" r:id="rId20"/>
      <w:type w:val="continuous"/>
      <w:pgSz w:w="11907" w:h="16840" w:code="9"/>
      <w:pgMar w:top="1814" w:right="2126" w:bottom="851" w:left="1701" w:header="510" w:footer="45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FE420A" w14:textId="77777777" w:rsidR="00B52394" w:rsidRDefault="00B52394" w:rsidP="00E937A1">
      <w:r>
        <w:separator/>
      </w:r>
    </w:p>
  </w:endnote>
  <w:endnote w:type="continuationSeparator" w:id="0">
    <w:p w14:paraId="43CD3BCB" w14:textId="77777777" w:rsidR="00B52394" w:rsidRDefault="00B52394" w:rsidP="00E937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DA52B" w14:textId="78618F43" w:rsidR="00A05284" w:rsidRDefault="00A05284" w:rsidP="00B14A5C">
    <w:pPr>
      <w:pStyle w:val="Footer"/>
    </w:pPr>
  </w:p>
  <w:tbl>
    <w:tblPr>
      <w:tblStyle w:val="TableGrid"/>
      <w:tblW w:w="0" w:type="auto"/>
      <w:tblInd w:w="62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838"/>
    </w:tblGrid>
    <w:tr w:rsidR="00D35DEB" w14:paraId="02568900" w14:textId="77777777" w:rsidTr="00D35DEB">
      <w:tc>
        <w:tcPr>
          <w:tcW w:w="1838" w:type="dxa"/>
        </w:tcPr>
        <w:p w14:paraId="5181F9BC" w14:textId="77777777" w:rsidR="00D35DEB" w:rsidRDefault="00D35DEB" w:rsidP="00B14A5C">
          <w:pPr>
            <w:pStyle w:val="Header"/>
            <w:jc w:val="right"/>
          </w:pPr>
          <w:r>
            <w:fldChar w:fldCharType="begin"/>
          </w:r>
          <w:r>
            <w:instrText xml:space="preserve"> Page </w:instrText>
          </w:r>
          <w:r>
            <w:fldChar w:fldCharType="separate"/>
          </w:r>
          <w:r>
            <w:rPr>
              <w:noProof/>
            </w:rPr>
            <w:t>3</w:t>
          </w:r>
          <w:r>
            <w:fldChar w:fldCharType="end"/>
          </w:r>
          <w:r>
            <w:t>/</w:t>
          </w:r>
          <w:r w:rsidR="00784E44">
            <w:fldChar w:fldCharType="begin"/>
          </w:r>
          <w:r w:rsidR="00784E44">
            <w:instrText xml:space="preserve"> NumPages </w:instrText>
          </w:r>
          <w:r w:rsidR="00784E44">
            <w:fldChar w:fldCharType="separate"/>
          </w:r>
          <w:r>
            <w:rPr>
              <w:noProof/>
            </w:rPr>
            <w:t>3</w:t>
          </w:r>
          <w:r w:rsidR="00784E44">
            <w:rPr>
              <w:noProof/>
            </w:rPr>
            <w:fldChar w:fldCharType="end"/>
          </w:r>
        </w:p>
      </w:tc>
    </w:tr>
  </w:tbl>
  <w:p w14:paraId="11F60DC8" w14:textId="77777777" w:rsidR="00A05284" w:rsidRDefault="00A052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A2273A" w14:textId="77777777" w:rsidR="006C4D75" w:rsidRDefault="006C4D7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6C4D75" w14:paraId="7BE125E8" w14:textId="77777777" w:rsidTr="001F2333">
      <w:tc>
        <w:tcPr>
          <w:tcW w:w="6232" w:type="dxa"/>
        </w:tcPr>
        <w:sdt>
          <w:sdtPr>
            <w:rPr>
              <w:bCs/>
              <w:lang w:val="de-DE"/>
            </w:rPr>
            <w:alias w:val="Subject"/>
            <w:tag w:val=""/>
            <w:id w:val="-843787873"/>
            <w:placeholder>
              <w:docPart w:val="21874AD6F0AD44D58F5FC0F9C0506A9A"/>
            </w:placeholder>
            <w:dataBinding w:prefixMappings="xmlns:ns0='http://purl.org/dc/elements/1.1/' xmlns:ns1='http://schemas.openxmlformats.org/package/2006/metadata/core-properties' " w:xpath="/ns1:coreProperties[1]/ns0:subject[1]" w:storeItemID="{6C3C8BC8-F283-45AE-878A-BAB7291924A1}"/>
            <w:text/>
          </w:sdtPr>
          <w:sdtEndPr/>
          <w:sdtContent>
            <w:p w14:paraId="5AC79910" w14:textId="77777777" w:rsidR="006C4D75" w:rsidRPr="004F4368" w:rsidRDefault="006C4D75" w:rsidP="00154FBC">
              <w:pPr>
                <w:pStyle w:val="Header"/>
                <w:rPr>
                  <w:bCs/>
                  <w:lang w:val="de-DE"/>
                </w:rPr>
              </w:pPr>
              <w:r>
                <w:rPr>
                  <w:bCs/>
                  <w:lang w:val="de-DE"/>
                </w:rPr>
                <w:t>Verkefnið er styrkt af Rannsóknasjóði Vegagerðarinnar</w:t>
              </w:r>
            </w:p>
          </w:sdtContent>
        </w:sdt>
      </w:tc>
      <w:tc>
        <w:tcPr>
          <w:tcW w:w="1838" w:type="dxa"/>
        </w:tcPr>
        <w:p w14:paraId="3647CF1C" w14:textId="77777777" w:rsidR="006C4D75" w:rsidRDefault="006C4D75" w:rsidP="00154FBC">
          <w:pPr>
            <w:pStyle w:val="Header"/>
            <w:jc w:val="right"/>
          </w:pPr>
          <w:r>
            <w:fldChar w:fldCharType="begin"/>
          </w:r>
          <w:r>
            <w:instrText xml:space="preserve"> Page </w:instrText>
          </w:r>
          <w:r>
            <w:fldChar w:fldCharType="separate"/>
          </w:r>
          <w:r>
            <w:rPr>
              <w:noProof/>
            </w:rPr>
            <w:t>3</w:t>
          </w:r>
          <w:r>
            <w:fldChar w:fldCharType="end"/>
          </w:r>
          <w:r>
            <w:t>/</w:t>
          </w:r>
          <w:fldSimple w:instr=" NumPages ">
            <w:r>
              <w:rPr>
                <w:noProof/>
              </w:rPr>
              <w:t>3</w:t>
            </w:r>
          </w:fldSimple>
        </w:p>
      </w:tc>
    </w:tr>
  </w:tbl>
  <w:p w14:paraId="07783317" w14:textId="77777777" w:rsidR="006C4D75" w:rsidRDefault="006C4D75" w:rsidP="00154F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E43E90" w14:textId="77777777" w:rsidR="00B52394" w:rsidRPr="00F13C40" w:rsidRDefault="00B52394" w:rsidP="00A37DA0">
      <w:pPr>
        <w:pStyle w:val="Footer"/>
        <w:rPr>
          <w:sz w:val="60"/>
          <w:szCs w:val="60"/>
          <w:u w:val="thick"/>
        </w:rPr>
      </w:pPr>
      <w:r w:rsidRPr="00F13C40">
        <w:rPr>
          <w:color w:val="FEDD00" w:themeColor="accent1"/>
          <w:sz w:val="60"/>
          <w:szCs w:val="60"/>
          <w:u w:val="thick"/>
        </w:rPr>
        <w:tab/>
      </w:r>
      <w:r w:rsidRPr="00F13C40">
        <w:rPr>
          <w:color w:val="FEDD00" w:themeColor="accent1"/>
          <w:sz w:val="60"/>
          <w:szCs w:val="60"/>
          <w:u w:val="thick"/>
        </w:rPr>
        <w:tab/>
      </w:r>
      <w:r>
        <w:rPr>
          <w:color w:val="FEDD00" w:themeColor="accent1"/>
          <w:sz w:val="60"/>
          <w:szCs w:val="60"/>
          <w:u w:val="thick"/>
        </w:rPr>
        <w:tab/>
      </w:r>
    </w:p>
  </w:footnote>
  <w:footnote w:type="continuationSeparator" w:id="0">
    <w:p w14:paraId="15C40649" w14:textId="77777777" w:rsidR="00B52394" w:rsidRPr="000E7C0C" w:rsidRDefault="00B52394" w:rsidP="00FF4C29">
      <w:pPr>
        <w:pStyle w:val="Footer"/>
        <w:rPr>
          <w:sz w:val="60"/>
          <w:szCs w:val="60"/>
          <w:u w:val="thick"/>
        </w:rPr>
      </w:pPr>
      <w:r w:rsidRPr="000E7C0C">
        <w:rPr>
          <w:color w:val="FEDD00" w:themeColor="accent1"/>
          <w:sz w:val="60"/>
          <w:szCs w:val="60"/>
          <w:u w:val="thick"/>
        </w:rPr>
        <w:tab/>
      </w:r>
      <w:r w:rsidRPr="000E7C0C">
        <w:rPr>
          <w:color w:val="FEDD00" w:themeColor="accent1"/>
          <w:sz w:val="60"/>
          <w:szCs w:val="60"/>
          <w:u w:val="thick"/>
        </w:rPr>
        <w:tab/>
      </w:r>
      <w:r w:rsidRPr="000E7C0C">
        <w:rPr>
          <w:color w:val="FEDD00" w:themeColor="accent1"/>
          <w:sz w:val="60"/>
          <w:szCs w:val="60"/>
          <w:u w:val="thick"/>
        </w:rPr>
        <w:tab/>
      </w:r>
      <w:r>
        <w:rPr>
          <w:color w:val="FEDD00" w:themeColor="accent1"/>
          <w:sz w:val="60"/>
          <w:szCs w:val="60"/>
          <w:u w:val="thick"/>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B1034D" w14:textId="56CCF5BE" w:rsidR="00A05284" w:rsidRPr="00F12B96" w:rsidRDefault="00822B8E" w:rsidP="00F649FF">
    <w:pPr>
      <w:pStyle w:val="Header"/>
      <w:tabs>
        <w:tab w:val="center" w:pos="4620"/>
        <w:tab w:val="right" w:pos="9680"/>
      </w:tabs>
      <w:ind w:left="-284" w:right="-284"/>
      <w:rPr>
        <w:szCs w:val="20"/>
      </w:rPr>
    </w:pPr>
    <w:r>
      <w:t>Efnisrannsóknir og efniskröfur</w:t>
    </w:r>
    <w:r w:rsidR="00A05284" w:rsidRPr="00843934">
      <w:ptab w:relativeTo="margin" w:alignment="center" w:leader="none"/>
    </w:r>
    <w:r w:rsidR="00A05284" w:rsidRPr="00843934">
      <w:ptab w:relativeTo="margin" w:alignment="right" w:leader="none"/>
    </w:r>
    <w:r>
      <w:t>Orðalisti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14:paraId="767F43CB" w14:textId="77777777" w:rsidTr="00182E69">
      <w:sdt>
        <w:sdtPr>
          <w:rPr>
            <w:b/>
          </w:rPr>
          <w:alias w:val="Title"/>
          <w:tag w:val=""/>
          <w:id w:val="-2110189396"/>
          <w:lock w:val="sdtContentLocked"/>
          <w:placeholder>
            <w:docPart w:val="F14A0CFBF1BE49AC84C5528E5F606E2C"/>
          </w:placeholder>
          <w:dataBinding w:prefixMappings="xmlns:ns0='http://purl.org/dc/elements/1.1/' xmlns:ns1='http://schemas.openxmlformats.org/package/2006/metadata/core-properties' " w:xpath="/ns1:coreProperties[1]/ns0:title[1]" w:storeItemID="{6C3C8BC8-F283-45AE-878A-BAB7291924A1}"/>
          <w:text/>
        </w:sdtPr>
        <w:sdtEndPr/>
        <w:sdtContent>
          <w:tc>
            <w:tcPr>
              <w:tcW w:w="6232" w:type="dxa"/>
            </w:tcPr>
            <w:p w14:paraId="01040333" w14:textId="77777777" w:rsidR="00526F78" w:rsidRPr="00182E69" w:rsidRDefault="00526F78">
              <w:pPr>
                <w:pStyle w:val="Header"/>
                <w:rPr>
                  <w:b/>
                </w:rPr>
              </w:pPr>
              <w:r>
                <w:rPr>
                  <w:b/>
                </w:rPr>
                <w:t>Heiti verkefnis</w:t>
              </w:r>
            </w:p>
          </w:tc>
        </w:sdtContent>
      </w:sdt>
      <w:tc>
        <w:tcPr>
          <w:tcW w:w="1838" w:type="dxa"/>
        </w:tcPr>
        <w:p w14:paraId="11FB7334" w14:textId="77777777" w:rsidR="00526F78" w:rsidRDefault="00526F78" w:rsidP="00161BAD">
          <w:pPr>
            <w:pStyle w:val="Header"/>
            <w:jc w:val="right"/>
          </w:pPr>
          <w:r>
            <w:rPr>
              <w:rFonts w:ascii="VegagerdinFKGrotesk-Regular" w:hAnsi="VegagerdinFKGrotesk-Regular" w:cs="VegagerdinFKGrotesk-Regular"/>
              <w:szCs w:val="20"/>
            </w:rPr>
            <w:t>Júní 2020</w:t>
          </w:r>
        </w:p>
      </w:tc>
    </w:tr>
  </w:tbl>
  <w:p w14:paraId="0B58A70B" w14:textId="77777777" w:rsidR="00526F78" w:rsidRDefault="00526F7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232"/>
      <w:gridCol w:w="1838"/>
    </w:tblGrid>
    <w:tr w:rsidR="00526F78" w:rsidRPr="00D06EE7" w14:paraId="5A045370" w14:textId="77777777" w:rsidTr="001F2333">
      <w:tc>
        <w:tcPr>
          <w:tcW w:w="6232" w:type="dxa"/>
        </w:tcPr>
        <w:p w14:paraId="034F4034" w14:textId="30847533" w:rsidR="00526F78" w:rsidRPr="00D06EE7" w:rsidRDefault="002F77E8" w:rsidP="00182E69">
          <w:pPr>
            <w:pStyle w:val="Header"/>
            <w:rPr>
              <w:b/>
              <w:lang w:val="is-IS"/>
            </w:rPr>
          </w:pPr>
          <w:r>
            <w:rPr>
              <w:b/>
              <w:lang w:val="is-IS"/>
            </w:rPr>
            <w:t>Efnisrannsóknir og efniskröfur</w:t>
          </w:r>
        </w:p>
      </w:tc>
      <w:tc>
        <w:tcPr>
          <w:tcW w:w="1838" w:type="dxa"/>
        </w:tcPr>
        <w:p w14:paraId="125ECDA8" w14:textId="0983DAA4" w:rsidR="00526F78" w:rsidRPr="00D06EE7" w:rsidRDefault="002F77E8" w:rsidP="00161BAD">
          <w:pPr>
            <w:pStyle w:val="Header"/>
            <w:jc w:val="right"/>
            <w:rPr>
              <w:lang w:val="is-IS"/>
            </w:rPr>
          </w:pPr>
          <w:r>
            <w:rPr>
              <w:lang w:val="is-IS"/>
            </w:rPr>
            <w:t>Formáli</w:t>
          </w:r>
        </w:p>
      </w:tc>
    </w:tr>
  </w:tbl>
  <w:p w14:paraId="7301E360" w14:textId="77777777" w:rsidR="00526F78" w:rsidRPr="00D06EE7" w:rsidRDefault="00526F78">
    <w:pPr>
      <w:pStyle w:val="Header"/>
      <w:rPr>
        <w:lang w:val="is-I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602950"/>
    <w:multiLevelType w:val="multilevel"/>
    <w:tmpl w:val="216CACEA"/>
    <w:lvl w:ilvl="0">
      <w:start w:val="1"/>
      <w:numFmt w:val="decimal"/>
      <w:pStyle w:val="Heading1"/>
      <w:lvlText w:val="%1"/>
      <w:lvlJc w:val="left"/>
      <w:pPr>
        <w:ind w:left="567" w:hanging="567"/>
      </w:pPr>
      <w:rPr>
        <w:rFont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454" w:hanging="454"/>
      </w:pPr>
      <w:rPr>
        <w:rFonts w:hint="default"/>
      </w:rPr>
    </w:lvl>
    <w:lvl w:ilvl="2">
      <w:start w:val="1"/>
      <w:numFmt w:val="decimal"/>
      <w:pStyle w:val="Heading3"/>
      <w:suff w:val="space"/>
      <w:lvlText w:val="%1.%2.%3"/>
      <w:lvlJc w:val="left"/>
      <w:pPr>
        <w:ind w:left="567" w:firstLine="0"/>
      </w:pPr>
      <w:rPr>
        <w:rFonts w:hint="default"/>
      </w:rPr>
    </w:lvl>
    <w:lvl w:ilvl="3">
      <w:start w:val="1"/>
      <w:numFmt w:val="decimal"/>
      <w:pStyle w:val="Heading4"/>
      <w:suff w:val="space"/>
      <w:lvlText w:val="%1.%2.%3.%4"/>
      <w:lvlJc w:val="left"/>
      <w:pPr>
        <w:ind w:left="1701" w:firstLine="0"/>
      </w:pPr>
      <w:rPr>
        <w:rFonts w:hint="default"/>
        <w:b/>
        <w:bCs/>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suff w:val="space"/>
      <w:lvlText w:val="%1.%2.%3.%4.%5"/>
      <w:lvlJc w:val="left"/>
      <w:pPr>
        <w:ind w:left="1361" w:hanging="454"/>
      </w:pPr>
      <w:rPr>
        <w:rFonts w:hint="default"/>
      </w:rPr>
    </w:lvl>
    <w:lvl w:ilvl="5">
      <w:start w:val="1"/>
      <w:numFmt w:val="decimal"/>
      <w:pStyle w:val="Heading6"/>
      <w:suff w:val="space"/>
      <w:lvlText w:val="%1.%2.%3.%4.%5.%6"/>
      <w:lvlJc w:val="left"/>
      <w:pPr>
        <w:ind w:left="1361" w:hanging="454"/>
      </w:pPr>
      <w:rPr>
        <w:rFonts w:hint="default"/>
      </w:rPr>
    </w:lvl>
    <w:lvl w:ilvl="6">
      <w:start w:val="1"/>
      <w:numFmt w:val="decimal"/>
      <w:pStyle w:val="Heading7"/>
      <w:suff w:val="space"/>
      <w:lvlText w:val="%1.%2.%3.%4.%5.%6.%7"/>
      <w:lvlJc w:val="left"/>
      <w:pPr>
        <w:ind w:left="1361" w:hanging="454"/>
      </w:pPr>
      <w:rPr>
        <w:rFonts w:hint="default"/>
      </w:rPr>
    </w:lvl>
    <w:lvl w:ilvl="7">
      <w:start w:val="1"/>
      <w:numFmt w:val="decimal"/>
      <w:pStyle w:val="Heading8"/>
      <w:suff w:val="space"/>
      <w:lvlText w:val="%1.%2.%3.%4.%5.%6.%7.%8"/>
      <w:lvlJc w:val="left"/>
      <w:pPr>
        <w:ind w:left="1361" w:hanging="454"/>
      </w:pPr>
      <w:rPr>
        <w:rFonts w:hint="default"/>
      </w:rPr>
    </w:lvl>
    <w:lvl w:ilvl="8">
      <w:start w:val="1"/>
      <w:numFmt w:val="decimal"/>
      <w:pStyle w:val="Heading9"/>
      <w:suff w:val="space"/>
      <w:lvlText w:val="%1.%2.%3.%4.%5.%6.%7.%8.%9"/>
      <w:lvlJc w:val="left"/>
      <w:pPr>
        <w:ind w:left="1361" w:hanging="454"/>
      </w:pPr>
      <w:rPr>
        <w:rFonts w:hint="default"/>
      </w:rPr>
    </w:lvl>
  </w:abstractNum>
  <w:abstractNum w:abstractNumId="1" w15:restartNumberingAfterBreak="0">
    <w:nsid w:val="51A741EB"/>
    <w:multiLevelType w:val="hybridMultilevel"/>
    <w:tmpl w:val="C01ED616"/>
    <w:lvl w:ilvl="0" w:tplc="ACF0FD54">
      <w:start w:val="1"/>
      <w:numFmt w:val="bullet"/>
      <w:pStyle w:val="Tflutexti"/>
      <w:lvlText w:val="↓"/>
      <w:lvlJc w:val="left"/>
      <w:pPr>
        <w:ind w:left="720" w:hanging="360"/>
      </w:pPr>
      <w:rPr>
        <w:rFonts w:ascii="Vegagerdin FK Grotesk" w:hAnsi="Vegagerdin FK Grotesk" w:hint="default"/>
        <w:color w:val="14DC82" w:themeColor="accent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7DA6EA1"/>
    <w:multiLevelType w:val="hybridMultilevel"/>
    <w:tmpl w:val="F266E30C"/>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3" w15:restartNumberingAfterBreak="0">
    <w:nsid w:val="70F7085D"/>
    <w:multiLevelType w:val="hybridMultilevel"/>
    <w:tmpl w:val="C8B45E24"/>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4" w15:restartNumberingAfterBreak="0">
    <w:nsid w:val="7BC1700B"/>
    <w:multiLevelType w:val="multilevel"/>
    <w:tmpl w:val="5EA0B918"/>
    <w:lvl w:ilvl="0">
      <w:start w:val="1"/>
      <w:numFmt w:val="bullet"/>
      <w:pStyle w:val="ListParagraph"/>
      <w:lvlText w:val="→"/>
      <w:lvlJc w:val="left"/>
      <w:pPr>
        <w:ind w:left="454" w:hanging="454"/>
      </w:pPr>
      <w:rPr>
        <w:rFonts w:ascii="Vegagerdin FK Grotesk" w:hAnsi="Vegagerdin FK Grotesk" w:hint="default"/>
        <w:color w:val="14DC82" w:themeColor="accent2"/>
      </w:rPr>
    </w:lvl>
    <w:lvl w:ilvl="1">
      <w:start w:val="1"/>
      <w:numFmt w:val="bullet"/>
      <w:lvlText w:val="→"/>
      <w:lvlJc w:val="left"/>
      <w:pPr>
        <w:ind w:left="1701" w:hanging="454"/>
      </w:pPr>
      <w:rPr>
        <w:rFonts w:ascii="Vegagerdin FK Grotesk" w:hAnsi="Vegagerdin FK Grotesk" w:hint="default"/>
        <w:color w:val="14DC82" w:themeColor="accent2"/>
      </w:rPr>
    </w:lvl>
    <w:lvl w:ilvl="2">
      <w:start w:val="1"/>
      <w:numFmt w:val="bullet"/>
      <w:lvlText w:val="→"/>
      <w:lvlJc w:val="left"/>
      <w:pPr>
        <w:ind w:left="1701" w:hanging="454"/>
      </w:pPr>
      <w:rPr>
        <w:rFonts w:ascii="Vegagerdin FK Grotesk" w:hAnsi="Vegagerdin FK Grotesk" w:hint="default"/>
        <w:color w:val="14DC82" w:themeColor="accent2"/>
      </w:rPr>
    </w:lvl>
    <w:lvl w:ilvl="3">
      <w:start w:val="1"/>
      <w:numFmt w:val="bullet"/>
      <w:lvlText w:val="→"/>
      <w:lvlJc w:val="left"/>
      <w:pPr>
        <w:ind w:left="1701" w:hanging="454"/>
      </w:pPr>
      <w:rPr>
        <w:rFonts w:ascii="Vegagerdin FK Grotesk" w:hAnsi="Vegagerdin FK Grotesk" w:hint="default"/>
        <w:color w:val="14DC82" w:themeColor="accent2"/>
      </w:rPr>
    </w:lvl>
    <w:lvl w:ilvl="4">
      <w:start w:val="1"/>
      <w:numFmt w:val="bullet"/>
      <w:lvlText w:val="→"/>
      <w:lvlJc w:val="left"/>
      <w:pPr>
        <w:ind w:left="1701" w:hanging="454"/>
      </w:pPr>
      <w:rPr>
        <w:rFonts w:ascii="Vegagerdin FK Grotesk" w:hAnsi="Vegagerdin FK Grotesk" w:hint="default"/>
        <w:color w:val="14DC82" w:themeColor="accent2"/>
      </w:rPr>
    </w:lvl>
    <w:lvl w:ilvl="5">
      <w:start w:val="1"/>
      <w:numFmt w:val="bullet"/>
      <w:lvlText w:val="→"/>
      <w:lvlJc w:val="left"/>
      <w:pPr>
        <w:ind w:left="1701" w:hanging="454"/>
      </w:pPr>
      <w:rPr>
        <w:rFonts w:ascii="Vegagerdin FK Grotesk" w:hAnsi="Vegagerdin FK Grotesk" w:hint="default"/>
        <w:color w:val="14DC82" w:themeColor="accent2"/>
      </w:rPr>
    </w:lvl>
    <w:lvl w:ilvl="6">
      <w:start w:val="1"/>
      <w:numFmt w:val="bullet"/>
      <w:lvlText w:val="→"/>
      <w:lvlJc w:val="left"/>
      <w:pPr>
        <w:ind w:left="1701" w:hanging="454"/>
      </w:pPr>
      <w:rPr>
        <w:rFonts w:ascii="Vegagerdin FK Grotesk" w:hAnsi="Vegagerdin FK Grotesk" w:hint="default"/>
        <w:color w:val="14DC82" w:themeColor="accent2"/>
      </w:rPr>
    </w:lvl>
    <w:lvl w:ilvl="7">
      <w:start w:val="1"/>
      <w:numFmt w:val="bullet"/>
      <w:lvlText w:val="→"/>
      <w:lvlJc w:val="left"/>
      <w:pPr>
        <w:ind w:left="1701" w:hanging="454"/>
      </w:pPr>
      <w:rPr>
        <w:rFonts w:ascii="Vegagerdin FK Grotesk" w:hAnsi="Vegagerdin FK Grotesk" w:hint="default"/>
        <w:color w:val="14DC82" w:themeColor="accent2"/>
      </w:rPr>
    </w:lvl>
    <w:lvl w:ilvl="8">
      <w:start w:val="1"/>
      <w:numFmt w:val="bullet"/>
      <w:lvlText w:val="→"/>
      <w:lvlJc w:val="left"/>
      <w:pPr>
        <w:ind w:left="1701" w:hanging="454"/>
      </w:pPr>
      <w:rPr>
        <w:rFonts w:ascii="Vegagerdin FK Grotesk" w:hAnsi="Vegagerdin FK Grotesk" w:hint="default"/>
        <w:color w:val="14DC82" w:themeColor="accent2"/>
      </w:rPr>
    </w:lvl>
  </w:abstractNum>
  <w:abstractNum w:abstractNumId="5" w15:restartNumberingAfterBreak="0">
    <w:nsid w:val="7D310C40"/>
    <w:multiLevelType w:val="hybridMultilevel"/>
    <w:tmpl w:val="51F809E4"/>
    <w:lvl w:ilvl="0" w:tplc="CF64AC32">
      <w:start w:val="1"/>
      <w:numFmt w:val="bullet"/>
      <w:pStyle w:val="Myndatexti"/>
      <w:lvlText w:val="↑"/>
      <w:lvlJc w:val="left"/>
      <w:pPr>
        <w:ind w:left="709" w:hanging="360"/>
      </w:pPr>
      <w:rPr>
        <w:rFonts w:ascii="Vegagerdin FK Grotesk" w:hAnsi="Vegagerdin FK Grotesk" w:hint="default"/>
        <w:color w:val="14DC82" w:themeColor="accent2"/>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num w:numId="1">
    <w:abstractNumId w:val="0"/>
  </w:num>
  <w:num w:numId="2">
    <w:abstractNumId w:val="4"/>
  </w:num>
  <w:num w:numId="3">
    <w:abstractNumId w:val="1"/>
  </w:num>
  <w:num w:numId="4">
    <w:abstractNumId w:val="5"/>
  </w:num>
  <w:num w:numId="5">
    <w:abstractNumId w:val="3"/>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isplayBackgroundShape/>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8FD"/>
    <w:rsid w:val="00001E3A"/>
    <w:rsid w:val="00004592"/>
    <w:rsid w:val="000133F3"/>
    <w:rsid w:val="00016EF7"/>
    <w:rsid w:val="000347E2"/>
    <w:rsid w:val="00052BE2"/>
    <w:rsid w:val="00053998"/>
    <w:rsid w:val="00060E4C"/>
    <w:rsid w:val="00063419"/>
    <w:rsid w:val="000A5F13"/>
    <w:rsid w:val="000C3715"/>
    <w:rsid w:val="000D15C9"/>
    <w:rsid w:val="000D364E"/>
    <w:rsid w:val="000D5813"/>
    <w:rsid w:val="000D7198"/>
    <w:rsid w:val="000E40ED"/>
    <w:rsid w:val="000E5F4D"/>
    <w:rsid w:val="000E6AE5"/>
    <w:rsid w:val="000E7C0C"/>
    <w:rsid w:val="000F43C1"/>
    <w:rsid w:val="000F6EAE"/>
    <w:rsid w:val="001057EC"/>
    <w:rsid w:val="001250F9"/>
    <w:rsid w:val="00154FBC"/>
    <w:rsid w:val="00161BAD"/>
    <w:rsid w:val="0016358C"/>
    <w:rsid w:val="00173A6E"/>
    <w:rsid w:val="0017433C"/>
    <w:rsid w:val="00175172"/>
    <w:rsid w:val="001773AB"/>
    <w:rsid w:val="00182E69"/>
    <w:rsid w:val="001867D8"/>
    <w:rsid w:val="0019039B"/>
    <w:rsid w:val="00190604"/>
    <w:rsid w:val="00193F7B"/>
    <w:rsid w:val="001A1D3B"/>
    <w:rsid w:val="001E491F"/>
    <w:rsid w:val="001E68D2"/>
    <w:rsid w:val="001E6AC0"/>
    <w:rsid w:val="001F2333"/>
    <w:rsid w:val="001F39F5"/>
    <w:rsid w:val="00203424"/>
    <w:rsid w:val="00203E34"/>
    <w:rsid w:val="00207BDD"/>
    <w:rsid w:val="00210289"/>
    <w:rsid w:val="0021263B"/>
    <w:rsid w:val="00220270"/>
    <w:rsid w:val="00247F1F"/>
    <w:rsid w:val="00264CC6"/>
    <w:rsid w:val="00271683"/>
    <w:rsid w:val="002A004B"/>
    <w:rsid w:val="002A2F06"/>
    <w:rsid w:val="002A746E"/>
    <w:rsid w:val="002C2BA5"/>
    <w:rsid w:val="002C64E6"/>
    <w:rsid w:val="002D1914"/>
    <w:rsid w:val="002D39D3"/>
    <w:rsid w:val="002D7AF1"/>
    <w:rsid w:val="002E68FD"/>
    <w:rsid w:val="002F77E8"/>
    <w:rsid w:val="00303736"/>
    <w:rsid w:val="00304ED6"/>
    <w:rsid w:val="00310F09"/>
    <w:rsid w:val="00314E81"/>
    <w:rsid w:val="00316352"/>
    <w:rsid w:val="00317F80"/>
    <w:rsid w:val="00322BD2"/>
    <w:rsid w:val="003268F7"/>
    <w:rsid w:val="00355347"/>
    <w:rsid w:val="00392A88"/>
    <w:rsid w:val="00397660"/>
    <w:rsid w:val="003B027C"/>
    <w:rsid w:val="003C57F3"/>
    <w:rsid w:val="003E0AE9"/>
    <w:rsid w:val="003E114A"/>
    <w:rsid w:val="003E6D46"/>
    <w:rsid w:val="003E7296"/>
    <w:rsid w:val="003F50C1"/>
    <w:rsid w:val="00432367"/>
    <w:rsid w:val="00434876"/>
    <w:rsid w:val="004403C9"/>
    <w:rsid w:val="00442C8F"/>
    <w:rsid w:val="00454740"/>
    <w:rsid w:val="00456576"/>
    <w:rsid w:val="0046330E"/>
    <w:rsid w:val="00465811"/>
    <w:rsid w:val="004741A9"/>
    <w:rsid w:val="00474304"/>
    <w:rsid w:val="00482EAC"/>
    <w:rsid w:val="00487C6C"/>
    <w:rsid w:val="004B33AD"/>
    <w:rsid w:val="004E024D"/>
    <w:rsid w:val="004E7394"/>
    <w:rsid w:val="004E7F0E"/>
    <w:rsid w:val="004F2C72"/>
    <w:rsid w:val="004F326A"/>
    <w:rsid w:val="004F4368"/>
    <w:rsid w:val="0050293F"/>
    <w:rsid w:val="00524648"/>
    <w:rsid w:val="00526F78"/>
    <w:rsid w:val="0055461C"/>
    <w:rsid w:val="00555366"/>
    <w:rsid w:val="005576E5"/>
    <w:rsid w:val="00560D28"/>
    <w:rsid w:val="0057017C"/>
    <w:rsid w:val="00573E31"/>
    <w:rsid w:val="00575EDE"/>
    <w:rsid w:val="00580FC8"/>
    <w:rsid w:val="005A56B5"/>
    <w:rsid w:val="005A573B"/>
    <w:rsid w:val="005B02D9"/>
    <w:rsid w:val="005C4FA4"/>
    <w:rsid w:val="005D70C2"/>
    <w:rsid w:val="005F29A5"/>
    <w:rsid w:val="006139AE"/>
    <w:rsid w:val="006153B0"/>
    <w:rsid w:val="0061684E"/>
    <w:rsid w:val="00616FB1"/>
    <w:rsid w:val="0063214A"/>
    <w:rsid w:val="00634024"/>
    <w:rsid w:val="006351D2"/>
    <w:rsid w:val="006446FE"/>
    <w:rsid w:val="00657759"/>
    <w:rsid w:val="00685BAA"/>
    <w:rsid w:val="006B0E9F"/>
    <w:rsid w:val="006B15A0"/>
    <w:rsid w:val="006B3CF0"/>
    <w:rsid w:val="006C1D7D"/>
    <w:rsid w:val="006C2091"/>
    <w:rsid w:val="006C4D75"/>
    <w:rsid w:val="006D5400"/>
    <w:rsid w:val="006F05A0"/>
    <w:rsid w:val="006F2D97"/>
    <w:rsid w:val="0070400E"/>
    <w:rsid w:val="00713EFD"/>
    <w:rsid w:val="00727B85"/>
    <w:rsid w:val="00732042"/>
    <w:rsid w:val="00732045"/>
    <w:rsid w:val="00734F51"/>
    <w:rsid w:val="00747E43"/>
    <w:rsid w:val="007822EA"/>
    <w:rsid w:val="007918FE"/>
    <w:rsid w:val="0079606D"/>
    <w:rsid w:val="007A0E2A"/>
    <w:rsid w:val="007A2376"/>
    <w:rsid w:val="007C2DBC"/>
    <w:rsid w:val="007D12DC"/>
    <w:rsid w:val="007E3971"/>
    <w:rsid w:val="007F371F"/>
    <w:rsid w:val="007F5375"/>
    <w:rsid w:val="008003EF"/>
    <w:rsid w:val="00807253"/>
    <w:rsid w:val="00816647"/>
    <w:rsid w:val="00822B8E"/>
    <w:rsid w:val="00822F8B"/>
    <w:rsid w:val="0082678E"/>
    <w:rsid w:val="00831102"/>
    <w:rsid w:val="008315C5"/>
    <w:rsid w:val="0084685D"/>
    <w:rsid w:val="00856BB3"/>
    <w:rsid w:val="00883A39"/>
    <w:rsid w:val="008B0142"/>
    <w:rsid w:val="008B755D"/>
    <w:rsid w:val="008D7582"/>
    <w:rsid w:val="008E0524"/>
    <w:rsid w:val="008E4FAF"/>
    <w:rsid w:val="008F0163"/>
    <w:rsid w:val="008F59F9"/>
    <w:rsid w:val="00934E3F"/>
    <w:rsid w:val="0095170A"/>
    <w:rsid w:val="00951D48"/>
    <w:rsid w:val="0095663C"/>
    <w:rsid w:val="00957AD0"/>
    <w:rsid w:val="00981207"/>
    <w:rsid w:val="0098626C"/>
    <w:rsid w:val="00992EA7"/>
    <w:rsid w:val="009C0060"/>
    <w:rsid w:val="009D0C9A"/>
    <w:rsid w:val="009D2AA8"/>
    <w:rsid w:val="009F6EF6"/>
    <w:rsid w:val="00A05284"/>
    <w:rsid w:val="00A12717"/>
    <w:rsid w:val="00A377FC"/>
    <w:rsid w:val="00A37DA0"/>
    <w:rsid w:val="00A574BD"/>
    <w:rsid w:val="00A90CC1"/>
    <w:rsid w:val="00A93331"/>
    <w:rsid w:val="00AA71AE"/>
    <w:rsid w:val="00AD28F3"/>
    <w:rsid w:val="00AD4A46"/>
    <w:rsid w:val="00AE48DD"/>
    <w:rsid w:val="00AF7840"/>
    <w:rsid w:val="00B0052E"/>
    <w:rsid w:val="00B00F37"/>
    <w:rsid w:val="00B05387"/>
    <w:rsid w:val="00B14725"/>
    <w:rsid w:val="00B14A5C"/>
    <w:rsid w:val="00B3067E"/>
    <w:rsid w:val="00B30E76"/>
    <w:rsid w:val="00B3401C"/>
    <w:rsid w:val="00B37A00"/>
    <w:rsid w:val="00B37E67"/>
    <w:rsid w:val="00B40880"/>
    <w:rsid w:val="00B47388"/>
    <w:rsid w:val="00B50AA4"/>
    <w:rsid w:val="00B52394"/>
    <w:rsid w:val="00B60B24"/>
    <w:rsid w:val="00B661C0"/>
    <w:rsid w:val="00B75013"/>
    <w:rsid w:val="00B8102D"/>
    <w:rsid w:val="00BB1796"/>
    <w:rsid w:val="00BB7CD9"/>
    <w:rsid w:val="00BF6507"/>
    <w:rsid w:val="00C0514B"/>
    <w:rsid w:val="00C05440"/>
    <w:rsid w:val="00C123EF"/>
    <w:rsid w:val="00C171E0"/>
    <w:rsid w:val="00C3560F"/>
    <w:rsid w:val="00C45F62"/>
    <w:rsid w:val="00C5795A"/>
    <w:rsid w:val="00C60A35"/>
    <w:rsid w:val="00C62C27"/>
    <w:rsid w:val="00C6598C"/>
    <w:rsid w:val="00C703C1"/>
    <w:rsid w:val="00C71F2F"/>
    <w:rsid w:val="00C836D8"/>
    <w:rsid w:val="00C87D19"/>
    <w:rsid w:val="00CA0006"/>
    <w:rsid w:val="00CC366E"/>
    <w:rsid w:val="00D06EE7"/>
    <w:rsid w:val="00D14930"/>
    <w:rsid w:val="00D16D2C"/>
    <w:rsid w:val="00D31345"/>
    <w:rsid w:val="00D35DEB"/>
    <w:rsid w:val="00D401CB"/>
    <w:rsid w:val="00D41915"/>
    <w:rsid w:val="00D476CE"/>
    <w:rsid w:val="00D66198"/>
    <w:rsid w:val="00D86A61"/>
    <w:rsid w:val="00DB2C76"/>
    <w:rsid w:val="00DD4550"/>
    <w:rsid w:val="00DE1A22"/>
    <w:rsid w:val="00DE2B01"/>
    <w:rsid w:val="00DE73F0"/>
    <w:rsid w:val="00DF5456"/>
    <w:rsid w:val="00E11F08"/>
    <w:rsid w:val="00E23C9F"/>
    <w:rsid w:val="00E25C61"/>
    <w:rsid w:val="00E26361"/>
    <w:rsid w:val="00E26BCB"/>
    <w:rsid w:val="00E30D13"/>
    <w:rsid w:val="00E31D22"/>
    <w:rsid w:val="00E42D47"/>
    <w:rsid w:val="00E47F60"/>
    <w:rsid w:val="00E47FD1"/>
    <w:rsid w:val="00E53B9B"/>
    <w:rsid w:val="00E54475"/>
    <w:rsid w:val="00E85E6F"/>
    <w:rsid w:val="00E937A1"/>
    <w:rsid w:val="00E94EFC"/>
    <w:rsid w:val="00E95037"/>
    <w:rsid w:val="00E96793"/>
    <w:rsid w:val="00EA05FB"/>
    <w:rsid w:val="00EA5EFA"/>
    <w:rsid w:val="00EA7077"/>
    <w:rsid w:val="00EA7B0B"/>
    <w:rsid w:val="00EC7C8B"/>
    <w:rsid w:val="00ED74E4"/>
    <w:rsid w:val="00F10DAB"/>
    <w:rsid w:val="00F13C40"/>
    <w:rsid w:val="00F153AE"/>
    <w:rsid w:val="00F16971"/>
    <w:rsid w:val="00F249B8"/>
    <w:rsid w:val="00F307F6"/>
    <w:rsid w:val="00F512F5"/>
    <w:rsid w:val="00F5690E"/>
    <w:rsid w:val="00F627B8"/>
    <w:rsid w:val="00F627CB"/>
    <w:rsid w:val="00F7169E"/>
    <w:rsid w:val="00F85369"/>
    <w:rsid w:val="00F87BE5"/>
    <w:rsid w:val="00F9688F"/>
    <w:rsid w:val="00FA1D90"/>
    <w:rsid w:val="00FA4ED8"/>
    <w:rsid w:val="00FC693B"/>
    <w:rsid w:val="00FD13C4"/>
    <w:rsid w:val="00FE218A"/>
    <w:rsid w:val="00FE316E"/>
    <w:rsid w:val="00FF4C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F78E5A7"/>
  <w15:chartTrackingRefBased/>
  <w15:docId w15:val="{91279BA8-107C-4FA9-9CA8-469CF159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8E0524"/>
    <w:pPr>
      <w:tabs>
        <w:tab w:val="left" w:pos="454"/>
        <w:tab w:val="left" w:pos="1077"/>
        <w:tab w:val="left" w:pos="2155"/>
      </w:tabs>
      <w:snapToGrid w:val="0"/>
      <w:spacing w:after="0" w:line="290" w:lineRule="atLeast"/>
    </w:pPr>
    <w:rPr>
      <w:sz w:val="20"/>
    </w:rPr>
  </w:style>
  <w:style w:type="paragraph" w:styleId="Heading1">
    <w:name w:val="heading 1"/>
    <w:basedOn w:val="ListParagraph"/>
    <w:next w:val="Heading2"/>
    <w:link w:val="Heading1Char"/>
    <w:uiPriority w:val="99"/>
    <w:qFormat/>
    <w:rsid w:val="007D12DC"/>
    <w:pPr>
      <w:pageBreakBefore/>
      <w:numPr>
        <w:numId w:val="1"/>
      </w:numPr>
      <w:pBdr>
        <w:bottom w:val="dashed" w:sz="4" w:space="31" w:color="auto"/>
      </w:pBdr>
      <w:spacing w:before="290" w:after="600" w:line="604" w:lineRule="atLeast"/>
      <w:outlineLvl w:val="0"/>
    </w:pPr>
    <w:rPr>
      <w:b/>
      <w:bCs/>
      <w:color w:val="000000"/>
      <w:spacing w:val="4"/>
      <w:sz w:val="36"/>
      <w:szCs w:val="36"/>
      <w:lang w:val="de-DE"/>
    </w:rPr>
  </w:style>
  <w:style w:type="paragraph" w:styleId="Heading2">
    <w:name w:val="heading 2"/>
    <w:basedOn w:val="Normal"/>
    <w:next w:val="Normal"/>
    <w:link w:val="Heading2Char"/>
    <w:uiPriority w:val="99"/>
    <w:qFormat/>
    <w:rsid w:val="005A56B5"/>
    <w:pPr>
      <w:keepNext/>
      <w:keepLines/>
      <w:numPr>
        <w:ilvl w:val="1"/>
        <w:numId w:val="1"/>
      </w:numPr>
      <w:spacing w:before="280"/>
      <w:outlineLvl w:val="1"/>
    </w:pPr>
    <w:rPr>
      <w:rFonts w:cs="Vegagerdin FK Grotesk"/>
      <w:b/>
      <w:bCs/>
      <w:color w:val="000000"/>
      <w:szCs w:val="20"/>
    </w:rPr>
  </w:style>
  <w:style w:type="paragraph" w:styleId="Heading3">
    <w:name w:val="heading 3"/>
    <w:basedOn w:val="Heading2"/>
    <w:next w:val="BodyTextIndent"/>
    <w:link w:val="Heading3Char"/>
    <w:uiPriority w:val="99"/>
    <w:qFormat/>
    <w:rsid w:val="0055461C"/>
    <w:pPr>
      <w:numPr>
        <w:ilvl w:val="2"/>
      </w:numPr>
      <w:spacing w:before="290"/>
      <w:ind w:left="624"/>
      <w:outlineLvl w:val="2"/>
    </w:pPr>
  </w:style>
  <w:style w:type="paragraph" w:styleId="Heading4">
    <w:name w:val="heading 4"/>
    <w:basedOn w:val="Heading3"/>
    <w:next w:val="BodyTextIndent2"/>
    <w:link w:val="Heading4Char"/>
    <w:uiPriority w:val="15"/>
    <w:qFormat/>
    <w:rsid w:val="00DE73F0"/>
    <w:pPr>
      <w:numPr>
        <w:ilvl w:val="3"/>
      </w:numPr>
      <w:tabs>
        <w:tab w:val="clear" w:pos="454"/>
      </w:tabs>
      <w:outlineLvl w:val="3"/>
    </w:pPr>
  </w:style>
  <w:style w:type="paragraph" w:styleId="Heading5">
    <w:name w:val="heading 5"/>
    <w:basedOn w:val="Heading4"/>
    <w:next w:val="BodyTextIndent2"/>
    <w:link w:val="Heading5Char"/>
    <w:uiPriority w:val="16"/>
    <w:unhideWhenUsed/>
    <w:qFormat/>
    <w:rsid w:val="007E3971"/>
    <w:pPr>
      <w:numPr>
        <w:ilvl w:val="4"/>
      </w:numPr>
      <w:tabs>
        <w:tab w:val="clear" w:pos="2155"/>
      </w:tabs>
      <w:ind w:left="1701" w:firstLine="0"/>
      <w:outlineLvl w:val="4"/>
    </w:pPr>
    <w:rPr>
      <w:lang w:val="de-DE"/>
    </w:rPr>
  </w:style>
  <w:style w:type="paragraph" w:styleId="Heading6">
    <w:name w:val="heading 6"/>
    <w:basedOn w:val="Heading5"/>
    <w:next w:val="BodyTextIndent2"/>
    <w:link w:val="Heading6Char"/>
    <w:uiPriority w:val="18"/>
    <w:semiHidden/>
    <w:qFormat/>
    <w:rsid w:val="007E3971"/>
    <w:pPr>
      <w:numPr>
        <w:ilvl w:val="5"/>
      </w:numPr>
      <w:ind w:left="1701" w:firstLine="0"/>
      <w:outlineLvl w:val="5"/>
    </w:pPr>
  </w:style>
  <w:style w:type="paragraph" w:styleId="Heading7">
    <w:name w:val="heading 7"/>
    <w:basedOn w:val="Heading6"/>
    <w:next w:val="BodyTextIndent2"/>
    <w:link w:val="Heading7Char"/>
    <w:uiPriority w:val="18"/>
    <w:semiHidden/>
    <w:qFormat/>
    <w:rsid w:val="007E3971"/>
    <w:pPr>
      <w:numPr>
        <w:ilvl w:val="6"/>
      </w:numPr>
      <w:ind w:left="1701" w:firstLine="0"/>
      <w:outlineLvl w:val="6"/>
    </w:pPr>
  </w:style>
  <w:style w:type="paragraph" w:styleId="Heading8">
    <w:name w:val="heading 8"/>
    <w:basedOn w:val="Heading7"/>
    <w:next w:val="BodyTextIndent2"/>
    <w:link w:val="Heading8Char"/>
    <w:uiPriority w:val="18"/>
    <w:semiHidden/>
    <w:qFormat/>
    <w:rsid w:val="007E3971"/>
    <w:pPr>
      <w:numPr>
        <w:ilvl w:val="7"/>
      </w:numPr>
      <w:ind w:left="1701" w:firstLine="0"/>
      <w:outlineLvl w:val="7"/>
    </w:pPr>
  </w:style>
  <w:style w:type="paragraph" w:styleId="Heading9">
    <w:name w:val="heading 9"/>
    <w:basedOn w:val="Heading8"/>
    <w:next w:val="BodyTextIndent2"/>
    <w:link w:val="Heading9Char"/>
    <w:uiPriority w:val="18"/>
    <w:semiHidden/>
    <w:qFormat/>
    <w:rsid w:val="007E3971"/>
    <w:pPr>
      <w:numPr>
        <w:ilvl w:val="8"/>
      </w:numPr>
      <w:ind w:left="1701"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937A1"/>
    <w:pPr>
      <w:tabs>
        <w:tab w:val="center" w:pos="4680"/>
        <w:tab w:val="right" w:pos="9360"/>
      </w:tabs>
    </w:pPr>
  </w:style>
  <w:style w:type="character" w:customStyle="1" w:styleId="HeaderChar">
    <w:name w:val="Header Char"/>
    <w:basedOn w:val="DefaultParagraphFont"/>
    <w:link w:val="Header"/>
    <w:uiPriority w:val="99"/>
    <w:rsid w:val="00B30E76"/>
    <w:rPr>
      <w:sz w:val="20"/>
    </w:rPr>
  </w:style>
  <w:style w:type="paragraph" w:styleId="Footer">
    <w:name w:val="footer"/>
    <w:basedOn w:val="Normal"/>
    <w:link w:val="FooterChar"/>
    <w:uiPriority w:val="99"/>
    <w:rsid w:val="00E937A1"/>
    <w:pPr>
      <w:tabs>
        <w:tab w:val="center" w:pos="4680"/>
        <w:tab w:val="right" w:pos="9360"/>
      </w:tabs>
    </w:pPr>
  </w:style>
  <w:style w:type="character" w:customStyle="1" w:styleId="FooterChar">
    <w:name w:val="Footer Char"/>
    <w:basedOn w:val="DefaultParagraphFont"/>
    <w:link w:val="Footer"/>
    <w:uiPriority w:val="99"/>
    <w:rsid w:val="00B30E76"/>
    <w:rPr>
      <w:sz w:val="20"/>
    </w:rPr>
  </w:style>
  <w:style w:type="table" w:styleId="TableGrid">
    <w:name w:val="Table Grid"/>
    <w:basedOn w:val="TableNormal"/>
    <w:uiPriority w:val="99"/>
    <w:rsid w:val="00B306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unktalisti"/>
    <w:basedOn w:val="Normal"/>
    <w:uiPriority w:val="99"/>
    <w:qFormat/>
    <w:rsid w:val="005A56B5"/>
    <w:pPr>
      <w:numPr>
        <w:numId w:val="2"/>
      </w:numPr>
      <w:tabs>
        <w:tab w:val="clear" w:pos="454"/>
      </w:tabs>
      <w:spacing w:before="280"/>
    </w:pPr>
  </w:style>
  <w:style w:type="character" w:customStyle="1" w:styleId="Heading1Char">
    <w:name w:val="Heading 1 Char"/>
    <w:basedOn w:val="DefaultParagraphFont"/>
    <w:link w:val="Heading1"/>
    <w:uiPriority w:val="99"/>
    <w:rsid w:val="007D12DC"/>
    <w:rPr>
      <w:b/>
      <w:bCs/>
      <w:color w:val="000000"/>
      <w:spacing w:val="4"/>
      <w:sz w:val="36"/>
      <w:szCs w:val="36"/>
      <w:lang w:val="de-DE"/>
    </w:rPr>
  </w:style>
  <w:style w:type="character" w:customStyle="1" w:styleId="Heading3Char">
    <w:name w:val="Heading 3 Char"/>
    <w:basedOn w:val="DefaultParagraphFont"/>
    <w:link w:val="Heading3"/>
    <w:uiPriority w:val="99"/>
    <w:rsid w:val="00732045"/>
    <w:rPr>
      <w:rFonts w:cs="Vegagerdin FK Grotesk"/>
      <w:b/>
      <w:bCs/>
      <w:color w:val="000000"/>
      <w:sz w:val="20"/>
      <w:szCs w:val="20"/>
    </w:rPr>
  </w:style>
  <w:style w:type="character" w:customStyle="1" w:styleId="Heading2Char">
    <w:name w:val="Heading 2 Char"/>
    <w:basedOn w:val="DefaultParagraphFont"/>
    <w:link w:val="Heading2"/>
    <w:uiPriority w:val="99"/>
    <w:rsid w:val="00732045"/>
    <w:rPr>
      <w:rFonts w:cs="Vegagerdin FK Grotesk"/>
      <w:b/>
      <w:bCs/>
      <w:color w:val="000000"/>
      <w:sz w:val="20"/>
      <w:szCs w:val="20"/>
    </w:rPr>
  </w:style>
  <w:style w:type="paragraph" w:styleId="Title">
    <w:name w:val="Title"/>
    <w:basedOn w:val="Normal"/>
    <w:next w:val="Normal"/>
    <w:link w:val="TitleChar"/>
    <w:uiPriority w:val="19"/>
    <w:qFormat/>
    <w:rsid w:val="00C05440"/>
    <w:pPr>
      <w:framePr w:hSpace="181" w:wrap="around" w:vAnchor="page" w:hAnchor="text" w:y="426"/>
      <w:spacing w:line="432" w:lineRule="atLeast"/>
      <w:ind w:left="227"/>
      <w:suppressOverlap/>
    </w:pPr>
    <w:rPr>
      <w:b/>
      <w:spacing w:val="4"/>
      <w:sz w:val="36"/>
      <w:szCs w:val="36"/>
      <w:lang w:val="de-DE"/>
    </w:rPr>
  </w:style>
  <w:style w:type="character" w:customStyle="1" w:styleId="TitleChar">
    <w:name w:val="Title Char"/>
    <w:basedOn w:val="DefaultParagraphFont"/>
    <w:link w:val="Title"/>
    <w:uiPriority w:val="19"/>
    <w:rsid w:val="00DE73F0"/>
    <w:rPr>
      <w:b/>
      <w:spacing w:val="4"/>
      <w:sz w:val="36"/>
      <w:szCs w:val="36"/>
      <w:lang w:val="de-DE"/>
    </w:rPr>
  </w:style>
  <w:style w:type="paragraph" w:styleId="Subtitle">
    <w:name w:val="Subtitle"/>
    <w:basedOn w:val="Normal"/>
    <w:next w:val="Normal"/>
    <w:link w:val="SubtitleChar"/>
    <w:uiPriority w:val="20"/>
    <w:semiHidden/>
    <w:qFormat/>
    <w:rsid w:val="00C05440"/>
    <w:pPr>
      <w:framePr w:hSpace="181" w:wrap="around" w:vAnchor="page" w:hAnchor="text" w:y="426"/>
      <w:spacing w:line="432" w:lineRule="atLeast"/>
      <w:ind w:left="227"/>
      <w:suppressOverlap/>
    </w:pPr>
    <w:rPr>
      <w:spacing w:val="-2"/>
      <w:sz w:val="36"/>
      <w:szCs w:val="36"/>
      <w:lang w:val="de-DE"/>
    </w:rPr>
  </w:style>
  <w:style w:type="character" w:customStyle="1" w:styleId="SubtitleChar">
    <w:name w:val="Subtitle Char"/>
    <w:basedOn w:val="DefaultParagraphFont"/>
    <w:link w:val="Subtitle"/>
    <w:uiPriority w:val="20"/>
    <w:semiHidden/>
    <w:rsid w:val="00AE48DD"/>
    <w:rPr>
      <w:spacing w:val="-2"/>
      <w:sz w:val="36"/>
      <w:szCs w:val="36"/>
      <w:lang w:val="de-DE"/>
    </w:rPr>
  </w:style>
  <w:style w:type="paragraph" w:customStyle="1" w:styleId="Undirtitill1">
    <w:name w:val="Undirtitill1"/>
    <w:basedOn w:val="Normal"/>
    <w:next w:val="Normal"/>
    <w:uiPriority w:val="8"/>
    <w:qFormat/>
    <w:rsid w:val="0055461C"/>
    <w:pPr>
      <w:pageBreakBefore/>
      <w:spacing w:after="290" w:line="432" w:lineRule="atLeast"/>
      <w:outlineLvl w:val="0"/>
    </w:pPr>
    <w:rPr>
      <w:sz w:val="36"/>
      <w:szCs w:val="36"/>
    </w:rPr>
  </w:style>
  <w:style w:type="table" w:customStyle="1" w:styleId="IRCAcolor">
    <w:name w:val="IRCA color"/>
    <w:basedOn w:val="TableNormal"/>
    <w:uiPriority w:val="99"/>
    <w:rsid w:val="00432367"/>
    <w:pPr>
      <w:spacing w:after="0" w:line="260" w:lineRule="atLeast"/>
    </w:pPr>
    <w:rPr>
      <w:sz w:val="18"/>
      <w:lang w:val="en-GB"/>
    </w:rPr>
    <w:tblPr>
      <w:tblBorders>
        <w:bottom w:val="single" w:sz="4" w:space="0" w:color="A8A8A8"/>
        <w:insideH w:val="single" w:sz="4" w:space="0" w:color="A8A8A8"/>
        <w:insideV w:val="single" w:sz="4" w:space="0" w:color="A8A8A8"/>
      </w:tblBorders>
      <w:tblCellMar>
        <w:bottom w:w="91" w:type="dxa"/>
      </w:tblCellMar>
    </w:tblPr>
    <w:tblStylePr w:type="firstRow">
      <w:rPr>
        <w:b/>
      </w:rPr>
      <w:tblPr/>
      <w:tcPr>
        <w:tcBorders>
          <w:top w:val="nil"/>
          <w:left w:val="nil"/>
          <w:bottom w:val="single" w:sz="8" w:space="0" w:color="auto"/>
          <w:right w:val="nil"/>
          <w:insideH w:val="nil"/>
          <w:insideV w:val="single" w:sz="4" w:space="0" w:color="A8A8A8"/>
          <w:tl2br w:val="nil"/>
          <w:tr2bl w:val="nil"/>
        </w:tcBorders>
        <w:shd w:val="clear" w:color="auto" w:fill="FFFAEE" w:themeFill="background2"/>
      </w:tcPr>
    </w:tblStylePr>
  </w:style>
  <w:style w:type="paragraph" w:styleId="TOC1">
    <w:name w:val="toc 1"/>
    <w:basedOn w:val="Normal"/>
    <w:next w:val="Normal"/>
    <w:autoRedefine/>
    <w:uiPriority w:val="39"/>
    <w:semiHidden/>
    <w:rsid w:val="00732042"/>
    <w:pPr>
      <w:tabs>
        <w:tab w:val="clear" w:pos="454"/>
        <w:tab w:val="clear" w:pos="1077"/>
        <w:tab w:val="clear" w:pos="2155"/>
        <w:tab w:val="left" w:pos="284"/>
        <w:tab w:val="right" w:leader="dot" w:pos="8080"/>
      </w:tabs>
    </w:pPr>
    <w:rPr>
      <w:b/>
      <w:noProof/>
    </w:rPr>
  </w:style>
  <w:style w:type="paragraph" w:styleId="TOC2">
    <w:name w:val="toc 2"/>
    <w:basedOn w:val="Normal"/>
    <w:next w:val="Normal"/>
    <w:autoRedefine/>
    <w:uiPriority w:val="39"/>
    <w:semiHidden/>
    <w:rsid w:val="00A377FC"/>
    <w:pPr>
      <w:tabs>
        <w:tab w:val="clear" w:pos="454"/>
        <w:tab w:val="clear" w:pos="2155"/>
        <w:tab w:val="right" w:leader="dot" w:pos="8068"/>
      </w:tabs>
    </w:pPr>
  </w:style>
  <w:style w:type="character" w:styleId="Hyperlink">
    <w:name w:val="Hyperlink"/>
    <w:basedOn w:val="DefaultParagraphFont"/>
    <w:uiPriority w:val="99"/>
    <w:rsid w:val="00E26BCB"/>
    <w:rPr>
      <w:color w:val="001BF8" w:themeColor="hyperlink"/>
      <w:u w:val="single"/>
    </w:rPr>
  </w:style>
  <w:style w:type="character" w:customStyle="1" w:styleId="Heading4Char">
    <w:name w:val="Heading 4 Char"/>
    <w:basedOn w:val="DefaultParagraphFont"/>
    <w:link w:val="Heading4"/>
    <w:uiPriority w:val="15"/>
    <w:rsid w:val="00732045"/>
    <w:rPr>
      <w:rFonts w:cs="Vegagerdin FK Grotesk"/>
      <w:b/>
      <w:bCs/>
      <w:color w:val="000000"/>
      <w:sz w:val="20"/>
      <w:szCs w:val="20"/>
    </w:rPr>
  </w:style>
  <w:style w:type="paragraph" w:styleId="TOC3">
    <w:name w:val="toc 3"/>
    <w:basedOn w:val="Normal"/>
    <w:next w:val="Normal"/>
    <w:autoRedefine/>
    <w:uiPriority w:val="39"/>
    <w:semiHidden/>
    <w:rsid w:val="00A377FC"/>
    <w:pPr>
      <w:tabs>
        <w:tab w:val="clear" w:pos="454"/>
        <w:tab w:val="clear" w:pos="2155"/>
        <w:tab w:val="right" w:leader="dot" w:pos="8070"/>
      </w:tabs>
    </w:pPr>
  </w:style>
  <w:style w:type="character" w:styleId="PlaceholderText">
    <w:name w:val="Placeholder Text"/>
    <w:basedOn w:val="DefaultParagraphFont"/>
    <w:uiPriority w:val="99"/>
    <w:semiHidden/>
    <w:rsid w:val="00981207"/>
    <w:rPr>
      <w:color w:val="808080"/>
    </w:rPr>
  </w:style>
  <w:style w:type="paragraph" w:customStyle="1" w:styleId="Tflutexti">
    <w:name w:val="Töflutexti"/>
    <w:next w:val="Skringartexti1"/>
    <w:uiPriority w:val="27"/>
    <w:qFormat/>
    <w:rsid w:val="000133F3"/>
    <w:pPr>
      <w:numPr>
        <w:numId w:val="3"/>
      </w:numPr>
      <w:spacing w:before="290" w:after="0" w:line="240" w:lineRule="atLeast"/>
      <w:ind w:left="142" w:hanging="142"/>
    </w:pPr>
    <w:rPr>
      <w:b/>
      <w:sz w:val="16"/>
      <w:szCs w:val="16"/>
    </w:rPr>
  </w:style>
  <w:style w:type="paragraph" w:customStyle="1" w:styleId="Skringartexti1">
    <w:name w:val="Skýringartexti1"/>
    <w:basedOn w:val="Normal"/>
    <w:uiPriority w:val="28"/>
    <w:qFormat/>
    <w:rsid w:val="00A93331"/>
    <w:rPr>
      <w:sz w:val="16"/>
      <w:szCs w:val="16"/>
    </w:rPr>
  </w:style>
  <w:style w:type="paragraph" w:customStyle="1" w:styleId="Myndatexti">
    <w:name w:val="Myndatexti"/>
    <w:next w:val="Skringartexti1"/>
    <w:uiPriority w:val="27"/>
    <w:qFormat/>
    <w:rsid w:val="0055461C"/>
    <w:pPr>
      <w:numPr>
        <w:numId w:val="4"/>
      </w:numPr>
      <w:spacing w:before="290" w:after="0" w:line="240" w:lineRule="atLeast"/>
      <w:ind w:left="142" w:hanging="142"/>
    </w:pPr>
    <w:rPr>
      <w:b/>
      <w:sz w:val="16"/>
      <w:szCs w:val="16"/>
    </w:rPr>
  </w:style>
  <w:style w:type="paragraph" w:customStyle="1" w:styleId="Forsufyrirsgn">
    <w:name w:val="Forsíðu fyrirsögn"/>
    <w:basedOn w:val="Heading1"/>
    <w:next w:val="Nmeralaustkaflaheiti"/>
    <w:uiPriority w:val="8"/>
    <w:qFormat/>
    <w:rsid w:val="0055461C"/>
    <w:pPr>
      <w:numPr>
        <w:numId w:val="0"/>
      </w:numPr>
    </w:pPr>
  </w:style>
  <w:style w:type="paragraph" w:customStyle="1" w:styleId="Nmeralaustkaflaheiti">
    <w:name w:val="Númeralaust kaflaheiti"/>
    <w:basedOn w:val="Normal"/>
    <w:next w:val="Normal"/>
    <w:uiPriority w:val="8"/>
    <w:qFormat/>
    <w:rsid w:val="0055461C"/>
    <w:rPr>
      <w:b/>
    </w:rPr>
  </w:style>
  <w:style w:type="paragraph" w:customStyle="1" w:styleId="Jafnaformla">
    <w:name w:val="Jafna/formúla"/>
    <w:basedOn w:val="Normal"/>
    <w:next w:val="Normal"/>
    <w:uiPriority w:val="29"/>
    <w:qFormat/>
    <w:rsid w:val="006139AE"/>
    <w:pPr>
      <w:pBdr>
        <w:top w:val="single" w:sz="2" w:space="10" w:color="ECECEC"/>
        <w:left w:val="single" w:sz="2" w:space="14" w:color="ECECEC"/>
        <w:bottom w:val="single" w:sz="2" w:space="10" w:color="ECECEC"/>
        <w:right w:val="single" w:sz="2" w:space="14" w:color="ECECEC"/>
      </w:pBdr>
      <w:shd w:val="clear" w:color="auto" w:fill="ECECEC"/>
      <w:ind w:left="1021" w:right="1247"/>
    </w:pPr>
  </w:style>
  <w:style w:type="paragraph" w:styleId="Date">
    <w:name w:val="Date"/>
    <w:basedOn w:val="Normal"/>
    <w:next w:val="Normal"/>
    <w:link w:val="DateChar"/>
    <w:uiPriority w:val="99"/>
    <w:semiHidden/>
    <w:rsid w:val="003E7296"/>
    <w:pPr>
      <w:framePr w:hSpace="181" w:wrap="around" w:vAnchor="page" w:hAnchor="text" w:y="426"/>
      <w:ind w:left="227"/>
      <w:suppressOverlap/>
    </w:pPr>
  </w:style>
  <w:style w:type="character" w:customStyle="1" w:styleId="DateChar">
    <w:name w:val="Date Char"/>
    <w:basedOn w:val="DefaultParagraphFont"/>
    <w:link w:val="Date"/>
    <w:uiPriority w:val="99"/>
    <w:semiHidden/>
    <w:rsid w:val="00B30E76"/>
    <w:rPr>
      <w:sz w:val="20"/>
    </w:rPr>
  </w:style>
  <w:style w:type="character" w:customStyle="1" w:styleId="Heading5Char">
    <w:name w:val="Heading 5 Char"/>
    <w:basedOn w:val="DefaultParagraphFont"/>
    <w:link w:val="Heading5"/>
    <w:uiPriority w:val="16"/>
    <w:rsid w:val="00DE73F0"/>
    <w:rPr>
      <w:rFonts w:cs="Vegagerdin FK Grotesk"/>
      <w:b/>
      <w:bCs/>
      <w:color w:val="000000"/>
      <w:sz w:val="20"/>
      <w:szCs w:val="20"/>
      <w:lang w:val="de-DE"/>
    </w:rPr>
  </w:style>
  <w:style w:type="character" w:customStyle="1" w:styleId="Heading6Char">
    <w:name w:val="Heading 6 Char"/>
    <w:basedOn w:val="DefaultParagraphFont"/>
    <w:link w:val="Heading6"/>
    <w:uiPriority w:val="18"/>
    <w:semiHidden/>
    <w:rsid w:val="00732045"/>
    <w:rPr>
      <w:rFonts w:cs="Vegagerdin FK Grotesk"/>
      <w:b/>
      <w:bCs/>
      <w:color w:val="000000"/>
      <w:sz w:val="20"/>
      <w:szCs w:val="20"/>
      <w:lang w:val="de-DE"/>
    </w:rPr>
  </w:style>
  <w:style w:type="character" w:customStyle="1" w:styleId="Heading7Char">
    <w:name w:val="Heading 7 Char"/>
    <w:basedOn w:val="DefaultParagraphFont"/>
    <w:link w:val="Heading7"/>
    <w:uiPriority w:val="18"/>
    <w:semiHidden/>
    <w:rsid w:val="00732045"/>
    <w:rPr>
      <w:rFonts w:cs="Vegagerdin FK Grotesk"/>
      <w:b/>
      <w:bCs/>
      <w:color w:val="000000"/>
      <w:sz w:val="20"/>
      <w:szCs w:val="20"/>
      <w:lang w:val="de-DE"/>
    </w:rPr>
  </w:style>
  <w:style w:type="character" w:customStyle="1" w:styleId="Heading8Char">
    <w:name w:val="Heading 8 Char"/>
    <w:basedOn w:val="DefaultParagraphFont"/>
    <w:link w:val="Heading8"/>
    <w:uiPriority w:val="18"/>
    <w:semiHidden/>
    <w:rsid w:val="00732045"/>
    <w:rPr>
      <w:rFonts w:cs="Vegagerdin FK Grotesk"/>
      <w:b/>
      <w:bCs/>
      <w:color w:val="000000"/>
      <w:sz w:val="20"/>
      <w:szCs w:val="20"/>
      <w:lang w:val="de-DE"/>
    </w:rPr>
  </w:style>
  <w:style w:type="character" w:customStyle="1" w:styleId="Heading9Char">
    <w:name w:val="Heading 9 Char"/>
    <w:basedOn w:val="DefaultParagraphFont"/>
    <w:link w:val="Heading9"/>
    <w:uiPriority w:val="18"/>
    <w:semiHidden/>
    <w:rsid w:val="00732045"/>
    <w:rPr>
      <w:rFonts w:cs="Vegagerdin FK Grotesk"/>
      <w:b/>
      <w:bCs/>
      <w:color w:val="000000"/>
      <w:sz w:val="20"/>
      <w:szCs w:val="20"/>
      <w:lang w:val="de-DE"/>
    </w:rPr>
  </w:style>
  <w:style w:type="paragraph" w:styleId="BodyTextIndent">
    <w:name w:val="Body Text Indent"/>
    <w:aliases w:val="Meginmál með indrætti"/>
    <w:basedOn w:val="Normal"/>
    <w:link w:val="BodyTextIndentChar"/>
    <w:uiPriority w:val="13"/>
    <w:qFormat/>
    <w:rsid w:val="00DE73F0"/>
    <w:pPr>
      <w:tabs>
        <w:tab w:val="clear" w:pos="454"/>
        <w:tab w:val="clear" w:pos="2155"/>
      </w:tabs>
      <w:ind w:left="624"/>
    </w:pPr>
  </w:style>
  <w:style w:type="character" w:customStyle="1" w:styleId="BodyTextIndentChar">
    <w:name w:val="Body Text Indent Char"/>
    <w:aliases w:val="Meginmál með indrætti Char"/>
    <w:basedOn w:val="DefaultParagraphFont"/>
    <w:link w:val="BodyTextIndent"/>
    <w:uiPriority w:val="13"/>
    <w:rsid w:val="00DE73F0"/>
    <w:rPr>
      <w:sz w:val="20"/>
    </w:rPr>
  </w:style>
  <w:style w:type="paragraph" w:styleId="BodyTextIndent2">
    <w:name w:val="Body Text Indent 2"/>
    <w:aliases w:val="Meginmál með tvöföldum indrætti"/>
    <w:basedOn w:val="Normal"/>
    <w:link w:val="BodyTextIndent2Char"/>
    <w:uiPriority w:val="99"/>
    <w:qFormat/>
    <w:rsid w:val="00DE73F0"/>
    <w:pPr>
      <w:tabs>
        <w:tab w:val="clear" w:pos="454"/>
        <w:tab w:val="clear" w:pos="1077"/>
      </w:tabs>
      <w:ind w:left="1701"/>
    </w:pPr>
  </w:style>
  <w:style w:type="character" w:customStyle="1" w:styleId="BodyTextIndent2Char">
    <w:name w:val="Body Text Indent 2 Char"/>
    <w:aliases w:val="Meginmál með tvöföldum indrætti Char"/>
    <w:basedOn w:val="DefaultParagraphFont"/>
    <w:link w:val="BodyTextIndent2"/>
    <w:uiPriority w:val="99"/>
    <w:rsid w:val="00DE73F0"/>
    <w:rPr>
      <w:sz w:val="20"/>
    </w:rPr>
  </w:style>
  <w:style w:type="paragraph" w:styleId="FootnoteText">
    <w:name w:val="footnote text"/>
    <w:aliases w:val="Neðanmálstexti"/>
    <w:basedOn w:val="Normal"/>
    <w:link w:val="FootnoteTextChar"/>
    <w:uiPriority w:val="99"/>
    <w:rsid w:val="00AA71AE"/>
    <w:pPr>
      <w:spacing w:line="240" w:lineRule="auto"/>
      <w:ind w:left="454" w:hanging="454"/>
    </w:pPr>
    <w:rPr>
      <w:color w:val="7E7E7E"/>
      <w:sz w:val="16"/>
      <w:szCs w:val="20"/>
    </w:rPr>
  </w:style>
  <w:style w:type="character" w:customStyle="1" w:styleId="FootnoteTextChar">
    <w:name w:val="Footnote Text Char"/>
    <w:aliases w:val="Neðanmálstexti Char"/>
    <w:basedOn w:val="DefaultParagraphFont"/>
    <w:link w:val="FootnoteText"/>
    <w:uiPriority w:val="99"/>
    <w:rsid w:val="00AA71AE"/>
    <w:rPr>
      <w:color w:val="7E7E7E"/>
      <w:sz w:val="16"/>
      <w:szCs w:val="20"/>
    </w:rPr>
  </w:style>
  <w:style w:type="character" w:styleId="FootnoteReference">
    <w:name w:val="footnote reference"/>
    <w:basedOn w:val="DefaultParagraphFont"/>
    <w:uiPriority w:val="99"/>
    <w:semiHidden/>
    <w:unhideWhenUsed/>
    <w:rsid w:val="008E0524"/>
    <w:rPr>
      <w:vertAlign w:val="superscript"/>
    </w:rPr>
  </w:style>
  <w:style w:type="character" w:styleId="UnresolvedMention">
    <w:name w:val="Unresolved Mention"/>
    <w:basedOn w:val="DefaultParagraphFont"/>
    <w:uiPriority w:val="99"/>
    <w:semiHidden/>
    <w:unhideWhenUsed/>
    <w:rsid w:val="002F77E8"/>
    <w:rPr>
      <w:color w:val="605E5C"/>
      <w:shd w:val="clear" w:color="auto" w:fill="E1DFDD"/>
    </w:rPr>
  </w:style>
  <w:style w:type="paragraph" w:styleId="BalloonText">
    <w:name w:val="Balloon Text"/>
    <w:basedOn w:val="Normal"/>
    <w:link w:val="BalloonTextChar"/>
    <w:uiPriority w:val="99"/>
    <w:semiHidden/>
    <w:unhideWhenUsed/>
    <w:rsid w:val="00D86A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61"/>
    <w:rPr>
      <w:rFonts w:ascii="Segoe UI" w:hAnsi="Segoe UI" w:cs="Segoe UI"/>
      <w:sz w:val="18"/>
      <w:szCs w:val="18"/>
    </w:rPr>
  </w:style>
  <w:style w:type="paragraph" w:customStyle="1" w:styleId="Heading0">
    <w:name w:val="Heading 0"/>
    <w:basedOn w:val="Heading1"/>
    <w:uiPriority w:val="99"/>
    <w:rsid w:val="00A05284"/>
    <w:pPr>
      <w:keepNext/>
      <w:pageBreakBefore w:val="0"/>
      <w:pBdr>
        <w:bottom w:val="none" w:sz="0" w:space="0" w:color="auto"/>
      </w:pBdr>
      <w:tabs>
        <w:tab w:val="clear" w:pos="1077"/>
        <w:tab w:val="clear" w:pos="2155"/>
        <w:tab w:val="num" w:pos="0"/>
      </w:tabs>
      <w:overflowPunct w:val="0"/>
      <w:autoSpaceDE w:val="0"/>
      <w:autoSpaceDN w:val="0"/>
      <w:adjustRightInd w:val="0"/>
      <w:snapToGrid/>
      <w:spacing w:before="240" w:after="60" w:line="240" w:lineRule="auto"/>
      <w:ind w:left="0" w:firstLine="0"/>
      <w:textAlignment w:val="baseline"/>
    </w:pPr>
    <w:rPr>
      <w:rFonts w:ascii="Arial" w:eastAsia="Times New Roman" w:hAnsi="Arial" w:cs="Arial"/>
      <w:color w:val="auto"/>
      <w:spacing w:val="0"/>
      <w:kern w:val="32"/>
      <w:sz w:val="32"/>
      <w:szCs w:val="32"/>
      <w:lang w:val="is-IS" w:eastAsia="en-US"/>
    </w:rPr>
  </w:style>
  <w:style w:type="character" w:styleId="PageNumber">
    <w:name w:val="page number"/>
    <w:basedOn w:val="DefaultParagraphFont"/>
    <w:uiPriority w:val="99"/>
    <w:rsid w:val="00A05284"/>
  </w:style>
  <w:style w:type="paragraph" w:styleId="CommentText">
    <w:name w:val="annotation text"/>
    <w:basedOn w:val="Normal"/>
    <w:link w:val="CommentTextChar1"/>
    <w:uiPriority w:val="99"/>
    <w:semiHidden/>
    <w:rsid w:val="00A05284"/>
    <w:pPr>
      <w:tabs>
        <w:tab w:val="clear" w:pos="454"/>
        <w:tab w:val="clear" w:pos="1077"/>
        <w:tab w:val="clear" w:pos="2155"/>
      </w:tabs>
      <w:overflowPunct w:val="0"/>
      <w:autoSpaceDE w:val="0"/>
      <w:autoSpaceDN w:val="0"/>
      <w:adjustRightInd w:val="0"/>
      <w:snapToGrid/>
      <w:spacing w:line="240" w:lineRule="auto"/>
      <w:textAlignment w:val="baseline"/>
    </w:pPr>
    <w:rPr>
      <w:rFonts w:ascii="Times New Roman" w:eastAsia="Times New Roman" w:hAnsi="Times New Roman" w:cs="Times New Roman"/>
      <w:szCs w:val="20"/>
      <w:lang w:val="is-IS" w:eastAsia="en-US"/>
    </w:rPr>
  </w:style>
  <w:style w:type="character" w:customStyle="1" w:styleId="CommentTextChar">
    <w:name w:val="Comment Text Char"/>
    <w:basedOn w:val="DefaultParagraphFont"/>
    <w:uiPriority w:val="99"/>
    <w:semiHidden/>
    <w:rsid w:val="00A05284"/>
    <w:rPr>
      <w:sz w:val="20"/>
      <w:szCs w:val="20"/>
    </w:rPr>
  </w:style>
  <w:style w:type="character" w:customStyle="1" w:styleId="CommentTextChar1">
    <w:name w:val="Comment Text Char1"/>
    <w:basedOn w:val="DefaultParagraphFont"/>
    <w:link w:val="CommentText"/>
    <w:uiPriority w:val="99"/>
    <w:semiHidden/>
    <w:locked/>
    <w:rsid w:val="00A05284"/>
    <w:rPr>
      <w:rFonts w:ascii="Times New Roman" w:eastAsia="Times New Roman" w:hAnsi="Times New Roman" w:cs="Times New Roman"/>
      <w:sz w:val="20"/>
      <w:szCs w:val="20"/>
      <w:lang w:val="is-IS" w:eastAsia="en-US"/>
    </w:rPr>
  </w:style>
  <w:style w:type="paragraph" w:styleId="CommentSubject">
    <w:name w:val="annotation subject"/>
    <w:basedOn w:val="CommentText"/>
    <w:next w:val="CommentText"/>
    <w:link w:val="CommentSubjectChar"/>
    <w:uiPriority w:val="99"/>
    <w:semiHidden/>
    <w:rsid w:val="00A05284"/>
    <w:rPr>
      <w:b/>
      <w:bCs/>
    </w:rPr>
  </w:style>
  <w:style w:type="character" w:customStyle="1" w:styleId="CommentSubjectChar">
    <w:name w:val="Comment Subject Char"/>
    <w:basedOn w:val="CommentTextChar"/>
    <w:link w:val="CommentSubject"/>
    <w:uiPriority w:val="99"/>
    <w:semiHidden/>
    <w:rsid w:val="00A05284"/>
    <w:rPr>
      <w:rFonts w:ascii="Times New Roman" w:eastAsia="Times New Roman" w:hAnsi="Times New Roman" w:cs="Times New Roman"/>
      <w:b/>
      <w:bCs/>
      <w:sz w:val="20"/>
      <w:szCs w:val="20"/>
      <w:lang w:val="is-IS" w:eastAsia="en-US"/>
    </w:rPr>
  </w:style>
  <w:style w:type="character" w:customStyle="1" w:styleId="FootnoteTextChar1">
    <w:name w:val="Footnote Text Char1"/>
    <w:basedOn w:val="DefaultParagraphFont"/>
    <w:uiPriority w:val="99"/>
    <w:semiHidden/>
    <w:locked/>
    <w:rsid w:val="00A05284"/>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rsid w:val="00A05284"/>
    <w:rPr>
      <w:color w:val="800080"/>
      <w:u w:val="single"/>
    </w:rPr>
  </w:style>
  <w:style w:type="paragraph" w:styleId="Caption">
    <w:name w:val="caption"/>
    <w:basedOn w:val="Normal"/>
    <w:next w:val="Normal"/>
    <w:uiPriority w:val="99"/>
    <w:qFormat/>
    <w:rsid w:val="00A05284"/>
    <w:pPr>
      <w:tabs>
        <w:tab w:val="clear" w:pos="454"/>
        <w:tab w:val="clear" w:pos="1077"/>
        <w:tab w:val="clear" w:pos="2155"/>
      </w:tabs>
      <w:snapToGrid/>
      <w:spacing w:before="120" w:after="120" w:line="240" w:lineRule="auto"/>
    </w:pPr>
    <w:rPr>
      <w:rFonts w:ascii="Times New Roman" w:eastAsia="Times New Roman" w:hAnsi="Times New Roman" w:cs="Times New Roman"/>
      <w:b/>
      <w:bCs/>
      <w:szCs w:val="20"/>
      <w:lang w:val="is-IS" w:eastAsia="en-US"/>
    </w:rPr>
  </w:style>
  <w:style w:type="paragraph" w:styleId="Revision">
    <w:name w:val="Revision"/>
    <w:hidden/>
    <w:uiPriority w:val="99"/>
    <w:semiHidden/>
    <w:rsid w:val="00A05284"/>
    <w:pPr>
      <w:spacing w:after="0" w:line="240" w:lineRule="auto"/>
    </w:pPr>
    <w:rPr>
      <w:rFonts w:ascii="Times New Roman" w:eastAsia="Times New Roman" w:hAnsi="Times New Roman" w:cs="Times New Roman"/>
      <w:lang w:eastAsia="en-US"/>
    </w:rPr>
  </w:style>
  <w:style w:type="paragraph" w:styleId="DocumentMap">
    <w:name w:val="Document Map"/>
    <w:basedOn w:val="Normal"/>
    <w:link w:val="DocumentMapChar"/>
    <w:uiPriority w:val="99"/>
    <w:semiHidden/>
    <w:rsid w:val="00A05284"/>
    <w:pPr>
      <w:shd w:val="clear" w:color="auto" w:fill="000080"/>
      <w:tabs>
        <w:tab w:val="clear" w:pos="454"/>
        <w:tab w:val="clear" w:pos="1077"/>
        <w:tab w:val="clear" w:pos="2155"/>
      </w:tabs>
      <w:overflowPunct w:val="0"/>
      <w:autoSpaceDE w:val="0"/>
      <w:autoSpaceDN w:val="0"/>
      <w:adjustRightInd w:val="0"/>
      <w:snapToGrid/>
      <w:spacing w:line="240" w:lineRule="auto"/>
      <w:textAlignment w:val="baseline"/>
    </w:pPr>
    <w:rPr>
      <w:rFonts w:ascii="Tahoma" w:eastAsia="Times New Roman" w:hAnsi="Tahoma" w:cs="Tahoma"/>
      <w:szCs w:val="20"/>
      <w:lang w:val="is-IS" w:eastAsia="en-US"/>
    </w:rPr>
  </w:style>
  <w:style w:type="character" w:customStyle="1" w:styleId="DocumentMapChar">
    <w:name w:val="Document Map Char"/>
    <w:basedOn w:val="DefaultParagraphFont"/>
    <w:link w:val="DocumentMap"/>
    <w:uiPriority w:val="99"/>
    <w:semiHidden/>
    <w:rsid w:val="00A05284"/>
    <w:rPr>
      <w:rFonts w:ascii="Tahoma" w:eastAsia="Times New Roman" w:hAnsi="Tahoma" w:cs="Tahoma"/>
      <w:sz w:val="20"/>
      <w:szCs w:val="20"/>
      <w:shd w:val="clear" w:color="auto" w:fill="000080"/>
      <w:lang w:val="is-IS" w:eastAsia="en-US"/>
    </w:rPr>
  </w:style>
  <w:style w:type="character" w:customStyle="1" w:styleId="productlistdescription1">
    <w:name w:val="productlistdescription1"/>
    <w:basedOn w:val="DefaultParagraphFont"/>
    <w:uiPriority w:val="99"/>
    <w:rsid w:val="00A05284"/>
    <w:rPr>
      <w:color w:val="333333"/>
    </w:rPr>
  </w:style>
  <w:style w:type="paragraph" w:customStyle="1" w:styleId="Default">
    <w:name w:val="Default"/>
    <w:uiPriority w:val="99"/>
    <w:rsid w:val="00A05284"/>
    <w:pPr>
      <w:autoSpaceDE w:val="0"/>
      <w:autoSpaceDN w:val="0"/>
      <w:adjustRightInd w:val="0"/>
      <w:spacing w:after="0" w:line="240" w:lineRule="auto"/>
    </w:pPr>
    <w:rPr>
      <w:rFonts w:ascii="Times New Roman" w:eastAsia="Times New Roman" w:hAnsi="Times New Roman" w:cs="Times New Roman"/>
      <w:color w:val="000000"/>
      <w:sz w:val="24"/>
      <w:szCs w:val="24"/>
      <w:lang w:val="is-IS" w:eastAsia="is-IS"/>
    </w:rPr>
  </w:style>
  <w:style w:type="character" w:customStyle="1" w:styleId="CharChar1">
    <w:name w:val="Char Char1"/>
    <w:basedOn w:val="DefaultParagraphFont"/>
    <w:uiPriority w:val="99"/>
    <w:locked/>
    <w:rsid w:val="00A05284"/>
    <w:rPr>
      <w:rFonts w:ascii="Times New Roman" w:hAnsi="Times New Roman" w:cs="Times New Roman"/>
      <w:sz w:val="24"/>
      <w:szCs w:val="24"/>
      <w:lang w:eastAsia="en-US"/>
    </w:rPr>
  </w:style>
  <w:style w:type="character" w:styleId="HTMLCite">
    <w:name w:val="HTML Cite"/>
    <w:basedOn w:val="DefaultParagraphFont"/>
    <w:unhideWhenUsed/>
    <w:rsid w:val="00A05284"/>
    <w:rPr>
      <w:i/>
      <w:iCs/>
    </w:rPr>
  </w:style>
  <w:style w:type="character" w:customStyle="1" w:styleId="CharChar7">
    <w:name w:val="Char Char7"/>
    <w:basedOn w:val="DefaultParagraphFont"/>
    <w:locked/>
    <w:rsid w:val="00A05284"/>
    <w:rPr>
      <w:rFonts w:ascii="Arial" w:hAnsi="Arial" w:cs="Arial"/>
      <w:b/>
      <w:bCs/>
      <w:kern w:val="32"/>
      <w:sz w:val="32"/>
      <w:szCs w:val="32"/>
      <w:lang w:val="en-US" w:eastAsia="en-US" w:bidi="ar-SA"/>
    </w:rPr>
  </w:style>
  <w:style w:type="character" w:customStyle="1" w:styleId="CharChar6">
    <w:name w:val="Char Char6"/>
    <w:basedOn w:val="DefaultParagraphFont"/>
    <w:locked/>
    <w:rsid w:val="00A05284"/>
    <w:rPr>
      <w:rFonts w:ascii="Arial" w:hAnsi="Arial" w:cs="Arial"/>
      <w:b/>
      <w:bCs/>
      <w:i/>
      <w:iCs/>
      <w:sz w:val="28"/>
      <w:szCs w:val="28"/>
      <w:lang w:val="en-US" w:eastAsia="en-US" w:bidi="ar-SA"/>
    </w:rPr>
  </w:style>
  <w:style w:type="character" w:customStyle="1" w:styleId="CharChar5">
    <w:name w:val="Char Char5"/>
    <w:basedOn w:val="DefaultParagraphFont"/>
    <w:locked/>
    <w:rsid w:val="00A05284"/>
    <w:rPr>
      <w:rFonts w:ascii="Arial" w:hAnsi="Arial" w:cs="Arial"/>
      <w:b/>
      <w:bCs/>
      <w:sz w:val="26"/>
      <w:szCs w:val="26"/>
      <w:lang w:val="en-US" w:eastAsia="en-US" w:bidi="ar-SA"/>
    </w:rPr>
  </w:style>
  <w:style w:type="character" w:customStyle="1" w:styleId="CharChar4">
    <w:name w:val="Char Char4"/>
    <w:basedOn w:val="DefaultParagraphFont"/>
    <w:locked/>
    <w:rsid w:val="00A05284"/>
    <w:rPr>
      <w:sz w:val="22"/>
      <w:szCs w:val="22"/>
      <w:lang w:val="en-US" w:eastAsia="en-US" w:bidi="ar-SA"/>
    </w:rPr>
  </w:style>
  <w:style w:type="character" w:customStyle="1" w:styleId="CharChar3">
    <w:name w:val="Char Char3"/>
    <w:basedOn w:val="DefaultParagraphFont"/>
    <w:locked/>
    <w:rsid w:val="00A05284"/>
    <w:rPr>
      <w:sz w:val="22"/>
      <w:szCs w:val="22"/>
      <w:lang w:val="en-US" w:eastAsia="en-US" w:bidi="ar-SA"/>
    </w:rPr>
  </w:style>
  <w:style w:type="character" w:styleId="CommentReference">
    <w:name w:val="annotation reference"/>
    <w:basedOn w:val="DefaultParagraphFont"/>
    <w:uiPriority w:val="99"/>
    <w:semiHidden/>
    <w:unhideWhenUsed/>
    <w:rsid w:val="00A05284"/>
    <w:rPr>
      <w:sz w:val="16"/>
      <w:szCs w:val="16"/>
    </w:rPr>
  </w:style>
  <w:style w:type="paragraph" w:styleId="NoSpacing">
    <w:name w:val="No Spacing"/>
    <w:aliases w:val="Inndregið normal"/>
    <w:uiPriority w:val="1"/>
    <w:qFormat/>
    <w:rsid w:val="00A05284"/>
    <w:pPr>
      <w:overflowPunct w:val="0"/>
      <w:autoSpaceDE w:val="0"/>
      <w:autoSpaceDN w:val="0"/>
      <w:adjustRightInd w:val="0"/>
      <w:spacing w:after="0" w:line="240" w:lineRule="auto"/>
      <w:ind w:left="284"/>
      <w:textAlignment w:val="baseline"/>
    </w:pPr>
    <w:rPr>
      <w:rFonts w:ascii="Times New Roman" w:eastAsia="Times New Roman" w:hAnsi="Times New Roman" w:cs="Times New Roman"/>
      <w:lang w:eastAsia="en-US"/>
    </w:rPr>
  </w:style>
  <w:style w:type="character" w:styleId="Strong">
    <w:name w:val="Strong"/>
    <w:basedOn w:val="DefaultParagraphFont"/>
    <w:uiPriority w:val="22"/>
    <w:qFormat/>
    <w:rsid w:val="00A052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namur.is/leyfisveitingar/starfsleyfi/"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vegordasafn.vegagerdin.is/" TargetMode="External"/><Relationship Id="rId22"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S:\Veita\Sni&#240;m&#225;t\Word\Sk&#253;rslur\VG_Ranns&#243;knask&#253;rsl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F14A0CFBF1BE49AC84C5528E5F606E2C"/>
        <w:category>
          <w:name w:val="General"/>
          <w:gallery w:val="placeholder"/>
        </w:category>
        <w:types>
          <w:type w:val="bbPlcHdr"/>
        </w:types>
        <w:behaviors>
          <w:behavior w:val="content"/>
        </w:behaviors>
        <w:guid w:val="{B5E8D646-B52F-4CCD-B721-7AA9567F36D7}"/>
      </w:docPartPr>
      <w:docPartBody>
        <w:p w:rsidR="00ED5D39" w:rsidRDefault="009D53B4">
          <w:pPr>
            <w:pStyle w:val="F14A0CFBF1BE49AC84C5528E5F606E2C"/>
          </w:pPr>
          <w:r w:rsidRPr="00EC5E9B">
            <w:rPr>
              <w:rStyle w:val="PlaceholderText"/>
            </w:rPr>
            <w:t>[Title]</w:t>
          </w:r>
        </w:p>
      </w:docPartBody>
    </w:docPart>
    <w:docPart>
      <w:docPartPr>
        <w:name w:val="21874AD6F0AD44D58F5FC0F9C0506A9A"/>
        <w:category>
          <w:name w:val="General"/>
          <w:gallery w:val="placeholder"/>
        </w:category>
        <w:types>
          <w:type w:val="bbPlcHdr"/>
        </w:types>
        <w:behaviors>
          <w:behavior w:val="content"/>
        </w:behaviors>
        <w:guid w:val="{8C4DDB92-5DAE-4259-8483-B5379A4F351C}"/>
      </w:docPartPr>
      <w:docPartBody>
        <w:p w:rsidR="00ED5D39" w:rsidRDefault="009D53B4">
          <w:pPr>
            <w:pStyle w:val="21874AD6F0AD44D58F5FC0F9C0506A9A"/>
          </w:pPr>
          <w:r w:rsidRPr="000275B4">
            <w:rPr>
              <w:rStyle w:val="PlaceholderText"/>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gagerdin FK Grotesk">
    <w:panose1 w:val="00000500000000000000"/>
    <w:charset w:val="00"/>
    <w:family w:val="modern"/>
    <w:notTrueType/>
    <w:pitch w:val="variable"/>
    <w:sig w:usb0="20000007" w:usb1="00000001"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gagerdinFKGrotesk-Regular">
    <w:altName w:val="Calibri"/>
    <w:panose1 w:val="00000000000000000000"/>
    <w:charset w:val="00"/>
    <w:family w:val="swiss"/>
    <w:notTrueType/>
    <w:pitch w:val="default"/>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53B4"/>
    <w:rsid w:val="00032E7B"/>
    <w:rsid w:val="00050704"/>
    <w:rsid w:val="000906B7"/>
    <w:rsid w:val="00102681"/>
    <w:rsid w:val="00201ACD"/>
    <w:rsid w:val="002E6E31"/>
    <w:rsid w:val="0049634B"/>
    <w:rsid w:val="00574165"/>
    <w:rsid w:val="007106EF"/>
    <w:rsid w:val="0077795C"/>
    <w:rsid w:val="008957DD"/>
    <w:rsid w:val="00901AE3"/>
    <w:rsid w:val="009341CF"/>
    <w:rsid w:val="009D53B4"/>
    <w:rsid w:val="00A64778"/>
    <w:rsid w:val="00E456B6"/>
    <w:rsid w:val="00ED5D39"/>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s-IS" w:eastAsia="is-I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50704"/>
    <w:rPr>
      <w:color w:val="808080"/>
    </w:rPr>
  </w:style>
  <w:style w:type="paragraph" w:customStyle="1" w:styleId="F14A0CFBF1BE49AC84C5528E5F606E2C">
    <w:name w:val="F14A0CFBF1BE49AC84C5528E5F606E2C"/>
  </w:style>
  <w:style w:type="paragraph" w:customStyle="1" w:styleId="21874AD6F0AD44D58F5FC0F9C0506A9A">
    <w:name w:val="21874AD6F0AD44D58F5FC0F9C0506A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IRCA Colors">
      <a:dk1>
        <a:srgbClr val="000000"/>
      </a:dk1>
      <a:lt1>
        <a:srgbClr val="FFFFFF"/>
      </a:lt1>
      <a:dk2>
        <a:srgbClr val="000000"/>
      </a:dk2>
      <a:lt2>
        <a:srgbClr val="FFFAEE"/>
      </a:lt2>
      <a:accent1>
        <a:srgbClr val="FEDD00"/>
      </a:accent1>
      <a:accent2>
        <a:srgbClr val="14DC82"/>
      </a:accent2>
      <a:accent3>
        <a:srgbClr val="2DC8F5"/>
      </a:accent3>
      <a:accent4>
        <a:srgbClr val="FF8C2D"/>
      </a:accent4>
      <a:accent5>
        <a:srgbClr val="F04632"/>
      </a:accent5>
      <a:accent6>
        <a:srgbClr val="C8F582"/>
      </a:accent6>
      <a:hlink>
        <a:srgbClr val="001BF8"/>
      </a:hlink>
      <a:folHlink>
        <a:srgbClr val="FD6AF4"/>
      </a:folHlink>
    </a:clrScheme>
    <a:fontScheme name="IRCA Vegagerdin Font">
      <a:majorFont>
        <a:latin typeface="Vegagerdin FK Grotesk"/>
        <a:ea typeface=""/>
        <a:cs typeface=""/>
      </a:majorFont>
      <a:minorFont>
        <a:latin typeface="Vegagerdin FK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2020-11-12T00:00:00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D3EEDBCA0329646A1CC403E5CE94762" ma:contentTypeVersion="10" ma:contentTypeDescription="Create a new document." ma:contentTypeScope="" ma:versionID="53625c792567fe25ad27dae465588931">
  <xsd:schema xmlns:xsd="http://www.w3.org/2001/XMLSchema" xmlns:xs="http://www.w3.org/2001/XMLSchema" xmlns:p="http://schemas.microsoft.com/office/2006/metadata/properties" xmlns:ns3="96336621-b925-44db-bc82-fae9374aeef8" targetNamespace="http://schemas.microsoft.com/office/2006/metadata/properties" ma:root="true" ma:fieldsID="015b62c6acfea4e71f428134d40c871d" ns3:_="">
    <xsd:import namespace="96336621-b925-44db-bc82-fae9374aeef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336621-b925-44db-bc82-fae9374aee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FC153F3-B619-48AE-8386-9F5310D526F5}">
  <ds:schemaRefs>
    <ds:schemaRef ds:uri="http://www.w3.org/XML/1998/namespace"/>
    <ds:schemaRef ds:uri="http://purl.org/dc/elements/1.1/"/>
    <ds:schemaRef ds:uri="http://purl.org/dc/terms/"/>
    <ds:schemaRef ds:uri="http://schemas.microsoft.com/office/2006/metadata/properties"/>
    <ds:schemaRef ds:uri="http://schemas.microsoft.com/office/2006/documentManagement/types"/>
    <ds:schemaRef ds:uri="http://schemas.openxmlformats.org/package/2006/metadata/core-properties"/>
    <ds:schemaRef ds:uri="96336621-b925-44db-bc82-fae9374aeef8"/>
    <ds:schemaRef ds:uri="http://schemas.microsoft.com/office/infopath/2007/PartnerControls"/>
    <ds:schemaRef ds:uri="http://purl.org/dc/dcmitype/"/>
  </ds:schemaRefs>
</ds:datastoreItem>
</file>

<file path=customXml/itemProps3.xml><?xml version="1.0" encoding="utf-8"?>
<ds:datastoreItem xmlns:ds="http://schemas.openxmlformats.org/officeDocument/2006/customXml" ds:itemID="{C3C07784-C71E-4A0B-9C64-97B8847AEB29}">
  <ds:schemaRefs>
    <ds:schemaRef ds:uri="http://schemas.microsoft.com/sharepoint/v3/contenttype/forms"/>
  </ds:schemaRefs>
</ds:datastoreItem>
</file>

<file path=customXml/itemProps4.xml><?xml version="1.0" encoding="utf-8"?>
<ds:datastoreItem xmlns:ds="http://schemas.openxmlformats.org/officeDocument/2006/customXml" ds:itemID="{147323A0-8AE1-40D6-894B-52868310C8B1}">
  <ds:schemaRefs>
    <ds:schemaRef ds:uri="http://schemas.openxmlformats.org/officeDocument/2006/bibliography"/>
  </ds:schemaRefs>
</ds:datastoreItem>
</file>

<file path=customXml/itemProps5.xml><?xml version="1.0" encoding="utf-8"?>
<ds:datastoreItem xmlns:ds="http://schemas.openxmlformats.org/officeDocument/2006/customXml" ds:itemID="{1ED0676D-0D57-4395-AB0B-6A5240FD9B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336621-b925-44db-bc82-fae9374ae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VG_Rannsóknaskýrsla.dotx</Template>
  <TotalTime>67</TotalTime>
  <Pages>68</Pages>
  <Words>20660</Words>
  <Characters>117768</Characters>
  <Application>Microsoft Office Word</Application>
  <DocSecurity>0</DocSecurity>
  <Lines>981</Lines>
  <Paragraphs>276</Paragraphs>
  <ScaleCrop>false</ScaleCrop>
  <HeadingPairs>
    <vt:vector size="4" baseType="variant">
      <vt:variant>
        <vt:lpstr>Titill</vt:lpstr>
      </vt:variant>
      <vt:variant>
        <vt:i4>1</vt:i4>
      </vt:variant>
      <vt:variant>
        <vt:lpstr>Title</vt:lpstr>
      </vt:variant>
      <vt:variant>
        <vt:i4>1</vt:i4>
      </vt:variant>
    </vt:vector>
  </HeadingPairs>
  <TitlesOfParts>
    <vt:vector size="2" baseType="lpstr">
      <vt:lpstr>Heiti verkefnis</vt:lpstr>
      <vt:lpstr>Heiti verkefnis</vt:lpstr>
    </vt:vector>
  </TitlesOfParts>
  <Company/>
  <LinksUpToDate>false</LinksUpToDate>
  <CharactersWithSpaces>138152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Heiti verkefnis</dc:title>
  <dc:subject>Verkefnið er styrkt af Rannsóknasjóði Vegagerðarinnar</dc:subject>
  <dc:creator>Pétur Pétursson</dc:creator>
  <cp:keywords/>
  <dc:description/>
  <cp:lastModifiedBy>Pétur Pétursson - VG</cp:lastModifiedBy>
  <cp:revision>28</cp:revision>
  <cp:lastPrinted>2022-01-28T10:37:00Z</cp:lastPrinted>
  <dcterms:created xsi:type="dcterms:W3CDTF">2022-01-24T00:48:00Z</dcterms:created>
  <dcterms:modified xsi:type="dcterms:W3CDTF">2022-01-28T10:37:00Z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0x0101002D3EEDBCA0329646A1CC403E5CE94762</vt:lpwstr>
  </property>
</Properties>
</file>