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724DF" w14:textId="645DF0BD" w:rsidR="000D6321" w:rsidRDefault="000D6321">
      <w:r w:rsidRPr="000D6321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137D3" wp14:editId="551AAA30">
                <wp:simplePos x="0" y="0"/>
                <wp:positionH relativeFrom="column">
                  <wp:posOffset>275590</wp:posOffset>
                </wp:positionH>
                <wp:positionV relativeFrom="paragraph">
                  <wp:posOffset>7153275</wp:posOffset>
                </wp:positionV>
                <wp:extent cx="5748655" cy="0"/>
                <wp:effectExtent l="0" t="0" r="0" b="0"/>
                <wp:wrapNone/>
                <wp:docPr id="28" name="Bein tengilín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65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B8FB536" id="Bein tengilína 2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563.25pt" to="474.35pt,5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" strokecolor="black [3200]">
                <v:stroke dashstyle="dash"/>
              </v:line>
            </w:pict>
          </mc:Fallback>
        </mc:AlternateContent>
      </w:r>
      <w:r w:rsidRPr="000D632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4887EF" wp14:editId="6C88BF2A">
                <wp:simplePos x="0" y="0"/>
                <wp:positionH relativeFrom="column">
                  <wp:posOffset>155575</wp:posOffset>
                </wp:positionH>
                <wp:positionV relativeFrom="page">
                  <wp:posOffset>7449820</wp:posOffset>
                </wp:positionV>
                <wp:extent cx="6033770" cy="2212340"/>
                <wp:effectExtent l="0" t="0" r="0" b="0"/>
                <wp:wrapNone/>
                <wp:docPr id="21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22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EB36" w14:textId="146BBD1A" w:rsidR="000D6321" w:rsidRDefault="000D6321" w:rsidP="000D6321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Efnisgæðaritið </w:t>
                            </w:r>
                            <w:r w:rsidRPr="00436DBA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– </w:t>
                            </w:r>
                            <w:r w:rsidRPr="000D6321">
                              <w:rPr>
                                <w:b/>
                                <w:bCs/>
                                <w:sz w:val="36"/>
                                <w:szCs w:val="40"/>
                                <w:lang w:val="is-IS"/>
                              </w:rPr>
                              <w:t>Viðauki 6: Vinnsluaðferðir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30083BDA" w14:textId="77777777" w:rsidR="000D6321" w:rsidRDefault="000D6321" w:rsidP="000D6321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46ECEDBE" w14:textId="77777777" w:rsidR="000D6321" w:rsidRDefault="000D6321" w:rsidP="000D6321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A6959CF" w14:textId="77777777" w:rsidR="000D6321" w:rsidRDefault="000D6321" w:rsidP="000D6321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6A70E21" w14:textId="77777777" w:rsidR="000D6321" w:rsidRDefault="000D6321" w:rsidP="000D6321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51D5B6BE" w14:textId="77777777" w:rsidR="000D6321" w:rsidRPr="00685BAA" w:rsidRDefault="000D6321" w:rsidP="000D6321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0ED07E0E" w14:textId="77777777" w:rsidR="000D6321" w:rsidRPr="009D1EED" w:rsidRDefault="000D6321" w:rsidP="000D632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>Janúar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887EF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12.25pt;margin-top:586.6pt;width:475.1pt;height:17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" filled="f" stroked="f">
                <v:textbox>
                  <w:txbxContent>
                    <w:p w14:paraId="24ECEB36" w14:textId="146BBD1A" w:rsidR="000D6321" w:rsidRDefault="000D6321" w:rsidP="000D6321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  <w:r w:rsidRPr="009D1EED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Efnisgæðaritið </w:t>
                      </w:r>
                      <w:r w:rsidRPr="00436DBA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– </w:t>
                      </w:r>
                      <w:r w:rsidRPr="000D6321">
                        <w:rPr>
                          <w:b/>
                          <w:bCs/>
                          <w:sz w:val="36"/>
                          <w:szCs w:val="40"/>
                          <w:lang w:val="is-IS"/>
                        </w:rPr>
                        <w:t>Viðauki 6: Vinnsluaðferðir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br/>
                      </w:r>
                      <w:r w:rsidRPr="009D1EED">
                        <w:rPr>
                          <w:noProof/>
                          <w:sz w:val="36"/>
                          <w:szCs w:val="36"/>
                          <w:lang w:val="is-IS"/>
                        </w:rPr>
                        <w:t>Leiðbeiningar við hönnun, framleiðslu og framkvæmd</w:t>
                      </w:r>
                    </w:p>
                    <w:p w14:paraId="30083BDA" w14:textId="77777777" w:rsidR="000D6321" w:rsidRDefault="000D6321" w:rsidP="000D6321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46ECEDBE" w14:textId="77777777" w:rsidR="000D6321" w:rsidRDefault="000D6321" w:rsidP="000D6321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0A6959CF" w14:textId="77777777" w:rsidR="000D6321" w:rsidRDefault="000D6321" w:rsidP="000D6321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06A70E21" w14:textId="77777777" w:rsidR="000D6321" w:rsidRDefault="000D6321" w:rsidP="000D6321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51D5B6BE" w14:textId="77777777" w:rsidR="000D6321" w:rsidRPr="00685BAA" w:rsidRDefault="000D6321" w:rsidP="000D6321">
                      <w:pPr>
                        <w:rPr>
                          <w:b/>
                          <w:bCs/>
                          <w:lang w:val="is-IS"/>
                        </w:rPr>
                      </w:pPr>
                      <w:r w:rsidRPr="00685BAA">
                        <w:rPr>
                          <w:b/>
                          <w:bCs/>
                          <w:lang w:val="is-IS"/>
                        </w:rPr>
                        <w:t>Verkefnið er styrkt af Rannsóknasjóði Vegagerðarinnar</w:t>
                      </w:r>
                    </w:p>
                    <w:p w14:paraId="0ED07E0E" w14:textId="77777777" w:rsidR="000D6321" w:rsidRPr="009D1EED" w:rsidRDefault="000D6321" w:rsidP="000D632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lang w:val="is-IS"/>
                        </w:rPr>
                        <w:t>Janúar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D632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58FC6B" wp14:editId="5FE4EDEE">
                <wp:simplePos x="0" y="0"/>
                <wp:positionH relativeFrom="column">
                  <wp:posOffset>56515</wp:posOffset>
                </wp:positionH>
                <wp:positionV relativeFrom="page">
                  <wp:posOffset>7291070</wp:posOffset>
                </wp:positionV>
                <wp:extent cx="6176645" cy="2315210"/>
                <wp:effectExtent l="0" t="0" r="0" b="8890"/>
                <wp:wrapNone/>
                <wp:docPr id="26" name="Rétthyrning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7A7963F" id="Rétthyrningur 26" o:spid="_x0000_s1026" style="position:absolute;margin-left:4.45pt;margin-top:574.1pt;width:486.35pt;height:182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" fillcolor="white [3212]" stroked="f" strokeweight="1pt">
                <w10:wrap anchory="page"/>
              </v:rect>
            </w:pict>
          </mc:Fallback>
        </mc:AlternateContent>
      </w:r>
      <w:r w:rsidRPr="000D6321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8C55C5E" wp14:editId="75191FC6">
            <wp:simplePos x="0" y="0"/>
            <wp:positionH relativeFrom="column">
              <wp:posOffset>52705</wp:posOffset>
            </wp:positionH>
            <wp:positionV relativeFrom="paragraph">
              <wp:posOffset>-495300</wp:posOffset>
            </wp:positionV>
            <wp:extent cx="6171565" cy="6340475"/>
            <wp:effectExtent l="0" t="0" r="635" b="3175"/>
            <wp:wrapNone/>
            <wp:docPr id="31" name="Picture 2" descr="Mynd sem inniheldur gras, utandyra, n�tt�ra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nd sem inniheldur gras, utandyra, n�tt�ra&#10;&#10;Lýsing sjálfkrafa búin 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" r="24119" b="60"/>
                    <a:stretch/>
                  </pic:blipFill>
                  <pic:spPr bwMode="auto">
                    <a:xfrm>
                      <a:off x="0" y="0"/>
                      <a:ext cx="617156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D632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012707" wp14:editId="544BA581">
                <wp:simplePos x="0" y="0"/>
                <wp:positionH relativeFrom="column">
                  <wp:posOffset>-1056640</wp:posOffset>
                </wp:positionH>
                <wp:positionV relativeFrom="page">
                  <wp:posOffset>0</wp:posOffset>
                </wp:positionV>
                <wp:extent cx="7597775" cy="11589385"/>
                <wp:effectExtent l="0" t="0" r="3175" b="0"/>
                <wp:wrapNone/>
                <wp:docPr id="22" name="Rétthyrnin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15893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6CDA2DF" id="Rétthyrningur 22" o:spid="_x0000_s1026" style="position:absolute;margin-left:-83.2pt;margin-top:0;width:598.25pt;height:91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" fillcolor="#fffaee [3214]" stroked="f" strokeweight="1pt">
                <w10:wrap anchory="page"/>
              </v:rect>
            </w:pict>
          </mc:Fallback>
        </mc:AlternateContent>
      </w:r>
      <w:r w:rsidRPr="000D632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F0A3BAE" wp14:editId="6378BF1E">
            <wp:simplePos x="0" y="0"/>
            <wp:positionH relativeFrom="column">
              <wp:posOffset>-1050575</wp:posOffset>
            </wp:positionH>
            <wp:positionV relativeFrom="page">
              <wp:posOffset>7278107</wp:posOffset>
            </wp:positionV>
            <wp:extent cx="857250" cy="857250"/>
            <wp:effectExtent l="0" t="0" r="0" b="0"/>
            <wp:wrapNone/>
            <wp:docPr id="30" name="Picture 3" descr="Merki vegagerðarin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rki vegagerðarinn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Toc91065970"/>
      <w:bookmarkStart w:id="2" w:name="_Hlk55813647"/>
      <w:r w:rsidRPr="00D06EE7">
        <w:rPr>
          <w:lang w:val="is-IS"/>
        </w:rPr>
        <w:lastRenderedPageBreak/>
        <w:t>Lykilsíða</w:t>
      </w:r>
      <w:bookmarkEnd w:id="0"/>
      <w:bookmarkEnd w:id="1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Dreifing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408B4E84" w:rsidR="00D16D2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Efnisgæðarit V</w:t>
            </w:r>
            <w:r w:rsidR="00B47388">
              <w:rPr>
                <w:lang w:val="is-IS"/>
              </w:rPr>
              <w:t>ega</w:t>
            </w:r>
            <w:r>
              <w:rPr>
                <w:lang w:val="is-IS"/>
              </w:rPr>
              <w:t>g</w:t>
            </w:r>
            <w:r w:rsidR="00B47388">
              <w:rPr>
                <w:lang w:val="is-IS"/>
              </w:rPr>
              <w:t>erðarinnar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34EDDD93" w:rsidR="00D16D2C" w:rsidRPr="00D06EE7" w:rsidRDefault="00034106" w:rsidP="00D16D2C">
            <w:pPr>
              <w:rPr>
                <w:lang w:val="is-IS"/>
              </w:rPr>
            </w:pPr>
            <w:r>
              <w:rPr>
                <w:lang w:val="is-IS"/>
              </w:rPr>
              <w:t>8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61C2E1E8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0F6EAE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0F6EAE">
              <w:rPr>
                <w:lang w:val="is-IS"/>
              </w:rPr>
              <w:t>2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Opin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3FB8715E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D83908">
              <w:rPr>
                <w:b/>
                <w:bCs/>
                <w:lang w:val="is-IS"/>
              </w:rPr>
              <w:t>leiðbeininga</w:t>
            </w:r>
            <w:r w:rsidR="00110454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5AAC77CA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</w:t>
            </w:r>
            <w:r w:rsidR="00CC765E">
              <w:rPr>
                <w:lang w:val="is-IS"/>
              </w:rPr>
              <w:t xml:space="preserve">Viðauki </w:t>
            </w:r>
            <w:r w:rsidR="00A90491">
              <w:rPr>
                <w:lang w:val="is-IS"/>
              </w:rPr>
              <w:t>6</w:t>
            </w:r>
            <w:r w:rsidR="00B34F08">
              <w:rPr>
                <w:lang w:val="is-IS"/>
              </w:rPr>
              <w:t xml:space="preserve">: </w:t>
            </w:r>
            <w:r w:rsidR="00BD31DC">
              <w:rPr>
                <w:lang w:val="is-IS"/>
              </w:rPr>
              <w:t>Vinnsluaðferðir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3A3A6930" w14:textId="6ED8D177" w:rsidR="00EE21BC" w:rsidRDefault="00EE21BC" w:rsidP="00154FBC">
            <w:pPr>
              <w:rPr>
                <w:lang w:val="is-IS"/>
              </w:rPr>
            </w:pPr>
            <w:r>
              <w:rPr>
                <w:lang w:val="is-IS"/>
              </w:rPr>
              <w:t>Hafdís Eygló Jónsdóttir</w:t>
            </w:r>
          </w:p>
          <w:p w14:paraId="0E2DDF7A" w14:textId="77777777" w:rsidR="00351758" w:rsidRDefault="00351758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  <w:p w14:paraId="1FFE60FA" w14:textId="35772FDD" w:rsidR="00EE21BC" w:rsidRPr="00D06EE7" w:rsidRDefault="00EE21BC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2904340D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AD3AA9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D107A9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110454">
        <w:trPr>
          <w:trHeight w:val="5784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28EF1DED" w14:textId="23434E87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2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28C0F18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  <w:t>Efnisgæðaritið</w:t>
      </w:r>
    </w:p>
    <w:p w14:paraId="0CFF6C6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EEEF3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  <w:t>Efnisrannsóknir og efniskröfur</w:t>
      </w:r>
    </w:p>
    <w:p w14:paraId="125B8FC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5DA7C91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Leiðbeiningar við hönnun, framleiðslu og framkvæmd</w:t>
      </w:r>
    </w:p>
    <w:p w14:paraId="08DA649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523B5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6BB58D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Formáli</w:t>
      </w:r>
    </w:p>
    <w:p w14:paraId="2C4B061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2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Inngangur</w:t>
      </w:r>
    </w:p>
    <w:p w14:paraId="55359B1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Fylling</w:t>
      </w:r>
    </w:p>
    <w:p w14:paraId="048B891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Styrktarlag</w:t>
      </w:r>
      <w:proofErr w:type="spellEnd"/>
    </w:p>
    <w:p w14:paraId="7815FE2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Burðarlag</w:t>
      </w:r>
    </w:p>
    <w:p w14:paraId="7EC337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Slitlag</w:t>
      </w:r>
    </w:p>
    <w:p w14:paraId="223882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Steinsteypa</w:t>
      </w:r>
    </w:p>
    <w:p w14:paraId="6CF6692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42D64B2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 xml:space="preserve">Lýsing á prófunaraðferðum </w:t>
      </w:r>
    </w:p>
    <w:p w14:paraId="1C7CE4FF" w14:textId="488F7E3C" w:rsidR="0040150B" w:rsidRPr="008D2F5E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</w:pPr>
      <w:r w:rsidRPr="008D2F5E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>Viðauki 2</w:t>
      </w:r>
      <w:r w:rsidRPr="008D2F5E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ab/>
        <w:t xml:space="preserve">Efnisgerðir við vega- og gatnagerð </w:t>
      </w:r>
    </w:p>
    <w:p w14:paraId="7E69C66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Jarðmyndanir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– byggingarefni við vegagerð</w:t>
      </w:r>
    </w:p>
    <w:p w14:paraId="3AEE41DA" w14:textId="1A244E19" w:rsidR="0040150B" w:rsidRPr="00BD31DC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4</w:t>
      </w:r>
      <w:r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Gerðarprófanir, framleiðslueftirlit og frávikskröfur</w:t>
      </w:r>
      <w:r w:rsidR="008D2F5E"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</w:t>
      </w:r>
      <w:r w:rsidR="008D2F5E" w:rsidRPr="00BD31DC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>(janúar 2022)</w:t>
      </w:r>
    </w:p>
    <w:p w14:paraId="6161249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Sýnataka</w:t>
      </w:r>
    </w:p>
    <w:p w14:paraId="66C5408B" w14:textId="77777777" w:rsidR="0040150B" w:rsidRPr="00BD31DC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</w:pPr>
      <w:r w:rsidRPr="00BD31DC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>Viðauki 6</w:t>
      </w:r>
      <w:r w:rsidRPr="00BD31DC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ab/>
        <w:t>Vinnsluaðferðir</w:t>
      </w:r>
    </w:p>
    <w:p w14:paraId="3849FB3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Orðalisti – skilgreiningar og skýringar</w:t>
      </w:r>
    </w:p>
    <w:p w14:paraId="093794A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8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Ýtarefni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um malbik</w:t>
      </w:r>
    </w:p>
    <w:p w14:paraId="344F519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9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Samanburður á eiginleikum steinefna og kröfum</w:t>
      </w:r>
    </w:p>
    <w:p w14:paraId="61F9F62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10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Berggreining og gæðaflokkun</w:t>
      </w:r>
    </w:p>
    <w:p w14:paraId="4D653060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FDB68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950493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2815733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Arial"/>
          <w:b/>
          <w:bCs/>
          <w:i/>
          <w:iCs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br w:type="page"/>
      </w:r>
    </w:p>
    <w:p w14:paraId="2AEBDBFE" w14:textId="77777777" w:rsidR="00D357F9" w:rsidRPr="00D357F9" w:rsidRDefault="00D357F9" w:rsidP="000D6321">
      <w:pPr>
        <w:jc w:val="both"/>
        <w:rPr>
          <w:lang w:val="is-IS"/>
        </w:rPr>
      </w:pPr>
      <w:r w:rsidRPr="00D357F9">
        <w:rPr>
          <w:lang w:val="is-IS"/>
        </w:rPr>
        <w:lastRenderedPageBreak/>
        <w:t xml:space="preserve">Í þessum viðauka er greint í stuttu máli frá nokkrum meginatriðum sem varða vinnslu steinefna til vegagerðar. Í heimildaskrá hér á eftir eru talin upp rit og vefslóðir þeirra, sem fjalla ýtarlega um kröfur til steinefna, steinefnavinnslu og eftirlit með henni. </w:t>
      </w:r>
    </w:p>
    <w:p w14:paraId="356376DE" w14:textId="77777777" w:rsidR="00D357F9" w:rsidRPr="00D357F9" w:rsidRDefault="00D357F9" w:rsidP="00D357F9">
      <w:pPr>
        <w:jc w:val="both"/>
        <w:rPr>
          <w:lang w:val="is-IS"/>
        </w:rPr>
      </w:pPr>
    </w:p>
    <w:p w14:paraId="179BA07C" w14:textId="43D3E316" w:rsidR="003E7DE9" w:rsidRPr="00D357F9" w:rsidRDefault="00D357F9" w:rsidP="00D357F9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  <w:r w:rsidRPr="00D357F9">
        <w:rPr>
          <w:lang w:val="is-IS"/>
        </w:rPr>
        <w:t xml:space="preserve">Markmiðið með vinnslu steinefna er að breyta setinu eða storkuberginu þannig að það sé hæft sem steinefni til ákveðinna nota, t.d. í vegagerð. Þeir eiginleikar efnisins sem hægt er að breyta með mismunandi vinnsluaðferðum eru kornadreifing, lögun korna og brothlutfall. Aðrir eiginleikar svo sem berggæði, þ.e. styrkur, </w:t>
      </w:r>
      <w:proofErr w:type="spellStart"/>
      <w:r w:rsidRPr="00D357F9">
        <w:rPr>
          <w:lang w:val="is-IS"/>
        </w:rPr>
        <w:t>veðrunarþol</w:t>
      </w:r>
      <w:proofErr w:type="spellEnd"/>
      <w:r w:rsidRPr="00D357F9">
        <w:rPr>
          <w:lang w:val="is-IS"/>
        </w:rPr>
        <w:t xml:space="preserve"> og slitþol, ráðast af bergerðinni og er námum því valinn staður í jarðmyndunum þar sem berggæði eru talin nægileg fyrir viðkomandi framleiðsluafurð, svo sem </w:t>
      </w:r>
      <w:proofErr w:type="spellStart"/>
      <w:r w:rsidRPr="00D357F9">
        <w:rPr>
          <w:lang w:val="is-IS"/>
        </w:rPr>
        <w:t>styrktarlag</w:t>
      </w:r>
      <w:proofErr w:type="spellEnd"/>
      <w:r w:rsidRPr="00D357F9">
        <w:rPr>
          <w:lang w:val="is-IS"/>
        </w:rPr>
        <w:t>, burðarlag eða slitlag vegar. Mikilvægur þáttur vinnslunnar er að framleiða efni með kornastærðardreifingu sem hæfir viðkomandi lagi vegarins. Með viðeigandi vinnsluaðferðum er einnig hægt að hafa áhrif á kornalögun og brothlutfall. Margir þættir ráða því hversu mikið þarf að vinna efnið, en þeir helstu eru efnisgerðin (hráefnið), lag í vegi sem nota á efnið í og umferðarþungi á veginum. Þannig eru gerðar meiri kröfur til efnisgæða í efri lög vegar en neðar í veghlotinu og þar sem þarf að vinna efnið meira í efri lögin eru þau dýrari í framleiðslu. Algengt er hér á landi að einungis slitlagsefnið og burðarlagsefnið fari í eiginlega efnisvinnslu (</w:t>
      </w:r>
      <w:proofErr w:type="spellStart"/>
      <w:r w:rsidRPr="00D357F9">
        <w:rPr>
          <w:lang w:val="is-IS"/>
        </w:rPr>
        <w:t>mölun</w:t>
      </w:r>
      <w:proofErr w:type="spellEnd"/>
      <w:r w:rsidRPr="00D357F9">
        <w:rPr>
          <w:lang w:val="is-IS"/>
        </w:rPr>
        <w:t xml:space="preserve"> og </w:t>
      </w:r>
      <w:proofErr w:type="spellStart"/>
      <w:r w:rsidRPr="00D357F9">
        <w:rPr>
          <w:lang w:val="is-IS"/>
        </w:rPr>
        <w:t>hörpun</w:t>
      </w:r>
      <w:proofErr w:type="spellEnd"/>
      <w:r w:rsidRPr="00D357F9">
        <w:rPr>
          <w:lang w:val="is-IS"/>
        </w:rPr>
        <w:t xml:space="preserve">), en í vaxandi mæli er einnig farið að vinna efni í </w:t>
      </w:r>
      <w:proofErr w:type="spellStart"/>
      <w:r w:rsidRPr="00D357F9">
        <w:rPr>
          <w:lang w:val="is-IS"/>
        </w:rPr>
        <w:t>styrktarlag</w:t>
      </w:r>
      <w:proofErr w:type="spellEnd"/>
      <w:r w:rsidRPr="00D357F9">
        <w:rPr>
          <w:lang w:val="is-IS"/>
        </w:rPr>
        <w:t xml:space="preserve">. Fyllingarefni er oftast notað óunnið en það er þó stundum flokkað eftir steinastærð. Mynd 1 sýnir dæmigerða vinnslu </w:t>
      </w:r>
      <w:proofErr w:type="spellStart"/>
      <w:r w:rsidRPr="00D357F9">
        <w:rPr>
          <w:lang w:val="is-IS"/>
        </w:rPr>
        <w:t>klæðingarefnis</w:t>
      </w:r>
      <w:proofErr w:type="spellEnd"/>
      <w:r w:rsidRPr="00D357F9">
        <w:rPr>
          <w:lang w:val="is-IS"/>
        </w:rPr>
        <w:t xml:space="preserve">, þar sem berg er sprengt og síðan malað og </w:t>
      </w:r>
      <w:proofErr w:type="spellStart"/>
      <w:r w:rsidRPr="00D357F9">
        <w:rPr>
          <w:lang w:val="is-IS"/>
        </w:rPr>
        <w:t>harpað</w:t>
      </w:r>
      <w:proofErr w:type="spellEnd"/>
      <w:r w:rsidRPr="00D357F9">
        <w:rPr>
          <w:lang w:val="is-IS"/>
        </w:rPr>
        <w:t xml:space="preserve"> í </w:t>
      </w:r>
      <w:proofErr w:type="spellStart"/>
      <w:r w:rsidRPr="00D357F9">
        <w:rPr>
          <w:lang w:val="is-IS"/>
        </w:rPr>
        <w:t>mölunarsamstæðu</w:t>
      </w:r>
      <w:proofErr w:type="spellEnd"/>
      <w:r w:rsidRPr="00D357F9">
        <w:rPr>
          <w:lang w:val="is-IS"/>
        </w:rPr>
        <w:t>.</w:t>
      </w:r>
    </w:p>
    <w:p w14:paraId="073FB394" w14:textId="31D8F2A8" w:rsidR="000938D4" w:rsidRPr="00D357F9" w:rsidRDefault="000938D4" w:rsidP="003E7DE9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</w:p>
    <w:p w14:paraId="6AE1F237" w14:textId="4B349DCE" w:rsidR="000938D4" w:rsidRDefault="00C8342D" w:rsidP="003E7DE9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  <w:r>
        <w:rPr>
          <w:noProof/>
          <w:lang w:val="en-GB" w:eastAsia="en-GB"/>
        </w:rPr>
        <w:drawing>
          <wp:inline distT="0" distB="0" distL="0" distR="0" wp14:anchorId="637C1560" wp14:editId="63D508F5">
            <wp:extent cx="5130800" cy="3555917"/>
            <wp:effectExtent l="19050" t="19050" r="12700" b="26035"/>
            <wp:docPr id="13314" name="Picture 2" descr="A picture containing outdoor, mountai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5559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63C0FE" w14:textId="47C31CD1" w:rsidR="000938D4" w:rsidRPr="00D43A62" w:rsidRDefault="00DB7810" w:rsidP="00D43A62">
      <w:pPr>
        <w:pStyle w:val="MYND"/>
        <w:rPr>
          <w:rFonts w:ascii="Arial" w:eastAsia="Times New Roman" w:hAnsi="Arial" w:cs="Arial"/>
          <w:bCs/>
          <w:lang w:eastAsia="en-US"/>
        </w:rPr>
      </w:pPr>
      <w:r w:rsidRPr="000D6321">
        <w:rPr>
          <w:b/>
        </w:rPr>
        <w:t xml:space="preserve">Mynd 1 </w:t>
      </w:r>
      <w:r w:rsidR="000D6321">
        <w:br/>
      </w:r>
      <w:r w:rsidRPr="000D6321">
        <w:rPr>
          <w:bCs/>
        </w:rPr>
        <w:t xml:space="preserve">Vinnsla </w:t>
      </w:r>
      <w:proofErr w:type="spellStart"/>
      <w:r w:rsidRPr="000D6321">
        <w:rPr>
          <w:bCs/>
        </w:rPr>
        <w:t>klæðingarefnis</w:t>
      </w:r>
      <w:proofErr w:type="spellEnd"/>
      <w:r w:rsidRPr="000D6321">
        <w:rPr>
          <w:bCs/>
        </w:rPr>
        <w:t xml:space="preserve"> í Uppsalanámu (Ljósmynd Hafdís Eygló Jónsdóttir)</w:t>
      </w:r>
    </w:p>
    <w:p w14:paraId="2EFBDD8A" w14:textId="77777777" w:rsidR="00FB2736" w:rsidRPr="00425165" w:rsidRDefault="00FB2736" w:rsidP="00FB2736">
      <w:pPr>
        <w:spacing w:after="120"/>
        <w:jc w:val="both"/>
        <w:rPr>
          <w:lang w:val="is-IS"/>
        </w:rPr>
      </w:pPr>
      <w:r w:rsidRPr="00425165">
        <w:rPr>
          <w:lang w:val="is-IS"/>
        </w:rPr>
        <w:t xml:space="preserve">Í vegagerð er steinefnaframleiðsla mikilvægur verkþáttur. Forsenda fyrir því að ná góðum gæðum steinefna við efnisframleiðslu er að hafa góða stjórn á öllum þáttum vinnslunnar: efnisnámi, flokkun, hreinsun, </w:t>
      </w:r>
      <w:proofErr w:type="spellStart"/>
      <w:r w:rsidRPr="00425165">
        <w:rPr>
          <w:lang w:val="is-IS"/>
        </w:rPr>
        <w:t>mölun</w:t>
      </w:r>
      <w:proofErr w:type="spellEnd"/>
      <w:r w:rsidRPr="00425165">
        <w:rPr>
          <w:lang w:val="is-IS"/>
        </w:rPr>
        <w:t xml:space="preserve">, blöndun og að lokum haugsetningu </w:t>
      </w:r>
      <w:r w:rsidRPr="00425165">
        <w:rPr>
          <w:lang w:val="is-IS"/>
        </w:rPr>
        <w:lastRenderedPageBreak/>
        <w:t xml:space="preserve">steinefnisins. Vinnsluaðferðir ráðast af hráefninu, eiginleikum þess og þeim kröfum sem gerðar eru til framleiðslunnar. </w:t>
      </w:r>
    </w:p>
    <w:p w14:paraId="3565B245" w14:textId="0F6EC057" w:rsidR="000938D4" w:rsidRPr="00425165" w:rsidRDefault="00FB2736" w:rsidP="00FB2736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  <w:r w:rsidRPr="00425165">
        <w:rPr>
          <w:lang w:val="is-IS"/>
        </w:rPr>
        <w:t xml:space="preserve">Kröfurnar eru mismunandi eftir því í hvað á að nota efnið og eru strangari eftir því sem ofar dregur í veghlotinu. Hefðbundinn vegur skiptist í undir- og yfirbyggingu.  </w:t>
      </w:r>
      <w:r w:rsidRPr="00425165">
        <w:rPr>
          <w:rFonts w:eastAsiaTheme="minorHAnsi"/>
          <w:lang w:val="is-IS"/>
        </w:rPr>
        <w:t xml:space="preserve">Undirbygging samanstendur af fyllingu og </w:t>
      </w:r>
      <w:proofErr w:type="spellStart"/>
      <w:r w:rsidRPr="00425165">
        <w:rPr>
          <w:rFonts w:eastAsiaTheme="minorHAnsi"/>
          <w:lang w:val="is-IS"/>
        </w:rPr>
        <w:t>fláafleygum</w:t>
      </w:r>
      <w:proofErr w:type="spellEnd"/>
      <w:r w:rsidRPr="00425165">
        <w:rPr>
          <w:rFonts w:eastAsiaTheme="minorHAnsi"/>
          <w:lang w:val="is-IS"/>
        </w:rPr>
        <w:t xml:space="preserve">. Yfirbyggingin kemur þar ofan á og samanstendur af </w:t>
      </w:r>
      <w:proofErr w:type="spellStart"/>
      <w:r w:rsidRPr="00425165">
        <w:rPr>
          <w:rFonts w:eastAsiaTheme="minorHAnsi"/>
          <w:lang w:val="is-IS"/>
        </w:rPr>
        <w:t>styrktarlagi</w:t>
      </w:r>
      <w:proofErr w:type="spellEnd"/>
      <w:r w:rsidRPr="00425165">
        <w:rPr>
          <w:rFonts w:eastAsiaTheme="minorHAnsi"/>
          <w:lang w:val="is-IS"/>
        </w:rPr>
        <w:t>, burðarlagi og slitlagi, sjá mynd 2.</w:t>
      </w:r>
    </w:p>
    <w:p w14:paraId="32359102" w14:textId="4C08C0AF" w:rsidR="000938D4" w:rsidRPr="00425165" w:rsidRDefault="000938D4" w:rsidP="00FB2736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</w:p>
    <w:p w14:paraId="06D4D3F1" w14:textId="7874A35A" w:rsidR="000938D4" w:rsidRPr="00425165" w:rsidRDefault="00BE1682" w:rsidP="00FB2736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Arial" w:eastAsia="Times New Roman" w:hAnsi="Arial" w:cs="Arial"/>
          <w:sz w:val="24"/>
          <w:szCs w:val="24"/>
          <w:lang w:val="is-IS" w:eastAsia="en-US"/>
        </w:rPr>
      </w:pPr>
      <w:r w:rsidRPr="00425165">
        <w:rPr>
          <w:noProof/>
          <w:lang w:val="is-IS"/>
        </w:rPr>
        <w:drawing>
          <wp:inline distT="0" distB="0" distL="0" distR="0" wp14:anchorId="787A4E9F" wp14:editId="65AEB1CA">
            <wp:extent cx="5130800" cy="1747520"/>
            <wp:effectExtent l="0" t="0" r="0" b="508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A823" w14:textId="1609AD89" w:rsidR="00FF1274" w:rsidRPr="00425165" w:rsidRDefault="00FF1274" w:rsidP="000D6321">
      <w:pPr>
        <w:pStyle w:val="MYND"/>
      </w:pPr>
      <w:r w:rsidRPr="00425165">
        <w:rPr>
          <w:b/>
        </w:rPr>
        <w:t>Mynd 2</w:t>
      </w:r>
      <w:r w:rsidRPr="00425165">
        <w:t xml:space="preserve"> </w:t>
      </w:r>
      <w:r w:rsidR="000D6321">
        <w:br/>
      </w:r>
      <w:r w:rsidRPr="00425165">
        <w:t xml:space="preserve">Þverskurður af </w:t>
      </w:r>
      <w:r w:rsidR="005F71AC" w:rsidRPr="00425165">
        <w:t xml:space="preserve">uppbyggingu </w:t>
      </w:r>
      <w:r w:rsidRPr="00425165">
        <w:t>dæmigerð</w:t>
      </w:r>
      <w:r w:rsidR="005F71AC" w:rsidRPr="00425165">
        <w:t>s</w:t>
      </w:r>
      <w:r w:rsidRPr="00425165">
        <w:t xml:space="preserve"> veg</w:t>
      </w:r>
      <w:r w:rsidR="005F71AC" w:rsidRPr="00425165">
        <w:t>ar</w:t>
      </w:r>
    </w:p>
    <w:p w14:paraId="626A6BF5" w14:textId="4317B569" w:rsidR="00D62142" w:rsidRPr="00425165" w:rsidRDefault="00D62142" w:rsidP="00CC2A7D">
      <w:pPr>
        <w:tabs>
          <w:tab w:val="clear" w:pos="454"/>
          <w:tab w:val="clear" w:pos="1077"/>
          <w:tab w:val="clear" w:pos="2155"/>
        </w:tabs>
        <w:snapToGrid/>
        <w:spacing w:after="240" w:line="276" w:lineRule="auto"/>
        <w:rPr>
          <w:lang w:val="is-IS"/>
        </w:rPr>
      </w:pPr>
      <w:r w:rsidRPr="00425165">
        <w:rPr>
          <w:lang w:val="is-IS"/>
        </w:rPr>
        <w:t xml:space="preserve">Í efnisvinnslu er sett saman vinnslulína úr nokkrum einingum eftir atvikum, þ.e. brjótum, </w:t>
      </w:r>
      <w:proofErr w:type="spellStart"/>
      <w:r w:rsidRPr="00425165">
        <w:rPr>
          <w:lang w:val="is-IS"/>
        </w:rPr>
        <w:t>möturum</w:t>
      </w:r>
      <w:proofErr w:type="spellEnd"/>
      <w:r w:rsidRPr="00425165">
        <w:rPr>
          <w:lang w:val="is-IS"/>
        </w:rPr>
        <w:t xml:space="preserve">, hörpum og færiböndum og þvottabúnaði. Vinnslusamstæður eru ýmist fastar, </w:t>
      </w:r>
      <w:proofErr w:type="spellStart"/>
      <w:r w:rsidRPr="00425165">
        <w:rPr>
          <w:lang w:val="is-IS"/>
        </w:rPr>
        <w:t>færanlegar</w:t>
      </w:r>
      <w:proofErr w:type="spellEnd"/>
      <w:r w:rsidRPr="00425165">
        <w:rPr>
          <w:lang w:val="is-IS"/>
        </w:rPr>
        <w:t xml:space="preserve">, </w:t>
      </w:r>
      <w:proofErr w:type="spellStart"/>
      <w:r w:rsidRPr="00425165">
        <w:rPr>
          <w:lang w:val="is-IS"/>
        </w:rPr>
        <w:t>flytjanlegar</w:t>
      </w:r>
      <w:proofErr w:type="spellEnd"/>
      <w:r w:rsidRPr="00425165">
        <w:rPr>
          <w:lang w:val="is-IS"/>
        </w:rPr>
        <w:t xml:space="preserve"> eða sjálfkeyrandi og eru þær síðastnefndu algengar hér á landi, sjá mynd 3. Flestar eru þessar einingar tölvustýrðar.</w:t>
      </w:r>
    </w:p>
    <w:p w14:paraId="7F975A5A" w14:textId="092E8BC7" w:rsidR="00CC2A7D" w:rsidRDefault="00425165" w:rsidP="00FB2736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Arial" w:eastAsia="Times New Roman" w:hAnsi="Arial" w:cs="Arial"/>
          <w:szCs w:val="20"/>
          <w:lang w:val="is-IS" w:eastAsia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3AC8742" wp14:editId="4ACDABD4">
            <wp:extent cx="4983480" cy="4550664"/>
            <wp:effectExtent l="19050" t="19050" r="26670" b="21590"/>
            <wp:docPr id="5" name="Picture 5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nd Fastar, hreyfanlegar, flytjanlegar og sjálfkeyrandi eining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506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AA3560" w14:textId="414396B4" w:rsidR="00612BA5" w:rsidRPr="00D83908" w:rsidRDefault="004A3677" w:rsidP="00D83908">
      <w:pPr>
        <w:pStyle w:val="MYND"/>
        <w:rPr>
          <w:rFonts w:ascii="Arial" w:eastAsia="Times New Roman" w:hAnsi="Arial" w:cs="Arial"/>
          <w:lang w:eastAsia="en-US"/>
        </w:rPr>
      </w:pPr>
      <w:r w:rsidRPr="004F585E">
        <w:rPr>
          <w:b/>
        </w:rPr>
        <w:t>Mynd 3</w:t>
      </w:r>
      <w:r w:rsidRPr="004F585E">
        <w:t xml:space="preserve"> </w:t>
      </w:r>
      <w:r w:rsidR="000D6321">
        <w:br/>
      </w:r>
      <w:r w:rsidRPr="004F585E">
        <w:t xml:space="preserve">Fastar, </w:t>
      </w:r>
      <w:proofErr w:type="spellStart"/>
      <w:r w:rsidRPr="004F585E">
        <w:t>færanlegar</w:t>
      </w:r>
      <w:proofErr w:type="spellEnd"/>
      <w:r w:rsidRPr="004F585E">
        <w:t xml:space="preserve">, </w:t>
      </w:r>
      <w:proofErr w:type="spellStart"/>
      <w:r w:rsidRPr="004F585E">
        <w:t>flytjanlegar</w:t>
      </w:r>
      <w:proofErr w:type="spellEnd"/>
      <w:r w:rsidRPr="004F585E">
        <w:t xml:space="preserve"> og sjálfkeyrandi vinnslusamstæður.© </w:t>
      </w:r>
      <w:proofErr w:type="spellStart"/>
      <w:r w:rsidRPr="004F585E">
        <w:t>Metso</w:t>
      </w:r>
      <w:proofErr w:type="spellEnd"/>
      <w:r w:rsidRPr="004A3677">
        <w:t xml:space="preserve"> </w:t>
      </w:r>
      <w:proofErr w:type="spellStart"/>
      <w:r w:rsidRPr="004F585E">
        <w:t>Minerals</w:t>
      </w:r>
      <w:proofErr w:type="spellEnd"/>
    </w:p>
    <w:p w14:paraId="301F73E0" w14:textId="77777777" w:rsidR="00FE769C" w:rsidRPr="004F585E" w:rsidRDefault="00FE769C" w:rsidP="00FE769C">
      <w:pPr>
        <w:spacing w:before="120"/>
        <w:jc w:val="both"/>
        <w:rPr>
          <w:lang w:val="is-IS"/>
        </w:rPr>
      </w:pPr>
      <w:r w:rsidRPr="004F585E">
        <w:rPr>
          <w:i/>
          <w:lang w:val="is-IS"/>
        </w:rPr>
        <w:t>Fastar samstæður (einingar)</w:t>
      </w:r>
      <w:r w:rsidRPr="004F585E">
        <w:rPr>
          <w:lang w:val="is-IS"/>
        </w:rPr>
        <w:t xml:space="preserve"> eru á steyptum grunni og </w:t>
      </w:r>
      <w:proofErr w:type="spellStart"/>
      <w:r w:rsidRPr="004F585E">
        <w:rPr>
          <w:lang w:val="is-IS"/>
        </w:rPr>
        <w:t>boltaðar</w:t>
      </w:r>
      <w:proofErr w:type="spellEnd"/>
      <w:r w:rsidRPr="004F585E">
        <w:rPr>
          <w:lang w:val="is-IS"/>
        </w:rPr>
        <w:t xml:space="preserve"> niður. Þær eru settar upp til lengri tíma og framleiða yfirleitt staðlaða steinefnaafurð úr sömu námunni. Þær eru yfirleitt settar upp í töluverðri fjarlægð frá sjálfri námunni eða námustálinu, og fá efnið til sín t.d. með námubifreiðum (búkollum) eða færiböndum. </w:t>
      </w:r>
    </w:p>
    <w:p w14:paraId="41AD228E" w14:textId="77777777" w:rsidR="00FE769C" w:rsidRPr="004F585E" w:rsidRDefault="00FE769C" w:rsidP="00FE769C">
      <w:pPr>
        <w:spacing w:before="120"/>
        <w:jc w:val="both"/>
        <w:rPr>
          <w:lang w:val="is-IS"/>
        </w:rPr>
      </w:pPr>
      <w:proofErr w:type="spellStart"/>
      <w:r w:rsidRPr="004F585E">
        <w:rPr>
          <w:i/>
          <w:lang w:val="is-IS"/>
        </w:rPr>
        <w:t>Færanlegar</w:t>
      </w:r>
      <w:proofErr w:type="spellEnd"/>
      <w:r w:rsidRPr="004F585E">
        <w:rPr>
          <w:i/>
          <w:lang w:val="is-IS"/>
        </w:rPr>
        <w:t xml:space="preserve"> samstæður </w:t>
      </w:r>
      <w:r w:rsidRPr="004F585E">
        <w:rPr>
          <w:lang w:val="is-IS"/>
        </w:rPr>
        <w:t xml:space="preserve">eru á sleðum og eru </w:t>
      </w:r>
      <w:proofErr w:type="spellStart"/>
      <w:r w:rsidRPr="004F585E">
        <w:rPr>
          <w:lang w:val="is-IS"/>
        </w:rPr>
        <w:t>hálffæranlegar</w:t>
      </w:r>
      <w:proofErr w:type="spellEnd"/>
      <w:r w:rsidRPr="004F585E">
        <w:rPr>
          <w:lang w:val="is-IS"/>
        </w:rPr>
        <w:t xml:space="preserve"> að því leyti að þær er hægt að færa til með kranabíl. </w:t>
      </w:r>
    </w:p>
    <w:p w14:paraId="2A1374AF" w14:textId="77777777" w:rsidR="00FE769C" w:rsidRPr="004F585E" w:rsidRDefault="00FE769C" w:rsidP="00FE769C">
      <w:pPr>
        <w:spacing w:before="120"/>
        <w:jc w:val="both"/>
        <w:rPr>
          <w:lang w:val="is-IS"/>
        </w:rPr>
      </w:pPr>
      <w:proofErr w:type="spellStart"/>
      <w:r w:rsidRPr="004F585E">
        <w:rPr>
          <w:i/>
          <w:lang w:val="is-IS"/>
        </w:rPr>
        <w:t>Flytjanlegar</w:t>
      </w:r>
      <w:proofErr w:type="spellEnd"/>
      <w:r w:rsidRPr="004F585E">
        <w:rPr>
          <w:i/>
          <w:lang w:val="is-IS"/>
        </w:rPr>
        <w:t xml:space="preserve"> samstæður á hjólavögnum</w:t>
      </w:r>
      <w:r w:rsidRPr="004F585E">
        <w:rPr>
          <w:lang w:val="is-IS"/>
        </w:rPr>
        <w:t xml:space="preserve"> eru oftast fullbúnar með </w:t>
      </w:r>
      <w:proofErr w:type="spellStart"/>
      <w:r w:rsidRPr="004F585E">
        <w:rPr>
          <w:lang w:val="is-IS"/>
        </w:rPr>
        <w:t>matara</w:t>
      </w:r>
      <w:proofErr w:type="spellEnd"/>
      <w:r w:rsidRPr="004F585E">
        <w:rPr>
          <w:lang w:val="is-IS"/>
        </w:rPr>
        <w:t xml:space="preserve">, </w:t>
      </w:r>
      <w:proofErr w:type="spellStart"/>
      <w:r w:rsidRPr="004F585E">
        <w:rPr>
          <w:lang w:val="is-IS"/>
        </w:rPr>
        <w:t>eftirbrjót</w:t>
      </w:r>
      <w:proofErr w:type="spellEnd"/>
      <w:r w:rsidRPr="004F585E">
        <w:rPr>
          <w:lang w:val="is-IS"/>
        </w:rPr>
        <w:t xml:space="preserve">, hörpu og færiböndum. Uppsetningin innan </w:t>
      </w:r>
      <w:proofErr w:type="spellStart"/>
      <w:r w:rsidRPr="004F585E">
        <w:rPr>
          <w:lang w:val="is-IS"/>
        </w:rPr>
        <w:t>samstæðunar</w:t>
      </w:r>
      <w:proofErr w:type="spellEnd"/>
      <w:r w:rsidRPr="004F585E">
        <w:rPr>
          <w:lang w:val="is-IS"/>
        </w:rPr>
        <w:t xml:space="preserve"> er ekki breytileg. Þegar þær eru fluttar til innan námusvæðisins þarf að nota dráttarvagn. </w:t>
      </w:r>
    </w:p>
    <w:p w14:paraId="4146D7D6" w14:textId="65C48CBD" w:rsidR="00612BA5" w:rsidRDefault="00FE769C" w:rsidP="00FE769C">
      <w:pPr>
        <w:tabs>
          <w:tab w:val="clear" w:pos="454"/>
          <w:tab w:val="clear" w:pos="1077"/>
          <w:tab w:val="clear" w:pos="2155"/>
        </w:tabs>
        <w:snapToGrid/>
        <w:spacing w:before="240" w:line="276" w:lineRule="auto"/>
        <w:rPr>
          <w:lang w:val="is-IS"/>
        </w:rPr>
      </w:pPr>
      <w:r w:rsidRPr="004F585E">
        <w:rPr>
          <w:i/>
          <w:lang w:val="is-IS"/>
        </w:rPr>
        <w:t xml:space="preserve">Sjálfkeyrandi samstæður á beltum </w:t>
      </w:r>
      <w:r w:rsidRPr="004F585E">
        <w:rPr>
          <w:lang w:val="is-IS"/>
        </w:rPr>
        <w:t xml:space="preserve">eru útbúnar þannig að auðvelt sé að flytja þær á milli staða. Þegar komið er á staðinn, eru samstæðurnar fluttar til innan svæðisins með fjarstýringu. Kosturinn við </w:t>
      </w:r>
      <w:proofErr w:type="spellStart"/>
      <w:r w:rsidRPr="004F585E">
        <w:rPr>
          <w:lang w:val="is-IS"/>
        </w:rPr>
        <w:t>færanlegar</w:t>
      </w:r>
      <w:proofErr w:type="spellEnd"/>
      <w:r w:rsidRPr="004F585E">
        <w:rPr>
          <w:lang w:val="is-IS"/>
        </w:rPr>
        <w:t xml:space="preserve"> samstæður er að þær geta unnið saman eða í sitt hvoru lagi og auðvelt er að breyta uppsetningu á vinnslulínunni, sjá mynd 4. Frá því að </w:t>
      </w:r>
      <w:proofErr w:type="spellStart"/>
      <w:r w:rsidRPr="004F585E">
        <w:rPr>
          <w:lang w:val="is-IS"/>
        </w:rPr>
        <w:t>færanlegar</w:t>
      </w:r>
      <w:proofErr w:type="spellEnd"/>
      <w:r w:rsidRPr="004F585E">
        <w:rPr>
          <w:lang w:val="is-IS"/>
        </w:rPr>
        <w:t xml:space="preserve"> einingar komu til sögunnar hefur notkun þeirra stóraukist og tæknibúnaður þeirra þróast hröðum skrefum.</w:t>
      </w:r>
    </w:p>
    <w:p w14:paraId="40581B4E" w14:textId="2BC16F96" w:rsidR="004F585E" w:rsidRDefault="00D80DC0" w:rsidP="00FE769C">
      <w:pPr>
        <w:tabs>
          <w:tab w:val="clear" w:pos="454"/>
          <w:tab w:val="clear" w:pos="1077"/>
          <w:tab w:val="clear" w:pos="2155"/>
        </w:tabs>
        <w:snapToGrid/>
        <w:spacing w:before="240" w:line="276" w:lineRule="auto"/>
        <w:rPr>
          <w:rFonts w:ascii="Arial" w:eastAsia="Times New Roman" w:hAnsi="Arial" w:cs="Arial"/>
          <w:szCs w:val="20"/>
          <w:lang w:val="is-IS" w:eastAsia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AFFA591" wp14:editId="1E068938">
            <wp:extent cx="4912901" cy="2949782"/>
            <wp:effectExtent l="19050" t="19050" r="21590" b="222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nd3.1.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507" cy="29645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2A1A3" w14:textId="19ED2C53" w:rsidR="00D80DC0" w:rsidRDefault="00097990" w:rsidP="000D6321">
      <w:pPr>
        <w:pStyle w:val="MYND"/>
      </w:pPr>
      <w:r w:rsidRPr="00097990">
        <w:rPr>
          <w:b/>
        </w:rPr>
        <w:t>Mynd 4</w:t>
      </w:r>
      <w:r w:rsidRPr="00097990">
        <w:t xml:space="preserve"> </w:t>
      </w:r>
      <w:r w:rsidR="000D6321">
        <w:br/>
      </w:r>
      <w:r w:rsidRPr="00097990">
        <w:t xml:space="preserve">Dæmi um uppsetningu á sjálfkeyrandi samstæðum.© </w:t>
      </w:r>
      <w:proofErr w:type="spellStart"/>
      <w:r w:rsidRPr="00097990">
        <w:t>Metso</w:t>
      </w:r>
      <w:proofErr w:type="spellEnd"/>
      <w:r w:rsidRPr="00097990">
        <w:t xml:space="preserve"> </w:t>
      </w:r>
      <w:proofErr w:type="spellStart"/>
      <w:r w:rsidRPr="00097990">
        <w:t>Minerals</w:t>
      </w:r>
      <w:proofErr w:type="spellEnd"/>
    </w:p>
    <w:p w14:paraId="2B94A28A" w14:textId="77777777" w:rsidR="000268B2" w:rsidRDefault="000268B2" w:rsidP="000268B2">
      <w:pPr>
        <w:spacing w:before="120"/>
        <w:jc w:val="both"/>
      </w:pPr>
      <w:proofErr w:type="spellStart"/>
      <w:r w:rsidRPr="003C665F">
        <w:t>Steinefni</w:t>
      </w:r>
      <w:proofErr w:type="spellEnd"/>
      <w:r w:rsidRPr="003C665F">
        <w:t xml:space="preserve"> </w:t>
      </w:r>
      <w:proofErr w:type="spellStart"/>
      <w:r w:rsidRPr="003C665F">
        <w:t>til</w:t>
      </w:r>
      <w:proofErr w:type="spellEnd"/>
      <w:r w:rsidRPr="003C665F">
        <w:t xml:space="preserve"> </w:t>
      </w:r>
      <w:proofErr w:type="spellStart"/>
      <w:r w:rsidRPr="003C665F">
        <w:t>vegagerðar</w:t>
      </w:r>
      <w:proofErr w:type="spellEnd"/>
      <w:r w:rsidRPr="003C665F">
        <w:t xml:space="preserve"> </w:t>
      </w:r>
      <w:proofErr w:type="spellStart"/>
      <w:r w:rsidRPr="003C665F">
        <w:t>eru</w:t>
      </w:r>
      <w:proofErr w:type="spellEnd"/>
      <w:r w:rsidRPr="003C665F">
        <w:t xml:space="preserve"> </w:t>
      </w:r>
      <w:proofErr w:type="spellStart"/>
      <w:r w:rsidRPr="003C665F">
        <w:t>unnin</w:t>
      </w:r>
      <w:proofErr w:type="spellEnd"/>
      <w:r w:rsidRPr="003C665F">
        <w:t xml:space="preserve"> </w:t>
      </w:r>
      <w:proofErr w:type="spellStart"/>
      <w:r w:rsidRPr="003C665F">
        <w:t>úr</w:t>
      </w:r>
      <w:proofErr w:type="spellEnd"/>
      <w:r w:rsidRPr="003C665F">
        <w:t xml:space="preserve"> </w:t>
      </w:r>
      <w:proofErr w:type="spellStart"/>
      <w:r w:rsidRPr="003C665F">
        <w:t>ýmsum</w:t>
      </w:r>
      <w:proofErr w:type="spellEnd"/>
      <w:r w:rsidRPr="003C665F">
        <w:t xml:space="preserve"> </w:t>
      </w:r>
      <w:proofErr w:type="spellStart"/>
      <w:r w:rsidRPr="003C665F">
        <w:t>jarðmyndunum</w:t>
      </w:r>
      <w:proofErr w:type="spellEnd"/>
      <w:r>
        <w:t xml:space="preserve"> </w:t>
      </w:r>
      <w:proofErr w:type="spellStart"/>
      <w:r>
        <w:t>og</w:t>
      </w:r>
      <w:proofErr w:type="spellEnd"/>
      <w:r w:rsidRPr="003C665F">
        <w:t xml:space="preserve"> </w:t>
      </w:r>
      <w:proofErr w:type="spellStart"/>
      <w:r w:rsidRPr="003C665F">
        <w:t>bæði</w:t>
      </w:r>
      <w:proofErr w:type="spellEnd"/>
      <w:r>
        <w:t xml:space="preserve"> </w:t>
      </w:r>
      <w:proofErr w:type="spellStart"/>
      <w:r>
        <w:t>úr</w:t>
      </w:r>
      <w:proofErr w:type="spellEnd"/>
      <w:r w:rsidRPr="003C665F">
        <w:t xml:space="preserve"> </w:t>
      </w:r>
      <w:proofErr w:type="spellStart"/>
      <w:r>
        <w:t>setlögum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bergi</w:t>
      </w:r>
      <w:proofErr w:type="spellEnd"/>
      <w:r w:rsidRPr="003C665F">
        <w:t xml:space="preserve">.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kemur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vali</w:t>
      </w:r>
      <w:proofErr w:type="spellEnd"/>
      <w:r>
        <w:t xml:space="preserve"> á </w:t>
      </w:r>
      <w:proofErr w:type="spellStart"/>
      <w:r>
        <w:t>efnisvinnslustað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í </w:t>
      </w:r>
      <w:proofErr w:type="spellStart"/>
      <w:r>
        <w:t>huga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í</w:t>
      </w:r>
      <w:r w:rsidRPr="003C665F">
        <w:t>slenskt</w:t>
      </w:r>
      <w:proofErr w:type="spellEnd"/>
      <w:r w:rsidRPr="003C665F">
        <w:t xml:space="preserve"> berg </w:t>
      </w:r>
      <w:proofErr w:type="spellStart"/>
      <w:r>
        <w:t>hefur</w:t>
      </w:r>
      <w:proofErr w:type="spellEnd"/>
      <w:r>
        <w:t xml:space="preserve"> </w:t>
      </w:r>
      <w:proofErr w:type="spellStart"/>
      <w:r w:rsidRPr="003C665F">
        <w:t>mjög</w:t>
      </w:r>
      <w:proofErr w:type="spellEnd"/>
      <w:r w:rsidRPr="003C665F">
        <w:t xml:space="preserve"> </w:t>
      </w:r>
      <w:proofErr w:type="spellStart"/>
      <w:r w:rsidRPr="003C665F">
        <w:t>misjafn</w:t>
      </w:r>
      <w:r>
        <w:t>a</w:t>
      </w:r>
      <w:proofErr w:type="spellEnd"/>
      <w:r w:rsidRPr="003C665F">
        <w:t xml:space="preserve"> </w:t>
      </w:r>
      <w:proofErr w:type="spellStart"/>
      <w:r w:rsidRPr="003C665F">
        <w:t>eiginleik</w:t>
      </w:r>
      <w:r>
        <w:t>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steinefna</w:t>
      </w:r>
      <w:proofErr w:type="spellEnd"/>
      <w:r w:rsidRPr="003C665F">
        <w:t xml:space="preserve"> </w:t>
      </w:r>
      <w:proofErr w:type="spellStart"/>
      <w:r w:rsidRPr="003C665F">
        <w:t>til</w:t>
      </w:r>
      <w:proofErr w:type="spellEnd"/>
      <w:r w:rsidRPr="003C665F">
        <w:t xml:space="preserve"> </w:t>
      </w:r>
      <w:proofErr w:type="spellStart"/>
      <w:r w:rsidRPr="003C665F">
        <w:t>vegagerðar</w:t>
      </w:r>
      <w:proofErr w:type="spellEnd"/>
      <w:r w:rsidRPr="003C665F">
        <w:t xml:space="preserve">. </w:t>
      </w:r>
      <w:proofErr w:type="spellStart"/>
      <w:r w:rsidRPr="003C665F">
        <w:rPr>
          <w:color w:val="000000" w:themeColor="text1"/>
          <w:kern w:val="24"/>
          <w:lang w:eastAsia="is-IS"/>
        </w:rPr>
        <w:t>Berggæðin</w:t>
      </w:r>
      <w:proofErr w:type="spellEnd"/>
      <w:r w:rsidRPr="003C665F">
        <w:rPr>
          <w:color w:val="000000" w:themeColor="text1"/>
          <w:kern w:val="24"/>
          <w:lang w:eastAsia="is-IS"/>
        </w:rPr>
        <w:t xml:space="preserve"> </w:t>
      </w:r>
      <w:proofErr w:type="spellStart"/>
      <w:r w:rsidRPr="003C665F">
        <w:t>þ.e</w:t>
      </w:r>
      <w:proofErr w:type="spellEnd"/>
      <w:r w:rsidRPr="003C665F">
        <w:t xml:space="preserve">. </w:t>
      </w:r>
      <w:proofErr w:type="spellStart"/>
      <w:r w:rsidRPr="003C665F">
        <w:t>styrkur</w:t>
      </w:r>
      <w:proofErr w:type="spellEnd"/>
      <w:r w:rsidRPr="003C665F">
        <w:t xml:space="preserve">, </w:t>
      </w:r>
      <w:proofErr w:type="spellStart"/>
      <w:r w:rsidRPr="003C665F">
        <w:t>veðrunarþol</w:t>
      </w:r>
      <w:proofErr w:type="spellEnd"/>
      <w:r w:rsidRPr="003C665F">
        <w:t xml:space="preserve"> </w:t>
      </w:r>
      <w:proofErr w:type="spellStart"/>
      <w:r w:rsidRPr="003C665F">
        <w:t>og</w:t>
      </w:r>
      <w:proofErr w:type="spellEnd"/>
      <w:r w:rsidRPr="003C665F">
        <w:t xml:space="preserve"> </w:t>
      </w:r>
      <w:proofErr w:type="spellStart"/>
      <w:r w:rsidRPr="003C665F">
        <w:t>slitþol</w:t>
      </w:r>
      <w:proofErr w:type="spellEnd"/>
      <w:r w:rsidRPr="003C665F">
        <w:t xml:space="preserve"> </w:t>
      </w:r>
      <w:proofErr w:type="spellStart"/>
      <w:r w:rsidRPr="003C665F">
        <w:t>bergsins</w:t>
      </w:r>
      <w:proofErr w:type="spellEnd"/>
      <w:r w:rsidRPr="003C665F">
        <w:rPr>
          <w:color w:val="000000" w:themeColor="text1"/>
          <w:kern w:val="24"/>
          <w:lang w:eastAsia="is-IS"/>
        </w:rPr>
        <w:t xml:space="preserve"> </w:t>
      </w:r>
      <w:proofErr w:type="spellStart"/>
      <w:r w:rsidRPr="003C665F">
        <w:rPr>
          <w:color w:val="000000" w:themeColor="text1"/>
          <w:kern w:val="24"/>
          <w:lang w:eastAsia="is-IS"/>
        </w:rPr>
        <w:t>eru</w:t>
      </w:r>
      <w:proofErr w:type="spellEnd"/>
      <w:r w:rsidRPr="003C665F">
        <w:rPr>
          <w:color w:val="000000" w:themeColor="text1"/>
          <w:kern w:val="24"/>
          <w:lang w:eastAsia="is-IS"/>
        </w:rPr>
        <w:t xml:space="preserve"> </w:t>
      </w:r>
      <w:proofErr w:type="spellStart"/>
      <w:r w:rsidRPr="003C665F">
        <w:rPr>
          <w:color w:val="000000" w:themeColor="text1"/>
          <w:kern w:val="24"/>
          <w:lang w:eastAsia="is-IS"/>
        </w:rPr>
        <w:t>mikið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háð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gropu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og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ummyndun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bergsins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og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eru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þessir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grunneiginleikar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mikilvægir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þegar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lagt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er</w:t>
      </w:r>
      <w:proofErr w:type="spellEnd"/>
      <w:r>
        <w:rPr>
          <w:color w:val="000000" w:themeColor="text1"/>
          <w:kern w:val="24"/>
          <w:lang w:eastAsia="is-IS"/>
        </w:rPr>
        <w:t xml:space="preserve"> mat á </w:t>
      </w:r>
      <w:proofErr w:type="spellStart"/>
      <w:r>
        <w:rPr>
          <w:color w:val="000000" w:themeColor="text1"/>
          <w:kern w:val="24"/>
          <w:lang w:eastAsia="is-IS"/>
        </w:rPr>
        <w:t>hæfi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efnisins</w:t>
      </w:r>
      <w:proofErr w:type="spellEnd"/>
      <w:r>
        <w:rPr>
          <w:color w:val="000000" w:themeColor="text1"/>
          <w:kern w:val="24"/>
          <w:lang w:eastAsia="is-IS"/>
        </w:rPr>
        <w:t xml:space="preserve">. </w:t>
      </w:r>
      <w:proofErr w:type="spellStart"/>
      <w:r>
        <w:rPr>
          <w:color w:val="000000" w:themeColor="text1"/>
          <w:kern w:val="24"/>
          <w:lang w:eastAsia="is-IS"/>
        </w:rPr>
        <w:t>Berggæðin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og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efnisgerðin</w:t>
      </w:r>
      <w:proofErr w:type="spellEnd"/>
      <w:r>
        <w:rPr>
          <w:color w:val="000000" w:themeColor="text1"/>
          <w:kern w:val="24"/>
          <w:lang w:eastAsia="is-IS"/>
        </w:rPr>
        <w:t xml:space="preserve">, </w:t>
      </w:r>
      <w:proofErr w:type="spellStart"/>
      <w:r>
        <w:rPr>
          <w:color w:val="000000" w:themeColor="text1"/>
          <w:kern w:val="24"/>
          <w:lang w:eastAsia="is-IS"/>
        </w:rPr>
        <w:t>þ.e</w:t>
      </w:r>
      <w:proofErr w:type="spellEnd"/>
      <w:r>
        <w:rPr>
          <w:color w:val="000000" w:themeColor="text1"/>
          <w:kern w:val="24"/>
          <w:lang w:eastAsia="is-IS"/>
        </w:rPr>
        <w:t xml:space="preserve">. </w:t>
      </w:r>
      <w:proofErr w:type="spellStart"/>
      <w:r>
        <w:rPr>
          <w:color w:val="000000" w:themeColor="text1"/>
          <w:kern w:val="24"/>
          <w:lang w:eastAsia="is-IS"/>
        </w:rPr>
        <w:t>hvort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hráefnið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úr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seti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eða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bergi</w:t>
      </w:r>
      <w:proofErr w:type="spellEnd"/>
      <w:r>
        <w:rPr>
          <w:color w:val="000000" w:themeColor="text1"/>
          <w:kern w:val="24"/>
          <w:lang w:eastAsia="is-IS"/>
        </w:rPr>
        <w:t xml:space="preserve">, </w:t>
      </w:r>
      <w:proofErr w:type="spellStart"/>
      <w:r>
        <w:rPr>
          <w:color w:val="000000" w:themeColor="text1"/>
          <w:kern w:val="24"/>
          <w:lang w:eastAsia="is-IS"/>
        </w:rPr>
        <w:t>skipta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einnig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miklu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máli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þegar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ákveðið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er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hvernig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verktækni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skuli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beitt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við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vinnslu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steinefna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úr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viðkomandi</w:t>
      </w:r>
      <w:proofErr w:type="spellEnd"/>
      <w:r>
        <w:rPr>
          <w:color w:val="000000" w:themeColor="text1"/>
          <w:kern w:val="24"/>
          <w:lang w:eastAsia="is-IS"/>
        </w:rPr>
        <w:t xml:space="preserve"> </w:t>
      </w:r>
      <w:proofErr w:type="spellStart"/>
      <w:r>
        <w:rPr>
          <w:color w:val="000000" w:themeColor="text1"/>
          <w:kern w:val="24"/>
          <w:lang w:eastAsia="is-IS"/>
        </w:rPr>
        <w:t>námu</w:t>
      </w:r>
      <w:proofErr w:type="spellEnd"/>
      <w:r>
        <w:rPr>
          <w:color w:val="000000" w:themeColor="text1"/>
          <w:kern w:val="24"/>
          <w:lang w:eastAsia="is-IS"/>
        </w:rPr>
        <w:t xml:space="preserve">.  </w:t>
      </w:r>
    </w:p>
    <w:p w14:paraId="002C4BCC" w14:textId="77777777" w:rsidR="000268B2" w:rsidRDefault="000268B2" w:rsidP="000268B2">
      <w:pPr>
        <w:spacing w:before="120"/>
        <w:jc w:val="both"/>
      </w:pPr>
      <w:proofErr w:type="spellStart"/>
      <w:r>
        <w:t>Misgóðar</w:t>
      </w:r>
      <w:proofErr w:type="spellEnd"/>
      <w:r w:rsidRPr="00DF2C18">
        <w:t xml:space="preserve"> </w:t>
      </w:r>
      <w:proofErr w:type="spellStart"/>
      <w:r w:rsidRPr="00DF2C18">
        <w:t>námur</w:t>
      </w:r>
      <w:proofErr w:type="spellEnd"/>
      <w:r>
        <w:t xml:space="preserve">, </w:t>
      </w:r>
      <w:proofErr w:type="spellStart"/>
      <w:r>
        <w:t>þekkingarleysi</w:t>
      </w:r>
      <w:proofErr w:type="spellEnd"/>
      <w:r>
        <w:t xml:space="preserve"> á </w:t>
      </w:r>
      <w:proofErr w:type="spellStart"/>
      <w:r>
        <w:t>efnisvinnslu</w:t>
      </w:r>
      <w:proofErr w:type="spellEnd"/>
      <w:r>
        <w:t xml:space="preserve"> </w:t>
      </w:r>
      <w:proofErr w:type="spellStart"/>
      <w:r>
        <w:t>og</w:t>
      </w:r>
      <w:proofErr w:type="spellEnd"/>
      <w:r w:rsidRPr="00DF2C18">
        <w:t xml:space="preserve"> </w:t>
      </w:r>
      <w:proofErr w:type="spellStart"/>
      <w:r>
        <w:t>t</w:t>
      </w:r>
      <w:r w:rsidRPr="00DF2C18">
        <w:t>ímaskortur</w:t>
      </w:r>
      <w:proofErr w:type="spellEnd"/>
      <w:r>
        <w:t xml:space="preserve"> </w:t>
      </w:r>
      <w:proofErr w:type="spellStart"/>
      <w:r w:rsidRPr="00DF2C18">
        <w:t>hafa</w:t>
      </w:r>
      <w:proofErr w:type="spellEnd"/>
      <w:r w:rsidRPr="00DF2C18">
        <w:t xml:space="preserve"> oft haft </w:t>
      </w:r>
      <w:proofErr w:type="spellStart"/>
      <w:r w:rsidRPr="00DF2C18">
        <w:t>afdrifaríkar</w:t>
      </w:r>
      <w:proofErr w:type="spellEnd"/>
      <w:r w:rsidRPr="00DF2C18">
        <w:t xml:space="preserve"> </w:t>
      </w:r>
      <w:proofErr w:type="spellStart"/>
      <w:r w:rsidRPr="00DF2C18">
        <w:t>afleiðingar</w:t>
      </w:r>
      <w:proofErr w:type="spellEnd"/>
      <w:r w:rsidRPr="00DF2C18">
        <w:t xml:space="preserve"> </w:t>
      </w:r>
      <w:proofErr w:type="spellStart"/>
      <w:r w:rsidRPr="00DF2C18">
        <w:t>þegar</w:t>
      </w:r>
      <w:proofErr w:type="spellEnd"/>
      <w:r w:rsidRPr="00DF2C18">
        <w:t xml:space="preserve"> </w:t>
      </w:r>
      <w:proofErr w:type="spellStart"/>
      <w:r w:rsidRPr="00DF2C18">
        <w:t>vanda</w:t>
      </w:r>
      <w:proofErr w:type="spellEnd"/>
      <w:r w:rsidRPr="00DF2C18">
        <w:t xml:space="preserve"> </w:t>
      </w:r>
      <w:proofErr w:type="spellStart"/>
      <w:r w:rsidRPr="00DF2C18">
        <w:t>þarf</w:t>
      </w:r>
      <w:proofErr w:type="spellEnd"/>
      <w:r w:rsidRPr="00DF2C18">
        <w:t xml:space="preserve"> </w:t>
      </w:r>
      <w:proofErr w:type="spellStart"/>
      <w:r w:rsidRPr="00DF2C18">
        <w:t>til</w:t>
      </w:r>
      <w:proofErr w:type="spellEnd"/>
      <w:r w:rsidRPr="00DF2C18">
        <w:t xml:space="preserve"> </w:t>
      </w:r>
      <w:proofErr w:type="spellStart"/>
      <w:r w:rsidRPr="00DF2C18">
        <w:t>steinefnaframleiðslu</w:t>
      </w:r>
      <w:proofErr w:type="spellEnd"/>
      <w:r w:rsidRPr="00DF2C18">
        <w:t xml:space="preserve">. </w:t>
      </w:r>
      <w:proofErr w:type="spellStart"/>
      <w:r w:rsidRPr="00DF2C18">
        <w:t>Fækka</w:t>
      </w:r>
      <w:proofErr w:type="spellEnd"/>
      <w:r w:rsidRPr="00DF2C18">
        <w:t xml:space="preserve"> </w:t>
      </w:r>
      <w:proofErr w:type="spellStart"/>
      <w:r w:rsidRPr="00DF2C18">
        <w:t>þarf</w:t>
      </w:r>
      <w:proofErr w:type="spellEnd"/>
      <w:r w:rsidRPr="00DF2C18">
        <w:t xml:space="preserve"> </w:t>
      </w:r>
      <w:proofErr w:type="spellStart"/>
      <w:r w:rsidRPr="00DF2C18">
        <w:t>þeim</w:t>
      </w:r>
      <w:proofErr w:type="spellEnd"/>
      <w:r w:rsidRPr="00DF2C18">
        <w:t xml:space="preserve"> </w:t>
      </w:r>
      <w:proofErr w:type="spellStart"/>
      <w:r w:rsidRPr="00DF2C18">
        <w:t>tilvikum</w:t>
      </w:r>
      <w:proofErr w:type="spellEnd"/>
      <w:r w:rsidRPr="00DF2C18">
        <w:t xml:space="preserve"> </w:t>
      </w:r>
      <w:proofErr w:type="spellStart"/>
      <w:r w:rsidRPr="00DF2C18">
        <w:t>sem</w:t>
      </w:r>
      <w:proofErr w:type="spellEnd"/>
      <w:r w:rsidRPr="00DF2C18">
        <w:t xml:space="preserve"> </w:t>
      </w:r>
      <w:proofErr w:type="spellStart"/>
      <w:r w:rsidRPr="00DF2C18">
        <w:t>koma</w:t>
      </w:r>
      <w:proofErr w:type="spellEnd"/>
      <w:r w:rsidRPr="00DF2C18">
        <w:t xml:space="preserve"> </w:t>
      </w:r>
      <w:proofErr w:type="spellStart"/>
      <w:r w:rsidRPr="00DF2C18">
        <w:t>upp</w:t>
      </w:r>
      <w:proofErr w:type="spellEnd"/>
      <w:r w:rsidRPr="00DF2C18">
        <w:t xml:space="preserve"> </w:t>
      </w:r>
      <w:proofErr w:type="spellStart"/>
      <w:r w:rsidRPr="00DF2C18">
        <w:t>og</w:t>
      </w:r>
      <w:proofErr w:type="spellEnd"/>
      <w:r w:rsidRPr="00DF2C18">
        <w:t xml:space="preserve"> </w:t>
      </w:r>
      <w:proofErr w:type="spellStart"/>
      <w:r w:rsidRPr="00DF2C18">
        <w:t>valda</w:t>
      </w:r>
      <w:proofErr w:type="spellEnd"/>
      <w:r w:rsidRPr="00DF2C18">
        <w:t xml:space="preserve"> </w:t>
      </w:r>
      <w:proofErr w:type="spellStart"/>
      <w:r w:rsidRPr="00DF2C18">
        <w:t>því</w:t>
      </w:r>
      <w:proofErr w:type="spellEnd"/>
      <w:r w:rsidRPr="00DF2C18">
        <w:t xml:space="preserve"> </w:t>
      </w:r>
      <w:proofErr w:type="spellStart"/>
      <w:r w:rsidRPr="00DF2C18">
        <w:t>að</w:t>
      </w:r>
      <w:proofErr w:type="spellEnd"/>
      <w:r w:rsidRPr="00DF2C18">
        <w:t xml:space="preserve"> </w:t>
      </w:r>
      <w:proofErr w:type="spellStart"/>
      <w:r w:rsidRPr="00DF2C18">
        <w:t>steinefnið</w:t>
      </w:r>
      <w:proofErr w:type="spellEnd"/>
      <w:r w:rsidRPr="00DF2C18">
        <w:t xml:space="preserve">, </w:t>
      </w:r>
      <w:proofErr w:type="spellStart"/>
      <w:r w:rsidRPr="00DF2C18">
        <w:t>sem</w:t>
      </w:r>
      <w:proofErr w:type="spellEnd"/>
      <w:r w:rsidRPr="00DF2C18">
        <w:t xml:space="preserve"> </w:t>
      </w:r>
      <w:proofErr w:type="spellStart"/>
      <w:r w:rsidRPr="00DF2C18">
        <w:t>verið</w:t>
      </w:r>
      <w:proofErr w:type="spellEnd"/>
      <w:r w:rsidRPr="00DF2C18">
        <w:t xml:space="preserve"> </w:t>
      </w:r>
      <w:proofErr w:type="spellStart"/>
      <w:r w:rsidRPr="00DF2C18">
        <w:t>er</w:t>
      </w:r>
      <w:proofErr w:type="spellEnd"/>
      <w:r w:rsidRPr="00DF2C18">
        <w:t xml:space="preserve"> </w:t>
      </w:r>
      <w:proofErr w:type="spellStart"/>
      <w:r w:rsidRPr="00DF2C18">
        <w:t>að</w:t>
      </w:r>
      <w:proofErr w:type="spellEnd"/>
      <w:r w:rsidRPr="00DF2C18">
        <w:t xml:space="preserve"> </w:t>
      </w:r>
      <w:proofErr w:type="spellStart"/>
      <w:r w:rsidRPr="00DF2C18">
        <w:t>vinna</w:t>
      </w:r>
      <w:proofErr w:type="spellEnd"/>
      <w:r w:rsidRPr="00DF2C18">
        <w:t xml:space="preserve">, </w:t>
      </w:r>
      <w:proofErr w:type="spellStart"/>
      <w:r w:rsidRPr="00DF2C18">
        <w:t>standist</w:t>
      </w:r>
      <w:proofErr w:type="spellEnd"/>
      <w:r w:rsidRPr="00DF2C18">
        <w:t xml:space="preserve"> ekki </w:t>
      </w:r>
      <w:proofErr w:type="spellStart"/>
      <w:r w:rsidRPr="00DF2C18">
        <w:t>þær</w:t>
      </w:r>
      <w:proofErr w:type="spellEnd"/>
      <w:r w:rsidRPr="00DF2C18">
        <w:t xml:space="preserve"> </w:t>
      </w:r>
      <w:proofErr w:type="spellStart"/>
      <w:r w:rsidRPr="00DF2C18">
        <w:t>kröfur</w:t>
      </w:r>
      <w:proofErr w:type="spellEnd"/>
      <w:r w:rsidRPr="00DF2C18">
        <w:t xml:space="preserve"> </w:t>
      </w:r>
      <w:proofErr w:type="spellStart"/>
      <w:r w:rsidRPr="00DF2C18">
        <w:t>sem</w:t>
      </w:r>
      <w:proofErr w:type="spellEnd"/>
      <w:r w:rsidRPr="00DF2C18">
        <w:t xml:space="preserve"> </w:t>
      </w:r>
      <w:proofErr w:type="spellStart"/>
      <w:r w:rsidRPr="00DF2C18">
        <w:t>settar</w:t>
      </w:r>
      <w:proofErr w:type="spellEnd"/>
      <w:r w:rsidRPr="00DF2C18">
        <w:t xml:space="preserve"> </w:t>
      </w:r>
      <w:proofErr w:type="spellStart"/>
      <w:r w:rsidRPr="00DF2C18">
        <w:t>eru</w:t>
      </w:r>
      <w:proofErr w:type="spellEnd"/>
      <w:r w:rsidRPr="00DF2C18">
        <w:t xml:space="preserve"> </w:t>
      </w:r>
      <w:proofErr w:type="spellStart"/>
      <w:r w:rsidRPr="00DF2C18">
        <w:t>fram</w:t>
      </w:r>
      <w:proofErr w:type="spellEnd"/>
      <w:r w:rsidRPr="00DF2C18">
        <w:t xml:space="preserve"> í </w:t>
      </w:r>
      <w:proofErr w:type="spellStart"/>
      <w:r w:rsidRPr="00DF2C18">
        <w:t>útboðsgögnum</w:t>
      </w:r>
      <w:proofErr w:type="spellEnd"/>
      <w:r w:rsidRPr="00DF2C18">
        <w:t xml:space="preserve">. </w:t>
      </w:r>
      <w:proofErr w:type="spellStart"/>
      <w:r w:rsidRPr="00DF2C18">
        <w:t>Bæta</w:t>
      </w:r>
      <w:proofErr w:type="spellEnd"/>
      <w:r w:rsidRPr="00DF2C18">
        <w:t xml:space="preserve"> </w:t>
      </w:r>
      <w:proofErr w:type="spellStart"/>
      <w:r w:rsidRPr="00DF2C18">
        <w:t>þarf</w:t>
      </w:r>
      <w:proofErr w:type="spellEnd"/>
      <w:r w:rsidRPr="00DF2C18">
        <w:t xml:space="preserve"> </w:t>
      </w:r>
      <w:proofErr w:type="spellStart"/>
      <w:r w:rsidRPr="00DF2C18">
        <w:t>gæði</w:t>
      </w:r>
      <w:proofErr w:type="spellEnd"/>
      <w:r w:rsidRPr="00DF2C18">
        <w:t xml:space="preserve"> </w:t>
      </w:r>
      <w:proofErr w:type="spellStart"/>
      <w:r w:rsidRPr="00DF2C18">
        <w:t>hönnunar</w:t>
      </w:r>
      <w:proofErr w:type="spellEnd"/>
      <w:r w:rsidRPr="00DF2C18">
        <w:t xml:space="preserve">, </w:t>
      </w:r>
      <w:proofErr w:type="spellStart"/>
      <w:r w:rsidRPr="00DF2C18">
        <w:t>framleiðslu</w:t>
      </w:r>
      <w:proofErr w:type="spellEnd"/>
      <w:r w:rsidRPr="00DF2C18">
        <w:t xml:space="preserve"> </w:t>
      </w:r>
      <w:proofErr w:type="spellStart"/>
      <w:r w:rsidRPr="00DF2C18">
        <w:t>og</w:t>
      </w:r>
      <w:proofErr w:type="spellEnd"/>
      <w:r w:rsidRPr="00DF2C18">
        <w:t xml:space="preserve"> </w:t>
      </w:r>
      <w:proofErr w:type="spellStart"/>
      <w:r w:rsidRPr="00DF2C18">
        <w:t>eftirlits</w:t>
      </w:r>
      <w:proofErr w:type="spellEnd"/>
      <w:r w:rsidRPr="00DF2C18">
        <w:t xml:space="preserve"> </w:t>
      </w:r>
      <w:proofErr w:type="spellStart"/>
      <w:r w:rsidRPr="00DF2C18">
        <w:t>með</w:t>
      </w:r>
      <w:proofErr w:type="spellEnd"/>
      <w:r w:rsidRPr="00DF2C18">
        <w:t xml:space="preserve"> </w:t>
      </w:r>
      <w:proofErr w:type="spellStart"/>
      <w:r w:rsidRPr="00DF2C18">
        <w:t>steinefnaframleiðslu</w:t>
      </w:r>
      <w:proofErr w:type="spellEnd"/>
      <w:r w:rsidRPr="00DF2C18">
        <w:t xml:space="preserve"> </w:t>
      </w:r>
      <w:proofErr w:type="spellStart"/>
      <w:r w:rsidRPr="00DF2C18">
        <w:t>með</w:t>
      </w:r>
      <w:proofErr w:type="spellEnd"/>
      <w:r w:rsidRPr="00DF2C18">
        <w:t xml:space="preserve"> </w:t>
      </w:r>
      <w:proofErr w:type="spellStart"/>
      <w:r w:rsidRPr="00DF2C18">
        <w:t>því</w:t>
      </w:r>
      <w:proofErr w:type="spellEnd"/>
      <w:r w:rsidRPr="00DF2C18">
        <w:t xml:space="preserve"> </w:t>
      </w:r>
      <w:proofErr w:type="spellStart"/>
      <w:r w:rsidRPr="00DF2C18">
        <w:t>að</w:t>
      </w:r>
      <w:proofErr w:type="spellEnd"/>
      <w:r w:rsidRPr="00DF2C18">
        <w:t xml:space="preserve"> </w:t>
      </w:r>
      <w:proofErr w:type="spellStart"/>
      <w:r w:rsidRPr="00DF2C18">
        <w:t>auka</w:t>
      </w:r>
      <w:proofErr w:type="spellEnd"/>
      <w:r w:rsidRPr="00DF2C18">
        <w:t xml:space="preserve"> </w:t>
      </w:r>
      <w:proofErr w:type="spellStart"/>
      <w:r w:rsidRPr="00DF2C18">
        <w:t>þekkingu</w:t>
      </w:r>
      <w:proofErr w:type="spellEnd"/>
      <w:r w:rsidRPr="00DF2C18">
        <w:t xml:space="preserve"> </w:t>
      </w:r>
      <w:proofErr w:type="spellStart"/>
      <w:r w:rsidRPr="00DF2C18">
        <w:t>bæði</w:t>
      </w:r>
      <w:proofErr w:type="spellEnd"/>
      <w:r w:rsidRPr="00DF2C18">
        <w:t xml:space="preserve"> </w:t>
      </w:r>
      <w:proofErr w:type="spellStart"/>
      <w:r w:rsidRPr="00DF2C18">
        <w:t>verkkaupa</w:t>
      </w:r>
      <w:proofErr w:type="spellEnd"/>
      <w:r w:rsidRPr="00DF2C18">
        <w:t xml:space="preserve"> </w:t>
      </w:r>
      <w:proofErr w:type="spellStart"/>
      <w:r w:rsidRPr="00DF2C18">
        <w:t>og</w:t>
      </w:r>
      <w:proofErr w:type="spellEnd"/>
      <w:r w:rsidRPr="00DF2C18">
        <w:t xml:space="preserve"> </w:t>
      </w:r>
      <w:proofErr w:type="spellStart"/>
      <w:r w:rsidRPr="00DF2C18">
        <w:t>verktaka</w:t>
      </w:r>
      <w:proofErr w:type="spellEnd"/>
      <w:r w:rsidRPr="00DF2C18">
        <w:t xml:space="preserve">, </w:t>
      </w:r>
      <w:proofErr w:type="spellStart"/>
      <w:r w:rsidRPr="00DF2C18">
        <w:t>sem</w:t>
      </w:r>
      <w:proofErr w:type="spellEnd"/>
      <w:r w:rsidRPr="00DF2C18">
        <w:t xml:space="preserve"> </w:t>
      </w:r>
      <w:proofErr w:type="spellStart"/>
      <w:r w:rsidRPr="00DF2C18">
        <w:t>mun</w:t>
      </w:r>
      <w:proofErr w:type="spellEnd"/>
      <w:r w:rsidRPr="00DF2C18">
        <w:t xml:space="preserve"> </w:t>
      </w:r>
      <w:proofErr w:type="spellStart"/>
      <w:r w:rsidRPr="00DF2C18">
        <w:t>vonandi</w:t>
      </w:r>
      <w:proofErr w:type="spellEnd"/>
      <w:r w:rsidRPr="00DF2C18">
        <w:t xml:space="preserve"> </w:t>
      </w:r>
      <w:proofErr w:type="spellStart"/>
      <w:r w:rsidRPr="00DF2C18">
        <w:t>leiða</w:t>
      </w:r>
      <w:proofErr w:type="spellEnd"/>
      <w:r w:rsidRPr="00DF2C18">
        <w:t xml:space="preserve"> </w:t>
      </w:r>
      <w:proofErr w:type="spellStart"/>
      <w:r w:rsidRPr="00DF2C18">
        <w:t>til</w:t>
      </w:r>
      <w:proofErr w:type="spellEnd"/>
      <w:r w:rsidRPr="00DF2C18">
        <w:t xml:space="preserve"> </w:t>
      </w:r>
      <w:proofErr w:type="spellStart"/>
      <w:r w:rsidRPr="00DF2C18">
        <w:t>markvissari</w:t>
      </w:r>
      <w:proofErr w:type="spellEnd"/>
      <w:r w:rsidRPr="00DF2C18">
        <w:t xml:space="preserve"> </w:t>
      </w:r>
      <w:proofErr w:type="spellStart"/>
      <w:r w:rsidRPr="00DF2C18">
        <w:t>vinnubragða</w:t>
      </w:r>
      <w:proofErr w:type="spellEnd"/>
      <w:r w:rsidRPr="00DF2C18">
        <w:t xml:space="preserve"> </w:t>
      </w:r>
      <w:proofErr w:type="spellStart"/>
      <w:r w:rsidRPr="00DF2C18">
        <w:t>við</w:t>
      </w:r>
      <w:proofErr w:type="spellEnd"/>
      <w:r w:rsidRPr="00DF2C18">
        <w:t xml:space="preserve"> </w:t>
      </w:r>
      <w:proofErr w:type="spellStart"/>
      <w:r w:rsidRPr="00DF2C18">
        <w:t>vinnslu</w:t>
      </w:r>
      <w:proofErr w:type="spellEnd"/>
      <w:r w:rsidRPr="00DF2C18">
        <w:t xml:space="preserve"> </w:t>
      </w:r>
      <w:proofErr w:type="spellStart"/>
      <w:r w:rsidRPr="00DF2C18">
        <w:t>steinefna</w:t>
      </w:r>
      <w:proofErr w:type="spellEnd"/>
      <w:r w:rsidRPr="00DF2C18">
        <w:t>.</w:t>
      </w:r>
    </w:p>
    <w:p w14:paraId="2AC52E40" w14:textId="3E648569" w:rsidR="00097990" w:rsidRPr="00097990" w:rsidRDefault="000268B2" w:rsidP="000268B2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Arial" w:eastAsia="Times New Roman" w:hAnsi="Arial" w:cs="Arial"/>
          <w:szCs w:val="20"/>
          <w:lang w:val="is-IS" w:eastAsia="en-US"/>
        </w:rPr>
      </w:pPr>
      <w:proofErr w:type="spellStart"/>
      <w:r>
        <w:t>Ýtarlegar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kröfur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steinefna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um </w:t>
      </w:r>
      <w:proofErr w:type="spellStart"/>
      <w:r>
        <w:t>steinefnavinnslu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í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ritum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talin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á </w:t>
      </w:r>
      <w:proofErr w:type="spellStart"/>
      <w:r>
        <w:t>eftir</w:t>
      </w:r>
      <w:proofErr w:type="spellEnd"/>
      <w:r>
        <w:t xml:space="preserve">. Í </w:t>
      </w:r>
      <w:proofErr w:type="spellStart"/>
      <w:r>
        <w:t>tveimur</w:t>
      </w:r>
      <w:proofErr w:type="spellEnd"/>
      <w:r>
        <w:t xml:space="preserve"> </w:t>
      </w:r>
      <w:proofErr w:type="spellStart"/>
      <w:r>
        <w:t>síðasttöldu</w:t>
      </w:r>
      <w:proofErr w:type="spellEnd"/>
      <w:r>
        <w:t xml:space="preserve"> </w:t>
      </w:r>
      <w:proofErr w:type="spellStart"/>
      <w:r>
        <w:t>ritunum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þætti</w:t>
      </w:r>
      <w:proofErr w:type="spellEnd"/>
      <w:r>
        <w:t xml:space="preserve"> </w:t>
      </w:r>
      <w:proofErr w:type="spellStart"/>
      <w:r>
        <w:t>vinnslunnar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um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tækjabúnað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talinn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henta</w:t>
      </w:r>
      <w:proofErr w:type="spellEnd"/>
      <w:r>
        <w:t xml:space="preserve"> best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vegagerðarefna</w:t>
      </w:r>
      <w:proofErr w:type="spellEnd"/>
      <w:r>
        <w:t>.</w:t>
      </w:r>
    </w:p>
    <w:p w14:paraId="5943B402" w14:textId="77777777" w:rsidR="00CB0E56" w:rsidRDefault="00CB0E56" w:rsidP="00FB2736">
      <w:pPr>
        <w:tabs>
          <w:tab w:val="clear" w:pos="454"/>
          <w:tab w:val="clear" w:pos="1077"/>
          <w:tab w:val="clear" w:pos="2155"/>
        </w:tabs>
        <w:snapToGrid/>
        <w:spacing w:line="276" w:lineRule="auto"/>
        <w:ind w:firstLine="284"/>
        <w:jc w:val="both"/>
        <w:rPr>
          <w:rFonts w:eastAsia="Times New Roman" w:cs="Times New Roman"/>
          <w:szCs w:val="20"/>
          <w:lang w:val="is-IS" w:eastAsia="en-US"/>
        </w:rPr>
      </w:pPr>
    </w:p>
    <w:p w14:paraId="433A5016" w14:textId="1C33DC9B" w:rsidR="00CB0E56" w:rsidRDefault="00FB2ED4" w:rsidP="00CB3FE3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both"/>
        <w:rPr>
          <w:rFonts w:eastAsia="Times New Roman" w:cs="Times New Roman"/>
          <w:szCs w:val="20"/>
          <w:lang w:val="is-IS" w:eastAsia="en-US"/>
        </w:rPr>
      </w:pPr>
      <w:r w:rsidRPr="00F27816">
        <w:rPr>
          <w:noProof/>
          <w:lang w:val="en-GB" w:eastAsia="en-GB"/>
        </w:rPr>
        <w:lastRenderedPageBreak/>
        <w:drawing>
          <wp:inline distT="0" distB="0" distL="0" distR="0" wp14:anchorId="7023D647" wp14:editId="3EA4501D">
            <wp:extent cx="5130800" cy="3845563"/>
            <wp:effectExtent l="19050" t="19050" r="12700" b="21590"/>
            <wp:docPr id="1" name="Picture 1" descr="M:\Rannsóknaverkefni\Rannsóknaverkefni 2011\Notkun bergs leiðbeiningar\Myndir í bækling\myndir PP í grjótbækling\Bláhæ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Rannsóknaverkefni\Rannsóknaverkefni 2011\Notkun bergs leiðbeiningar\Myndir í bækling\myndir PP í grjótbækling\Bláhæ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5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27A1B" w14:textId="24EDC6C5" w:rsidR="001848EB" w:rsidRDefault="001848EB" w:rsidP="000D6321">
      <w:pPr>
        <w:pStyle w:val="MYND"/>
      </w:pPr>
      <w:r w:rsidRPr="001848EB">
        <w:t>Haugur af sprengdu bergi undir námustáli Bláhæðar á Holtavörðuheiði (Ljósmynd Pétur Pétursson)</w:t>
      </w:r>
    </w:p>
    <w:p w14:paraId="50EF2E3C" w14:textId="02CD9642" w:rsidR="000D5CAD" w:rsidRDefault="000D5CAD" w:rsidP="001848EB">
      <w:pPr>
        <w:rPr>
          <w:bCs/>
          <w:szCs w:val="20"/>
        </w:rPr>
      </w:pPr>
    </w:p>
    <w:p w14:paraId="05019DCF" w14:textId="77777777" w:rsidR="00E00ABC" w:rsidRDefault="00E00ABC" w:rsidP="00E00ABC">
      <w:pPr>
        <w:spacing w:after="240"/>
        <w:rPr>
          <w:b/>
          <w:bCs/>
        </w:rPr>
      </w:pPr>
    </w:p>
    <w:p w14:paraId="048957BC" w14:textId="00FD0050" w:rsidR="00E00ABC" w:rsidRPr="00E00ABC" w:rsidRDefault="00E00ABC" w:rsidP="000D6321">
      <w:pPr>
        <w:pStyle w:val="Nmeralaustkaflaheiti"/>
      </w:pPr>
      <w:proofErr w:type="spellStart"/>
      <w:r w:rsidRPr="00E00ABC">
        <w:t>Heimildaskrá</w:t>
      </w:r>
      <w:proofErr w:type="spellEnd"/>
      <w:r w:rsidRPr="00E00ABC">
        <w:t xml:space="preserve">: </w:t>
      </w:r>
    </w:p>
    <w:p w14:paraId="6756394D" w14:textId="50CABBED" w:rsidR="00E00ABC" w:rsidRDefault="00E00ABC" w:rsidP="00E00ABC">
      <w:pPr>
        <w:spacing w:after="240"/>
      </w:pPr>
      <w:proofErr w:type="spellStart"/>
      <w:r>
        <w:t>Öll</w:t>
      </w:r>
      <w:proofErr w:type="spellEnd"/>
      <w:r>
        <w:t xml:space="preserve"> </w:t>
      </w:r>
      <w:proofErr w:type="spellStart"/>
      <w:r>
        <w:t>ritin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neðan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á </w:t>
      </w:r>
      <w:proofErr w:type="spellStart"/>
      <w:r>
        <w:t>vefslóðinni</w:t>
      </w:r>
      <w:proofErr w:type="spellEnd"/>
      <w:r>
        <w:t xml:space="preserve"> </w:t>
      </w:r>
      <w:hyperlink r:id="rId19" w:history="1">
        <w:r w:rsidRPr="00DC1EC1">
          <w:rPr>
            <w:rStyle w:val="Hyperlink"/>
            <w:lang w:eastAsia="is-IS"/>
          </w:rPr>
          <w:t>http://www.vegagerdin.is/upplysingar-og-utgafa/leidbeiningar-og-stadlar/efnisrannsoknir/</w:t>
        </w:r>
      </w:hyperlink>
      <w:r>
        <w:rPr>
          <w:rStyle w:val="Hyperlink"/>
          <w:lang w:eastAsia="is-IS"/>
        </w:rPr>
        <w:t>.</w:t>
      </w:r>
      <w:r>
        <w:rPr>
          <w:rStyle w:val="Hyperlink"/>
          <w:color w:val="000000" w:themeColor="text1"/>
          <w:lang w:eastAsia="is-IS"/>
        </w:rPr>
        <w:t xml:space="preserve"> </w:t>
      </w:r>
      <w:r w:rsidRPr="00DF2C18">
        <w:t xml:space="preserve"> </w:t>
      </w:r>
    </w:p>
    <w:p w14:paraId="63C3D242" w14:textId="394D3DBC" w:rsidR="00E00ABC" w:rsidRDefault="00E00ABC" w:rsidP="00E00ABC">
      <w:pPr>
        <w:spacing w:after="240"/>
      </w:pPr>
      <w:proofErr w:type="spellStart"/>
      <w:r w:rsidRPr="00DF2C18">
        <w:t>Ásbjörn</w:t>
      </w:r>
      <w:proofErr w:type="spellEnd"/>
      <w:r w:rsidRPr="00DF2C18">
        <w:t xml:space="preserve"> </w:t>
      </w:r>
      <w:proofErr w:type="spellStart"/>
      <w:r w:rsidRPr="00DF2C18">
        <w:t>Jóhannesson</w:t>
      </w:r>
      <w:proofErr w:type="spellEnd"/>
      <w:r w:rsidRPr="00DF2C18">
        <w:t xml:space="preserve">, Gunnar Bjarnason, Hafdís Eygló Jónsdóttir </w:t>
      </w:r>
      <w:proofErr w:type="spellStart"/>
      <w:r w:rsidRPr="00DF2C18">
        <w:t>og</w:t>
      </w:r>
      <w:proofErr w:type="spellEnd"/>
      <w:r w:rsidRPr="00DF2C18">
        <w:t xml:space="preserve"> </w:t>
      </w:r>
      <w:proofErr w:type="spellStart"/>
      <w:r w:rsidRPr="00DF2C18">
        <w:t>Ingvi</w:t>
      </w:r>
      <w:proofErr w:type="spellEnd"/>
      <w:r w:rsidRPr="00DF2C18">
        <w:t xml:space="preserve"> </w:t>
      </w:r>
      <w:proofErr w:type="spellStart"/>
      <w:r w:rsidRPr="00DF2C18">
        <w:t>Árnason</w:t>
      </w:r>
      <w:proofErr w:type="spellEnd"/>
      <w:r w:rsidRPr="00DF2C18">
        <w:t xml:space="preserve"> 2010.</w:t>
      </w:r>
      <w:r w:rsidRPr="00DF2C18">
        <w:rPr>
          <w:i/>
        </w:rPr>
        <w:t xml:space="preserve"> </w:t>
      </w:r>
      <w:proofErr w:type="spellStart"/>
      <w:r w:rsidRPr="00DF2C18">
        <w:rPr>
          <w:i/>
        </w:rPr>
        <w:t>Notkun</w:t>
      </w:r>
      <w:proofErr w:type="spellEnd"/>
      <w:r w:rsidRPr="00DF2C18">
        <w:rPr>
          <w:i/>
        </w:rPr>
        <w:t xml:space="preserve"> bergs </w:t>
      </w:r>
      <w:proofErr w:type="spellStart"/>
      <w:r w:rsidRPr="00DF2C18">
        <w:rPr>
          <w:i/>
        </w:rPr>
        <w:t>til</w:t>
      </w:r>
      <w:proofErr w:type="spellEnd"/>
      <w:r w:rsidRPr="00DF2C18">
        <w:rPr>
          <w:i/>
        </w:rPr>
        <w:t xml:space="preserve"> </w:t>
      </w:r>
      <w:proofErr w:type="spellStart"/>
      <w:r w:rsidRPr="00DF2C18">
        <w:rPr>
          <w:i/>
        </w:rPr>
        <w:t>vegagerðar</w:t>
      </w:r>
      <w:proofErr w:type="spellEnd"/>
      <w:r w:rsidRPr="00DF2C18">
        <w:rPr>
          <w:i/>
        </w:rPr>
        <w:t xml:space="preserve"> – </w:t>
      </w:r>
      <w:proofErr w:type="spellStart"/>
      <w:r w:rsidRPr="00DF2C18">
        <w:rPr>
          <w:i/>
        </w:rPr>
        <w:t>vinnsla</w:t>
      </w:r>
      <w:proofErr w:type="spellEnd"/>
      <w:r w:rsidRPr="00DF2C18">
        <w:rPr>
          <w:i/>
        </w:rPr>
        <w:t xml:space="preserve"> </w:t>
      </w:r>
      <w:proofErr w:type="spellStart"/>
      <w:r w:rsidRPr="00DF2C18">
        <w:rPr>
          <w:i/>
        </w:rPr>
        <w:t>efniskröfur</w:t>
      </w:r>
      <w:proofErr w:type="spellEnd"/>
      <w:r w:rsidRPr="00DF2C18">
        <w:rPr>
          <w:i/>
        </w:rPr>
        <w:t xml:space="preserve"> </w:t>
      </w:r>
      <w:proofErr w:type="spellStart"/>
      <w:r w:rsidRPr="00DF2C18">
        <w:rPr>
          <w:i/>
        </w:rPr>
        <w:t>og</w:t>
      </w:r>
      <w:proofErr w:type="spellEnd"/>
      <w:r w:rsidRPr="00DF2C18">
        <w:rPr>
          <w:i/>
        </w:rPr>
        <w:t xml:space="preserve"> </w:t>
      </w:r>
      <w:proofErr w:type="spellStart"/>
      <w:r w:rsidRPr="00DF2C18">
        <w:rPr>
          <w:i/>
        </w:rPr>
        <w:t>útlögn</w:t>
      </w:r>
      <w:proofErr w:type="spellEnd"/>
      <w:r w:rsidRPr="00DF2C18">
        <w:rPr>
          <w:i/>
        </w:rPr>
        <w:t xml:space="preserve">. </w:t>
      </w:r>
      <w:proofErr w:type="spellStart"/>
      <w:r w:rsidRPr="00DF2C18">
        <w:t>Vegagerðin</w:t>
      </w:r>
      <w:proofErr w:type="spellEnd"/>
      <w:r w:rsidRPr="00DF2C18">
        <w:t>, Reykjavík.</w:t>
      </w:r>
      <w:r w:rsidRPr="00301A8F">
        <w:t xml:space="preserve"> </w:t>
      </w:r>
    </w:p>
    <w:p w14:paraId="6A434C32" w14:textId="065AC36D" w:rsidR="00E00ABC" w:rsidRPr="00E00ABC" w:rsidRDefault="00E00ABC" w:rsidP="00E00ABC">
      <w:pPr>
        <w:spacing w:after="240"/>
      </w:pPr>
      <w:proofErr w:type="spellStart"/>
      <w:r w:rsidRPr="00DF2C18">
        <w:t>Ásbjörn</w:t>
      </w:r>
      <w:proofErr w:type="spellEnd"/>
      <w:r w:rsidRPr="00DF2C18">
        <w:t xml:space="preserve"> </w:t>
      </w:r>
      <w:proofErr w:type="spellStart"/>
      <w:r w:rsidRPr="00DF2C18">
        <w:t>Jóhannesson</w:t>
      </w:r>
      <w:proofErr w:type="spellEnd"/>
      <w:r w:rsidRPr="00DF2C18">
        <w:t xml:space="preserve">, Gunnar Bjarnason, Hafdís Eygló Jónsdóttir </w:t>
      </w:r>
      <w:proofErr w:type="spellStart"/>
      <w:r w:rsidRPr="00DF2C18">
        <w:t>og</w:t>
      </w:r>
      <w:proofErr w:type="spellEnd"/>
      <w:r w:rsidRPr="00DF2C18">
        <w:t xml:space="preserve"> </w:t>
      </w:r>
      <w:proofErr w:type="spellStart"/>
      <w:r w:rsidRPr="00DF2C18">
        <w:t>Ingvi</w:t>
      </w:r>
      <w:proofErr w:type="spellEnd"/>
      <w:r w:rsidRPr="00DF2C18">
        <w:t xml:space="preserve"> </w:t>
      </w:r>
      <w:proofErr w:type="spellStart"/>
      <w:r w:rsidRPr="00DF2C18">
        <w:t>Árnason</w:t>
      </w:r>
      <w:proofErr w:type="spellEnd"/>
      <w:r w:rsidRPr="00DF2C18">
        <w:t xml:space="preserve"> 2012.</w:t>
      </w:r>
      <w:r w:rsidRPr="00DF2C18">
        <w:rPr>
          <w:i/>
        </w:rPr>
        <w:t xml:space="preserve"> </w:t>
      </w:r>
      <w:proofErr w:type="spellStart"/>
      <w:r w:rsidRPr="00DF2C18">
        <w:rPr>
          <w:rFonts w:eastAsiaTheme="minorHAnsi"/>
          <w:i/>
        </w:rPr>
        <w:t>Sprengt</w:t>
      </w:r>
      <w:proofErr w:type="spellEnd"/>
      <w:r w:rsidRPr="00DF2C18">
        <w:rPr>
          <w:rFonts w:eastAsiaTheme="minorHAnsi"/>
          <w:i/>
        </w:rPr>
        <w:t xml:space="preserve"> berg í </w:t>
      </w:r>
      <w:proofErr w:type="spellStart"/>
      <w:r w:rsidRPr="00DF2C18">
        <w:rPr>
          <w:rFonts w:eastAsiaTheme="minorHAnsi"/>
          <w:i/>
        </w:rPr>
        <w:t>vegagerð</w:t>
      </w:r>
      <w:proofErr w:type="spellEnd"/>
      <w:r w:rsidRPr="00DF2C18">
        <w:rPr>
          <w:rFonts w:eastAsiaTheme="minorHAnsi"/>
        </w:rPr>
        <w:t xml:space="preserve"> 2012. </w:t>
      </w:r>
      <w:proofErr w:type="spellStart"/>
      <w:r w:rsidRPr="00DF2C18">
        <w:rPr>
          <w:rFonts w:eastAsiaTheme="minorHAnsi"/>
          <w:i/>
        </w:rPr>
        <w:t>Handbók</w:t>
      </w:r>
      <w:proofErr w:type="spellEnd"/>
      <w:r w:rsidRPr="00DF2C18">
        <w:rPr>
          <w:rFonts w:eastAsiaTheme="minorHAnsi"/>
          <w:i/>
        </w:rPr>
        <w:t xml:space="preserve"> </w:t>
      </w:r>
      <w:proofErr w:type="spellStart"/>
      <w:r w:rsidRPr="00DF2C18">
        <w:rPr>
          <w:rFonts w:eastAsiaTheme="minorHAnsi"/>
          <w:i/>
        </w:rPr>
        <w:t>fyrir</w:t>
      </w:r>
      <w:proofErr w:type="spellEnd"/>
      <w:r w:rsidRPr="00DF2C18">
        <w:rPr>
          <w:rFonts w:eastAsiaTheme="minorHAnsi"/>
          <w:i/>
        </w:rPr>
        <w:t xml:space="preserve"> </w:t>
      </w:r>
      <w:proofErr w:type="spellStart"/>
      <w:r w:rsidRPr="00DF2C18">
        <w:rPr>
          <w:rFonts w:eastAsiaTheme="minorHAnsi"/>
          <w:i/>
        </w:rPr>
        <w:t>vegagerðarmenn</w:t>
      </w:r>
      <w:proofErr w:type="spellEnd"/>
      <w:r w:rsidRPr="00DF2C18">
        <w:rPr>
          <w:rFonts w:eastAsiaTheme="minorHAnsi"/>
          <w:i/>
        </w:rPr>
        <w:t>.</w:t>
      </w:r>
      <w:r w:rsidRPr="00DF2C18">
        <w:rPr>
          <w:rFonts w:eastAsiaTheme="minorHAnsi"/>
        </w:rPr>
        <w:t xml:space="preserve"> </w:t>
      </w:r>
      <w:proofErr w:type="spellStart"/>
      <w:r w:rsidRPr="00DF2C18">
        <w:rPr>
          <w:rFonts w:eastAsiaTheme="minorHAnsi"/>
        </w:rPr>
        <w:t>Vegagerðin</w:t>
      </w:r>
      <w:proofErr w:type="spellEnd"/>
      <w:r w:rsidRPr="00DF2C18">
        <w:rPr>
          <w:rFonts w:eastAsiaTheme="minorHAnsi"/>
        </w:rPr>
        <w:t>, Reykjavík.</w:t>
      </w:r>
      <w:r w:rsidRPr="00301A8F">
        <w:t xml:space="preserve"> </w:t>
      </w:r>
    </w:p>
    <w:p w14:paraId="4AD5009E" w14:textId="04AF6F0E" w:rsidR="00E00ABC" w:rsidRPr="00E00ABC" w:rsidRDefault="00E00ABC" w:rsidP="00E00ABC">
      <w:pPr>
        <w:spacing w:after="240"/>
        <w:rPr>
          <w:rStyle w:val="Hyperlink"/>
          <w:lang w:eastAsia="is-IS"/>
        </w:rPr>
      </w:pPr>
      <w:proofErr w:type="spellStart"/>
      <w:r w:rsidRPr="00DF2C18">
        <w:rPr>
          <w:i/>
          <w:lang w:eastAsia="is-IS"/>
        </w:rPr>
        <w:t>Efnisrannsóknir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og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efniskröfur-leiðbeiningar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við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hönnun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framleiðslu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og</w:t>
      </w:r>
      <w:proofErr w:type="spellEnd"/>
      <w:r w:rsidRPr="00DF2C18">
        <w:rPr>
          <w:i/>
          <w:lang w:eastAsia="is-IS"/>
        </w:rPr>
        <w:t xml:space="preserve"> </w:t>
      </w:r>
      <w:proofErr w:type="spellStart"/>
      <w:r w:rsidRPr="00DF2C18">
        <w:rPr>
          <w:i/>
          <w:lang w:eastAsia="is-IS"/>
        </w:rPr>
        <w:t>framkvæmd</w:t>
      </w:r>
      <w:proofErr w:type="spellEnd"/>
      <w:r w:rsidRPr="00DF2C18">
        <w:rPr>
          <w:lang w:eastAsia="is-IS"/>
        </w:rPr>
        <w:t xml:space="preserve">. </w:t>
      </w:r>
      <w:proofErr w:type="spellStart"/>
      <w:r w:rsidRPr="00DF2C18">
        <w:rPr>
          <w:lang w:eastAsia="is-IS"/>
        </w:rPr>
        <w:t>Vegagerðin</w:t>
      </w:r>
      <w:proofErr w:type="spellEnd"/>
      <w:r>
        <w:rPr>
          <w:lang w:eastAsia="is-IS"/>
        </w:rPr>
        <w:t>, Reykjavík</w:t>
      </w:r>
      <w:r w:rsidRPr="00DF2C18">
        <w:rPr>
          <w:lang w:eastAsia="is-IS"/>
        </w:rPr>
        <w:t>.</w:t>
      </w:r>
      <w:r>
        <w:rPr>
          <w:rStyle w:val="Hyperlink"/>
          <w:lang w:eastAsia="is-IS"/>
        </w:rPr>
        <w:t xml:space="preserve"> </w:t>
      </w:r>
    </w:p>
    <w:p w14:paraId="66DE329B" w14:textId="3968B538" w:rsidR="00E00ABC" w:rsidRPr="00070705" w:rsidRDefault="00E00ABC" w:rsidP="00E00ABC">
      <w:pPr>
        <w:spacing w:after="240"/>
        <w:rPr>
          <w:rStyle w:val="Hyperlink"/>
          <w:color w:val="000000" w:themeColor="text1"/>
          <w:lang w:eastAsia="is-IS"/>
        </w:rPr>
      </w:pPr>
      <w:r w:rsidRPr="00070705">
        <w:rPr>
          <w:rStyle w:val="Hyperlink"/>
          <w:color w:val="000000" w:themeColor="text1"/>
          <w:lang w:eastAsia="is-IS"/>
        </w:rPr>
        <w:t xml:space="preserve">Hafdís Eygló Jónsdóttir </w:t>
      </w:r>
      <w:proofErr w:type="spellStart"/>
      <w:r w:rsidRPr="00070705">
        <w:rPr>
          <w:rStyle w:val="Hyperlink"/>
          <w:color w:val="000000" w:themeColor="text1"/>
          <w:lang w:eastAsia="is-IS"/>
        </w:rPr>
        <w:t>og</w:t>
      </w:r>
      <w:proofErr w:type="spellEnd"/>
      <w:r w:rsidRPr="00070705">
        <w:rPr>
          <w:rStyle w:val="Hyperlink"/>
          <w:color w:val="000000" w:themeColor="text1"/>
          <w:lang w:eastAsia="is-IS"/>
        </w:rPr>
        <w:t xml:space="preserve"> Gunnar Bjarnason 2013.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Vinnsla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steinefna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til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vegagerðar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–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tækjabúnaður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,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verktækni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og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framleiðslueftirlit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. </w:t>
      </w:r>
      <w:proofErr w:type="spellStart"/>
      <w:r w:rsidRPr="00070705">
        <w:rPr>
          <w:rStyle w:val="Hyperlink"/>
          <w:color w:val="000000" w:themeColor="text1"/>
          <w:lang w:eastAsia="is-IS"/>
        </w:rPr>
        <w:t>Vegagerðin</w:t>
      </w:r>
      <w:proofErr w:type="spellEnd"/>
      <w:r w:rsidRPr="00070705">
        <w:rPr>
          <w:rStyle w:val="Hyperlink"/>
          <w:color w:val="000000" w:themeColor="text1"/>
          <w:lang w:eastAsia="is-IS"/>
        </w:rPr>
        <w:t xml:space="preserve">, Reykjavík </w:t>
      </w:r>
    </w:p>
    <w:p w14:paraId="0CA2F30A" w14:textId="4EDF1479" w:rsidR="001848EB" w:rsidRPr="00E00ABC" w:rsidRDefault="00E00ABC" w:rsidP="00E00ABC">
      <w:pPr>
        <w:spacing w:after="240"/>
        <w:rPr>
          <w:lang w:eastAsia="is-IS"/>
        </w:rPr>
      </w:pPr>
      <w:r w:rsidRPr="00070705">
        <w:rPr>
          <w:rStyle w:val="Hyperlink"/>
          <w:color w:val="000000" w:themeColor="text1"/>
          <w:lang w:eastAsia="is-IS"/>
        </w:rPr>
        <w:t>Hafdís Eygló Jón</w:t>
      </w:r>
      <w:r>
        <w:rPr>
          <w:rStyle w:val="Hyperlink"/>
          <w:color w:val="000000" w:themeColor="text1"/>
          <w:lang w:eastAsia="is-IS"/>
        </w:rPr>
        <w:t xml:space="preserve">sdóttir </w:t>
      </w:r>
      <w:proofErr w:type="spellStart"/>
      <w:r>
        <w:rPr>
          <w:rStyle w:val="Hyperlink"/>
          <w:color w:val="000000" w:themeColor="text1"/>
          <w:lang w:eastAsia="is-IS"/>
        </w:rPr>
        <w:t>og</w:t>
      </w:r>
      <w:proofErr w:type="spellEnd"/>
      <w:r>
        <w:rPr>
          <w:rStyle w:val="Hyperlink"/>
          <w:color w:val="000000" w:themeColor="text1"/>
          <w:lang w:eastAsia="is-IS"/>
        </w:rPr>
        <w:t xml:space="preserve"> Gunnar Bjarnason 2018</w:t>
      </w:r>
      <w:r w:rsidRPr="00070705">
        <w:rPr>
          <w:rStyle w:val="Hyperlink"/>
          <w:color w:val="000000" w:themeColor="text1"/>
          <w:lang w:eastAsia="is-IS"/>
        </w:rPr>
        <w:t xml:space="preserve">. </w:t>
      </w:r>
      <w:proofErr w:type="spellStart"/>
      <w:r>
        <w:rPr>
          <w:rStyle w:val="Hyperlink"/>
          <w:i/>
          <w:color w:val="000000" w:themeColor="text1"/>
          <w:lang w:eastAsia="is-IS"/>
        </w:rPr>
        <w:t>Handbók</w:t>
      </w:r>
      <w:proofErr w:type="spellEnd"/>
      <w:r>
        <w:rPr>
          <w:rStyle w:val="Hyperlink"/>
          <w:i/>
          <w:color w:val="000000" w:themeColor="text1"/>
          <w:lang w:eastAsia="is-IS"/>
        </w:rPr>
        <w:t xml:space="preserve"> um </w:t>
      </w:r>
      <w:proofErr w:type="spellStart"/>
      <w:r>
        <w:rPr>
          <w:rStyle w:val="Hyperlink"/>
          <w:i/>
          <w:color w:val="000000" w:themeColor="text1"/>
          <w:lang w:eastAsia="is-IS"/>
        </w:rPr>
        <w:t>vinnslu</w:t>
      </w:r>
      <w:proofErr w:type="spellEnd"/>
      <w:r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lang w:eastAsia="is-IS"/>
        </w:rPr>
        <w:t>steinefna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til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 </w:t>
      </w:r>
      <w:proofErr w:type="spellStart"/>
      <w:r w:rsidRPr="00070705">
        <w:rPr>
          <w:rStyle w:val="Hyperlink"/>
          <w:i/>
          <w:color w:val="000000" w:themeColor="text1"/>
          <w:lang w:eastAsia="is-IS"/>
        </w:rPr>
        <w:t>vegagerðar</w:t>
      </w:r>
      <w:proofErr w:type="spellEnd"/>
      <w:r w:rsidRPr="00070705">
        <w:rPr>
          <w:rStyle w:val="Hyperlink"/>
          <w:i/>
          <w:color w:val="000000" w:themeColor="text1"/>
          <w:lang w:eastAsia="is-IS"/>
        </w:rPr>
        <w:t xml:space="preserve">. </w:t>
      </w:r>
      <w:proofErr w:type="spellStart"/>
      <w:r w:rsidRPr="00070705">
        <w:rPr>
          <w:rStyle w:val="Hyperlink"/>
          <w:color w:val="000000" w:themeColor="text1"/>
          <w:lang w:eastAsia="is-IS"/>
        </w:rPr>
        <w:t>Vegagerðin</w:t>
      </w:r>
      <w:proofErr w:type="spellEnd"/>
      <w:r w:rsidRPr="00070705">
        <w:rPr>
          <w:rStyle w:val="Hyperlink"/>
          <w:color w:val="000000" w:themeColor="text1"/>
          <w:lang w:eastAsia="is-IS"/>
        </w:rPr>
        <w:t xml:space="preserve">, Reykjavík. </w:t>
      </w:r>
    </w:p>
    <w:sectPr w:rsidR="001848EB" w:rsidRPr="00E00ABC" w:rsidSect="00B75013">
      <w:headerReference w:type="even" r:id="rId20"/>
      <w:headerReference w:type="default" r:id="rId21"/>
      <w:footerReference w:type="default" r:id="rId22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24DF0" w14:textId="77777777" w:rsidR="007330A6" w:rsidRDefault="007330A6" w:rsidP="00E937A1">
      <w:r>
        <w:separator/>
      </w:r>
    </w:p>
  </w:endnote>
  <w:endnote w:type="continuationSeparator" w:id="0">
    <w:p w14:paraId="1E408DDF" w14:textId="77777777" w:rsidR="007330A6" w:rsidRDefault="007330A6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796672" w14:paraId="7BE125E8" w14:textId="77777777" w:rsidTr="00796672">
      <w:tc>
        <w:tcPr>
          <w:tcW w:w="1838" w:type="dxa"/>
        </w:tcPr>
        <w:p w14:paraId="3647CF1C" w14:textId="77777777" w:rsidR="00796672" w:rsidRDefault="00796672" w:rsidP="00154FBC">
          <w:pPr>
            <w:pStyle w:val="Header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>/</w:t>
          </w:r>
          <w:fldSimple w:instr=" NumPages ">
            <w:r>
              <w:rPr>
                <w:noProof/>
              </w:rPr>
              <w:t>3</w:t>
            </w:r>
          </w:fldSimple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5CF45" w14:textId="77777777" w:rsidR="007330A6" w:rsidRPr="00F13C40" w:rsidRDefault="007330A6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79A7B53E" w14:textId="77777777" w:rsidR="007330A6" w:rsidRPr="000E7C0C" w:rsidRDefault="007330A6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4BEED2A0" w:rsidR="00526F78" w:rsidRPr="00D06EE7" w:rsidRDefault="00BD31DC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Vinnsluaðferð</w:t>
          </w:r>
          <w:r w:rsidR="00AF20B3">
            <w:rPr>
              <w:lang w:val="is-IS"/>
            </w:rPr>
            <w:t>ir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551C9138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8F74716"/>
    <w:multiLevelType w:val="hybridMultilevel"/>
    <w:tmpl w:val="0AFEF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384C1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8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806A12"/>
    <w:multiLevelType w:val="hybridMultilevel"/>
    <w:tmpl w:val="CFA2F2CE"/>
    <w:lvl w:ilvl="0" w:tplc="6A54ACFA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82F7C"/>
    <w:multiLevelType w:val="hybridMultilevel"/>
    <w:tmpl w:val="69C29DA2"/>
    <w:lvl w:ilvl="0" w:tplc="E542B5B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D49F4"/>
    <w:multiLevelType w:val="hybridMultilevel"/>
    <w:tmpl w:val="B09CD4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AD34F5"/>
    <w:multiLevelType w:val="hybridMultilevel"/>
    <w:tmpl w:val="B72249E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32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25"/>
  </w:num>
  <w:num w:numId="5">
    <w:abstractNumId w:val="31"/>
    <w:lvlOverride w:ilvl="0">
      <w:startOverride w:val="1"/>
    </w:lvlOverride>
  </w:num>
  <w:num w:numId="6">
    <w:abstractNumId w:val="13"/>
  </w:num>
  <w:num w:numId="7">
    <w:abstractNumId w:val="28"/>
  </w:num>
  <w:num w:numId="8">
    <w:abstractNumId w:val="18"/>
  </w:num>
  <w:num w:numId="9">
    <w:abstractNumId w:val="29"/>
  </w:num>
  <w:num w:numId="10">
    <w:abstractNumId w:val="23"/>
  </w:num>
  <w:num w:numId="11">
    <w:abstractNumId w:val="22"/>
  </w:num>
  <w:num w:numId="12">
    <w:abstractNumId w:val="17"/>
  </w:num>
  <w:num w:numId="13">
    <w:abstractNumId w:val="21"/>
  </w:num>
  <w:num w:numId="14">
    <w:abstractNumId w:val="24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</w:num>
  <w:num w:numId="29">
    <w:abstractNumId w:val="27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  <w:num w:numId="36">
    <w:abstractNumId w:val="30"/>
  </w:num>
  <w:num w:numId="37">
    <w:abstractNumId w:val="16"/>
  </w:num>
  <w:num w:numId="38">
    <w:abstractNumId w:val="1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EF7"/>
    <w:rsid w:val="000268B2"/>
    <w:rsid w:val="000335B7"/>
    <w:rsid w:val="00034106"/>
    <w:rsid w:val="000347E2"/>
    <w:rsid w:val="0003537C"/>
    <w:rsid w:val="0004491D"/>
    <w:rsid w:val="00050EA8"/>
    <w:rsid w:val="00052BE2"/>
    <w:rsid w:val="00053998"/>
    <w:rsid w:val="00063419"/>
    <w:rsid w:val="00067BD3"/>
    <w:rsid w:val="00084EC0"/>
    <w:rsid w:val="000938D4"/>
    <w:rsid w:val="00097990"/>
    <w:rsid w:val="000A2CD1"/>
    <w:rsid w:val="000B5310"/>
    <w:rsid w:val="000C3715"/>
    <w:rsid w:val="000C4E98"/>
    <w:rsid w:val="000D15C9"/>
    <w:rsid w:val="000D5CAD"/>
    <w:rsid w:val="000D6321"/>
    <w:rsid w:val="000D7198"/>
    <w:rsid w:val="000E40ED"/>
    <w:rsid w:val="000E5617"/>
    <w:rsid w:val="000E6AE5"/>
    <w:rsid w:val="000E7C0C"/>
    <w:rsid w:val="000F14B3"/>
    <w:rsid w:val="000F43C1"/>
    <w:rsid w:val="000F6EAE"/>
    <w:rsid w:val="001057EC"/>
    <w:rsid w:val="00110454"/>
    <w:rsid w:val="001250F9"/>
    <w:rsid w:val="00134ECA"/>
    <w:rsid w:val="00154FBC"/>
    <w:rsid w:val="00161BAD"/>
    <w:rsid w:val="0016358C"/>
    <w:rsid w:val="0017433C"/>
    <w:rsid w:val="00175172"/>
    <w:rsid w:val="001773AB"/>
    <w:rsid w:val="00181130"/>
    <w:rsid w:val="001811E6"/>
    <w:rsid w:val="00182E69"/>
    <w:rsid w:val="001848EB"/>
    <w:rsid w:val="00190604"/>
    <w:rsid w:val="001A1D3B"/>
    <w:rsid w:val="001B26C3"/>
    <w:rsid w:val="001C3173"/>
    <w:rsid w:val="001C7471"/>
    <w:rsid w:val="001E68D2"/>
    <w:rsid w:val="001E6AC0"/>
    <w:rsid w:val="001F2333"/>
    <w:rsid w:val="001F39F5"/>
    <w:rsid w:val="00203E34"/>
    <w:rsid w:val="00210289"/>
    <w:rsid w:val="002176B4"/>
    <w:rsid w:val="00234001"/>
    <w:rsid w:val="002457AD"/>
    <w:rsid w:val="00247F1F"/>
    <w:rsid w:val="00254E5B"/>
    <w:rsid w:val="0025531C"/>
    <w:rsid w:val="002642A1"/>
    <w:rsid w:val="00264CC6"/>
    <w:rsid w:val="002811F5"/>
    <w:rsid w:val="0029150B"/>
    <w:rsid w:val="00291E8A"/>
    <w:rsid w:val="002A004B"/>
    <w:rsid w:val="002A2D2B"/>
    <w:rsid w:val="002A2F06"/>
    <w:rsid w:val="002A746E"/>
    <w:rsid w:val="002C2BA5"/>
    <w:rsid w:val="002D1914"/>
    <w:rsid w:val="002D39D3"/>
    <w:rsid w:val="002D52CF"/>
    <w:rsid w:val="002D6C78"/>
    <w:rsid w:val="002E0546"/>
    <w:rsid w:val="002E68FD"/>
    <w:rsid w:val="002F12B1"/>
    <w:rsid w:val="002F2D85"/>
    <w:rsid w:val="002F77E8"/>
    <w:rsid w:val="00303736"/>
    <w:rsid w:val="00314E81"/>
    <w:rsid w:val="00317F80"/>
    <w:rsid w:val="00322BD2"/>
    <w:rsid w:val="003268F7"/>
    <w:rsid w:val="003464C2"/>
    <w:rsid w:val="00351758"/>
    <w:rsid w:val="00354D64"/>
    <w:rsid w:val="00355347"/>
    <w:rsid w:val="00370009"/>
    <w:rsid w:val="00371474"/>
    <w:rsid w:val="0037785B"/>
    <w:rsid w:val="00391A9F"/>
    <w:rsid w:val="00392A88"/>
    <w:rsid w:val="00393944"/>
    <w:rsid w:val="00397660"/>
    <w:rsid w:val="003A0F80"/>
    <w:rsid w:val="003B027C"/>
    <w:rsid w:val="003B20C3"/>
    <w:rsid w:val="003B43A2"/>
    <w:rsid w:val="003B7BD5"/>
    <w:rsid w:val="003C0364"/>
    <w:rsid w:val="003C5158"/>
    <w:rsid w:val="003C57F3"/>
    <w:rsid w:val="003D0105"/>
    <w:rsid w:val="003D7BE5"/>
    <w:rsid w:val="003E114A"/>
    <w:rsid w:val="003E5273"/>
    <w:rsid w:val="003E6D46"/>
    <w:rsid w:val="003E7296"/>
    <w:rsid w:val="003E7DE9"/>
    <w:rsid w:val="003F50C1"/>
    <w:rsid w:val="00401181"/>
    <w:rsid w:val="0040150B"/>
    <w:rsid w:val="00402957"/>
    <w:rsid w:val="004219E6"/>
    <w:rsid w:val="00425165"/>
    <w:rsid w:val="00432367"/>
    <w:rsid w:val="004403C9"/>
    <w:rsid w:val="00442C8F"/>
    <w:rsid w:val="00456867"/>
    <w:rsid w:val="00460296"/>
    <w:rsid w:val="00465811"/>
    <w:rsid w:val="00465DFE"/>
    <w:rsid w:val="004737A4"/>
    <w:rsid w:val="004741A9"/>
    <w:rsid w:val="004831FE"/>
    <w:rsid w:val="00487C6C"/>
    <w:rsid w:val="00493B46"/>
    <w:rsid w:val="004A1966"/>
    <w:rsid w:val="004A3677"/>
    <w:rsid w:val="004A3857"/>
    <w:rsid w:val="004A4ECD"/>
    <w:rsid w:val="004A67D4"/>
    <w:rsid w:val="004B154C"/>
    <w:rsid w:val="004B33AD"/>
    <w:rsid w:val="004B5B7E"/>
    <w:rsid w:val="004E0E87"/>
    <w:rsid w:val="004E5206"/>
    <w:rsid w:val="004E7394"/>
    <w:rsid w:val="004E7F0E"/>
    <w:rsid w:val="004F1B6A"/>
    <w:rsid w:val="004F2C72"/>
    <w:rsid w:val="004F326A"/>
    <w:rsid w:val="004F4368"/>
    <w:rsid w:val="004F585E"/>
    <w:rsid w:val="00500DD0"/>
    <w:rsid w:val="00506159"/>
    <w:rsid w:val="00524648"/>
    <w:rsid w:val="00526F78"/>
    <w:rsid w:val="00540773"/>
    <w:rsid w:val="0055461C"/>
    <w:rsid w:val="00555366"/>
    <w:rsid w:val="00555B1A"/>
    <w:rsid w:val="00560D28"/>
    <w:rsid w:val="00561756"/>
    <w:rsid w:val="0057017C"/>
    <w:rsid w:val="00573E31"/>
    <w:rsid w:val="00580FC8"/>
    <w:rsid w:val="005874AF"/>
    <w:rsid w:val="00592F7C"/>
    <w:rsid w:val="005A3E42"/>
    <w:rsid w:val="005A56B5"/>
    <w:rsid w:val="005A573B"/>
    <w:rsid w:val="005B02D9"/>
    <w:rsid w:val="005B52A1"/>
    <w:rsid w:val="005C4FA4"/>
    <w:rsid w:val="005E11AE"/>
    <w:rsid w:val="005F29A5"/>
    <w:rsid w:val="005F71AC"/>
    <w:rsid w:val="0060117A"/>
    <w:rsid w:val="00603B0A"/>
    <w:rsid w:val="00603DD0"/>
    <w:rsid w:val="00612BA5"/>
    <w:rsid w:val="006139AE"/>
    <w:rsid w:val="0061684E"/>
    <w:rsid w:val="00623601"/>
    <w:rsid w:val="00634024"/>
    <w:rsid w:val="006351D2"/>
    <w:rsid w:val="006446FE"/>
    <w:rsid w:val="00654EC7"/>
    <w:rsid w:val="00674CEA"/>
    <w:rsid w:val="00675638"/>
    <w:rsid w:val="00685191"/>
    <w:rsid w:val="00685BAA"/>
    <w:rsid w:val="006B0E9F"/>
    <w:rsid w:val="006B15A0"/>
    <w:rsid w:val="006B3CF0"/>
    <w:rsid w:val="006C1D7D"/>
    <w:rsid w:val="006C2091"/>
    <w:rsid w:val="006C4D75"/>
    <w:rsid w:val="006D1A99"/>
    <w:rsid w:val="006D5400"/>
    <w:rsid w:val="006D6480"/>
    <w:rsid w:val="006E42CB"/>
    <w:rsid w:val="006E5092"/>
    <w:rsid w:val="006F05A0"/>
    <w:rsid w:val="0070400E"/>
    <w:rsid w:val="00713EFD"/>
    <w:rsid w:val="00732042"/>
    <w:rsid w:val="00732045"/>
    <w:rsid w:val="007330A6"/>
    <w:rsid w:val="00734F51"/>
    <w:rsid w:val="00737337"/>
    <w:rsid w:val="00764B8F"/>
    <w:rsid w:val="007822EA"/>
    <w:rsid w:val="00790AA4"/>
    <w:rsid w:val="007918FE"/>
    <w:rsid w:val="0079606D"/>
    <w:rsid w:val="00796672"/>
    <w:rsid w:val="007A0E2A"/>
    <w:rsid w:val="007A2376"/>
    <w:rsid w:val="007A513E"/>
    <w:rsid w:val="007C2B11"/>
    <w:rsid w:val="007D12DC"/>
    <w:rsid w:val="007E3971"/>
    <w:rsid w:val="007E71E5"/>
    <w:rsid w:val="007F371F"/>
    <w:rsid w:val="007F5375"/>
    <w:rsid w:val="008003EF"/>
    <w:rsid w:val="00803868"/>
    <w:rsid w:val="008062E9"/>
    <w:rsid w:val="00807253"/>
    <w:rsid w:val="00822F8B"/>
    <w:rsid w:val="0082678E"/>
    <w:rsid w:val="00831102"/>
    <w:rsid w:val="008315C5"/>
    <w:rsid w:val="00881BE8"/>
    <w:rsid w:val="008A285B"/>
    <w:rsid w:val="008B0142"/>
    <w:rsid w:val="008B1BDE"/>
    <w:rsid w:val="008C1A2F"/>
    <w:rsid w:val="008C37A0"/>
    <w:rsid w:val="008D2F5E"/>
    <w:rsid w:val="008E0524"/>
    <w:rsid w:val="008E4FAF"/>
    <w:rsid w:val="008F0163"/>
    <w:rsid w:val="008F59F9"/>
    <w:rsid w:val="008F70B3"/>
    <w:rsid w:val="00904917"/>
    <w:rsid w:val="0092375D"/>
    <w:rsid w:val="00934E3F"/>
    <w:rsid w:val="00940D28"/>
    <w:rsid w:val="00944457"/>
    <w:rsid w:val="0095170A"/>
    <w:rsid w:val="00951D48"/>
    <w:rsid w:val="0097540E"/>
    <w:rsid w:val="00975F6C"/>
    <w:rsid w:val="00981207"/>
    <w:rsid w:val="0098550B"/>
    <w:rsid w:val="0098626C"/>
    <w:rsid w:val="00995A75"/>
    <w:rsid w:val="009D0C9A"/>
    <w:rsid w:val="009D3E7E"/>
    <w:rsid w:val="009D6253"/>
    <w:rsid w:val="009F6EF6"/>
    <w:rsid w:val="00A07A6D"/>
    <w:rsid w:val="00A12717"/>
    <w:rsid w:val="00A14E78"/>
    <w:rsid w:val="00A229D5"/>
    <w:rsid w:val="00A25890"/>
    <w:rsid w:val="00A35D45"/>
    <w:rsid w:val="00A377FC"/>
    <w:rsid w:val="00A37DA0"/>
    <w:rsid w:val="00A444AC"/>
    <w:rsid w:val="00A574BD"/>
    <w:rsid w:val="00A66319"/>
    <w:rsid w:val="00A72B9B"/>
    <w:rsid w:val="00A81C30"/>
    <w:rsid w:val="00A90491"/>
    <w:rsid w:val="00A90CC1"/>
    <w:rsid w:val="00A93331"/>
    <w:rsid w:val="00AA71AE"/>
    <w:rsid w:val="00AB2F51"/>
    <w:rsid w:val="00AD28F3"/>
    <w:rsid w:val="00AD3AA9"/>
    <w:rsid w:val="00AE48DD"/>
    <w:rsid w:val="00AE70F6"/>
    <w:rsid w:val="00AF20B3"/>
    <w:rsid w:val="00AF28E0"/>
    <w:rsid w:val="00AF7840"/>
    <w:rsid w:val="00B00F37"/>
    <w:rsid w:val="00B14725"/>
    <w:rsid w:val="00B15163"/>
    <w:rsid w:val="00B16D5A"/>
    <w:rsid w:val="00B251C8"/>
    <w:rsid w:val="00B3067E"/>
    <w:rsid w:val="00B30E76"/>
    <w:rsid w:val="00B3401C"/>
    <w:rsid w:val="00B34F08"/>
    <w:rsid w:val="00B37A00"/>
    <w:rsid w:val="00B37E67"/>
    <w:rsid w:val="00B40880"/>
    <w:rsid w:val="00B4297B"/>
    <w:rsid w:val="00B47388"/>
    <w:rsid w:val="00B52E02"/>
    <w:rsid w:val="00B661C0"/>
    <w:rsid w:val="00B715EA"/>
    <w:rsid w:val="00B75013"/>
    <w:rsid w:val="00B861BF"/>
    <w:rsid w:val="00B865E8"/>
    <w:rsid w:val="00B93D21"/>
    <w:rsid w:val="00BB1796"/>
    <w:rsid w:val="00BB7CD9"/>
    <w:rsid w:val="00BC1E0F"/>
    <w:rsid w:val="00BD08D0"/>
    <w:rsid w:val="00BD31DC"/>
    <w:rsid w:val="00BE1682"/>
    <w:rsid w:val="00BE6151"/>
    <w:rsid w:val="00C05440"/>
    <w:rsid w:val="00C123EF"/>
    <w:rsid w:val="00C13D72"/>
    <w:rsid w:val="00C32E79"/>
    <w:rsid w:val="00C33674"/>
    <w:rsid w:val="00C3560F"/>
    <w:rsid w:val="00C45F62"/>
    <w:rsid w:val="00C52F15"/>
    <w:rsid w:val="00C5795A"/>
    <w:rsid w:val="00C60A35"/>
    <w:rsid w:val="00C62C27"/>
    <w:rsid w:val="00C6598C"/>
    <w:rsid w:val="00C77D29"/>
    <w:rsid w:val="00C8342D"/>
    <w:rsid w:val="00C836D8"/>
    <w:rsid w:val="00C87D19"/>
    <w:rsid w:val="00C92A5B"/>
    <w:rsid w:val="00C93819"/>
    <w:rsid w:val="00CB0E56"/>
    <w:rsid w:val="00CB3FE3"/>
    <w:rsid w:val="00CC2A7D"/>
    <w:rsid w:val="00CC765E"/>
    <w:rsid w:val="00D06EE7"/>
    <w:rsid w:val="00D107A9"/>
    <w:rsid w:val="00D16D2C"/>
    <w:rsid w:val="00D17289"/>
    <w:rsid w:val="00D227DE"/>
    <w:rsid w:val="00D23133"/>
    <w:rsid w:val="00D31345"/>
    <w:rsid w:val="00D357F9"/>
    <w:rsid w:val="00D401CB"/>
    <w:rsid w:val="00D41744"/>
    <w:rsid w:val="00D41915"/>
    <w:rsid w:val="00D43553"/>
    <w:rsid w:val="00D43A62"/>
    <w:rsid w:val="00D43D36"/>
    <w:rsid w:val="00D476CE"/>
    <w:rsid w:val="00D61217"/>
    <w:rsid w:val="00D62142"/>
    <w:rsid w:val="00D63C36"/>
    <w:rsid w:val="00D64864"/>
    <w:rsid w:val="00D66198"/>
    <w:rsid w:val="00D80DC0"/>
    <w:rsid w:val="00D83908"/>
    <w:rsid w:val="00D86A61"/>
    <w:rsid w:val="00D870FD"/>
    <w:rsid w:val="00D9702E"/>
    <w:rsid w:val="00DA1EFD"/>
    <w:rsid w:val="00DB2C76"/>
    <w:rsid w:val="00DB7810"/>
    <w:rsid w:val="00DC01DC"/>
    <w:rsid w:val="00DC5231"/>
    <w:rsid w:val="00DD1015"/>
    <w:rsid w:val="00DD4550"/>
    <w:rsid w:val="00DD59EE"/>
    <w:rsid w:val="00DE73F0"/>
    <w:rsid w:val="00DF5456"/>
    <w:rsid w:val="00E00ABC"/>
    <w:rsid w:val="00E02F6D"/>
    <w:rsid w:val="00E11F08"/>
    <w:rsid w:val="00E11F16"/>
    <w:rsid w:val="00E23C9F"/>
    <w:rsid w:val="00E25C61"/>
    <w:rsid w:val="00E26BCB"/>
    <w:rsid w:val="00E30088"/>
    <w:rsid w:val="00E30D13"/>
    <w:rsid w:val="00E425D0"/>
    <w:rsid w:val="00E42D47"/>
    <w:rsid w:val="00E44024"/>
    <w:rsid w:val="00E47F60"/>
    <w:rsid w:val="00E47FD1"/>
    <w:rsid w:val="00E54475"/>
    <w:rsid w:val="00E55303"/>
    <w:rsid w:val="00E5585C"/>
    <w:rsid w:val="00E60126"/>
    <w:rsid w:val="00E85E6F"/>
    <w:rsid w:val="00E91183"/>
    <w:rsid w:val="00E937A1"/>
    <w:rsid w:val="00E94EFC"/>
    <w:rsid w:val="00E95037"/>
    <w:rsid w:val="00E96793"/>
    <w:rsid w:val="00EA7B0B"/>
    <w:rsid w:val="00EC7C8B"/>
    <w:rsid w:val="00ED2315"/>
    <w:rsid w:val="00EE21BC"/>
    <w:rsid w:val="00F06E4E"/>
    <w:rsid w:val="00F07F19"/>
    <w:rsid w:val="00F10DAB"/>
    <w:rsid w:val="00F13C40"/>
    <w:rsid w:val="00F1407F"/>
    <w:rsid w:val="00F153AE"/>
    <w:rsid w:val="00F16971"/>
    <w:rsid w:val="00F307F6"/>
    <w:rsid w:val="00F3689F"/>
    <w:rsid w:val="00F44674"/>
    <w:rsid w:val="00F512F5"/>
    <w:rsid w:val="00F5690E"/>
    <w:rsid w:val="00F85369"/>
    <w:rsid w:val="00F87BE5"/>
    <w:rsid w:val="00F9688F"/>
    <w:rsid w:val="00FA1D90"/>
    <w:rsid w:val="00FA4ED8"/>
    <w:rsid w:val="00FB2736"/>
    <w:rsid w:val="00FB2ED4"/>
    <w:rsid w:val="00FC23EE"/>
    <w:rsid w:val="00FC693B"/>
    <w:rsid w:val="00FE218A"/>
    <w:rsid w:val="00FE740B"/>
    <w:rsid w:val="00FE769C"/>
    <w:rsid w:val="00FF1274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75638"/>
    <w:pPr>
      <w:keepNext/>
      <w:keepLines/>
      <w:pageBreakBefore w:val="0"/>
      <w:numPr>
        <w:numId w:val="0"/>
      </w:numPr>
      <w:pBdr>
        <w:bottom w:val="none" w:sz="0" w:space="0" w:color="auto"/>
      </w:pBdr>
      <w:tabs>
        <w:tab w:val="clear" w:pos="1077"/>
        <w:tab w:val="clear" w:pos="2155"/>
      </w:tabs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BEA400" w:themeColor="accent1" w:themeShade="BF"/>
      <w:spacing w:val="0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B53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310"/>
    <w:rPr>
      <w:sz w:val="20"/>
    </w:rPr>
  </w:style>
  <w:style w:type="paragraph" w:customStyle="1" w:styleId="Merknad">
    <w:name w:val="Merknad"/>
    <w:basedOn w:val="BodyText"/>
    <w:rsid w:val="000B5310"/>
    <w:pPr>
      <w:tabs>
        <w:tab w:val="clear" w:pos="454"/>
        <w:tab w:val="clear" w:pos="1077"/>
        <w:tab w:val="clear" w:pos="2155"/>
        <w:tab w:val="left" w:pos="1701"/>
      </w:tabs>
      <w:snapToGrid/>
      <w:spacing w:line="240" w:lineRule="auto"/>
      <w:ind w:left="284"/>
    </w:pPr>
    <w:rPr>
      <w:rFonts w:ascii="Arial" w:eastAsia="Times New Roman" w:hAnsi="Arial" w:cs="Times New Roman"/>
      <w:snapToGrid w:val="0"/>
      <w:sz w:val="18"/>
      <w:szCs w:val="20"/>
      <w:lang w:val="nb-NO" w:eastAsia="nb-NO"/>
    </w:rPr>
  </w:style>
  <w:style w:type="paragraph" w:styleId="Caption">
    <w:name w:val="caption"/>
    <w:basedOn w:val="Normal"/>
    <w:next w:val="Normal"/>
    <w:qFormat/>
    <w:rsid w:val="00FC23EE"/>
    <w:pPr>
      <w:tabs>
        <w:tab w:val="clear" w:pos="454"/>
        <w:tab w:val="clear" w:pos="1077"/>
        <w:tab w:val="clear" w:pos="2155"/>
      </w:tabs>
      <w:snapToGrid/>
      <w:spacing w:before="120" w:after="120" w:line="240" w:lineRule="auto"/>
    </w:pPr>
    <w:rPr>
      <w:rFonts w:ascii="Times New Roman" w:eastAsia="Times New Roman" w:hAnsi="Times New Roman" w:cs="Times New Roman"/>
      <w:b/>
      <w:bCs/>
      <w:szCs w:val="20"/>
      <w:lang w:val="is-I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4106"/>
    <w:rPr>
      <w:color w:val="FD6AF4" w:themeColor="followedHyperlink"/>
      <w:u w:val="single"/>
    </w:rPr>
  </w:style>
  <w:style w:type="paragraph" w:customStyle="1" w:styleId="MYND">
    <w:name w:val="MYND"/>
    <w:basedOn w:val="Normal"/>
    <w:link w:val="MYNDStaf"/>
    <w:qFormat/>
    <w:rsid w:val="000D6321"/>
    <w:pPr>
      <w:tabs>
        <w:tab w:val="clear" w:pos="454"/>
        <w:tab w:val="clear" w:pos="1077"/>
        <w:tab w:val="clear" w:pos="2155"/>
      </w:tabs>
      <w:snapToGrid/>
      <w:spacing w:before="240" w:after="360" w:line="200" w:lineRule="atLeast"/>
    </w:pPr>
    <w:rPr>
      <w:sz w:val="16"/>
      <w:szCs w:val="16"/>
      <w:lang w:val="is-IS"/>
    </w:rPr>
  </w:style>
  <w:style w:type="character" w:customStyle="1" w:styleId="MYNDStaf">
    <w:name w:val="MYND Staf"/>
    <w:basedOn w:val="DefaultParagraphFont"/>
    <w:link w:val="MYND"/>
    <w:rsid w:val="000D6321"/>
    <w:rPr>
      <w:sz w:val="16"/>
      <w:szCs w:val="16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vegagerdin.is/upplysingar-og-utgafa/leidbeiningar-og-stadlar/efnisrannsoknir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eita\Sni&#240;m&#225;t\Word\Sk&#253;rslur\VG_Ranns&#243;knask&#253;rsl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132443"/>
    <w:rsid w:val="002E6E31"/>
    <w:rsid w:val="005410EF"/>
    <w:rsid w:val="00574165"/>
    <w:rsid w:val="005C5361"/>
    <w:rsid w:val="0077795C"/>
    <w:rsid w:val="00842391"/>
    <w:rsid w:val="009341CF"/>
    <w:rsid w:val="0094674C"/>
    <w:rsid w:val="009D53B4"/>
    <w:rsid w:val="00A64778"/>
    <w:rsid w:val="00E456B6"/>
    <w:rsid w:val="00ED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1" ma:contentTypeDescription="Create a new document." ma:contentTypeScope="" ma:versionID="a8c4a69a37e2ff758b0952a41f6da4be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bb308fbdf4a9c850e6bd6d58c6a5a15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CE649D-9025-425E-A2C5-4B8AC0984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C153F3-B619-48AE-8386-9F5310D526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VG_Rannsóknaskýrsla.dotx</Template>
  <TotalTime>5</TotalTime>
  <Pages>8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Heiti verkefnis</vt:lpstr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>Verkefnið er styrkt af Rannsóknasjóði Vegagerðarinnar</dc:subject>
  <dc:creator>Pétur Pétursson</dc:creator>
  <cp:keywords/>
  <dc:description/>
  <cp:lastModifiedBy>Pétur Pétursson - VG</cp:lastModifiedBy>
  <cp:revision>4</cp:revision>
  <cp:lastPrinted>2022-01-28T10:05:00Z</cp:lastPrinted>
  <dcterms:created xsi:type="dcterms:W3CDTF">2022-01-26T11:59:00Z</dcterms:created>
  <dcterms:modified xsi:type="dcterms:W3CDTF">2022-01-28T10:06:00Z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