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86449" w14:textId="208E39DD" w:rsidR="004E0B56" w:rsidRDefault="004E0B56">
      <w:pPr>
        <w:tabs>
          <w:tab w:val="clear" w:pos="454"/>
          <w:tab w:val="clear" w:pos="1077"/>
          <w:tab w:val="clear" w:pos="2155"/>
        </w:tabs>
        <w:snapToGrid/>
        <w:spacing w:after="160" w:line="259" w:lineRule="auto"/>
        <w:rPr>
          <w:lang w:val="is-IS"/>
        </w:rPr>
      </w:pPr>
      <w:r>
        <w:rPr>
          <w:noProof/>
        </w:rPr>
        <mc:AlternateContent>
          <mc:Choice Requires="wps">
            <w:drawing>
              <wp:anchor distT="0" distB="0" distL="114300" distR="114300" simplePos="0" relativeHeight="251667456" behindDoc="0" locked="0" layoutInCell="1" allowOverlap="1" wp14:anchorId="68A59BBB" wp14:editId="077A3043">
                <wp:simplePos x="0" y="0"/>
                <wp:positionH relativeFrom="column">
                  <wp:posOffset>260350</wp:posOffset>
                </wp:positionH>
                <wp:positionV relativeFrom="paragraph">
                  <wp:posOffset>7153384</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4910FE21" id="Bein tengilína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5pt,563.25pt" to="473.1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" strokecolor="black [3200]">
                <v:stroke dashstyle="dash"/>
              </v:line>
            </w:pict>
          </mc:Fallback>
        </mc:AlternateContent>
      </w:r>
      <w:r w:rsidRPr="004E0B56">
        <w:rPr>
          <w:noProof/>
          <w:lang w:val="is-IS"/>
        </w:rPr>
        <w:drawing>
          <wp:anchor distT="0" distB="0" distL="114300" distR="114300" simplePos="0" relativeHeight="251661312" behindDoc="0" locked="0" layoutInCell="1" allowOverlap="1" wp14:anchorId="2212D9B9" wp14:editId="03CEEC92">
            <wp:simplePos x="0" y="0"/>
            <wp:positionH relativeFrom="column">
              <wp:posOffset>-1067435</wp:posOffset>
            </wp:positionH>
            <wp:positionV relativeFrom="page">
              <wp:posOffset>7277735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0B56">
        <w:rPr>
          <w:noProof/>
          <w:lang w:val="is-IS"/>
        </w:rPr>
        <mc:AlternateContent>
          <mc:Choice Requires="wps">
            <w:drawing>
              <wp:anchor distT="0" distB="0" distL="114300" distR="114300" simplePos="0" relativeHeight="251662336" behindDoc="1" locked="0" layoutInCell="1" allowOverlap="1" wp14:anchorId="0FA2716A" wp14:editId="4EA750AD">
                <wp:simplePos x="0" y="0"/>
                <wp:positionH relativeFrom="column">
                  <wp:posOffset>-1072515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8FD9732" id="Rétthyrningur 22" o:spid="_x0000_s1026" style="position:absolute;margin-left:-84.45pt;margin-top:0;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" fillcolor="#fffaee [3214]" stroked="f" strokeweight="1pt">
                <w10:wrap anchory="page"/>
              </v:rect>
            </w:pict>
          </mc:Fallback>
        </mc:AlternateContent>
      </w:r>
      <w:r w:rsidRPr="004E0B56">
        <w:rPr>
          <w:noProof/>
          <w:lang w:val="is-IS"/>
        </w:rPr>
        <w:drawing>
          <wp:anchor distT="0" distB="0" distL="114300" distR="114300" simplePos="0" relativeHeight="251663360" behindDoc="0" locked="0" layoutInCell="1" allowOverlap="1" wp14:anchorId="383411FE" wp14:editId="2432DF25">
            <wp:simplePos x="0" y="0"/>
            <wp:positionH relativeFrom="column">
              <wp:posOffset>37465</wp:posOffset>
            </wp:positionH>
            <wp:positionV relativeFrom="paragraph">
              <wp:posOffset>-495300</wp:posOffset>
            </wp:positionV>
            <wp:extent cx="6171565" cy="6340475"/>
            <wp:effectExtent l="0" t="0" r="635" b="3175"/>
            <wp:wrapNone/>
            <wp:docPr id="6"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E0B56">
        <w:rPr>
          <w:noProof/>
          <w:lang w:val="is-IS"/>
        </w:rPr>
        <mc:AlternateContent>
          <mc:Choice Requires="wps">
            <w:drawing>
              <wp:anchor distT="0" distB="0" distL="114300" distR="114300" simplePos="0" relativeHeight="251664384" behindDoc="1" locked="0" layoutInCell="1" allowOverlap="1" wp14:anchorId="4A111859" wp14:editId="3BC58959">
                <wp:simplePos x="0" y="0"/>
                <wp:positionH relativeFrom="column">
                  <wp:posOffset>41275</wp:posOffset>
                </wp:positionH>
                <wp:positionV relativeFrom="page">
                  <wp:posOffset>7291070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190F433" id="Rétthyrningur 9" o:spid="_x0000_s1026" style="position:absolute;margin-left:3.25pt;margin-top:574.1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" fillcolor="white [3212]" stroked="f" strokeweight="1pt">
                <w10:wrap anchory="page"/>
              </v:rect>
            </w:pict>
          </mc:Fallback>
        </mc:AlternateContent>
      </w:r>
      <w:r w:rsidRPr="004E0B56">
        <w:rPr>
          <w:noProof/>
          <w:lang w:val="is-IS"/>
        </w:rPr>
        <mc:AlternateContent>
          <mc:Choice Requires="wps">
            <w:drawing>
              <wp:anchor distT="45720" distB="45720" distL="114300" distR="114300" simplePos="0" relativeHeight="251665408" behindDoc="0" locked="0" layoutInCell="1" allowOverlap="1" wp14:anchorId="0433F929" wp14:editId="3E3614B7">
                <wp:simplePos x="0" y="0"/>
                <wp:positionH relativeFrom="column">
                  <wp:posOffset>136985</wp:posOffset>
                </wp:positionH>
                <wp:positionV relativeFrom="page">
                  <wp:posOffset>7490197</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77777777" w:rsidR="004E0B56" w:rsidRPr="009D1EED" w:rsidRDefault="004E0B56" w:rsidP="004E0B56">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3F929" id="_x0000_t202" coordsize="21600,21600" o:spt="202" path="m,l,21600r21600,l21600,xe">
                <v:stroke joinstyle="miter"/>
                <v:path gradientshapeok="t" o:connecttype="rect"/>
              </v:shapetype>
              <v:shape id="Textarammi 2" o:spid="_x0000_s1026" type="#_x0000_t202" style="position:absolute;margin-left:10.8pt;margin-top:589.8pt;width:475.1pt;height:164.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" filled="f" stroked="f">
                <v:textbo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77777777" w:rsidR="004E0B56" w:rsidRPr="009D1EED" w:rsidRDefault="004E0B56" w:rsidP="004E0B56">
                      <w:pPr>
                        <w:rPr>
                          <w:b/>
                          <w:bCs/>
                          <w:sz w:val="36"/>
                          <w:szCs w:val="36"/>
                        </w:rPr>
                      </w:pPr>
                      <w:r>
                        <w:rPr>
                          <w:lang w:val="is-IS"/>
                        </w:rPr>
                        <w:t>Janúar 2022</w:t>
                      </w:r>
                    </w:p>
                  </w:txbxContent>
                </v:textbox>
                <w10:wrap anchory="page"/>
              </v:shape>
            </w:pict>
          </mc:Fallback>
        </mc:AlternateContent>
      </w:r>
      <w:r>
        <w:rPr>
          <w:lang w:val="is-IS"/>
        </w:rPr>
        <w:br w:type="page"/>
      </w:r>
    </w:p>
    <w:p w14:paraId="06F0F7B9" w14:textId="77777777" w:rsidR="00D16D2C" w:rsidRPr="00D06EE7" w:rsidRDefault="00D16D2C" w:rsidP="00175172">
      <w:pPr>
        <w:pStyle w:val="Undirtitill1"/>
        <w:rPr>
          <w:lang w:val="is-IS"/>
        </w:rPr>
      </w:pPr>
      <w:bookmarkStart w:id="0" w:name="_Toc73693811"/>
      <w:bookmarkStart w:id="1" w:name="_Toc94166606"/>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701A9110" w:rsidR="00D16D2C" w:rsidRPr="00D06EE7" w:rsidRDefault="002D39D3" w:rsidP="00D16D2C">
            <w:pPr>
              <w:rPr>
                <w:lang w:val="is-IS"/>
              </w:rPr>
            </w:pPr>
            <w:r>
              <w:rPr>
                <w:lang w:val="is-IS"/>
              </w:rPr>
              <w:t>Efnisgæðarit V</w:t>
            </w:r>
            <w:r w:rsidR="004F31BA">
              <w:rPr>
                <w:lang w:val="is-IS"/>
              </w:rPr>
              <w:t>eg</w:t>
            </w:r>
            <w:r w:rsidR="00727CAA">
              <w:rPr>
                <w:lang w:val="is-IS"/>
              </w:rPr>
              <w:t>aferðarinnar</w:t>
            </w:r>
          </w:p>
        </w:tc>
        <w:tc>
          <w:tcPr>
            <w:tcW w:w="1701" w:type="dxa"/>
            <w:tcBorders>
              <w:bottom w:val="nil"/>
            </w:tcBorders>
          </w:tcPr>
          <w:p w14:paraId="48EEC3AA" w14:textId="5F1BFBD7" w:rsidR="00D16D2C" w:rsidRPr="00D06EE7" w:rsidRDefault="003F687C" w:rsidP="00D16D2C">
            <w:pPr>
              <w:rPr>
                <w:lang w:val="is-IS"/>
              </w:rPr>
            </w:pPr>
            <w:r>
              <w:rPr>
                <w:lang w:val="is-IS"/>
              </w:rPr>
              <w:t>3</w:t>
            </w:r>
            <w:r w:rsidR="007965B2">
              <w:rPr>
                <w:lang w:val="is-IS"/>
              </w:rPr>
              <w:t>0</w:t>
            </w:r>
          </w:p>
        </w:tc>
        <w:tc>
          <w:tcPr>
            <w:tcW w:w="1701" w:type="dxa"/>
            <w:tcBorders>
              <w:bottom w:val="nil"/>
            </w:tcBorders>
          </w:tcPr>
          <w:p w14:paraId="0AD53DDB" w14:textId="0BBABE49" w:rsidR="00D16D2C" w:rsidRPr="00D06EE7" w:rsidRDefault="00D16D2C" w:rsidP="00D16D2C">
            <w:pPr>
              <w:rPr>
                <w:lang w:val="is-IS"/>
              </w:rPr>
            </w:pPr>
            <w:r w:rsidRPr="00D06EE7">
              <w:rPr>
                <w:lang w:val="is-IS"/>
              </w:rPr>
              <w:t>1.</w:t>
            </w:r>
            <w:r w:rsidR="00BB7117">
              <w:rPr>
                <w:lang w:val="is-IS"/>
              </w:rPr>
              <w:t>1</w:t>
            </w:r>
            <w:r w:rsidRPr="00D06EE7">
              <w:rPr>
                <w:lang w:val="is-IS"/>
              </w:rPr>
              <w:t>.2</w:t>
            </w:r>
            <w:r w:rsidR="00226BF3">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27AE9A9F" w:rsidR="00432367" w:rsidRPr="00D06EE7" w:rsidRDefault="00432367" w:rsidP="00F307F6">
            <w:pPr>
              <w:rPr>
                <w:b/>
                <w:bCs/>
                <w:lang w:val="is-IS"/>
              </w:rPr>
            </w:pPr>
            <w:r w:rsidRPr="00D06EE7">
              <w:rPr>
                <w:b/>
                <w:bCs/>
                <w:lang w:val="is-IS"/>
              </w:rPr>
              <w:t xml:space="preserve">Heiti </w:t>
            </w:r>
            <w:r w:rsidR="004E51CE">
              <w:rPr>
                <w:b/>
                <w:bCs/>
                <w:lang w:val="is-IS"/>
              </w:rPr>
              <w:t>leiðbeininga</w:t>
            </w:r>
            <w:r w:rsidR="00CB3F4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9429A6E" w:rsidR="00432367" w:rsidRPr="00D06EE7" w:rsidRDefault="002D39D3" w:rsidP="00D16D2C">
            <w:pPr>
              <w:rPr>
                <w:lang w:val="is-IS"/>
              </w:rPr>
            </w:pPr>
            <w:r>
              <w:rPr>
                <w:lang w:val="is-IS"/>
              </w:rPr>
              <w:t xml:space="preserve">Efnisgæðaritið – Efnisrannsóknir og efniskröfur </w:t>
            </w:r>
            <w:r w:rsidR="009863E0">
              <w:rPr>
                <w:lang w:val="is-IS"/>
              </w:rPr>
              <w:t>–</w:t>
            </w:r>
            <w:r>
              <w:rPr>
                <w:lang w:val="is-IS"/>
              </w:rPr>
              <w:t xml:space="preserve"> </w:t>
            </w:r>
            <w:r w:rsidR="009863E0">
              <w:rPr>
                <w:lang w:val="is-IS"/>
              </w:rPr>
              <w:t xml:space="preserve">Kafli 4: </w:t>
            </w:r>
            <w:r w:rsidR="00486536">
              <w:rPr>
                <w:lang w:val="is-IS"/>
              </w:rPr>
              <w:t>Styrktarlag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147D064" w14:textId="77777777" w:rsidR="00154FBC" w:rsidRDefault="002D39D3" w:rsidP="00154FBC">
            <w:pPr>
              <w:rPr>
                <w:lang w:val="is-IS"/>
              </w:rPr>
            </w:pPr>
            <w:r>
              <w:rPr>
                <w:lang w:val="is-IS"/>
              </w:rPr>
              <w:t>Pétur Pétursson</w:t>
            </w:r>
          </w:p>
          <w:p w14:paraId="1FFE60FA" w14:textId="1A878DDE" w:rsidR="00DF6FE3" w:rsidRPr="00D06EE7" w:rsidRDefault="00DF6FE3"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0E670142" w:rsidR="002D39D3" w:rsidRPr="00D06EE7" w:rsidRDefault="002D39D3" w:rsidP="00D16D2C">
            <w:pPr>
              <w:rPr>
                <w:lang w:val="is-IS"/>
              </w:rPr>
            </w:pPr>
            <w:r>
              <w:rPr>
                <w:lang w:val="is-IS"/>
              </w:rPr>
              <w:t>Stoð</w:t>
            </w:r>
            <w:r w:rsidR="0011333E">
              <w:rPr>
                <w:lang w:val="is-IS"/>
              </w:rPr>
              <w:t>deild</w:t>
            </w:r>
            <w:r>
              <w:rPr>
                <w:lang w:val="is-IS"/>
              </w:rPr>
              <w:t xml:space="preserve"> V</w:t>
            </w:r>
            <w:r w:rsidR="006F67E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A17B6">
        <w:trPr>
          <w:trHeight w:val="5643"/>
        </w:trPr>
        <w:tc>
          <w:tcPr>
            <w:tcW w:w="8070" w:type="dxa"/>
            <w:gridSpan w:val="4"/>
            <w:tcBorders>
              <w:top w:val="single" w:sz="8" w:space="0" w:color="auto"/>
              <w:bottom w:val="nil"/>
            </w:tcBorders>
          </w:tcPr>
          <w:p w14:paraId="28EF1DED" w14:textId="401FF031" w:rsidR="00154FBC" w:rsidRPr="00D06EE7" w:rsidRDefault="00963933" w:rsidP="00963933">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183F263" w:rsidR="00432367" w:rsidRPr="00D06EE7" w:rsidRDefault="00432367" w:rsidP="00D16D2C">
      <w:pPr>
        <w:rPr>
          <w:lang w:val="is-IS"/>
        </w:rPr>
      </w:pPr>
    </w:p>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786D5FBB"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486536" w:rsidRDefault="002F77E8" w:rsidP="002F77E8">
      <w:pPr>
        <w:rPr>
          <w:lang w:val="is-IS"/>
        </w:rPr>
      </w:pPr>
      <w:r w:rsidRPr="00486536">
        <w:rPr>
          <w:lang w:val="is-IS"/>
        </w:rPr>
        <w:t>Kafli 2</w:t>
      </w:r>
      <w:r w:rsidRPr="0048653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0961F81A" w:rsidR="002F77E8" w:rsidRPr="00486536" w:rsidRDefault="002F77E8" w:rsidP="002F77E8">
      <w:pPr>
        <w:rPr>
          <w:color w:val="FF0000"/>
          <w:lang w:val="is-IS"/>
        </w:rPr>
      </w:pPr>
      <w:r w:rsidRPr="00486536">
        <w:rPr>
          <w:color w:val="FF0000"/>
          <w:lang w:val="is-IS"/>
        </w:rPr>
        <w:t>Kafli 4</w:t>
      </w:r>
      <w:r w:rsidRPr="00486536">
        <w:rPr>
          <w:color w:val="FF0000"/>
          <w:lang w:val="is-IS"/>
        </w:rPr>
        <w:tab/>
        <w:t>Styrktarlag</w:t>
      </w:r>
      <w:r w:rsidR="00317996">
        <w:rPr>
          <w:color w:val="FF0000"/>
          <w:lang w:val="is-IS"/>
        </w:rPr>
        <w:t xml:space="preserve"> (2022)</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1FDD924" w14:textId="77777777" w:rsidR="00331C8F" w:rsidRPr="00D06EE7" w:rsidRDefault="00331C8F" w:rsidP="00331C8F">
      <w:pPr>
        <w:rPr>
          <w:lang w:val="is-IS"/>
        </w:rPr>
      </w:pPr>
    </w:p>
    <w:sdt>
      <w:sdtPr>
        <w:rPr>
          <w:rFonts w:asciiTheme="minorHAnsi" w:eastAsiaTheme="minorEastAsia" w:hAnsiTheme="minorHAnsi" w:cstheme="minorBidi"/>
          <w:color w:val="auto"/>
          <w:sz w:val="20"/>
          <w:szCs w:val="22"/>
          <w:lang w:eastAsia="zh-CN"/>
        </w:rPr>
        <w:id w:val="11422120"/>
        <w:docPartObj>
          <w:docPartGallery w:val="Table of Contents"/>
          <w:docPartUnique/>
        </w:docPartObj>
      </w:sdtPr>
      <w:sdtEndPr>
        <w:rPr>
          <w:b/>
          <w:bCs/>
          <w:noProof/>
        </w:rPr>
      </w:sdtEndPr>
      <w:sdtContent>
        <w:p w14:paraId="7166F30E" w14:textId="511E891F" w:rsidR="008C1F4F" w:rsidRDefault="008C1F4F">
          <w:pPr>
            <w:pStyle w:val="TOCHeading"/>
            <w:rPr>
              <w:color w:val="auto"/>
            </w:rPr>
          </w:pPr>
          <w:r w:rsidRPr="004E0B56">
            <w:rPr>
              <w:color w:val="auto"/>
            </w:rPr>
            <w:t>Efnisyfirlit</w:t>
          </w:r>
        </w:p>
        <w:p w14:paraId="1B7F526A" w14:textId="4F4B7526" w:rsidR="00CE609E" w:rsidRDefault="00CE609E" w:rsidP="00CE609E">
          <w:bookmarkStart w:id="3" w:name="_Hlk93767453"/>
        </w:p>
        <w:p w14:paraId="1CDA072D" w14:textId="12523471" w:rsidR="00CE609E" w:rsidRDefault="00CE609E" w:rsidP="00CE609E"/>
        <w:p w14:paraId="76B28300" w14:textId="77777777" w:rsidR="00CE609E" w:rsidRPr="00CE609E" w:rsidRDefault="00CE609E" w:rsidP="00CE609E"/>
        <w:bookmarkEnd w:id="3"/>
        <w:p w14:paraId="0C2F3B30" w14:textId="3970284F" w:rsidR="00932632" w:rsidRDefault="008C1F4F">
          <w:pPr>
            <w:pStyle w:val="TOC1"/>
            <w:rPr>
              <w:b w:val="0"/>
              <w:sz w:val="22"/>
              <w:lang w:val="is-IS" w:eastAsia="is-IS"/>
            </w:rPr>
          </w:pPr>
          <w:r>
            <w:fldChar w:fldCharType="begin"/>
          </w:r>
          <w:r>
            <w:instrText xml:space="preserve"> TOC \o "1-3" \h \z \u </w:instrText>
          </w:r>
          <w:r>
            <w:fldChar w:fldCharType="separate"/>
          </w:r>
          <w:hyperlink w:anchor="_Toc94166606" w:history="1">
            <w:r w:rsidR="00932632" w:rsidRPr="00E919C3">
              <w:rPr>
                <w:rStyle w:val="Hyperlink"/>
                <w:lang w:val="is-IS"/>
              </w:rPr>
              <w:t>Lykilsíða</w:t>
            </w:r>
            <w:r w:rsidR="00932632">
              <w:rPr>
                <w:webHidden/>
              </w:rPr>
              <w:tab/>
            </w:r>
            <w:r w:rsidR="00932632">
              <w:rPr>
                <w:webHidden/>
              </w:rPr>
              <w:fldChar w:fldCharType="begin"/>
            </w:r>
            <w:r w:rsidR="00932632">
              <w:rPr>
                <w:webHidden/>
              </w:rPr>
              <w:instrText xml:space="preserve"> PAGEREF _Toc94166606 \h </w:instrText>
            </w:r>
            <w:r w:rsidR="00932632">
              <w:rPr>
                <w:webHidden/>
              </w:rPr>
            </w:r>
            <w:r w:rsidR="00932632">
              <w:rPr>
                <w:webHidden/>
              </w:rPr>
              <w:fldChar w:fldCharType="separate"/>
            </w:r>
            <w:r w:rsidR="001C365A">
              <w:rPr>
                <w:webHidden/>
              </w:rPr>
              <w:t>2</w:t>
            </w:r>
            <w:r w:rsidR="00932632">
              <w:rPr>
                <w:webHidden/>
              </w:rPr>
              <w:fldChar w:fldCharType="end"/>
            </w:r>
          </w:hyperlink>
        </w:p>
        <w:p w14:paraId="0AFE5DE2" w14:textId="72D9FFAE" w:rsidR="00932632" w:rsidRDefault="00115661">
          <w:pPr>
            <w:pStyle w:val="TOC1"/>
            <w:rPr>
              <w:b w:val="0"/>
              <w:sz w:val="22"/>
              <w:lang w:val="is-IS" w:eastAsia="is-IS"/>
            </w:rPr>
          </w:pPr>
          <w:hyperlink w:anchor="_Toc94166607" w:history="1">
            <w:r w:rsidR="00932632" w:rsidRPr="00E919C3">
              <w:rPr>
                <w:rStyle w:val="Hyperlink"/>
                <w:lang w:val="is-IS"/>
              </w:rPr>
              <w:t>4</w:t>
            </w:r>
            <w:r w:rsidR="00932632">
              <w:rPr>
                <w:b w:val="0"/>
                <w:sz w:val="22"/>
                <w:lang w:val="is-IS" w:eastAsia="is-IS"/>
              </w:rPr>
              <w:tab/>
            </w:r>
            <w:r w:rsidR="00932632" w:rsidRPr="00E919C3">
              <w:rPr>
                <w:rStyle w:val="Hyperlink"/>
                <w:lang w:val="is-IS"/>
              </w:rPr>
              <w:t>Styrktarlag</w:t>
            </w:r>
            <w:r w:rsidR="00932632">
              <w:rPr>
                <w:webHidden/>
              </w:rPr>
              <w:tab/>
            </w:r>
            <w:r w:rsidR="00932632">
              <w:rPr>
                <w:webHidden/>
              </w:rPr>
              <w:fldChar w:fldCharType="begin"/>
            </w:r>
            <w:r w:rsidR="00932632">
              <w:rPr>
                <w:webHidden/>
              </w:rPr>
              <w:instrText xml:space="preserve"> PAGEREF _Toc94166607 \h </w:instrText>
            </w:r>
            <w:r w:rsidR="00932632">
              <w:rPr>
                <w:webHidden/>
              </w:rPr>
            </w:r>
            <w:r w:rsidR="00932632">
              <w:rPr>
                <w:webHidden/>
              </w:rPr>
              <w:fldChar w:fldCharType="separate"/>
            </w:r>
            <w:r w:rsidR="001C365A">
              <w:rPr>
                <w:webHidden/>
              </w:rPr>
              <w:t>5</w:t>
            </w:r>
            <w:r w:rsidR="00932632">
              <w:rPr>
                <w:webHidden/>
              </w:rPr>
              <w:fldChar w:fldCharType="end"/>
            </w:r>
          </w:hyperlink>
        </w:p>
        <w:p w14:paraId="5B64587A" w14:textId="205402E2" w:rsidR="00932632" w:rsidRDefault="00115661">
          <w:pPr>
            <w:pStyle w:val="TOC2"/>
            <w:rPr>
              <w:noProof/>
              <w:sz w:val="22"/>
              <w:lang w:val="is-IS" w:eastAsia="is-IS"/>
            </w:rPr>
          </w:pPr>
          <w:hyperlink w:anchor="_Toc94166608" w:history="1">
            <w:r w:rsidR="00932632" w:rsidRPr="00E919C3">
              <w:rPr>
                <w:rStyle w:val="Hyperlink"/>
                <w:noProof/>
              </w:rPr>
              <w:t>4.1</w:t>
            </w:r>
            <w:r w:rsidR="00932632">
              <w:rPr>
                <w:noProof/>
                <w:sz w:val="22"/>
                <w:lang w:val="is-IS" w:eastAsia="is-IS"/>
              </w:rPr>
              <w:tab/>
            </w:r>
            <w:r w:rsidR="00932632" w:rsidRPr="00E919C3">
              <w:rPr>
                <w:rStyle w:val="Hyperlink"/>
                <w:noProof/>
              </w:rPr>
              <w:t>Hlutverk, eiginleikar og efnisgerðir</w:t>
            </w:r>
            <w:r w:rsidR="00932632">
              <w:rPr>
                <w:noProof/>
                <w:webHidden/>
              </w:rPr>
              <w:tab/>
            </w:r>
            <w:r w:rsidR="00932632">
              <w:rPr>
                <w:noProof/>
                <w:webHidden/>
              </w:rPr>
              <w:fldChar w:fldCharType="begin"/>
            </w:r>
            <w:r w:rsidR="00932632">
              <w:rPr>
                <w:noProof/>
                <w:webHidden/>
              </w:rPr>
              <w:instrText xml:space="preserve"> PAGEREF _Toc94166608 \h </w:instrText>
            </w:r>
            <w:r w:rsidR="00932632">
              <w:rPr>
                <w:noProof/>
                <w:webHidden/>
              </w:rPr>
            </w:r>
            <w:r w:rsidR="00932632">
              <w:rPr>
                <w:noProof/>
                <w:webHidden/>
              </w:rPr>
              <w:fldChar w:fldCharType="separate"/>
            </w:r>
            <w:r w:rsidR="001C365A">
              <w:rPr>
                <w:noProof/>
                <w:webHidden/>
              </w:rPr>
              <w:t>5</w:t>
            </w:r>
            <w:r w:rsidR="00932632">
              <w:rPr>
                <w:noProof/>
                <w:webHidden/>
              </w:rPr>
              <w:fldChar w:fldCharType="end"/>
            </w:r>
          </w:hyperlink>
        </w:p>
        <w:p w14:paraId="33A3350F" w14:textId="4D3C3952" w:rsidR="00932632" w:rsidRDefault="00115661">
          <w:pPr>
            <w:pStyle w:val="TOC2"/>
            <w:rPr>
              <w:noProof/>
              <w:sz w:val="22"/>
              <w:lang w:val="is-IS" w:eastAsia="is-IS"/>
            </w:rPr>
          </w:pPr>
          <w:hyperlink w:anchor="_Toc94166609" w:history="1">
            <w:r w:rsidR="00932632" w:rsidRPr="00E919C3">
              <w:rPr>
                <w:rStyle w:val="Hyperlink"/>
                <w:noProof/>
              </w:rPr>
              <w:t>4.2</w:t>
            </w:r>
            <w:r w:rsidR="00932632">
              <w:rPr>
                <w:noProof/>
                <w:sz w:val="22"/>
                <w:lang w:val="is-IS" w:eastAsia="is-IS"/>
              </w:rPr>
              <w:tab/>
            </w:r>
            <w:r w:rsidR="00932632" w:rsidRPr="00E919C3">
              <w:rPr>
                <w:rStyle w:val="Hyperlink"/>
                <w:noProof/>
              </w:rPr>
              <w:t>Próf við hönnun</w:t>
            </w:r>
            <w:r w:rsidR="00932632">
              <w:rPr>
                <w:noProof/>
                <w:webHidden/>
              </w:rPr>
              <w:tab/>
            </w:r>
            <w:r w:rsidR="00932632">
              <w:rPr>
                <w:noProof/>
                <w:webHidden/>
              </w:rPr>
              <w:fldChar w:fldCharType="begin"/>
            </w:r>
            <w:r w:rsidR="00932632">
              <w:rPr>
                <w:noProof/>
                <w:webHidden/>
              </w:rPr>
              <w:instrText xml:space="preserve"> PAGEREF _Toc94166609 \h </w:instrText>
            </w:r>
            <w:r w:rsidR="00932632">
              <w:rPr>
                <w:noProof/>
                <w:webHidden/>
              </w:rPr>
            </w:r>
            <w:r w:rsidR="00932632">
              <w:rPr>
                <w:noProof/>
                <w:webHidden/>
              </w:rPr>
              <w:fldChar w:fldCharType="separate"/>
            </w:r>
            <w:r w:rsidR="001C365A">
              <w:rPr>
                <w:noProof/>
                <w:webHidden/>
              </w:rPr>
              <w:t>7</w:t>
            </w:r>
            <w:r w:rsidR="00932632">
              <w:rPr>
                <w:noProof/>
                <w:webHidden/>
              </w:rPr>
              <w:fldChar w:fldCharType="end"/>
            </w:r>
          </w:hyperlink>
        </w:p>
        <w:p w14:paraId="17375A24" w14:textId="50BF3FAF" w:rsidR="00932632" w:rsidRDefault="00115661">
          <w:pPr>
            <w:pStyle w:val="TOC3"/>
            <w:rPr>
              <w:noProof/>
              <w:sz w:val="22"/>
              <w:lang w:val="is-IS" w:eastAsia="is-IS"/>
            </w:rPr>
          </w:pPr>
          <w:hyperlink w:anchor="_Toc94166610" w:history="1">
            <w:r w:rsidR="00932632" w:rsidRPr="00E919C3">
              <w:rPr>
                <w:rStyle w:val="Hyperlink"/>
                <w:noProof/>
              </w:rPr>
              <w:t>4.2.1</w:t>
            </w:r>
            <w:r w:rsidR="00932632">
              <w:rPr>
                <w:noProof/>
                <w:sz w:val="22"/>
                <w:lang w:val="is-IS" w:eastAsia="is-IS"/>
              </w:rPr>
              <w:tab/>
            </w:r>
            <w:r w:rsidR="00932632" w:rsidRPr="00E919C3">
              <w:rPr>
                <w:rStyle w:val="Hyperlink"/>
                <w:noProof/>
              </w:rPr>
              <w:t>Verkferlar</w:t>
            </w:r>
            <w:r w:rsidR="00932632">
              <w:rPr>
                <w:noProof/>
                <w:webHidden/>
              </w:rPr>
              <w:tab/>
            </w:r>
            <w:r w:rsidR="00932632">
              <w:rPr>
                <w:noProof/>
                <w:webHidden/>
              </w:rPr>
              <w:fldChar w:fldCharType="begin"/>
            </w:r>
            <w:r w:rsidR="00932632">
              <w:rPr>
                <w:noProof/>
                <w:webHidden/>
              </w:rPr>
              <w:instrText xml:space="preserve"> PAGEREF _Toc94166610 \h </w:instrText>
            </w:r>
            <w:r w:rsidR="00932632">
              <w:rPr>
                <w:noProof/>
                <w:webHidden/>
              </w:rPr>
            </w:r>
            <w:r w:rsidR="00932632">
              <w:rPr>
                <w:noProof/>
                <w:webHidden/>
              </w:rPr>
              <w:fldChar w:fldCharType="separate"/>
            </w:r>
            <w:r w:rsidR="001C365A">
              <w:rPr>
                <w:noProof/>
                <w:webHidden/>
              </w:rPr>
              <w:t>7</w:t>
            </w:r>
            <w:r w:rsidR="00932632">
              <w:rPr>
                <w:noProof/>
                <w:webHidden/>
              </w:rPr>
              <w:fldChar w:fldCharType="end"/>
            </w:r>
          </w:hyperlink>
        </w:p>
        <w:p w14:paraId="4189DAD0" w14:textId="5F729F2B" w:rsidR="00932632" w:rsidRDefault="00115661">
          <w:pPr>
            <w:pStyle w:val="TOC3"/>
            <w:rPr>
              <w:noProof/>
              <w:sz w:val="22"/>
              <w:lang w:val="is-IS" w:eastAsia="is-IS"/>
            </w:rPr>
          </w:pPr>
          <w:hyperlink w:anchor="_Toc94166611" w:history="1">
            <w:r w:rsidR="00932632" w:rsidRPr="00E919C3">
              <w:rPr>
                <w:rStyle w:val="Hyperlink"/>
                <w:noProof/>
              </w:rPr>
              <w:t>4.2.2</w:t>
            </w:r>
            <w:r w:rsidR="00932632">
              <w:rPr>
                <w:noProof/>
                <w:sz w:val="22"/>
                <w:lang w:val="is-IS" w:eastAsia="is-IS"/>
              </w:rPr>
              <w:tab/>
            </w:r>
            <w:r w:rsidR="00932632" w:rsidRPr="00E919C3">
              <w:rPr>
                <w:rStyle w:val="Hyperlink"/>
                <w:noProof/>
              </w:rPr>
              <w:t>Steinefnapróf</w:t>
            </w:r>
            <w:r w:rsidR="00932632">
              <w:rPr>
                <w:noProof/>
                <w:webHidden/>
              </w:rPr>
              <w:tab/>
            </w:r>
            <w:r w:rsidR="00932632">
              <w:rPr>
                <w:noProof/>
                <w:webHidden/>
              </w:rPr>
              <w:fldChar w:fldCharType="begin"/>
            </w:r>
            <w:r w:rsidR="00932632">
              <w:rPr>
                <w:noProof/>
                <w:webHidden/>
              </w:rPr>
              <w:instrText xml:space="preserve"> PAGEREF _Toc94166611 \h </w:instrText>
            </w:r>
            <w:r w:rsidR="00932632">
              <w:rPr>
                <w:noProof/>
                <w:webHidden/>
              </w:rPr>
            </w:r>
            <w:r w:rsidR="00932632">
              <w:rPr>
                <w:noProof/>
                <w:webHidden/>
              </w:rPr>
              <w:fldChar w:fldCharType="separate"/>
            </w:r>
            <w:r w:rsidR="001C365A">
              <w:rPr>
                <w:noProof/>
                <w:webHidden/>
              </w:rPr>
              <w:t>10</w:t>
            </w:r>
            <w:r w:rsidR="00932632">
              <w:rPr>
                <w:noProof/>
                <w:webHidden/>
              </w:rPr>
              <w:fldChar w:fldCharType="end"/>
            </w:r>
          </w:hyperlink>
        </w:p>
        <w:p w14:paraId="609C3F31" w14:textId="00C6E97B" w:rsidR="00932632" w:rsidRDefault="00115661">
          <w:pPr>
            <w:pStyle w:val="TOC3"/>
            <w:rPr>
              <w:noProof/>
              <w:sz w:val="22"/>
              <w:lang w:val="is-IS" w:eastAsia="is-IS"/>
            </w:rPr>
          </w:pPr>
          <w:hyperlink w:anchor="_Toc94166612" w:history="1">
            <w:r w:rsidR="00932632" w:rsidRPr="00E919C3">
              <w:rPr>
                <w:rStyle w:val="Hyperlink"/>
                <w:noProof/>
              </w:rPr>
              <w:t>Kornadreifing</w:t>
            </w:r>
            <w:r w:rsidR="00932632">
              <w:rPr>
                <w:noProof/>
                <w:webHidden/>
              </w:rPr>
              <w:tab/>
            </w:r>
            <w:r w:rsidR="00932632">
              <w:rPr>
                <w:noProof/>
                <w:webHidden/>
              </w:rPr>
              <w:fldChar w:fldCharType="begin"/>
            </w:r>
            <w:r w:rsidR="00932632">
              <w:rPr>
                <w:noProof/>
                <w:webHidden/>
              </w:rPr>
              <w:instrText xml:space="preserve"> PAGEREF _Toc94166612 \h </w:instrText>
            </w:r>
            <w:r w:rsidR="00932632">
              <w:rPr>
                <w:noProof/>
                <w:webHidden/>
              </w:rPr>
            </w:r>
            <w:r w:rsidR="00932632">
              <w:rPr>
                <w:noProof/>
                <w:webHidden/>
              </w:rPr>
              <w:fldChar w:fldCharType="separate"/>
            </w:r>
            <w:r w:rsidR="001C365A">
              <w:rPr>
                <w:noProof/>
                <w:webHidden/>
              </w:rPr>
              <w:t>10</w:t>
            </w:r>
            <w:r w:rsidR="00932632">
              <w:rPr>
                <w:noProof/>
                <w:webHidden/>
              </w:rPr>
              <w:fldChar w:fldCharType="end"/>
            </w:r>
          </w:hyperlink>
        </w:p>
        <w:p w14:paraId="65312EA3" w14:textId="626C5862" w:rsidR="00932632" w:rsidRDefault="00115661">
          <w:pPr>
            <w:pStyle w:val="TOC3"/>
            <w:rPr>
              <w:noProof/>
              <w:sz w:val="22"/>
              <w:lang w:val="is-IS" w:eastAsia="is-IS"/>
            </w:rPr>
          </w:pPr>
          <w:hyperlink w:anchor="_Toc94166613" w:history="1">
            <w:r w:rsidR="00932632" w:rsidRPr="00E919C3">
              <w:rPr>
                <w:rStyle w:val="Hyperlink"/>
                <w:noProof/>
              </w:rPr>
              <w:t>Berggerð og ásýnd bergs</w:t>
            </w:r>
            <w:r w:rsidR="00932632">
              <w:rPr>
                <w:noProof/>
                <w:webHidden/>
              </w:rPr>
              <w:tab/>
            </w:r>
            <w:r w:rsidR="00932632">
              <w:rPr>
                <w:noProof/>
                <w:webHidden/>
              </w:rPr>
              <w:fldChar w:fldCharType="begin"/>
            </w:r>
            <w:r w:rsidR="00932632">
              <w:rPr>
                <w:noProof/>
                <w:webHidden/>
              </w:rPr>
              <w:instrText xml:space="preserve"> PAGEREF _Toc94166613 \h </w:instrText>
            </w:r>
            <w:r w:rsidR="00932632">
              <w:rPr>
                <w:noProof/>
                <w:webHidden/>
              </w:rPr>
            </w:r>
            <w:r w:rsidR="00932632">
              <w:rPr>
                <w:noProof/>
                <w:webHidden/>
              </w:rPr>
              <w:fldChar w:fldCharType="separate"/>
            </w:r>
            <w:r w:rsidR="001C365A">
              <w:rPr>
                <w:noProof/>
                <w:webHidden/>
              </w:rPr>
              <w:t>10</w:t>
            </w:r>
            <w:r w:rsidR="00932632">
              <w:rPr>
                <w:noProof/>
                <w:webHidden/>
              </w:rPr>
              <w:fldChar w:fldCharType="end"/>
            </w:r>
          </w:hyperlink>
        </w:p>
        <w:p w14:paraId="2AD71C60" w14:textId="7A493202" w:rsidR="00932632" w:rsidRDefault="00115661">
          <w:pPr>
            <w:pStyle w:val="TOC3"/>
            <w:rPr>
              <w:noProof/>
              <w:sz w:val="22"/>
              <w:lang w:val="is-IS" w:eastAsia="is-IS"/>
            </w:rPr>
          </w:pPr>
          <w:hyperlink w:anchor="_Toc94166614" w:history="1">
            <w:r w:rsidR="00932632" w:rsidRPr="00E919C3">
              <w:rPr>
                <w:rStyle w:val="Hyperlink"/>
                <w:noProof/>
              </w:rPr>
              <w:t>Berggæði</w:t>
            </w:r>
            <w:r w:rsidR="00932632">
              <w:rPr>
                <w:noProof/>
                <w:webHidden/>
              </w:rPr>
              <w:tab/>
            </w:r>
            <w:r w:rsidR="00932632">
              <w:rPr>
                <w:noProof/>
                <w:webHidden/>
              </w:rPr>
              <w:fldChar w:fldCharType="begin"/>
            </w:r>
            <w:r w:rsidR="00932632">
              <w:rPr>
                <w:noProof/>
                <w:webHidden/>
              </w:rPr>
              <w:instrText xml:space="preserve"> PAGEREF _Toc94166614 \h </w:instrText>
            </w:r>
            <w:r w:rsidR="00932632">
              <w:rPr>
                <w:noProof/>
                <w:webHidden/>
              </w:rPr>
            </w:r>
            <w:r w:rsidR="00932632">
              <w:rPr>
                <w:noProof/>
                <w:webHidden/>
              </w:rPr>
              <w:fldChar w:fldCharType="separate"/>
            </w:r>
            <w:r w:rsidR="001C365A">
              <w:rPr>
                <w:noProof/>
                <w:webHidden/>
              </w:rPr>
              <w:t>11</w:t>
            </w:r>
            <w:r w:rsidR="00932632">
              <w:rPr>
                <w:noProof/>
                <w:webHidden/>
              </w:rPr>
              <w:fldChar w:fldCharType="end"/>
            </w:r>
          </w:hyperlink>
        </w:p>
        <w:p w14:paraId="19685DB4" w14:textId="41D7EF6B" w:rsidR="00932632" w:rsidRDefault="00115661">
          <w:pPr>
            <w:pStyle w:val="TOC3"/>
            <w:rPr>
              <w:noProof/>
              <w:sz w:val="22"/>
              <w:lang w:val="is-IS" w:eastAsia="is-IS"/>
            </w:rPr>
          </w:pPr>
          <w:hyperlink w:anchor="_Toc94166615" w:history="1">
            <w:r w:rsidR="00932632" w:rsidRPr="00E919C3">
              <w:rPr>
                <w:rStyle w:val="Hyperlink"/>
                <w:noProof/>
              </w:rPr>
              <w:t>Eiginleikar fínefna</w:t>
            </w:r>
            <w:r w:rsidR="00932632">
              <w:rPr>
                <w:noProof/>
                <w:webHidden/>
              </w:rPr>
              <w:tab/>
            </w:r>
            <w:r w:rsidR="00932632">
              <w:rPr>
                <w:noProof/>
                <w:webHidden/>
              </w:rPr>
              <w:fldChar w:fldCharType="begin"/>
            </w:r>
            <w:r w:rsidR="00932632">
              <w:rPr>
                <w:noProof/>
                <w:webHidden/>
              </w:rPr>
              <w:instrText xml:space="preserve"> PAGEREF _Toc94166615 \h </w:instrText>
            </w:r>
            <w:r w:rsidR="00932632">
              <w:rPr>
                <w:noProof/>
                <w:webHidden/>
              </w:rPr>
            </w:r>
            <w:r w:rsidR="00932632">
              <w:rPr>
                <w:noProof/>
                <w:webHidden/>
              </w:rPr>
              <w:fldChar w:fldCharType="separate"/>
            </w:r>
            <w:r w:rsidR="001C365A">
              <w:rPr>
                <w:noProof/>
                <w:webHidden/>
              </w:rPr>
              <w:t>11</w:t>
            </w:r>
            <w:r w:rsidR="00932632">
              <w:rPr>
                <w:noProof/>
                <w:webHidden/>
              </w:rPr>
              <w:fldChar w:fldCharType="end"/>
            </w:r>
          </w:hyperlink>
        </w:p>
        <w:p w14:paraId="53DF792A" w14:textId="2BF686E3" w:rsidR="00932632" w:rsidRDefault="00115661">
          <w:pPr>
            <w:pStyle w:val="TOC3"/>
            <w:rPr>
              <w:noProof/>
              <w:sz w:val="22"/>
              <w:lang w:val="is-IS" w:eastAsia="is-IS"/>
            </w:rPr>
          </w:pPr>
          <w:hyperlink w:anchor="_Toc94166616" w:history="1">
            <w:r w:rsidR="00932632" w:rsidRPr="00E919C3">
              <w:rPr>
                <w:rStyle w:val="Hyperlink"/>
                <w:noProof/>
              </w:rPr>
              <w:t>4.2.3</w:t>
            </w:r>
            <w:r w:rsidR="00932632">
              <w:rPr>
                <w:noProof/>
                <w:sz w:val="22"/>
                <w:lang w:val="is-IS" w:eastAsia="is-IS"/>
              </w:rPr>
              <w:tab/>
            </w:r>
            <w:r w:rsidR="00932632" w:rsidRPr="00E919C3">
              <w:rPr>
                <w:rStyle w:val="Hyperlink"/>
                <w:noProof/>
              </w:rPr>
              <w:t>Próf á efnismassa</w:t>
            </w:r>
            <w:r w:rsidR="00932632">
              <w:rPr>
                <w:noProof/>
                <w:webHidden/>
              </w:rPr>
              <w:tab/>
            </w:r>
            <w:r w:rsidR="00932632">
              <w:rPr>
                <w:noProof/>
                <w:webHidden/>
              </w:rPr>
              <w:fldChar w:fldCharType="begin"/>
            </w:r>
            <w:r w:rsidR="00932632">
              <w:rPr>
                <w:noProof/>
                <w:webHidden/>
              </w:rPr>
              <w:instrText xml:space="preserve"> PAGEREF _Toc94166616 \h </w:instrText>
            </w:r>
            <w:r w:rsidR="00932632">
              <w:rPr>
                <w:noProof/>
                <w:webHidden/>
              </w:rPr>
            </w:r>
            <w:r w:rsidR="00932632">
              <w:rPr>
                <w:noProof/>
                <w:webHidden/>
              </w:rPr>
              <w:fldChar w:fldCharType="separate"/>
            </w:r>
            <w:r w:rsidR="001C365A">
              <w:rPr>
                <w:noProof/>
                <w:webHidden/>
              </w:rPr>
              <w:t>12</w:t>
            </w:r>
            <w:r w:rsidR="00932632">
              <w:rPr>
                <w:noProof/>
                <w:webHidden/>
              </w:rPr>
              <w:fldChar w:fldCharType="end"/>
            </w:r>
          </w:hyperlink>
        </w:p>
        <w:p w14:paraId="3F3811A1" w14:textId="6DD2D20D" w:rsidR="00932632" w:rsidRDefault="00115661">
          <w:pPr>
            <w:pStyle w:val="TOC3"/>
            <w:rPr>
              <w:noProof/>
              <w:sz w:val="22"/>
              <w:lang w:val="is-IS" w:eastAsia="is-IS"/>
            </w:rPr>
          </w:pPr>
          <w:hyperlink w:anchor="_Toc94166617" w:history="1">
            <w:r w:rsidR="00932632" w:rsidRPr="00E919C3">
              <w:rPr>
                <w:rStyle w:val="Hyperlink"/>
                <w:noProof/>
              </w:rPr>
              <w:t>4.2.4</w:t>
            </w:r>
            <w:r w:rsidR="00932632">
              <w:rPr>
                <w:noProof/>
                <w:sz w:val="22"/>
                <w:lang w:val="is-IS" w:eastAsia="is-IS"/>
              </w:rPr>
              <w:tab/>
            </w:r>
            <w:r w:rsidR="00932632" w:rsidRPr="00E919C3">
              <w:rPr>
                <w:rStyle w:val="Hyperlink"/>
                <w:noProof/>
              </w:rPr>
              <w:t>Fjöldi prófa við hönnun</w:t>
            </w:r>
            <w:r w:rsidR="00932632">
              <w:rPr>
                <w:noProof/>
                <w:webHidden/>
              </w:rPr>
              <w:tab/>
            </w:r>
            <w:r w:rsidR="00932632">
              <w:rPr>
                <w:noProof/>
                <w:webHidden/>
              </w:rPr>
              <w:fldChar w:fldCharType="begin"/>
            </w:r>
            <w:r w:rsidR="00932632">
              <w:rPr>
                <w:noProof/>
                <w:webHidden/>
              </w:rPr>
              <w:instrText xml:space="preserve"> PAGEREF _Toc94166617 \h </w:instrText>
            </w:r>
            <w:r w:rsidR="00932632">
              <w:rPr>
                <w:noProof/>
                <w:webHidden/>
              </w:rPr>
            </w:r>
            <w:r w:rsidR="00932632">
              <w:rPr>
                <w:noProof/>
                <w:webHidden/>
              </w:rPr>
              <w:fldChar w:fldCharType="separate"/>
            </w:r>
            <w:r w:rsidR="001C365A">
              <w:rPr>
                <w:noProof/>
                <w:webHidden/>
              </w:rPr>
              <w:t>12</w:t>
            </w:r>
            <w:r w:rsidR="00932632">
              <w:rPr>
                <w:noProof/>
                <w:webHidden/>
              </w:rPr>
              <w:fldChar w:fldCharType="end"/>
            </w:r>
          </w:hyperlink>
        </w:p>
        <w:p w14:paraId="6509315E" w14:textId="330759D9" w:rsidR="00932632" w:rsidRDefault="00115661">
          <w:pPr>
            <w:pStyle w:val="TOC2"/>
            <w:rPr>
              <w:noProof/>
              <w:sz w:val="22"/>
              <w:lang w:val="is-IS" w:eastAsia="is-IS"/>
            </w:rPr>
          </w:pPr>
          <w:hyperlink w:anchor="_Toc94166618" w:history="1">
            <w:r w:rsidR="00932632" w:rsidRPr="00E919C3">
              <w:rPr>
                <w:rStyle w:val="Hyperlink"/>
                <w:noProof/>
              </w:rPr>
              <w:t>4.3</w:t>
            </w:r>
            <w:r w:rsidR="00932632">
              <w:rPr>
                <w:noProof/>
                <w:sz w:val="22"/>
                <w:lang w:val="is-IS" w:eastAsia="is-IS"/>
              </w:rPr>
              <w:tab/>
            </w:r>
            <w:r w:rsidR="00932632" w:rsidRPr="00E919C3">
              <w:rPr>
                <w:rStyle w:val="Hyperlink"/>
                <w:noProof/>
              </w:rPr>
              <w:t>Próf við framleiðslu</w:t>
            </w:r>
            <w:r w:rsidR="00932632">
              <w:rPr>
                <w:noProof/>
                <w:webHidden/>
              </w:rPr>
              <w:tab/>
            </w:r>
            <w:r w:rsidR="00932632">
              <w:rPr>
                <w:noProof/>
                <w:webHidden/>
              </w:rPr>
              <w:fldChar w:fldCharType="begin"/>
            </w:r>
            <w:r w:rsidR="00932632">
              <w:rPr>
                <w:noProof/>
                <w:webHidden/>
              </w:rPr>
              <w:instrText xml:space="preserve"> PAGEREF _Toc94166618 \h </w:instrText>
            </w:r>
            <w:r w:rsidR="00932632">
              <w:rPr>
                <w:noProof/>
                <w:webHidden/>
              </w:rPr>
            </w:r>
            <w:r w:rsidR="00932632">
              <w:rPr>
                <w:noProof/>
                <w:webHidden/>
              </w:rPr>
              <w:fldChar w:fldCharType="separate"/>
            </w:r>
            <w:r w:rsidR="001C365A">
              <w:rPr>
                <w:noProof/>
                <w:webHidden/>
              </w:rPr>
              <w:t>14</w:t>
            </w:r>
            <w:r w:rsidR="00932632">
              <w:rPr>
                <w:noProof/>
                <w:webHidden/>
              </w:rPr>
              <w:fldChar w:fldCharType="end"/>
            </w:r>
          </w:hyperlink>
        </w:p>
        <w:p w14:paraId="2CB7C1DC" w14:textId="169A7280" w:rsidR="00932632" w:rsidRDefault="00115661">
          <w:pPr>
            <w:pStyle w:val="TOC3"/>
            <w:rPr>
              <w:noProof/>
              <w:sz w:val="22"/>
              <w:lang w:val="is-IS" w:eastAsia="is-IS"/>
            </w:rPr>
          </w:pPr>
          <w:hyperlink w:anchor="_Toc94166619" w:history="1">
            <w:r w:rsidR="00932632" w:rsidRPr="00E919C3">
              <w:rPr>
                <w:rStyle w:val="Hyperlink"/>
                <w:noProof/>
              </w:rPr>
              <w:t>4.3.1</w:t>
            </w:r>
            <w:r w:rsidR="00932632">
              <w:rPr>
                <w:noProof/>
                <w:sz w:val="22"/>
                <w:lang w:val="is-IS" w:eastAsia="is-IS"/>
              </w:rPr>
              <w:tab/>
            </w:r>
            <w:r w:rsidR="00932632" w:rsidRPr="00E919C3">
              <w:rPr>
                <w:rStyle w:val="Hyperlink"/>
                <w:noProof/>
              </w:rPr>
              <w:t>Verkferlar</w:t>
            </w:r>
            <w:r w:rsidR="00932632">
              <w:rPr>
                <w:noProof/>
                <w:webHidden/>
              </w:rPr>
              <w:tab/>
            </w:r>
            <w:r w:rsidR="00932632">
              <w:rPr>
                <w:noProof/>
                <w:webHidden/>
              </w:rPr>
              <w:fldChar w:fldCharType="begin"/>
            </w:r>
            <w:r w:rsidR="00932632">
              <w:rPr>
                <w:noProof/>
                <w:webHidden/>
              </w:rPr>
              <w:instrText xml:space="preserve"> PAGEREF _Toc94166619 \h </w:instrText>
            </w:r>
            <w:r w:rsidR="00932632">
              <w:rPr>
                <w:noProof/>
                <w:webHidden/>
              </w:rPr>
            </w:r>
            <w:r w:rsidR="00932632">
              <w:rPr>
                <w:noProof/>
                <w:webHidden/>
              </w:rPr>
              <w:fldChar w:fldCharType="separate"/>
            </w:r>
            <w:r w:rsidR="001C365A">
              <w:rPr>
                <w:noProof/>
                <w:webHidden/>
              </w:rPr>
              <w:t>14</w:t>
            </w:r>
            <w:r w:rsidR="00932632">
              <w:rPr>
                <w:noProof/>
                <w:webHidden/>
              </w:rPr>
              <w:fldChar w:fldCharType="end"/>
            </w:r>
          </w:hyperlink>
        </w:p>
        <w:p w14:paraId="2094DF2E" w14:textId="0840BD77" w:rsidR="00932632" w:rsidRDefault="00115661">
          <w:pPr>
            <w:pStyle w:val="TOC3"/>
            <w:rPr>
              <w:noProof/>
              <w:sz w:val="22"/>
              <w:lang w:val="is-IS" w:eastAsia="is-IS"/>
            </w:rPr>
          </w:pPr>
          <w:hyperlink w:anchor="_Toc94166620" w:history="1">
            <w:r w:rsidR="00932632" w:rsidRPr="00E919C3">
              <w:rPr>
                <w:rStyle w:val="Hyperlink"/>
                <w:noProof/>
              </w:rPr>
              <w:t>4.3.2</w:t>
            </w:r>
            <w:r w:rsidR="00932632">
              <w:rPr>
                <w:noProof/>
                <w:sz w:val="22"/>
                <w:lang w:val="is-IS" w:eastAsia="is-IS"/>
              </w:rPr>
              <w:tab/>
            </w:r>
            <w:r w:rsidR="00932632" w:rsidRPr="00E919C3">
              <w:rPr>
                <w:rStyle w:val="Hyperlink"/>
                <w:noProof/>
              </w:rPr>
              <w:t>Steinefnapróf</w:t>
            </w:r>
            <w:r w:rsidR="00932632">
              <w:rPr>
                <w:noProof/>
                <w:webHidden/>
              </w:rPr>
              <w:tab/>
            </w:r>
            <w:r w:rsidR="00932632">
              <w:rPr>
                <w:noProof/>
                <w:webHidden/>
              </w:rPr>
              <w:fldChar w:fldCharType="begin"/>
            </w:r>
            <w:r w:rsidR="00932632">
              <w:rPr>
                <w:noProof/>
                <w:webHidden/>
              </w:rPr>
              <w:instrText xml:space="preserve"> PAGEREF _Toc94166620 \h </w:instrText>
            </w:r>
            <w:r w:rsidR="00932632">
              <w:rPr>
                <w:noProof/>
                <w:webHidden/>
              </w:rPr>
            </w:r>
            <w:r w:rsidR="00932632">
              <w:rPr>
                <w:noProof/>
                <w:webHidden/>
              </w:rPr>
              <w:fldChar w:fldCharType="separate"/>
            </w:r>
            <w:r w:rsidR="001C365A">
              <w:rPr>
                <w:noProof/>
                <w:webHidden/>
              </w:rPr>
              <w:t>14</w:t>
            </w:r>
            <w:r w:rsidR="00932632">
              <w:rPr>
                <w:noProof/>
                <w:webHidden/>
              </w:rPr>
              <w:fldChar w:fldCharType="end"/>
            </w:r>
          </w:hyperlink>
        </w:p>
        <w:p w14:paraId="0A429B6A" w14:textId="473CD962" w:rsidR="00932632" w:rsidRDefault="00115661">
          <w:pPr>
            <w:pStyle w:val="TOC3"/>
            <w:rPr>
              <w:noProof/>
              <w:sz w:val="22"/>
              <w:lang w:val="is-IS" w:eastAsia="is-IS"/>
            </w:rPr>
          </w:pPr>
          <w:hyperlink w:anchor="_Toc94166621" w:history="1">
            <w:r w:rsidR="00932632" w:rsidRPr="00E919C3">
              <w:rPr>
                <w:rStyle w:val="Hyperlink"/>
                <w:noProof/>
              </w:rPr>
              <w:t>4.3.3</w:t>
            </w:r>
            <w:r w:rsidR="00932632">
              <w:rPr>
                <w:noProof/>
                <w:sz w:val="22"/>
                <w:lang w:val="is-IS" w:eastAsia="is-IS"/>
              </w:rPr>
              <w:tab/>
            </w:r>
            <w:r w:rsidR="00932632" w:rsidRPr="00E919C3">
              <w:rPr>
                <w:rStyle w:val="Hyperlink"/>
                <w:noProof/>
              </w:rPr>
              <w:t>Próf á efnismassa</w:t>
            </w:r>
            <w:r w:rsidR="00932632">
              <w:rPr>
                <w:noProof/>
                <w:webHidden/>
              </w:rPr>
              <w:tab/>
            </w:r>
            <w:r w:rsidR="00932632">
              <w:rPr>
                <w:noProof/>
                <w:webHidden/>
              </w:rPr>
              <w:fldChar w:fldCharType="begin"/>
            </w:r>
            <w:r w:rsidR="00932632">
              <w:rPr>
                <w:noProof/>
                <w:webHidden/>
              </w:rPr>
              <w:instrText xml:space="preserve"> PAGEREF _Toc94166621 \h </w:instrText>
            </w:r>
            <w:r w:rsidR="00932632">
              <w:rPr>
                <w:noProof/>
                <w:webHidden/>
              </w:rPr>
            </w:r>
            <w:r w:rsidR="00932632">
              <w:rPr>
                <w:noProof/>
                <w:webHidden/>
              </w:rPr>
              <w:fldChar w:fldCharType="separate"/>
            </w:r>
            <w:r w:rsidR="001C365A">
              <w:rPr>
                <w:noProof/>
                <w:webHidden/>
              </w:rPr>
              <w:t>15</w:t>
            </w:r>
            <w:r w:rsidR="00932632">
              <w:rPr>
                <w:noProof/>
                <w:webHidden/>
              </w:rPr>
              <w:fldChar w:fldCharType="end"/>
            </w:r>
          </w:hyperlink>
        </w:p>
        <w:p w14:paraId="3850F1B9" w14:textId="4B47D40B" w:rsidR="00932632" w:rsidRDefault="00115661">
          <w:pPr>
            <w:pStyle w:val="TOC3"/>
            <w:rPr>
              <w:noProof/>
              <w:sz w:val="22"/>
              <w:lang w:val="is-IS" w:eastAsia="is-IS"/>
            </w:rPr>
          </w:pPr>
          <w:hyperlink w:anchor="_Toc94166622" w:history="1">
            <w:r w:rsidR="00932632" w:rsidRPr="00E919C3">
              <w:rPr>
                <w:rStyle w:val="Hyperlink"/>
                <w:noProof/>
              </w:rPr>
              <w:t>4.3.4</w:t>
            </w:r>
            <w:r w:rsidR="00932632">
              <w:rPr>
                <w:noProof/>
                <w:sz w:val="22"/>
                <w:lang w:val="is-IS" w:eastAsia="is-IS"/>
              </w:rPr>
              <w:tab/>
            </w:r>
            <w:r w:rsidR="00932632" w:rsidRPr="00E919C3">
              <w:rPr>
                <w:rStyle w:val="Hyperlink"/>
                <w:noProof/>
              </w:rPr>
              <w:t>Tíðni prófa við framleiðslu</w:t>
            </w:r>
            <w:r w:rsidR="00932632">
              <w:rPr>
                <w:noProof/>
                <w:webHidden/>
              </w:rPr>
              <w:tab/>
            </w:r>
            <w:r w:rsidR="00932632">
              <w:rPr>
                <w:noProof/>
                <w:webHidden/>
              </w:rPr>
              <w:fldChar w:fldCharType="begin"/>
            </w:r>
            <w:r w:rsidR="00932632">
              <w:rPr>
                <w:noProof/>
                <w:webHidden/>
              </w:rPr>
              <w:instrText xml:space="preserve"> PAGEREF _Toc94166622 \h </w:instrText>
            </w:r>
            <w:r w:rsidR="00932632">
              <w:rPr>
                <w:noProof/>
                <w:webHidden/>
              </w:rPr>
            </w:r>
            <w:r w:rsidR="00932632">
              <w:rPr>
                <w:noProof/>
                <w:webHidden/>
              </w:rPr>
              <w:fldChar w:fldCharType="separate"/>
            </w:r>
            <w:r w:rsidR="001C365A">
              <w:rPr>
                <w:noProof/>
                <w:webHidden/>
              </w:rPr>
              <w:t>15</w:t>
            </w:r>
            <w:r w:rsidR="00932632">
              <w:rPr>
                <w:noProof/>
                <w:webHidden/>
              </w:rPr>
              <w:fldChar w:fldCharType="end"/>
            </w:r>
          </w:hyperlink>
        </w:p>
        <w:p w14:paraId="1456133C" w14:textId="658216EC" w:rsidR="00932632" w:rsidRDefault="00115661">
          <w:pPr>
            <w:pStyle w:val="TOC2"/>
            <w:rPr>
              <w:noProof/>
              <w:sz w:val="22"/>
              <w:lang w:val="is-IS" w:eastAsia="is-IS"/>
            </w:rPr>
          </w:pPr>
          <w:hyperlink w:anchor="_Toc94166623" w:history="1">
            <w:r w:rsidR="00932632" w:rsidRPr="00E919C3">
              <w:rPr>
                <w:rStyle w:val="Hyperlink"/>
                <w:noProof/>
              </w:rPr>
              <w:t>4.4</w:t>
            </w:r>
            <w:r w:rsidR="00932632">
              <w:rPr>
                <w:noProof/>
                <w:sz w:val="22"/>
                <w:lang w:val="is-IS" w:eastAsia="is-IS"/>
              </w:rPr>
              <w:tab/>
            </w:r>
            <w:r w:rsidR="00932632" w:rsidRPr="00E919C3">
              <w:rPr>
                <w:rStyle w:val="Hyperlink"/>
                <w:noProof/>
              </w:rPr>
              <w:t>Próf og mælingar við framkvæmd</w:t>
            </w:r>
            <w:r w:rsidR="00932632">
              <w:rPr>
                <w:noProof/>
                <w:webHidden/>
              </w:rPr>
              <w:tab/>
            </w:r>
            <w:r w:rsidR="00932632">
              <w:rPr>
                <w:noProof/>
                <w:webHidden/>
              </w:rPr>
              <w:fldChar w:fldCharType="begin"/>
            </w:r>
            <w:r w:rsidR="00932632">
              <w:rPr>
                <w:noProof/>
                <w:webHidden/>
              </w:rPr>
              <w:instrText xml:space="preserve"> PAGEREF _Toc94166623 \h </w:instrText>
            </w:r>
            <w:r w:rsidR="00932632">
              <w:rPr>
                <w:noProof/>
                <w:webHidden/>
              </w:rPr>
            </w:r>
            <w:r w:rsidR="00932632">
              <w:rPr>
                <w:noProof/>
                <w:webHidden/>
              </w:rPr>
              <w:fldChar w:fldCharType="separate"/>
            </w:r>
            <w:r w:rsidR="001C365A">
              <w:rPr>
                <w:noProof/>
                <w:webHidden/>
              </w:rPr>
              <w:t>16</w:t>
            </w:r>
            <w:r w:rsidR="00932632">
              <w:rPr>
                <w:noProof/>
                <w:webHidden/>
              </w:rPr>
              <w:fldChar w:fldCharType="end"/>
            </w:r>
          </w:hyperlink>
        </w:p>
        <w:p w14:paraId="452CB425" w14:textId="4BB37441" w:rsidR="00932632" w:rsidRDefault="00115661">
          <w:pPr>
            <w:pStyle w:val="TOC3"/>
            <w:rPr>
              <w:noProof/>
              <w:sz w:val="22"/>
              <w:lang w:val="is-IS" w:eastAsia="is-IS"/>
            </w:rPr>
          </w:pPr>
          <w:hyperlink w:anchor="_Toc94166624" w:history="1">
            <w:r w:rsidR="00932632" w:rsidRPr="00E919C3">
              <w:rPr>
                <w:rStyle w:val="Hyperlink"/>
                <w:noProof/>
              </w:rPr>
              <w:t>4.4.1</w:t>
            </w:r>
            <w:r w:rsidR="00932632">
              <w:rPr>
                <w:noProof/>
                <w:sz w:val="22"/>
                <w:lang w:val="is-IS" w:eastAsia="is-IS"/>
              </w:rPr>
              <w:tab/>
            </w:r>
            <w:r w:rsidR="00932632" w:rsidRPr="00E919C3">
              <w:rPr>
                <w:rStyle w:val="Hyperlink"/>
                <w:noProof/>
              </w:rPr>
              <w:t>Verkferlar</w:t>
            </w:r>
            <w:r w:rsidR="00932632">
              <w:rPr>
                <w:noProof/>
                <w:webHidden/>
              </w:rPr>
              <w:tab/>
            </w:r>
            <w:r w:rsidR="00932632">
              <w:rPr>
                <w:noProof/>
                <w:webHidden/>
              </w:rPr>
              <w:fldChar w:fldCharType="begin"/>
            </w:r>
            <w:r w:rsidR="00932632">
              <w:rPr>
                <w:noProof/>
                <w:webHidden/>
              </w:rPr>
              <w:instrText xml:space="preserve"> PAGEREF _Toc94166624 \h </w:instrText>
            </w:r>
            <w:r w:rsidR="00932632">
              <w:rPr>
                <w:noProof/>
                <w:webHidden/>
              </w:rPr>
            </w:r>
            <w:r w:rsidR="00932632">
              <w:rPr>
                <w:noProof/>
                <w:webHidden/>
              </w:rPr>
              <w:fldChar w:fldCharType="separate"/>
            </w:r>
            <w:r w:rsidR="001C365A">
              <w:rPr>
                <w:noProof/>
                <w:webHidden/>
              </w:rPr>
              <w:t>16</w:t>
            </w:r>
            <w:r w:rsidR="00932632">
              <w:rPr>
                <w:noProof/>
                <w:webHidden/>
              </w:rPr>
              <w:fldChar w:fldCharType="end"/>
            </w:r>
          </w:hyperlink>
        </w:p>
        <w:p w14:paraId="5F07D6FE" w14:textId="462A3898" w:rsidR="00932632" w:rsidRDefault="00115661">
          <w:pPr>
            <w:pStyle w:val="TOC3"/>
            <w:rPr>
              <w:noProof/>
              <w:sz w:val="22"/>
              <w:lang w:val="is-IS" w:eastAsia="is-IS"/>
            </w:rPr>
          </w:pPr>
          <w:hyperlink w:anchor="_Toc94166625" w:history="1">
            <w:r w:rsidR="00932632" w:rsidRPr="00E919C3">
              <w:rPr>
                <w:rStyle w:val="Hyperlink"/>
                <w:noProof/>
              </w:rPr>
              <w:t>4.4.2</w:t>
            </w:r>
            <w:r w:rsidR="00932632">
              <w:rPr>
                <w:noProof/>
                <w:sz w:val="22"/>
                <w:lang w:val="is-IS" w:eastAsia="is-IS"/>
              </w:rPr>
              <w:tab/>
            </w:r>
            <w:r w:rsidR="00932632" w:rsidRPr="00E919C3">
              <w:rPr>
                <w:rStyle w:val="Hyperlink"/>
                <w:noProof/>
              </w:rPr>
              <w:t>Steinefnapróf</w:t>
            </w:r>
            <w:r w:rsidR="00932632">
              <w:rPr>
                <w:noProof/>
                <w:webHidden/>
              </w:rPr>
              <w:tab/>
            </w:r>
            <w:r w:rsidR="00932632">
              <w:rPr>
                <w:noProof/>
                <w:webHidden/>
              </w:rPr>
              <w:fldChar w:fldCharType="begin"/>
            </w:r>
            <w:r w:rsidR="00932632">
              <w:rPr>
                <w:noProof/>
                <w:webHidden/>
              </w:rPr>
              <w:instrText xml:space="preserve"> PAGEREF _Toc94166625 \h </w:instrText>
            </w:r>
            <w:r w:rsidR="00932632">
              <w:rPr>
                <w:noProof/>
                <w:webHidden/>
              </w:rPr>
            </w:r>
            <w:r w:rsidR="00932632">
              <w:rPr>
                <w:noProof/>
                <w:webHidden/>
              </w:rPr>
              <w:fldChar w:fldCharType="separate"/>
            </w:r>
            <w:r w:rsidR="001C365A">
              <w:rPr>
                <w:noProof/>
                <w:webHidden/>
              </w:rPr>
              <w:t>18</w:t>
            </w:r>
            <w:r w:rsidR="00932632">
              <w:rPr>
                <w:noProof/>
                <w:webHidden/>
              </w:rPr>
              <w:fldChar w:fldCharType="end"/>
            </w:r>
          </w:hyperlink>
        </w:p>
        <w:p w14:paraId="4ACFA929" w14:textId="4E4744E2" w:rsidR="00932632" w:rsidRDefault="00115661">
          <w:pPr>
            <w:pStyle w:val="TOC3"/>
            <w:rPr>
              <w:noProof/>
              <w:sz w:val="22"/>
              <w:lang w:val="is-IS" w:eastAsia="is-IS"/>
            </w:rPr>
          </w:pPr>
          <w:hyperlink w:anchor="_Toc94166626" w:history="1">
            <w:r w:rsidR="00932632" w:rsidRPr="00E919C3">
              <w:rPr>
                <w:rStyle w:val="Hyperlink"/>
                <w:noProof/>
              </w:rPr>
              <w:t>4.4.3</w:t>
            </w:r>
            <w:r w:rsidR="00932632">
              <w:rPr>
                <w:noProof/>
                <w:sz w:val="22"/>
                <w:lang w:val="is-IS" w:eastAsia="is-IS"/>
              </w:rPr>
              <w:tab/>
            </w:r>
            <w:r w:rsidR="00932632" w:rsidRPr="00E919C3">
              <w:rPr>
                <w:rStyle w:val="Hyperlink"/>
                <w:noProof/>
              </w:rPr>
              <w:t>Próf og mælingar</w:t>
            </w:r>
            <w:r w:rsidR="00932632">
              <w:rPr>
                <w:noProof/>
                <w:webHidden/>
              </w:rPr>
              <w:tab/>
            </w:r>
            <w:r w:rsidR="00932632">
              <w:rPr>
                <w:noProof/>
                <w:webHidden/>
              </w:rPr>
              <w:fldChar w:fldCharType="begin"/>
            </w:r>
            <w:r w:rsidR="00932632">
              <w:rPr>
                <w:noProof/>
                <w:webHidden/>
              </w:rPr>
              <w:instrText xml:space="preserve"> PAGEREF _Toc94166626 \h </w:instrText>
            </w:r>
            <w:r w:rsidR="00932632">
              <w:rPr>
                <w:noProof/>
                <w:webHidden/>
              </w:rPr>
            </w:r>
            <w:r w:rsidR="00932632">
              <w:rPr>
                <w:noProof/>
                <w:webHidden/>
              </w:rPr>
              <w:fldChar w:fldCharType="separate"/>
            </w:r>
            <w:r w:rsidR="001C365A">
              <w:rPr>
                <w:noProof/>
                <w:webHidden/>
              </w:rPr>
              <w:t>18</w:t>
            </w:r>
            <w:r w:rsidR="00932632">
              <w:rPr>
                <w:noProof/>
                <w:webHidden/>
              </w:rPr>
              <w:fldChar w:fldCharType="end"/>
            </w:r>
          </w:hyperlink>
        </w:p>
        <w:p w14:paraId="1B997066" w14:textId="3BAC5501" w:rsidR="00932632" w:rsidRDefault="00115661">
          <w:pPr>
            <w:pStyle w:val="TOC3"/>
            <w:rPr>
              <w:noProof/>
              <w:sz w:val="22"/>
              <w:lang w:val="is-IS" w:eastAsia="is-IS"/>
            </w:rPr>
          </w:pPr>
          <w:hyperlink w:anchor="_Toc94166627" w:history="1">
            <w:r w:rsidR="00932632" w:rsidRPr="00E919C3">
              <w:rPr>
                <w:rStyle w:val="Hyperlink"/>
                <w:noProof/>
              </w:rPr>
              <w:t>4.4.4</w:t>
            </w:r>
            <w:r w:rsidR="00932632">
              <w:rPr>
                <w:noProof/>
                <w:sz w:val="22"/>
                <w:lang w:val="is-IS" w:eastAsia="is-IS"/>
              </w:rPr>
              <w:tab/>
            </w:r>
            <w:r w:rsidR="00932632" w:rsidRPr="00E919C3">
              <w:rPr>
                <w:rStyle w:val="Hyperlink"/>
                <w:noProof/>
              </w:rPr>
              <w:t>Tíðni prófa við framkvæmd</w:t>
            </w:r>
            <w:r w:rsidR="00932632">
              <w:rPr>
                <w:noProof/>
                <w:webHidden/>
              </w:rPr>
              <w:tab/>
            </w:r>
            <w:r w:rsidR="00932632">
              <w:rPr>
                <w:noProof/>
                <w:webHidden/>
              </w:rPr>
              <w:fldChar w:fldCharType="begin"/>
            </w:r>
            <w:r w:rsidR="00932632">
              <w:rPr>
                <w:noProof/>
                <w:webHidden/>
              </w:rPr>
              <w:instrText xml:space="preserve"> PAGEREF _Toc94166627 \h </w:instrText>
            </w:r>
            <w:r w:rsidR="00932632">
              <w:rPr>
                <w:noProof/>
                <w:webHidden/>
              </w:rPr>
            </w:r>
            <w:r w:rsidR="00932632">
              <w:rPr>
                <w:noProof/>
                <w:webHidden/>
              </w:rPr>
              <w:fldChar w:fldCharType="separate"/>
            </w:r>
            <w:r w:rsidR="001C365A">
              <w:rPr>
                <w:noProof/>
                <w:webHidden/>
              </w:rPr>
              <w:t>20</w:t>
            </w:r>
            <w:r w:rsidR="00932632">
              <w:rPr>
                <w:noProof/>
                <w:webHidden/>
              </w:rPr>
              <w:fldChar w:fldCharType="end"/>
            </w:r>
          </w:hyperlink>
        </w:p>
        <w:p w14:paraId="6879BF1C" w14:textId="5D19B6D8" w:rsidR="00932632" w:rsidRDefault="00115661">
          <w:pPr>
            <w:pStyle w:val="TOC2"/>
            <w:rPr>
              <w:noProof/>
              <w:sz w:val="22"/>
              <w:lang w:val="is-IS" w:eastAsia="is-IS"/>
            </w:rPr>
          </w:pPr>
          <w:hyperlink w:anchor="_Toc94166628" w:history="1">
            <w:r w:rsidR="00932632" w:rsidRPr="00E919C3">
              <w:rPr>
                <w:rStyle w:val="Hyperlink"/>
                <w:noProof/>
              </w:rPr>
              <w:t>4.5</w:t>
            </w:r>
            <w:r w:rsidR="00932632">
              <w:rPr>
                <w:noProof/>
                <w:sz w:val="22"/>
                <w:lang w:val="is-IS" w:eastAsia="is-IS"/>
              </w:rPr>
              <w:tab/>
            </w:r>
            <w:r w:rsidR="00932632" w:rsidRPr="00E919C3">
              <w:rPr>
                <w:rStyle w:val="Hyperlink"/>
                <w:noProof/>
              </w:rPr>
              <w:t>Kröfur</w:t>
            </w:r>
            <w:r w:rsidR="00932632">
              <w:rPr>
                <w:noProof/>
                <w:webHidden/>
              </w:rPr>
              <w:tab/>
            </w:r>
            <w:r w:rsidR="00932632">
              <w:rPr>
                <w:noProof/>
                <w:webHidden/>
              </w:rPr>
              <w:fldChar w:fldCharType="begin"/>
            </w:r>
            <w:r w:rsidR="00932632">
              <w:rPr>
                <w:noProof/>
                <w:webHidden/>
              </w:rPr>
              <w:instrText xml:space="preserve"> PAGEREF _Toc94166628 \h </w:instrText>
            </w:r>
            <w:r w:rsidR="00932632">
              <w:rPr>
                <w:noProof/>
                <w:webHidden/>
              </w:rPr>
            </w:r>
            <w:r w:rsidR="00932632">
              <w:rPr>
                <w:noProof/>
                <w:webHidden/>
              </w:rPr>
              <w:fldChar w:fldCharType="separate"/>
            </w:r>
            <w:r w:rsidR="001C365A">
              <w:rPr>
                <w:noProof/>
                <w:webHidden/>
              </w:rPr>
              <w:t>21</w:t>
            </w:r>
            <w:r w:rsidR="00932632">
              <w:rPr>
                <w:noProof/>
                <w:webHidden/>
              </w:rPr>
              <w:fldChar w:fldCharType="end"/>
            </w:r>
          </w:hyperlink>
        </w:p>
        <w:p w14:paraId="21A58F02" w14:textId="1399D5E0" w:rsidR="00932632" w:rsidRDefault="00115661">
          <w:pPr>
            <w:pStyle w:val="TOC3"/>
            <w:rPr>
              <w:noProof/>
              <w:sz w:val="22"/>
              <w:lang w:val="is-IS" w:eastAsia="is-IS"/>
            </w:rPr>
          </w:pPr>
          <w:hyperlink w:anchor="_Toc94166629" w:history="1">
            <w:r w:rsidR="00932632" w:rsidRPr="00E919C3">
              <w:rPr>
                <w:rStyle w:val="Hyperlink"/>
                <w:noProof/>
              </w:rPr>
              <w:t>4.5.1</w:t>
            </w:r>
            <w:r w:rsidR="00932632">
              <w:rPr>
                <w:noProof/>
                <w:sz w:val="22"/>
                <w:lang w:val="is-IS" w:eastAsia="is-IS"/>
              </w:rPr>
              <w:tab/>
            </w:r>
            <w:r w:rsidR="00932632" w:rsidRPr="00E919C3">
              <w:rPr>
                <w:rStyle w:val="Hyperlink"/>
                <w:noProof/>
              </w:rPr>
              <w:t>Kröfur til steinefna</w:t>
            </w:r>
            <w:r w:rsidR="00932632">
              <w:rPr>
                <w:noProof/>
                <w:webHidden/>
              </w:rPr>
              <w:tab/>
            </w:r>
            <w:r w:rsidR="00932632">
              <w:rPr>
                <w:noProof/>
                <w:webHidden/>
              </w:rPr>
              <w:fldChar w:fldCharType="begin"/>
            </w:r>
            <w:r w:rsidR="00932632">
              <w:rPr>
                <w:noProof/>
                <w:webHidden/>
              </w:rPr>
              <w:instrText xml:space="preserve"> PAGEREF _Toc94166629 \h </w:instrText>
            </w:r>
            <w:r w:rsidR="00932632">
              <w:rPr>
                <w:noProof/>
                <w:webHidden/>
              </w:rPr>
            </w:r>
            <w:r w:rsidR="00932632">
              <w:rPr>
                <w:noProof/>
                <w:webHidden/>
              </w:rPr>
              <w:fldChar w:fldCharType="separate"/>
            </w:r>
            <w:r w:rsidR="001C365A">
              <w:rPr>
                <w:noProof/>
                <w:webHidden/>
              </w:rPr>
              <w:t>22</w:t>
            </w:r>
            <w:r w:rsidR="00932632">
              <w:rPr>
                <w:noProof/>
                <w:webHidden/>
              </w:rPr>
              <w:fldChar w:fldCharType="end"/>
            </w:r>
          </w:hyperlink>
        </w:p>
        <w:p w14:paraId="676C008A" w14:textId="3E2B1F2E" w:rsidR="00932632" w:rsidRDefault="00115661">
          <w:pPr>
            <w:pStyle w:val="TOC3"/>
            <w:rPr>
              <w:noProof/>
              <w:sz w:val="22"/>
              <w:lang w:val="is-IS" w:eastAsia="is-IS"/>
            </w:rPr>
          </w:pPr>
          <w:hyperlink w:anchor="_Toc94166630" w:history="1">
            <w:r w:rsidR="00932632" w:rsidRPr="00E919C3">
              <w:rPr>
                <w:rStyle w:val="Hyperlink"/>
                <w:noProof/>
              </w:rPr>
              <w:t>4.5.2</w:t>
            </w:r>
            <w:r w:rsidR="00932632">
              <w:rPr>
                <w:noProof/>
                <w:sz w:val="22"/>
                <w:lang w:val="is-IS" w:eastAsia="is-IS"/>
              </w:rPr>
              <w:tab/>
            </w:r>
            <w:r w:rsidR="00932632" w:rsidRPr="00E919C3">
              <w:rPr>
                <w:rStyle w:val="Hyperlink"/>
                <w:noProof/>
              </w:rPr>
              <w:t>Kröfur til efnismassa</w:t>
            </w:r>
            <w:r w:rsidR="00932632">
              <w:rPr>
                <w:noProof/>
                <w:webHidden/>
              </w:rPr>
              <w:tab/>
            </w:r>
            <w:r w:rsidR="00932632">
              <w:rPr>
                <w:noProof/>
                <w:webHidden/>
              </w:rPr>
              <w:fldChar w:fldCharType="begin"/>
            </w:r>
            <w:r w:rsidR="00932632">
              <w:rPr>
                <w:noProof/>
                <w:webHidden/>
              </w:rPr>
              <w:instrText xml:space="preserve"> PAGEREF _Toc94166630 \h </w:instrText>
            </w:r>
            <w:r w:rsidR="00932632">
              <w:rPr>
                <w:noProof/>
                <w:webHidden/>
              </w:rPr>
            </w:r>
            <w:r w:rsidR="00932632">
              <w:rPr>
                <w:noProof/>
                <w:webHidden/>
              </w:rPr>
              <w:fldChar w:fldCharType="separate"/>
            </w:r>
            <w:r w:rsidR="001C365A">
              <w:rPr>
                <w:noProof/>
                <w:webHidden/>
              </w:rPr>
              <w:t>26</w:t>
            </w:r>
            <w:r w:rsidR="00932632">
              <w:rPr>
                <w:noProof/>
                <w:webHidden/>
              </w:rPr>
              <w:fldChar w:fldCharType="end"/>
            </w:r>
          </w:hyperlink>
        </w:p>
        <w:p w14:paraId="355D8C8B" w14:textId="2773E20F" w:rsidR="00932632" w:rsidRDefault="00115661">
          <w:pPr>
            <w:pStyle w:val="TOC3"/>
            <w:rPr>
              <w:noProof/>
              <w:sz w:val="22"/>
              <w:lang w:val="is-IS" w:eastAsia="is-IS"/>
            </w:rPr>
          </w:pPr>
          <w:hyperlink w:anchor="_Toc94166631" w:history="1">
            <w:r w:rsidR="00932632" w:rsidRPr="00E919C3">
              <w:rPr>
                <w:rStyle w:val="Hyperlink"/>
                <w:noProof/>
              </w:rPr>
              <w:t>4.5.3</w:t>
            </w:r>
            <w:r w:rsidR="00932632">
              <w:rPr>
                <w:noProof/>
                <w:sz w:val="22"/>
                <w:lang w:val="is-IS" w:eastAsia="is-IS"/>
              </w:rPr>
              <w:tab/>
            </w:r>
            <w:r w:rsidR="00932632" w:rsidRPr="00E919C3">
              <w:rPr>
                <w:rStyle w:val="Hyperlink"/>
                <w:noProof/>
              </w:rPr>
              <w:t>Kröfur við framkvæmd</w:t>
            </w:r>
            <w:r w:rsidR="00932632">
              <w:rPr>
                <w:noProof/>
                <w:webHidden/>
              </w:rPr>
              <w:tab/>
            </w:r>
            <w:r w:rsidR="00932632">
              <w:rPr>
                <w:noProof/>
                <w:webHidden/>
              </w:rPr>
              <w:fldChar w:fldCharType="begin"/>
            </w:r>
            <w:r w:rsidR="00932632">
              <w:rPr>
                <w:noProof/>
                <w:webHidden/>
              </w:rPr>
              <w:instrText xml:space="preserve"> PAGEREF _Toc94166631 \h </w:instrText>
            </w:r>
            <w:r w:rsidR="00932632">
              <w:rPr>
                <w:noProof/>
                <w:webHidden/>
              </w:rPr>
            </w:r>
            <w:r w:rsidR="00932632">
              <w:rPr>
                <w:noProof/>
                <w:webHidden/>
              </w:rPr>
              <w:fldChar w:fldCharType="separate"/>
            </w:r>
            <w:r w:rsidR="001C365A">
              <w:rPr>
                <w:noProof/>
                <w:webHidden/>
              </w:rPr>
              <w:t>28</w:t>
            </w:r>
            <w:r w:rsidR="00932632">
              <w:rPr>
                <w:noProof/>
                <w:webHidden/>
              </w:rPr>
              <w:fldChar w:fldCharType="end"/>
            </w:r>
          </w:hyperlink>
        </w:p>
        <w:p w14:paraId="1587428B" w14:textId="60E5853D" w:rsidR="008C1F4F" w:rsidRDefault="008C1F4F">
          <w:r>
            <w:rPr>
              <w:b/>
              <w:bCs/>
              <w:noProof/>
            </w:rPr>
            <w:fldChar w:fldCharType="end"/>
          </w:r>
        </w:p>
      </w:sdtContent>
    </w:sdt>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p w14:paraId="7D0443A8" w14:textId="6C4C02AD" w:rsidR="00B3067E" w:rsidRPr="00D06EE7" w:rsidRDefault="008C1F4F" w:rsidP="00CE609E">
      <w:pPr>
        <w:pStyle w:val="Heading1"/>
        <w:numPr>
          <w:ilvl w:val="0"/>
          <w:numId w:val="0"/>
        </w:numPr>
        <w:ind w:left="426" w:hanging="426"/>
        <w:rPr>
          <w:lang w:val="is-IS"/>
        </w:rPr>
      </w:pPr>
      <w:bookmarkStart w:id="4" w:name="_Toc73693813"/>
      <w:bookmarkStart w:id="5" w:name="_Toc94166607"/>
      <w:bookmarkStart w:id="6" w:name="_Hlk55893265"/>
      <w:r>
        <w:rPr>
          <w:lang w:val="is-IS"/>
        </w:rPr>
        <w:lastRenderedPageBreak/>
        <w:t>4</w:t>
      </w:r>
      <w:r>
        <w:rPr>
          <w:lang w:val="is-IS"/>
        </w:rPr>
        <w:tab/>
        <w:t>Styrktarlag</w:t>
      </w:r>
      <w:bookmarkEnd w:id="4"/>
      <w:bookmarkEnd w:id="5"/>
    </w:p>
    <w:p w14:paraId="2E78CFA1" w14:textId="77777777" w:rsidR="00C55D7F" w:rsidRPr="00C55D7F" w:rsidRDefault="00C55D7F" w:rsidP="004E0B56">
      <w:pPr>
        <w:pStyle w:val="KAFLI"/>
      </w:pPr>
      <w:bookmarkStart w:id="7" w:name="_Toc94166608"/>
      <w:bookmarkEnd w:id="6"/>
      <w:r w:rsidRPr="00C55D7F">
        <w:t>4.1</w:t>
      </w:r>
      <w:r w:rsidRPr="00C55D7F">
        <w:tab/>
        <w:t>Hlutverk, eiginleikar og efnisgerðir</w:t>
      </w:r>
      <w:bookmarkEnd w:id="7"/>
    </w:p>
    <w:p w14:paraId="6BC2254F" w14:textId="77777777" w:rsidR="00C55D7F" w:rsidRPr="00C55D7F" w:rsidRDefault="00C55D7F" w:rsidP="00C55D7F">
      <w:pPr>
        <w:spacing w:after="240"/>
        <w:rPr>
          <w:lang w:val="is-IS"/>
        </w:rPr>
      </w:pPr>
      <w:r w:rsidRPr="00C55D7F">
        <w:rPr>
          <w:lang w:val="is-IS"/>
        </w:rPr>
        <w:t xml:space="preserve">Hlutverk styrktarlags er ásamt burðarlagi, að dreifa umferðarálagi á undirbygginguna þannig að ekki komi fram formbreytingar á slitlaginu. Meiri kröfur eru gerðar til efnis í styrktarlag, en fyllingu. </w:t>
      </w:r>
    </w:p>
    <w:p w14:paraId="121E2F07" w14:textId="2EC71E5E" w:rsidR="00C55D7F" w:rsidRPr="00862F10" w:rsidRDefault="00C55D7F" w:rsidP="00C55D7F">
      <w:pPr>
        <w:spacing w:after="240"/>
        <w:rPr>
          <w:lang w:val="is-IS"/>
        </w:rPr>
      </w:pPr>
      <w:r w:rsidRPr="00862F10">
        <w:rPr>
          <w:lang w:val="is-IS"/>
        </w:rPr>
        <w:t>Styrktarlagi er oft skipt í tvo hluta, efra- og neðra styrktarlag, þar sem meiri kröfur eru gerðar til efnis í efri hlutanum</w:t>
      </w:r>
      <w:r w:rsidR="002D54E2" w:rsidRPr="00862F10">
        <w:rPr>
          <w:rStyle w:val="FootnoteReference"/>
          <w:lang w:val="is-IS"/>
        </w:rPr>
        <w:footnoteReference w:id="1"/>
      </w:r>
      <w:r w:rsidRPr="00862F10">
        <w:rPr>
          <w:lang w:val="is-IS"/>
        </w:rPr>
        <w:t>. Kröfur til efnis í neðri hluta þess eru aðallega að það sé ekki næmt fyrir frostáhrifum en auk þess eru kröfur um steinastærðir og lögun kornakúrfu (Cu-gildis, Cu=D</w:t>
      </w:r>
      <w:r w:rsidRPr="00862F10">
        <w:rPr>
          <w:vertAlign w:val="subscript"/>
          <w:lang w:val="is-IS"/>
        </w:rPr>
        <w:t>60</w:t>
      </w:r>
      <w:r w:rsidRPr="00862F10">
        <w:rPr>
          <w:lang w:val="is-IS"/>
        </w:rPr>
        <w:t>/D</w:t>
      </w:r>
      <w:r w:rsidRPr="00862F10">
        <w:rPr>
          <w:vertAlign w:val="subscript"/>
          <w:lang w:val="is-IS"/>
        </w:rPr>
        <w:t>10</w:t>
      </w:r>
      <w:r w:rsidRPr="00862F10">
        <w:rPr>
          <w:lang w:val="is-IS"/>
        </w:rPr>
        <w:t>, þar sem D</w:t>
      </w:r>
      <w:r w:rsidRPr="00862F10">
        <w:rPr>
          <w:vertAlign w:val="subscript"/>
          <w:lang w:val="is-IS"/>
        </w:rPr>
        <w:t>60</w:t>
      </w:r>
      <w:r w:rsidRPr="00862F10">
        <w:rPr>
          <w:lang w:val="is-IS"/>
        </w:rPr>
        <w:t xml:space="preserve"> er sú sigtastærð sem 60% af efninu smýgur og D</w:t>
      </w:r>
      <w:r w:rsidRPr="00862F10">
        <w:rPr>
          <w:vertAlign w:val="subscript"/>
          <w:lang w:val="is-IS"/>
        </w:rPr>
        <w:t>10</w:t>
      </w:r>
      <w:r w:rsidRPr="00862F10">
        <w:rPr>
          <w:lang w:val="is-IS"/>
        </w:rPr>
        <w:t xml:space="preserve"> er sú sigtastærð sem 10% af efninu smýgur). Til efra styrktarlags eru gerðar meiri kröfur, sbr. kafla 4.5.</w:t>
      </w:r>
    </w:p>
    <w:p w14:paraId="27220E51" w14:textId="6EF556E9" w:rsidR="002D54E2" w:rsidRPr="00862F10" w:rsidRDefault="00C55D7F" w:rsidP="00C55D7F">
      <w:pPr>
        <w:spacing w:after="240"/>
        <w:rPr>
          <w:lang w:val="is-IS"/>
        </w:rPr>
      </w:pPr>
      <w:r w:rsidRPr="00862F10">
        <w:rPr>
          <w:lang w:val="is-IS"/>
        </w:rPr>
        <w:t xml:space="preserve">Í styrktarlag eru notuð eins góð efni og völ er á og ef notuð eru misgóð efni skal nota betra efnið í efri hlutann. Efnisgerðir sem koma til greina eru bæði set og berg og einnig getur komið til greina að nota endurunnin efni, að undangengnum sérstökum athugunum. Endurunnin efni hafa ekki verið mikið notuð hérlendis en dæmi um slík efni eru mulin steinsteypa og malbik úr gömlum vegum. </w:t>
      </w:r>
    </w:p>
    <w:p w14:paraId="1F0375A7" w14:textId="77777777" w:rsidR="00017DF3" w:rsidRPr="00017DF3" w:rsidRDefault="00017DF3" w:rsidP="00017DF3">
      <w:pPr>
        <w:spacing w:after="240"/>
        <w:rPr>
          <w:lang w:val="is-IS"/>
        </w:rPr>
      </w:pPr>
      <w:r w:rsidRPr="00862F10">
        <w:rPr>
          <w:lang w:val="is-IS"/>
        </w:rPr>
        <w:t>Steinefni úr setmyndunum er oft notað óunnið í styrktarlag og eru þá valdar jarðmyndanir þar sem efnið er með hæfilegu magni fínefna og góða kornadreifingu fyrir styrktarlag. Á undanförnum árum hefur þó færst mjög í vöxt að efni úr setmyndunum, ætlað í efra styrktarlag, sé malað eða harpað til að uppfylla kröfur um kornastærð.</w:t>
      </w:r>
      <w:r w:rsidRPr="00017DF3">
        <w:rPr>
          <w:lang w:val="is-IS"/>
        </w:rPr>
        <w:t xml:space="preserve"> </w:t>
      </w:r>
    </w:p>
    <w:p w14:paraId="62C5452F" w14:textId="77777777" w:rsidR="00017DF3" w:rsidRPr="00017DF3" w:rsidRDefault="00017DF3" w:rsidP="00017DF3">
      <w:pPr>
        <w:spacing w:after="240"/>
        <w:rPr>
          <w:lang w:val="is-IS"/>
        </w:rPr>
      </w:pPr>
      <w:r w:rsidRPr="00017DF3">
        <w:rPr>
          <w:lang w:val="is-IS"/>
        </w:rPr>
        <w:t xml:space="preserve">Sprengt grjót úr námum og skeringum er í vaxandi mæli notað í styrktarlag. Grjót sem springur að verulegu leyti niður í kornastærðir sem eru minni en 200 – 250 mm í þvermál er oft hægt að nota án frekari vinnslu, en það er þó háð þykkt styrktarlagsins. Algengt hefur verið að nota hraunkarga sem er í efstu 2-3 m apalhrauna í styrktarlag og hefur slíkt efni reynst vel þrátt fyrir að styrkur þess sé fremur lágur, þar sem efnið er gropið. Hins vegar brotnar hraunkarginn niður í sand og malarstærðir að hluta á verktíma undan völtun og vinnuumferð og myndar þannig stöðugt lag vegna þess hversu hrjúf og köntótt bergkornin eru, auk þess sem kornakúrfan lagast við niðurbrot efnisins. Bólstraberg og bólstrabrotaberg hefur einnig reynst vel í styrktarlag og er oft hægt að rippa efnið niður í hæfilegar stærðir sem m.a. má nota sem púkk, en það getur haft svipaða burðareiginleika og hraunkargi og grófmalað efni. Vinnsla á hraunklöpp (hraunið undir gjallkarganum) </w:t>
      </w:r>
      <w:r w:rsidRPr="00017DF3">
        <w:rPr>
          <w:lang w:val="is-IS"/>
        </w:rPr>
        <w:lastRenderedPageBreak/>
        <w:t>hefur einnig farið vaxandi og er vinnslan sambærileg vinnslu úr öðrum bergnámum, þ.e. með sprengingu.</w:t>
      </w:r>
    </w:p>
    <w:p w14:paraId="55142C84" w14:textId="2ABEA7E8" w:rsidR="00017DF3" w:rsidRDefault="00017DF3" w:rsidP="00017DF3">
      <w:pPr>
        <w:spacing w:after="240"/>
        <w:rPr>
          <w:lang w:val="is-IS"/>
        </w:rPr>
      </w:pPr>
      <w:r w:rsidRPr="00017DF3">
        <w:rPr>
          <w:lang w:val="is-IS"/>
        </w:rPr>
        <w:t>Hentugt getur verið að miða við D‘</w:t>
      </w:r>
      <w:r w:rsidRPr="002B11A3">
        <w:rPr>
          <w:vertAlign w:val="subscript"/>
          <w:lang w:val="is-IS"/>
        </w:rPr>
        <w:t>98</w:t>
      </w:r>
      <w:r w:rsidR="0008672D">
        <w:rPr>
          <w:rStyle w:val="FootnoteReference"/>
          <w:lang w:val="is-IS"/>
        </w:rPr>
        <w:footnoteReference w:id="2"/>
      </w:r>
      <w:r w:rsidRPr="00017DF3">
        <w:rPr>
          <w:lang w:val="is-IS"/>
        </w:rPr>
        <w:t xml:space="preserve">  fyrir óunnið og óflokkað efni. D‘</w:t>
      </w:r>
      <w:r w:rsidRPr="002B11A3">
        <w:rPr>
          <w:vertAlign w:val="subscript"/>
          <w:lang w:val="is-IS"/>
        </w:rPr>
        <w:t>98</w:t>
      </w:r>
      <w:r w:rsidRPr="00017DF3">
        <w:rPr>
          <w:lang w:val="is-IS"/>
        </w:rPr>
        <w:t xml:space="preserve"> í styrktarlagi má mest vera 2/3 af lagþykktinni. Fyrir malað eða flokkað efni er æskilegt að miða við efri flokkunarstærð (D) og skal hún ekki vera meiri en helmingur af lagþykktinni. Stærstu steinar (D‘</w:t>
      </w:r>
      <w:r w:rsidRPr="002B11A3">
        <w:rPr>
          <w:vertAlign w:val="subscript"/>
          <w:lang w:val="is-IS"/>
        </w:rPr>
        <w:t>98</w:t>
      </w:r>
      <w:r w:rsidRPr="00017DF3">
        <w:rPr>
          <w:lang w:val="is-IS"/>
        </w:rPr>
        <w:t>) skulu ekki vera stærri en 250 mm</w:t>
      </w:r>
      <w:r w:rsidRPr="0097018D">
        <w:rPr>
          <w:lang w:val="is-IS"/>
        </w:rPr>
        <w:t>. Ef styrktarlaginu er skipt í efra og neðra styrktarlag verður efra lagið að vera minnst 150 mm þykkt.</w:t>
      </w:r>
      <w:r w:rsidRPr="00017DF3">
        <w:rPr>
          <w:lang w:val="is-IS"/>
        </w:rPr>
        <w:t xml:space="preserve"> Gera má ráð fyrir að oftast þurfi að flokka eða mala sprengt grjót í styrktarlag til að uppfylla áður nefnd ákvæði um steinastærð. Tafla 4.1 sýnir algenga stærðaflokka efnis sem notað er í styrktarlag. ÍST EN 13242 og ÍST EN 13285 skilgreina ekki grófara efni en 0/90 en verkkaupa er heimilt að skilgreina grófara efni.</w:t>
      </w:r>
    </w:p>
    <w:p w14:paraId="3132261B" w14:textId="13CA5A12" w:rsidR="00D078A8" w:rsidRPr="0060718E" w:rsidRDefault="00E277FC" w:rsidP="00CE609E">
      <w:pPr>
        <w:spacing w:before="240" w:after="360" w:line="200" w:lineRule="atLeast"/>
        <w:rPr>
          <w:rStyle w:val="Myndatexti2Staf"/>
        </w:rPr>
      </w:pPr>
      <w:r w:rsidRPr="00CE609E">
        <w:rPr>
          <w:b/>
          <w:bCs/>
          <w:sz w:val="16"/>
          <w:szCs w:val="18"/>
          <w:lang w:val="is-IS"/>
        </w:rPr>
        <w:t>Tafla 4-1:</w:t>
      </w:r>
      <w:r w:rsidRPr="00CE609E">
        <w:rPr>
          <w:sz w:val="16"/>
          <w:szCs w:val="18"/>
          <w:lang w:val="is-IS"/>
        </w:rPr>
        <w:t xml:space="preserve"> </w:t>
      </w:r>
      <w:r w:rsidR="00CE609E" w:rsidRPr="00CE609E">
        <w:rPr>
          <w:sz w:val="16"/>
          <w:szCs w:val="18"/>
          <w:lang w:val="is-IS"/>
        </w:rPr>
        <w:br/>
      </w:r>
      <w:r w:rsidRPr="0060718E">
        <w:rPr>
          <w:rStyle w:val="Myndatexti2Staf"/>
        </w:rPr>
        <w:t>Algengir stærðaflokkar (d/D) efnis sem unnið er í styrktarlag</w:t>
      </w:r>
    </w:p>
    <w:tbl>
      <w:tblPr>
        <w:tblStyle w:val="IRCAcolor"/>
        <w:tblW w:w="5103" w:type="dxa"/>
        <w:tblLook w:val="0660" w:firstRow="1" w:lastRow="1" w:firstColumn="0" w:lastColumn="0" w:noHBand="1" w:noVBand="1"/>
      </w:tblPr>
      <w:tblGrid>
        <w:gridCol w:w="2410"/>
        <w:gridCol w:w="2693"/>
      </w:tblGrid>
      <w:tr w:rsidR="00E277FC" w:rsidRPr="00BE7E08" w14:paraId="0750C801" w14:textId="77777777" w:rsidTr="00F71451">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2240042F" w14:textId="1CAA3E5A" w:rsidR="00E277FC" w:rsidRPr="006253B2" w:rsidRDefault="00E14EA0" w:rsidP="006253B2">
            <w:pPr>
              <w:jc w:val="center"/>
              <w:rPr>
                <w:szCs w:val="20"/>
              </w:rPr>
            </w:pPr>
            <w:r w:rsidRPr="00E14EA0">
              <w:rPr>
                <w:szCs w:val="20"/>
              </w:rPr>
              <w:t>Óflokkað efni,</w:t>
            </w:r>
            <w:r w:rsidR="006253B2">
              <w:rPr>
                <w:szCs w:val="20"/>
              </w:rPr>
              <w:t xml:space="preserve"> </w:t>
            </w:r>
            <w:r w:rsidRPr="00E14EA0">
              <w:rPr>
                <w:szCs w:val="20"/>
              </w:rPr>
              <w:t>mm</w:t>
            </w:r>
          </w:p>
        </w:tc>
        <w:tc>
          <w:tcPr>
            <w:tcW w:w="2693" w:type="dxa"/>
          </w:tcPr>
          <w:p w14:paraId="0CED5133" w14:textId="34270E48" w:rsidR="00E277FC" w:rsidRPr="00F71451" w:rsidRDefault="00601BB9" w:rsidP="00F71451">
            <w:pPr>
              <w:jc w:val="center"/>
              <w:rPr>
                <w:b w:val="0"/>
                <w:lang w:val="is-IS"/>
              </w:rPr>
            </w:pPr>
            <w:r w:rsidRPr="00F1101F">
              <w:rPr>
                <w:lang w:val="is-IS"/>
              </w:rPr>
              <w:t>Flokkað efni</w:t>
            </w:r>
            <w:r>
              <w:rPr>
                <w:lang w:val="is-IS"/>
              </w:rPr>
              <w:t>,</w:t>
            </w:r>
            <w:r w:rsidR="00F71451">
              <w:rPr>
                <w:lang w:val="is-IS"/>
              </w:rPr>
              <w:t xml:space="preserve"> </w:t>
            </w:r>
            <w:r w:rsidRPr="00F1101F">
              <w:rPr>
                <w:lang w:val="is-IS"/>
              </w:rPr>
              <w:t>mm</w:t>
            </w:r>
          </w:p>
        </w:tc>
      </w:tr>
      <w:tr w:rsidR="009D749F" w:rsidRPr="00BE7E08" w14:paraId="046964BC" w14:textId="77777777" w:rsidTr="00F71451">
        <w:tc>
          <w:tcPr>
            <w:tcW w:w="2410" w:type="dxa"/>
          </w:tcPr>
          <w:p w14:paraId="411583DD" w14:textId="40887E5C" w:rsidR="009D749F" w:rsidRPr="00BE7E08" w:rsidRDefault="009D749F" w:rsidP="009D749F">
            <w:pPr>
              <w:spacing w:line="260" w:lineRule="atLeast"/>
              <w:rPr>
                <w:sz w:val="18"/>
                <w:szCs w:val="18"/>
                <w:lang w:val="is-IS"/>
              </w:rPr>
            </w:pPr>
            <w:r w:rsidRPr="00367F3B">
              <w:t>0/45</w:t>
            </w:r>
          </w:p>
        </w:tc>
        <w:tc>
          <w:tcPr>
            <w:tcW w:w="2693" w:type="dxa"/>
          </w:tcPr>
          <w:p w14:paraId="71708348" w14:textId="5CF6B8F2" w:rsidR="009D749F" w:rsidRPr="00BE7E08" w:rsidRDefault="009D749F" w:rsidP="009D749F">
            <w:pPr>
              <w:spacing w:line="260" w:lineRule="atLeast"/>
              <w:rPr>
                <w:sz w:val="18"/>
                <w:szCs w:val="18"/>
                <w:lang w:val="is-IS"/>
              </w:rPr>
            </w:pPr>
          </w:p>
        </w:tc>
      </w:tr>
      <w:tr w:rsidR="009D749F" w:rsidRPr="00BE7E08" w14:paraId="638A1B85" w14:textId="77777777" w:rsidTr="00F71451">
        <w:tc>
          <w:tcPr>
            <w:tcW w:w="2410" w:type="dxa"/>
          </w:tcPr>
          <w:p w14:paraId="5A4A3246" w14:textId="5AAB3B10" w:rsidR="009D749F" w:rsidRPr="00BE7E08" w:rsidRDefault="009D749F" w:rsidP="009D749F">
            <w:pPr>
              <w:spacing w:line="260" w:lineRule="atLeast"/>
              <w:rPr>
                <w:sz w:val="18"/>
                <w:szCs w:val="18"/>
                <w:lang w:val="is-IS"/>
              </w:rPr>
            </w:pPr>
            <w:r w:rsidRPr="00367F3B">
              <w:t>0/63</w:t>
            </w:r>
          </w:p>
        </w:tc>
        <w:tc>
          <w:tcPr>
            <w:tcW w:w="2693" w:type="dxa"/>
          </w:tcPr>
          <w:p w14:paraId="6B778730" w14:textId="7390AE2A" w:rsidR="009D749F" w:rsidRPr="00BE7E08" w:rsidRDefault="009D749F" w:rsidP="009D749F">
            <w:pPr>
              <w:spacing w:line="260" w:lineRule="atLeast"/>
              <w:rPr>
                <w:sz w:val="18"/>
                <w:szCs w:val="18"/>
                <w:lang w:val="is-IS"/>
              </w:rPr>
            </w:pPr>
          </w:p>
        </w:tc>
      </w:tr>
      <w:tr w:rsidR="00E22432" w:rsidRPr="00BE7E08" w14:paraId="056CE1AE" w14:textId="77777777" w:rsidTr="00F71451">
        <w:tc>
          <w:tcPr>
            <w:tcW w:w="2410" w:type="dxa"/>
          </w:tcPr>
          <w:p w14:paraId="437DEAA2" w14:textId="27EB91DF" w:rsidR="00E22432" w:rsidRPr="00367F3B" w:rsidRDefault="00E22432" w:rsidP="00E22432">
            <w:pPr>
              <w:spacing w:line="260" w:lineRule="atLeast"/>
            </w:pPr>
            <w:r w:rsidRPr="00F143F3">
              <w:t>0/90</w:t>
            </w:r>
          </w:p>
        </w:tc>
        <w:tc>
          <w:tcPr>
            <w:tcW w:w="2693" w:type="dxa"/>
          </w:tcPr>
          <w:p w14:paraId="509F2C22" w14:textId="3F8E292A" w:rsidR="00E22432" w:rsidRPr="00BE7E08" w:rsidRDefault="00E22432" w:rsidP="00E22432">
            <w:pPr>
              <w:spacing w:line="260" w:lineRule="atLeast"/>
              <w:rPr>
                <w:sz w:val="18"/>
                <w:szCs w:val="18"/>
                <w:lang w:val="is-IS"/>
              </w:rPr>
            </w:pPr>
            <w:r w:rsidRPr="006F70CD">
              <w:rPr>
                <w:lang w:val="is-IS"/>
              </w:rPr>
              <w:t>22/90*</w:t>
            </w:r>
          </w:p>
        </w:tc>
      </w:tr>
      <w:tr w:rsidR="00E22432" w:rsidRPr="00BE7E08" w14:paraId="7DB8CEFE" w14:textId="77777777" w:rsidTr="00F71451">
        <w:tc>
          <w:tcPr>
            <w:tcW w:w="2410" w:type="dxa"/>
          </w:tcPr>
          <w:p w14:paraId="02FED8B3" w14:textId="1347D7A1" w:rsidR="00E22432" w:rsidRPr="00367F3B" w:rsidRDefault="00E22432" w:rsidP="00E22432">
            <w:pPr>
              <w:spacing w:line="260" w:lineRule="atLeast"/>
            </w:pPr>
            <w:r w:rsidRPr="00F143F3">
              <w:t>0/125</w:t>
            </w:r>
          </w:p>
        </w:tc>
        <w:tc>
          <w:tcPr>
            <w:tcW w:w="2693" w:type="dxa"/>
          </w:tcPr>
          <w:p w14:paraId="05CBFD15" w14:textId="4BCE0048" w:rsidR="00E22432" w:rsidRPr="00BE7E08" w:rsidRDefault="00E22432" w:rsidP="00E22432">
            <w:pPr>
              <w:spacing w:line="260" w:lineRule="atLeast"/>
              <w:rPr>
                <w:sz w:val="18"/>
                <w:szCs w:val="18"/>
                <w:lang w:val="is-IS"/>
              </w:rPr>
            </w:pPr>
            <w:r w:rsidRPr="006F70CD">
              <w:rPr>
                <w:lang w:val="is-IS"/>
              </w:rPr>
              <w:t>22/125*</w:t>
            </w:r>
          </w:p>
        </w:tc>
      </w:tr>
      <w:tr w:rsidR="00E22432" w:rsidRPr="00BE7E08" w14:paraId="02204D66" w14:textId="77777777" w:rsidTr="00F71451">
        <w:tc>
          <w:tcPr>
            <w:tcW w:w="2410" w:type="dxa"/>
          </w:tcPr>
          <w:p w14:paraId="4A9EFC1F" w14:textId="4627F722" w:rsidR="00E22432" w:rsidRPr="00367F3B" w:rsidRDefault="00E22432" w:rsidP="00E22432">
            <w:pPr>
              <w:spacing w:line="260" w:lineRule="atLeast"/>
            </w:pPr>
            <w:r w:rsidRPr="00F143F3">
              <w:t>0/180</w:t>
            </w:r>
          </w:p>
        </w:tc>
        <w:tc>
          <w:tcPr>
            <w:tcW w:w="2693" w:type="dxa"/>
          </w:tcPr>
          <w:p w14:paraId="503AFD9D" w14:textId="38EDA3B2" w:rsidR="00E22432" w:rsidRPr="00BE7E08" w:rsidRDefault="00E22432" w:rsidP="00E22432">
            <w:pPr>
              <w:spacing w:line="260" w:lineRule="atLeast"/>
              <w:rPr>
                <w:sz w:val="18"/>
                <w:szCs w:val="18"/>
                <w:lang w:val="is-IS"/>
              </w:rPr>
            </w:pPr>
            <w:r w:rsidRPr="006F70CD">
              <w:rPr>
                <w:lang w:val="is-IS"/>
              </w:rPr>
              <w:t>22/180*</w:t>
            </w:r>
          </w:p>
        </w:tc>
      </w:tr>
      <w:tr w:rsidR="00F71451" w:rsidRPr="00567DC4" w14:paraId="6A3B4077" w14:textId="77777777" w:rsidTr="00F71451">
        <w:trPr>
          <w:trHeight w:val="922"/>
        </w:trPr>
        <w:tc>
          <w:tcPr>
            <w:tcW w:w="5103" w:type="dxa"/>
            <w:gridSpan w:val="2"/>
          </w:tcPr>
          <w:p w14:paraId="2206641C" w14:textId="679CE53C" w:rsidR="00F71451" w:rsidRPr="00567DC4" w:rsidRDefault="00F71451" w:rsidP="00BD28D1">
            <w:pPr>
              <w:rPr>
                <w:i/>
                <w:iCs/>
                <w:lang w:val="is-IS"/>
              </w:rPr>
            </w:pPr>
            <w:r w:rsidRPr="00567DC4">
              <w:rPr>
                <w:i/>
                <w:iCs/>
                <w:lang w:val="is-IS"/>
              </w:rPr>
              <w:t>*Stærðarflokkar sem geta hentað vel fyrir sprengt og flokkað grjót þar sem fínefnaríkur millimassi hefur verið flokkaður frá</w:t>
            </w:r>
          </w:p>
        </w:tc>
      </w:tr>
    </w:tbl>
    <w:p w14:paraId="457DB146" w14:textId="2743B66A" w:rsidR="0008672D" w:rsidRPr="0008672D" w:rsidRDefault="0008672D" w:rsidP="00F71451">
      <w:pPr>
        <w:spacing w:before="240" w:after="240"/>
        <w:rPr>
          <w:lang w:val="is-IS"/>
        </w:rPr>
      </w:pPr>
      <w:r w:rsidRPr="0008672D">
        <w:rPr>
          <w:lang w:val="is-IS"/>
        </w:rPr>
        <w:t>Kröfur eru gerðar til efnis í styrktarlag um kornadreifingu, húmusinnihald, gæðaflokkun samkvæmt berggreiningu og styrk efnisins. Auk þess mega efnin ekki mælast þjál samkvæmt þjálniprófi (sjá kafla 4.5).</w:t>
      </w:r>
    </w:p>
    <w:p w14:paraId="2A0C2528" w14:textId="574E9146" w:rsidR="00456B54" w:rsidRDefault="0008672D" w:rsidP="00E20712">
      <w:pPr>
        <w:spacing w:after="240"/>
        <w:rPr>
          <w:lang w:val="is-IS"/>
        </w:rPr>
      </w:pPr>
      <w:r w:rsidRPr="0008672D">
        <w:rPr>
          <w:lang w:val="is-IS"/>
        </w:rPr>
        <w:t>Efnisgerðir og vinnsla efnis sem á við í hvert sinn ræðst að nokkru af umferðarþunga á þeim vegi sem verið er að byggja. Kröfur um gæði efnis og vinnslu aukast eftir því sem þungaumferðin er meiri, sjá nánar kafla 4.5.</w:t>
      </w:r>
    </w:p>
    <w:p w14:paraId="7C2818A5" w14:textId="2440E11C" w:rsidR="00904074" w:rsidRDefault="00904074" w:rsidP="0008672D">
      <w:pPr>
        <w:rPr>
          <w:lang w:val="is-IS"/>
        </w:rPr>
      </w:pPr>
      <w:r w:rsidRPr="00904074">
        <w:rPr>
          <w:lang w:val="is-IS"/>
        </w:rPr>
        <w:t>Í skýrslunni „Notkun bergs til vegagerðar – vinnsla, efniskröfur og útlögn“ er ýtarleg umfjöllun um notkun sprengds bergs sem ekki er endurtekin hér nema að litlu leyti. Í skýrslunni eru einnig upplýsingar um síukröfur, en þær eru einnig settar fram í inngangskafla þessa rits.</w:t>
      </w:r>
    </w:p>
    <w:p w14:paraId="6808B574" w14:textId="77777777" w:rsidR="00904074" w:rsidRDefault="00904074">
      <w:pPr>
        <w:tabs>
          <w:tab w:val="clear" w:pos="454"/>
          <w:tab w:val="clear" w:pos="1077"/>
          <w:tab w:val="clear" w:pos="2155"/>
        </w:tabs>
        <w:snapToGrid/>
        <w:spacing w:after="160" w:line="259" w:lineRule="auto"/>
        <w:rPr>
          <w:lang w:val="is-IS"/>
        </w:rPr>
      </w:pPr>
      <w:r>
        <w:rPr>
          <w:lang w:val="is-IS"/>
        </w:rPr>
        <w:br w:type="page"/>
      </w:r>
    </w:p>
    <w:p w14:paraId="7D36E194" w14:textId="77777777" w:rsidR="00425BB2" w:rsidRPr="00425BB2" w:rsidRDefault="00425BB2" w:rsidP="00963933">
      <w:pPr>
        <w:pStyle w:val="KAFLI"/>
      </w:pPr>
      <w:bookmarkStart w:id="8" w:name="_Toc94166609"/>
      <w:r w:rsidRPr="00425BB2">
        <w:lastRenderedPageBreak/>
        <w:t>4.2</w:t>
      </w:r>
      <w:r w:rsidRPr="00425BB2">
        <w:tab/>
        <w:t>Próf við hönnun</w:t>
      </w:r>
      <w:bookmarkEnd w:id="8"/>
    </w:p>
    <w:p w14:paraId="3D78E9C5" w14:textId="77777777" w:rsidR="00425BB2" w:rsidRPr="00425BB2" w:rsidRDefault="00425BB2" w:rsidP="00425BB2">
      <w:pPr>
        <w:spacing w:after="240"/>
        <w:rPr>
          <w:lang w:val="is-IS"/>
        </w:rPr>
      </w:pPr>
      <w:r w:rsidRPr="00425BB2">
        <w:rPr>
          <w:lang w:val="is-IS"/>
        </w:rPr>
        <w:t>Próf við hönnun, annars vegar steinefnapróf og hins vegar próf á efnismassanum, eru gerð til að fá upplýsingar um eiginleika efnisins með tilliti til notkunar í styrktarlag.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ávalt er mikilvægt að taka fullt tillit til umhverfissjónarmiða við val á efnistökustað og áætlun um tilhögun efnistöku.</w:t>
      </w:r>
    </w:p>
    <w:p w14:paraId="62ACFFE8" w14:textId="77777777" w:rsidR="00425BB2" w:rsidRPr="00425BB2" w:rsidRDefault="00425BB2" w:rsidP="00425BB2">
      <w:pPr>
        <w:spacing w:after="240"/>
        <w:rPr>
          <w:lang w:val="is-IS"/>
        </w:rPr>
      </w:pPr>
      <w:r w:rsidRPr="00425BB2">
        <w:rPr>
          <w:lang w:val="is-IS"/>
        </w:rPr>
        <w:t xml:space="preserve">Steinefnaprófanir eru gerðar til að fá upplýsingar um almenna eiginleika efnisins. Eiginleikum má skipta í tvennt, annars vegar berggerð og ásýnd bergs og hins vegar berggæði. Með steinefnaprófum eru skoðuð gæði einstakra korna eða hóps korna í efninu og út frá niðurstöðum þeirra er hægt að meta almennt gæði efnisins með tilliti til notkunar í styrktarlag. </w:t>
      </w:r>
    </w:p>
    <w:p w14:paraId="21E26337" w14:textId="77777777" w:rsidR="00425BB2" w:rsidRPr="00425BB2" w:rsidRDefault="00425BB2" w:rsidP="00425BB2">
      <w:pPr>
        <w:spacing w:after="240"/>
        <w:rPr>
          <w:lang w:val="is-IS"/>
        </w:rPr>
      </w:pPr>
      <w:r w:rsidRPr="00425BB2">
        <w:rPr>
          <w:lang w:val="is-IS"/>
        </w:rPr>
        <w:t>Próf á efnismassa (efnisheild) eru gerð til að fá upplýsingar um hvernig efnið hegðar sér sem heild við þjöppun og eftir að það hefur verið þjappað. Í sumum tilvikum eru gerð próf á efnismassa, til að sannreyna hvort efni geti verið nothæft í styrktarlag, þó það standist ekki kröfur um kornadreifingu.</w:t>
      </w:r>
    </w:p>
    <w:p w14:paraId="1ACF7825" w14:textId="0504F918" w:rsidR="00E20712" w:rsidRPr="00456B54" w:rsidRDefault="00425BB2" w:rsidP="00425BB2">
      <w:pPr>
        <w:spacing w:after="240"/>
        <w:rPr>
          <w:lang w:val="is-IS"/>
        </w:rPr>
      </w:pPr>
      <w:r w:rsidRPr="00425BB2">
        <w:rPr>
          <w:lang w:val="is-IS"/>
        </w:rPr>
        <w:t>Hér á eftir er gerð grein fyrir verkferlum vegna prófa við hönnun og fjallað um mismunandi steinefnapróf og próf á efnismassa.</w:t>
      </w:r>
    </w:p>
    <w:p w14:paraId="2A5E066F" w14:textId="77777777" w:rsidR="00AF4A4E" w:rsidRPr="00AF4A4E" w:rsidRDefault="00AF4A4E" w:rsidP="0060718E">
      <w:pPr>
        <w:pStyle w:val="undirkafli"/>
      </w:pPr>
      <w:bookmarkStart w:id="9" w:name="_Toc94166610"/>
      <w:r w:rsidRPr="00AF4A4E">
        <w:t>4.2.1</w:t>
      </w:r>
      <w:r w:rsidRPr="00AF4A4E">
        <w:tab/>
        <w:t>Verkferlar</w:t>
      </w:r>
      <w:bookmarkEnd w:id="9"/>
    </w:p>
    <w:p w14:paraId="74298A64"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Flæðiritið á mynd 4-1 sýnir feril prófana á efni sem </w:t>
      </w:r>
      <w:r w:rsidRPr="00865BCF">
        <w:rPr>
          <w:lang w:val="is-IS"/>
        </w:rPr>
        <w:t>áætlað er að nota í styrktarlag, sérstaklega efni sem ætlað er í efri hluta þess. Flæðiritið</w:t>
      </w:r>
      <w:r w:rsidRPr="00AF4A4E">
        <w:rPr>
          <w:lang w:val="is-IS"/>
        </w:rPr>
        <w:t xml:space="preserve"> sem myndin sýnir er notað til mats á efni sem unnið er úr seti (lausu efni) og möluðu bergi. Það á ekki nema að hluta til við framleiðslu á sprengdu eða rippuðu bergi (grjótpúkki) þar sem rýmri kröfur eru gerðar varðandi kornadreifingu og fínefnainnihald. Kröfur eru settar fram í kafla 4.5.</w:t>
      </w:r>
    </w:p>
    <w:p w14:paraId="78AF15C3"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Eins og flæðiritið sýnir, ætti fyrst að beita sjónmati til að fá vísbendingu um hugsanlegt húmusinnihald eða óæskilega þjálni efnisins á efnistökustaðnum. Ef augljóst er að mold eða leir er til staðar í miklum mæli er efnið ónothæft. Ef einhver vafi leikur á um húmusinnihald eða óæskilega þjálni er gert húmus- og/eða þjálnipróf og niðurstöður þeirra geta útilokað efnið án frekari prófa. Næsta skref er annars að taka sýni og mæla kornadreifingu efnisins. Á henni sést hvort kornadreifingin er innan tilskilinna marka. Ýmsar kröfur um kornadreifinguna þ.e.a.s. Cu-gildi, magn fínefna, sandhlutfall og steinastærð eru settar fram í kafla 4.5.1. Hámark fínefna (&lt; 0,063 mm) í styrktarlagi er 7% (sjá þó sérákvæði fyrir grjótpúkk). Ef magn fínefna er yfir 6% af efni í stærðarflokki 0/63 mm, getur það þó bent til þess að frostnæmt fínefni, minna en 0,02 mm, sé til staðar í of miklum mæli. Til þess að fá úr því skorið er efnið sett í hydrómeterpróf eða laserpróf sem gefur upplýsingar um hvort magn efna minni en 0,02 mm er yfir mörkum, þ.e. hvort meira en 3% af efni minna en 0,02 mm er í efninu, reiknað út frá stærðarflokknum 0/22 mm. </w:t>
      </w:r>
    </w:p>
    <w:p w14:paraId="386EF6A2" w14:textId="5EBC4AEC" w:rsidR="00F61AE6" w:rsidRDefault="00AF4A4E" w:rsidP="00AF4A4E">
      <w:pPr>
        <w:tabs>
          <w:tab w:val="clear" w:pos="454"/>
          <w:tab w:val="clear" w:pos="1077"/>
          <w:tab w:val="clear" w:pos="2155"/>
        </w:tabs>
        <w:snapToGrid/>
        <w:spacing w:after="160" w:line="259" w:lineRule="auto"/>
        <w:rPr>
          <w:lang w:val="is-IS"/>
        </w:rPr>
      </w:pPr>
      <w:r w:rsidRPr="00AF4A4E">
        <w:rPr>
          <w:lang w:val="is-IS"/>
        </w:rPr>
        <w:t xml:space="preserve">Ef allar kröfur til kornadreifingar eru uppfylltar, er efnið næst berggreint og athugað hvort það standist leiðbeinandi kröfur um gæðaflokkun. Þrátt fyrir að efni standist ekki leiðbeinandi kröfur berggreiningar, getur það verið nothæft í styrktarlag ef </w:t>
      </w:r>
      <w:r w:rsidRPr="00AF4A4E">
        <w:rPr>
          <w:lang w:val="is-IS"/>
        </w:rPr>
        <w:lastRenderedPageBreak/>
        <w:t xml:space="preserve">niðurbrot þess við þjöppun og umferð er innan marka. Til að ganga úr skugga um það þarf að gera styrkleikapróf. </w:t>
      </w:r>
    </w:p>
    <w:p w14:paraId="4B6A8647" w14:textId="5B4E04E4" w:rsidR="00A536E0" w:rsidRDefault="009C7C7F" w:rsidP="00AF4A4E">
      <w:pPr>
        <w:tabs>
          <w:tab w:val="clear" w:pos="454"/>
          <w:tab w:val="clear" w:pos="1077"/>
          <w:tab w:val="clear" w:pos="2155"/>
        </w:tabs>
        <w:snapToGrid/>
        <w:spacing w:after="160" w:line="259" w:lineRule="auto"/>
        <w:rPr>
          <w:lang w:val="is-IS"/>
        </w:rPr>
      </w:pPr>
      <w:r>
        <w:rPr>
          <w:noProof/>
        </w:rPr>
        <w:drawing>
          <wp:inline distT="0" distB="0" distL="0" distR="0" wp14:anchorId="783BF7D9" wp14:editId="4567E70E">
            <wp:extent cx="3948604" cy="66476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806" cy="6651339"/>
                    </a:xfrm>
                    <a:prstGeom prst="rect">
                      <a:avLst/>
                    </a:prstGeom>
                    <a:noFill/>
                    <a:ln>
                      <a:noFill/>
                    </a:ln>
                  </pic:spPr>
                </pic:pic>
              </a:graphicData>
            </a:graphic>
          </wp:inline>
        </w:drawing>
      </w:r>
    </w:p>
    <w:p w14:paraId="60DBC2D5" w14:textId="43DE70F0" w:rsidR="00A536E0" w:rsidRDefault="00A536E0" w:rsidP="0060718E">
      <w:pPr>
        <w:pStyle w:val="Myndatexti2"/>
      </w:pPr>
      <w:r w:rsidRPr="00A536E0">
        <w:rPr>
          <w:b/>
          <w:bCs/>
        </w:rPr>
        <w:t>Mynd 4</w:t>
      </w:r>
      <w:r w:rsidR="00CC5BB8">
        <w:rPr>
          <w:b/>
          <w:bCs/>
        </w:rPr>
        <w:t>-</w:t>
      </w:r>
      <w:r w:rsidRPr="00A536E0">
        <w:rPr>
          <w:b/>
          <w:bCs/>
        </w:rPr>
        <w:t>1:</w:t>
      </w:r>
      <w:r w:rsidRPr="00A536E0">
        <w:t xml:space="preserve"> </w:t>
      </w:r>
      <w:r w:rsidR="0060718E">
        <w:br/>
      </w:r>
      <w:r w:rsidRPr="00A536E0">
        <w:t>Flæðirit fyrir mat á steinefni til notkunar í styrktarlag</w:t>
      </w:r>
    </w:p>
    <w:p w14:paraId="59928B4E"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Ef sjónmat bendir til þess að efnið standist kröfur um húmus og þjálni þarf að lágmarki að mæla kornadreifingu og berggreina efnið, áður en hægt er að ákveða hvort það er nothæft, samkvæmt flæðiritinu á mynd 4-1. Sú leið er oftast farin ef efnið er með lágu fínefnainnihaldi, til dæmis ef nota á áreyrarmöl eða efni úr malarhjalla í styrktarlag.</w:t>
      </w:r>
    </w:p>
    <w:p w14:paraId="65F717D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lastRenderedPageBreak/>
        <w:t xml:space="preserve">Dæmi eru um að jarðefni sem ekki standast kröfur um kornadreifingu reynist hafa hátt burðarþol og góða stæðni og reynist því vel sem styrktarlagsefni. Slík efni eru til dæmis grjótrík skriðuefni en burðarþol þeirra getur verið hátt sérstaklega ef grjótið í efninu er kantað. Ef hönnuður metur það svo að efni sem hann vill nota hafi slíka eiginleika getur hann prófað efnið með þeim prófunaraðferðum fyrir burðarþol sem lýst er hér á eftir og sýndar á mynd 4-2. Það á þó einungis við ef efnið uppfyllir allar aðrar kröfur en um kornadreifingu.  </w:t>
      </w:r>
    </w:p>
    <w:p w14:paraId="535B3BA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Flæðirit á mynd 4-2 sýnir leið sem farin er til að prófa efni sem standast ekki kröfur um kornadreifingu styrktarlagsefna. Rétt er að taka fram að þetta ætti aðeins að gera í undantekningartilvikum og þegar ljóst er að ekki eru önnur nothæf efni innan hæfilegrar fjarlægðar frá vegstæðinu. Prófin eru annað hvort CBR-próf eða plötupróf í stórum stálhólki, eftir því hversu mikið er af efni grófara en 22,4 mm í sýninu. Þegar þessi leið er farin er mikilvægt að gera sér grein fyrir hvort leggja skal meiri áherslu á að efnið hafi nægilegt burðarþol samkvæmt þessum prófunum, eða það sé ónæmt fyrir frostlyftingum. Efni sem stenst þessi burðarþolspróf, getur verið nokkuð fínefnaríkt og þess vegna frostnæmt. Þegar þetta er metið skiptir til dæmis máli hvernig slitlag verður á veginum sem um er að ræða. Klæðingarslitlag þolir meiri hreyfingu en malbiksslitlag og malarslitlag þolir enn meiri formbreytingu. Undir steyptu slitlagi ætti ekki að leyfa neinar frostlyftingar eða aðrar formbreytingar í efninu. </w:t>
      </w:r>
    </w:p>
    <w:p w14:paraId="29D09D68" w14:textId="79331108" w:rsidR="008221A4" w:rsidRDefault="00700221" w:rsidP="00700221">
      <w:pPr>
        <w:tabs>
          <w:tab w:val="clear" w:pos="454"/>
          <w:tab w:val="clear" w:pos="1077"/>
          <w:tab w:val="clear" w:pos="2155"/>
        </w:tabs>
        <w:snapToGrid/>
        <w:spacing w:after="160" w:line="259" w:lineRule="auto"/>
        <w:rPr>
          <w:lang w:val="is-IS"/>
        </w:rPr>
      </w:pPr>
      <w:r w:rsidRPr="00700221">
        <w:rPr>
          <w:lang w:val="is-IS"/>
        </w:rPr>
        <w:t xml:space="preserve">Í sambandi við burðarþolsprófin og leiðina í flæðiriti á mynd 4-2 má einnig nefna að stundum er staðli fyrir CBR-próf ekki fylgt og prófið gert þótt meira en 30% af efninu sé grófara en 22,4 mm. Þá er sá hluti efnisins sem smýgur 22,4 mm prófaður og ef það stenst kröfur er niðurstaðan látin gilda fyrir allt efnið og plötuprófi í stórum stálhólki þar með sleppt. </w:t>
      </w:r>
    </w:p>
    <w:p w14:paraId="7C0E6CC2" w14:textId="38A624E8" w:rsidR="008221A4" w:rsidRDefault="00D1781C" w:rsidP="00700221">
      <w:pPr>
        <w:tabs>
          <w:tab w:val="clear" w:pos="454"/>
          <w:tab w:val="clear" w:pos="1077"/>
          <w:tab w:val="clear" w:pos="2155"/>
        </w:tabs>
        <w:snapToGrid/>
        <w:spacing w:after="160" w:line="259" w:lineRule="auto"/>
        <w:rPr>
          <w:lang w:val="is-IS"/>
        </w:rPr>
      </w:pPr>
      <w:r>
        <w:rPr>
          <w:noProof/>
        </w:rPr>
        <w:drawing>
          <wp:inline distT="0" distB="0" distL="0" distR="0" wp14:anchorId="19DC4FE1" wp14:editId="2DF36F5C">
            <wp:extent cx="3248084" cy="26736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328" cy="2682071"/>
                    </a:xfrm>
                    <a:prstGeom prst="rect">
                      <a:avLst/>
                    </a:prstGeom>
                    <a:noFill/>
                    <a:ln>
                      <a:noFill/>
                    </a:ln>
                  </pic:spPr>
                </pic:pic>
              </a:graphicData>
            </a:graphic>
          </wp:inline>
        </w:drawing>
      </w:r>
    </w:p>
    <w:p w14:paraId="5636B4EE" w14:textId="349C5F66" w:rsidR="00D56A91" w:rsidRDefault="002E3F10" w:rsidP="0060718E">
      <w:pPr>
        <w:pStyle w:val="Myndatexti2"/>
      </w:pPr>
      <w:r w:rsidRPr="002E3F10">
        <w:rPr>
          <w:b/>
          <w:bCs/>
        </w:rPr>
        <w:t>Mynd 4</w:t>
      </w:r>
      <w:r w:rsidR="00CC5BB8">
        <w:rPr>
          <w:b/>
          <w:bCs/>
        </w:rPr>
        <w:t>-</w:t>
      </w:r>
      <w:r w:rsidRPr="002E3F10">
        <w:rPr>
          <w:b/>
          <w:bCs/>
        </w:rPr>
        <w:t>2:</w:t>
      </w:r>
      <w:r w:rsidRPr="002E3F10">
        <w:t xml:space="preserve"> </w:t>
      </w:r>
      <w:r w:rsidR="0060718E">
        <w:br/>
      </w:r>
      <w:r w:rsidRPr="002E3F10">
        <w:t>Flæðirit fyrir efni sem ekki standast kröfur um kornadreifingu, til að meta hvort efni stenst kröfur um burðarþol</w:t>
      </w:r>
    </w:p>
    <w:p w14:paraId="2ABAA40D"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Þegar búið er að velja efni til notkunar samkvæmt ofanskráðu, getur í mörgum tilvikum verið þörf á viðbótarupplýsingum um efnið svo sem um þjöppunareiginleika, stífnistuðla og/eða viðnámshorn efnisins. Hið fyrstnefnda fæst úr proctor-prófi, en einnig ef gert er CBR-próf, sbr. mynd 4-2. Stífnistuðlar og/eða viðnámshorn fást með því að gera kvikt eða stöðugt þríásapróf. </w:t>
      </w:r>
    </w:p>
    <w:p w14:paraId="55346000"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lastRenderedPageBreak/>
        <w:t>Rétt er að taka fram að þær rannsóknir á styrktarlagsefnum sem hafa verið til umfjöllunar hér að ofan geta nýst síðar við val á efnum í aðra hluta veghlotsins.</w:t>
      </w:r>
    </w:p>
    <w:p w14:paraId="5553B6F4" w14:textId="77777777" w:rsidR="00286E7A" w:rsidRPr="00286E7A" w:rsidRDefault="00286E7A" w:rsidP="0060718E">
      <w:pPr>
        <w:pStyle w:val="undirkafli"/>
      </w:pPr>
      <w:bookmarkStart w:id="10" w:name="_Toc94166611"/>
      <w:r w:rsidRPr="00286E7A">
        <w:t>4.2.2</w:t>
      </w:r>
      <w:r w:rsidRPr="00286E7A">
        <w:tab/>
        <w:t>Steinefnapróf</w:t>
      </w:r>
      <w:bookmarkEnd w:id="10"/>
    </w:p>
    <w:p w14:paraId="079E93CC"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Með steinefnaprófum eru skoðuð gæði einstakra korna eða hóps korna úr efninu og út frá niðurstöðum þeirra er hægt að meta almennt gæði efnisins til notkunar í styrktarlag.</w:t>
      </w:r>
    </w:p>
    <w:p w14:paraId="101B163C" w14:textId="77777777" w:rsidR="00987BDC" w:rsidRDefault="00286E7A" w:rsidP="00286E7A">
      <w:pPr>
        <w:tabs>
          <w:tab w:val="clear" w:pos="454"/>
          <w:tab w:val="clear" w:pos="1077"/>
          <w:tab w:val="clear" w:pos="2155"/>
        </w:tabs>
        <w:snapToGrid/>
        <w:spacing w:after="160" w:line="259" w:lineRule="auto"/>
        <w:rPr>
          <w:lang w:val="is-IS"/>
        </w:rPr>
      </w:pPr>
      <w:r w:rsidRPr="00286E7A">
        <w:rPr>
          <w:lang w:val="is-IS"/>
        </w:rPr>
        <w:t>Prófanir á steinefnum má flokka niður eftir því hvaða eiginleikum efnisins er verið að leita að eins og fram kemur í millifyrirsögnum hér á eftir. Kröfur fyrir styrktarlagsefni er að finna í kafla 4.5.1, en lýsingu á prófunaraðferðum er að finna í viðauka 1.</w:t>
      </w:r>
    </w:p>
    <w:p w14:paraId="1983F831" w14:textId="77777777" w:rsidR="00987BDC" w:rsidRPr="00987BDC" w:rsidRDefault="00987BDC" w:rsidP="0060718E">
      <w:pPr>
        <w:pStyle w:val="undirkafli"/>
      </w:pPr>
      <w:bookmarkStart w:id="11" w:name="_Toc94166612"/>
      <w:r w:rsidRPr="00987BDC">
        <w:t>Kornadreifing</w:t>
      </w:r>
      <w:bookmarkEnd w:id="11"/>
    </w:p>
    <w:p w14:paraId="3D029E00" w14:textId="77777777" w:rsidR="00A70632" w:rsidRDefault="00987BDC" w:rsidP="00987BDC">
      <w:pPr>
        <w:tabs>
          <w:tab w:val="clear" w:pos="454"/>
          <w:tab w:val="clear" w:pos="1077"/>
          <w:tab w:val="clear" w:pos="2155"/>
        </w:tabs>
        <w:snapToGrid/>
        <w:spacing w:after="160" w:line="259" w:lineRule="auto"/>
        <w:rPr>
          <w:lang w:val="is-IS"/>
        </w:rPr>
      </w:pPr>
      <w:r w:rsidRPr="00987BDC">
        <w:rPr>
          <w:lang w:val="is-IS"/>
        </w:rPr>
        <w:t xml:space="preserve">Mæling á </w:t>
      </w:r>
      <w:r w:rsidRPr="00987BDC">
        <w:rPr>
          <w:b/>
          <w:bCs/>
          <w:lang w:val="is-IS"/>
        </w:rPr>
        <w:t>kornadreifingu</w:t>
      </w:r>
      <w:r w:rsidRPr="00987BDC">
        <w:rPr>
          <w:lang w:val="is-IS"/>
        </w:rPr>
        <w:t xml:space="preserve"> er yfirleitt fyrsta rannsóknastofuprófið sem gert er á steinefnasýni. Niðurstöður kornadreifingar eru settar fram á eyðublaði, þar sem lesa má þyngdarhluta efnis sem smýgur ákveðið sigti. Dæmigert set (laust efni) í styrktarlag hefur gjarnan nokkuð jafna dreifingu kornastærða, þannig að efnið pakkast og þjappast vel og verður stöðugt eftir útlögn og þjöppun. Aðrar efnisgerðir, til dæmis sprengt berg, hraun og bólstraberg hafa hins vegar yfirleitt ekki jafna dreifingu kornastærða. Við skoðun sets er litið til þess hvort magn fínefnis (&lt; 0,063 mm) er innan tilskilinna marka, en of mikið fínefni getur haft afgerandi áhrif á frostnæmi efnisins. Einnig ber að hafa í huga að æskilegt er að fínefni sé til staðar (þó innan marka) til að tryggja að stöðugleiki náist þegar efnið er þjappað. Stærstu steinar (D’</w:t>
      </w:r>
      <w:r w:rsidRPr="00987BDC">
        <w:rPr>
          <w:vertAlign w:val="subscript"/>
          <w:lang w:val="is-IS"/>
        </w:rPr>
        <w:t>98</w:t>
      </w:r>
      <w:r w:rsidRPr="00987BDC">
        <w:rPr>
          <w:lang w:val="is-IS"/>
        </w:rPr>
        <w:t>) í setefni skulu ekki vera yfir 150 mm í þvermál og í sprengdu grjóti ekki yfir 250 mm í þvermál. Einnig er þess gætt að samræmi sé á milli efri flokkunarstærðar (D) í hverju lagi og lagþykktar, en flokkunarstærðin má ekki vera meiri en hálf lagþykkt og stærstu steinar (D’</w:t>
      </w:r>
      <w:r w:rsidRPr="00987BDC">
        <w:rPr>
          <w:vertAlign w:val="subscript"/>
          <w:lang w:val="is-IS"/>
        </w:rPr>
        <w:t>98</w:t>
      </w:r>
      <w:r w:rsidRPr="00987BDC">
        <w:rPr>
          <w:lang w:val="is-IS"/>
        </w:rPr>
        <w:t xml:space="preserve">) mega mest vera 2/3 lagþykktar. Þegar magn fínefna undir 0,063 mm er yfir viðmiðunarmörkum er hugsanlega hægt að nota efnið ef kornadreifing fínefnanna, mæld sérstaklega með </w:t>
      </w:r>
      <w:r w:rsidRPr="00987BDC">
        <w:rPr>
          <w:b/>
          <w:bCs/>
          <w:lang w:val="is-IS"/>
        </w:rPr>
        <w:t>hydrometerprófi</w:t>
      </w:r>
      <w:r w:rsidRPr="00987BDC">
        <w:rPr>
          <w:lang w:val="is-IS"/>
        </w:rPr>
        <w:t xml:space="preserve"> eða </w:t>
      </w:r>
      <w:r w:rsidRPr="00987BDC">
        <w:rPr>
          <w:b/>
          <w:bCs/>
          <w:lang w:val="is-IS"/>
        </w:rPr>
        <w:t>laserprófi</w:t>
      </w:r>
      <w:r w:rsidRPr="00987BDC">
        <w:rPr>
          <w:lang w:val="is-IS"/>
        </w:rPr>
        <w:t xml:space="preserve"> sýnir að magn efnis undir 0,02 mm er innan marka, samanber flæðiritið á mynd 4-1.</w:t>
      </w:r>
    </w:p>
    <w:p w14:paraId="1A7ED233" w14:textId="77777777" w:rsidR="007B6DB6" w:rsidRPr="00601D56" w:rsidRDefault="007B6DB6" w:rsidP="0060718E">
      <w:pPr>
        <w:pStyle w:val="undirkafli"/>
      </w:pPr>
      <w:bookmarkStart w:id="12" w:name="_Toc94166613"/>
      <w:r w:rsidRPr="00601D56">
        <w:t>Berggerð og ásýnd bergs</w:t>
      </w:r>
      <w:bookmarkEnd w:id="12"/>
    </w:p>
    <w:p w14:paraId="0E52B26A"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Berggreining:</w:t>
      </w:r>
      <w:r w:rsidRPr="007B6DB6">
        <w:rPr>
          <w:lang w:val="is-IS"/>
        </w:rPr>
        <w:t xml:space="preserve"> Tilgangur berggreiningar er fyrst og fremst að ákvarða berggerð og bergbrigði steinefnis, til að leggja mat á gæði þess til viðkomandi mannvirkjagerðar. Berggreiningin er leiðbeinandi og gefur m.a. upplýsingar um þéttleika og ummyndunarstig efnis, en það gefur vísbendingar um hvort hætta er á að efnið brotni niður og hvort of mikið og/eða skaðlegt fínefni myndist við þjöppun og vegna umferðarálags á veginum.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159355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niðurstöðum kemur fram hlutfall bergbrigða, lauslegt mat á lögun og hreinleika korna, fjöldi talinna korna, jarðfræðilegar upplýsingar um steinefnið og loks athugasemdir eftir því sem við á. </w:t>
      </w:r>
    </w:p>
    <w:p w14:paraId="504C12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Það krefst nokkurrar þjálfunar og þekkingar að lesa úr berggreiningum um gæði viðkomandi steinefnis til notkunar í vegagerð. Því er venjan hérlendis að flokka bergbrigði í þrjá gæðaflokka, en sú flokkun byggir á reynslu af hæfi þeirra hérlendis. Gæðaflokkunin, sérstaklega magn 3. flokks efnis, er notuð til að meta efnisgæðin almennt, en einnig getur magn og gerð 3. flokks efnis verið ákvarðandi um framhaldsprófanir og kröfur.</w:t>
      </w:r>
    </w:p>
    <w:p w14:paraId="1176CA07" w14:textId="44DD38B9" w:rsidR="007B6DB6" w:rsidRPr="00601D56" w:rsidRDefault="00865BCF" w:rsidP="00DA605F">
      <w:pPr>
        <w:pStyle w:val="undirkafli"/>
      </w:pPr>
      <w:r>
        <w:br w:type="page"/>
      </w:r>
      <w:bookmarkStart w:id="13" w:name="_Toc94166614"/>
      <w:r w:rsidR="007B6DB6" w:rsidRPr="00601D56">
        <w:lastRenderedPageBreak/>
        <w:t>Berggæði</w:t>
      </w:r>
      <w:bookmarkEnd w:id="13"/>
    </w:p>
    <w:p w14:paraId="15313654"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Styrkur:</w:t>
      </w:r>
      <w:r w:rsidRPr="007B6DB6">
        <w:rPr>
          <w:lang w:val="is-IS"/>
        </w:rPr>
        <w:t xml:space="preserve"> Styrkur korna í styrktarlagi er mikilvægur eiginleiki, enda getur álag á slíkt efni verið mikið, sérstaklega við útlögn, völtun og vinnuumferð. Hætta er á að veik steinefni molni niður undan álagi. Ef steinefnið er mjög ummyndað myndast fínefni við niðurbrotið, sem hætt er við að sé vatnsdrægt og frostnæmt og þannig skaðlegt fyrir burðarþol vegarins. </w:t>
      </w:r>
    </w:p>
    <w:p w14:paraId="1BFDE872"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Ef gæðaflokkun úr berggreiningu er yfir ákveðnum mörkum þarf að mæla styrk efnisins. Tvenns konar próf eru notuð hérlendis til þess að mæla styrk steinefna. Annað þeirra er Los Angeles-próf (LA próf), en það er blandað álagspróf sem veldur bæði núningi og höggáraun. Niðurstaða prófsins er gefin upp sem hluti sýnis (%) sem brotnar niður fyrir 1,6 mm möskvastærð. Aðferðin hentar vel til mælinga á styrk sprengds efnis, enda er prófið gert á flokkuðu efni. Hitt prófið sem notað er til að mæla styrk steinefna er Bg-stuðull (modified). Til þess að fá beinan samanburð milli steinefna hefur prófið verið útfært á þann hátt að sýni er sigtað í sundur og sett saman aftur með staðlaða kornadreifingu fyrir prófun. Um er að ræða lokaða kornakúrfu og ákveðið rakastig. Niðurstaða prófsins er gefin upp sem mismunur á milli upphaflegrar kornakúrfu sýnis og kornakúrfu þess eftir Proctor þjöppun (modified). Aðferðin hentar vel til þess að mæla styrk sets. </w:t>
      </w:r>
    </w:p>
    <w:p w14:paraId="76CB0C2B"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Í Los Angeles prófi er sýnið þurrt þegar það er prófað. Það er hins vegar vel þekkt að raki í mikið ummynduðu steinefni getur veikt efnið verulega. Þar sem 5-10% raki er algengur í steinefni í vegum er því mikilvægt að meta niðurstöður LA með hliðsjón af berggreiningu. Þar sem steinefnið er prófað við 6% rakastig í Bg prófinu getur verið mikilvægt að prófa mikið ummynduð steinefni einnig með þeirri prófunaraðferð. Það verður hins vegar að hafa það hugfast að Bg prófið er ekki í Evrópustöðlum og því er það á valdi hönnuða að setja fram kröfur þar að lútandi í sérverklýsingum. Góð fylgni er milli niðurstaðna prófa með þessum tveimur aðferðum. Samkvæmt framleiðslustaðli ÍST EN 13242 þar sem m.a. er fjallað um framleiðslueftirlit (e. Factory Production Control, FPC) er heimilt að nota prófunaraðferð við framleiðslueftirlit ef sýnt hefur verið fram á góða fylgni niðurstaðna við niðurstöður þeirrar aðferðar sem er í prófunarstöðlum (e. Standard Reference Test).</w:t>
      </w:r>
    </w:p>
    <w:p w14:paraId="669EB4A5" w14:textId="77777777" w:rsidR="007B6DB6" w:rsidRPr="007B6DB6" w:rsidRDefault="007B6DB6" w:rsidP="00DA605F">
      <w:pPr>
        <w:pStyle w:val="undirkafli"/>
      </w:pPr>
      <w:bookmarkStart w:id="14" w:name="_Toc94166615"/>
      <w:r w:rsidRPr="007B6DB6">
        <w:t>Eiginleikar fínefna</w:t>
      </w:r>
      <w:bookmarkEnd w:id="14"/>
    </w:p>
    <w:p w14:paraId="718514DA" w14:textId="552AADDF"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Eins og fram kemur í flæðiritinu á mynd 4-1 er gert ráð fyrir að húmusinnihald og þjálni verði metin með sjónmati og það látið nægja ef augljóst er að lífræn eða þjál efni eru ekki til staðar. Ef hins vegar leikur grunur á að mold eða skaðleg fínefni séu í styrktarlagsefni skal framkvæma prófanir til að fá úr því skorið hvort slík efni eru innan marka.</w:t>
      </w:r>
    </w:p>
    <w:p w14:paraId="197DD32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b/>
          <w:bCs/>
          <w:lang w:val="is-IS"/>
        </w:rPr>
        <w:t>Þjálnipróf:</w:t>
      </w:r>
      <w:r w:rsidRPr="007B6DB6">
        <w:rPr>
          <w:lang w:val="is-IS"/>
        </w:rPr>
        <w:t xml:space="preserve"> Oft er hægt að meta hvort fínefni eru þjál með því að velta sýni á milli fingra sér og athuga þannig hvort fínefnið er leirkennt, þ.e.a.s. hvort hægt er að hnoða það í kúlur. Ef grunur leikur á að þjál efni séu til staðar í sýninu skal gera þjálnipróf. Þjálnistuðull (e. Plasticity Index), er gefinn upp sem munurinn á flæðimarki (hæsta rakagildi sem efni getur haft án þess að verða flotkennt) og þjálnimarki efnisins (lægsta rakagildi sem efni getur haft án þess að molna í sundur við hnoðun).</w:t>
      </w:r>
    </w:p>
    <w:p w14:paraId="175FF47B" w14:textId="073A8B62" w:rsidR="00BB18AF" w:rsidRDefault="007B6DB6" w:rsidP="007B6DB6">
      <w:pPr>
        <w:tabs>
          <w:tab w:val="clear" w:pos="454"/>
          <w:tab w:val="clear" w:pos="1077"/>
          <w:tab w:val="clear" w:pos="2155"/>
        </w:tabs>
        <w:snapToGrid/>
        <w:spacing w:after="160" w:line="259" w:lineRule="auto"/>
        <w:rPr>
          <w:lang w:val="is-IS"/>
        </w:rPr>
      </w:pPr>
      <w:r w:rsidRPr="007B6DB6">
        <w:rPr>
          <w:b/>
          <w:bCs/>
          <w:lang w:val="is-IS"/>
        </w:rPr>
        <w:t>Húmuspróf:</w:t>
      </w:r>
      <w:r w:rsidRPr="007B6DB6">
        <w:rPr>
          <w:lang w:val="is-IS"/>
        </w:rPr>
        <w:t xml:space="preserve"> Í flestum tilvikum er </w:t>
      </w:r>
      <w:r w:rsidR="00085D72">
        <w:rPr>
          <w:lang w:val="is-IS"/>
        </w:rPr>
        <w:t>hægt</w:t>
      </w:r>
      <w:r w:rsidRPr="007B6DB6">
        <w:rPr>
          <w:lang w:val="is-IS"/>
        </w:rPr>
        <w:t xml:space="preserve"> að sjá hvort set er blandað lífrænum efnum. Ef grunur leikur á að lífræn </w:t>
      </w:r>
      <w:r w:rsidR="007725DD">
        <w:rPr>
          <w:lang w:val="is-IS"/>
        </w:rPr>
        <w:t>efni</w:t>
      </w:r>
      <w:r w:rsidRPr="007B6DB6">
        <w:rPr>
          <w:lang w:val="is-IS"/>
        </w:rPr>
        <w:t xml:space="preserve"> geti verið í sýni skal gera húmuspróf. Prófið felst í því að setja sýni í NaOH lausn, en lífræn </w:t>
      </w:r>
      <w:r w:rsidR="00D67B47">
        <w:rPr>
          <w:lang w:val="is-IS"/>
        </w:rPr>
        <w:t>efni</w:t>
      </w:r>
      <w:r w:rsidRPr="007B6DB6">
        <w:rPr>
          <w:lang w:val="is-IS"/>
        </w:rPr>
        <w:t xml:space="preserve"> lita lausnina, mismikið eftir magni </w:t>
      </w:r>
      <w:r w:rsidR="00A90886">
        <w:rPr>
          <w:lang w:val="is-IS"/>
        </w:rPr>
        <w:t>þeirra</w:t>
      </w:r>
      <w:r w:rsidRPr="007B6DB6">
        <w:rPr>
          <w:lang w:val="is-IS"/>
        </w:rPr>
        <w:t xml:space="preserve">. Til viðmiðunar er höfð staðallausn með ákveðinn litstyrk. Niðurstaða prófsins er hvort lausnin sem sýnið er sett í fær lit sem er sterkari eða veikari en staðallausnin og gefur það til kynna hvort um skaðlegt magn lífrænna </w:t>
      </w:r>
      <w:r w:rsidR="00D67B47">
        <w:rPr>
          <w:lang w:val="is-IS"/>
        </w:rPr>
        <w:t>efna</w:t>
      </w:r>
      <w:r w:rsidRPr="007B6DB6">
        <w:rPr>
          <w:lang w:val="is-IS"/>
        </w:rPr>
        <w:t xml:space="preserve"> er að ræða.</w:t>
      </w:r>
    </w:p>
    <w:p w14:paraId="49440663" w14:textId="77777777" w:rsidR="00BB18AF" w:rsidRPr="00BB18AF" w:rsidRDefault="00BB18AF" w:rsidP="00DA605F">
      <w:pPr>
        <w:pStyle w:val="undirkafli"/>
      </w:pPr>
      <w:bookmarkStart w:id="15" w:name="_Toc94166616"/>
      <w:r w:rsidRPr="00BB18AF">
        <w:lastRenderedPageBreak/>
        <w:t>4.2.3</w:t>
      </w:r>
      <w:r w:rsidRPr="00BB18AF">
        <w:tab/>
        <w:t>Próf á efnismassa</w:t>
      </w:r>
      <w:bookmarkEnd w:id="15"/>
    </w:p>
    <w:p w14:paraId="4A07EE20" w14:textId="6B79D7E9"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Í kaflanum hér á undan er greint frá prófunum sem mæla eiginleika einstakra korna eða hóps korna úr efninu sem til skoðunar er. Það getur einnig verið mikilvægt að vita hvernig efnið hegðar sér í heild, þ.e.a.s. hverjir eru eiginleikar efnismassans. Því eru gerðar prófanir á efnismassanum, sem meta eiginleika hans gagnvart þjöppun (proctorpróf) og próf til að meta burðarhæfileika efnisins (CBR-próf og plötupróf í stórum stálhólki). Burðarþolsprófin eru þó sjaldnast gerð, nema efni hafi ekki staðist kröfur um kornadreifingu en samt þyki ástæða til að kanna hvort leyfa megi notkun þeirra á grundvelli niðurstaðna þjöppunar- og burðarþolsprófa (sjá flæðirit á mynd 4-2).</w:t>
      </w:r>
    </w:p>
    <w:p w14:paraId="2D472FFF"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Hér á eftir er fjallað um ofangreind próf ásamt upplýsingum um hvers vegna hvert þeirra er gert. Leiðbeinandi kröfur fyrir styrktarlagsefni er að finna í kafla 4.5.2. Nánari lýsingar á prófunaraðferðum má einnig finna í viðauka 1. </w:t>
      </w:r>
    </w:p>
    <w:p w14:paraId="1F091278"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Proctorpróf.</w:t>
      </w:r>
      <w:r w:rsidRPr="00BB18AF">
        <w:rPr>
          <w:lang w:val="is-IS"/>
        </w:rPr>
        <w:t xml:space="preserve"> Þetta próf er gert til að meta þjöppunareiginleika og tengsl þjöppunar og rakainnihalds. Ákvarðað er það rakastig sem heppilegast er að efnið hafi við þjöppun til þess að ná hámarks rúmþyngd. Raki hefur lítil áhrif á þjöppun efnis ef það er fínefnasnautt og sandríkt. Niðurstöður prófsins nýtast í tengslum við mat á þjöppun úti í vegi. Proctorpróf er yfirleitt ekki gert á styrktarlagsefni fyrr en ljóst er að það stenst aðrar kröfur og þá er prófið gert til að fá frekari upplýsingar um samband raka og rúmþyngdar við þjöppun.</w:t>
      </w:r>
    </w:p>
    <w:p w14:paraId="3A164E5A"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CBR-próf.</w:t>
      </w:r>
      <w:r w:rsidRPr="00BB18AF">
        <w:rPr>
          <w:lang w:val="is-IS"/>
        </w:rPr>
        <w:t xml:space="preserve"> CBR-prófið er gert á efni sem smýgur 22,4 mm sigti og er mælikvarði á burðarþolseiginleika þess. Þar sem styrktarlagsefni er yfirleitt mun grófara er prófið því sjaldan framkvæmt á slíku efni. CBR-prófið er m.a. gert á efni sem ekki uppfyllir kröfur um kornadreifingu, til dæmis ef grófleikatala efnisins (Cu = D</w:t>
      </w:r>
      <w:r w:rsidRPr="00F44DCD">
        <w:rPr>
          <w:vertAlign w:val="subscript"/>
          <w:lang w:val="is-IS"/>
        </w:rPr>
        <w:t>60</w:t>
      </w:r>
      <w:r w:rsidRPr="00BB18AF">
        <w:rPr>
          <w:lang w:val="is-IS"/>
        </w:rPr>
        <w:t>/D</w:t>
      </w:r>
      <w:r w:rsidRPr="00F44DCD">
        <w:rPr>
          <w:vertAlign w:val="subscript"/>
          <w:lang w:val="is-IS"/>
        </w:rPr>
        <w:t>10</w:t>
      </w:r>
      <w:r w:rsidRPr="00BB18AF">
        <w:rPr>
          <w:lang w:val="is-IS"/>
        </w:rPr>
        <w:t xml:space="preserve">) er undir viðmiðunarmörkum (sjá kafla 4.5.1). Við mat á niðurstöðum CBR-prófs, má hafa hliðsjón af kröfum í kafla 4.5.2. Einnig er rétt að hafa í huga að reynsla er fyrir því að fínefnaríkt efni getur haft hátt CBR-gildi, en varasamt er að nota það í styrktarlag, vegna þess að það getur verið næmt fyrir áhrifum frosts (hætta á frostþenslu). Þá er einnig reynsla fyrir því að sandríkt efni fái lágt CBR-gildi, en það hafi samt reynst vel í neðra styrktarlag. Samkvæmt stöðlum fyrir CBR-prófið er hægt að gera það á efni með allt að 30% korna sem ekki smjúga 22,4 mm, að því tilskyldu að kornakúrfan sé leiðrétt á ákveðinn hátt. </w:t>
      </w:r>
    </w:p>
    <w:p w14:paraId="04C8947C"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Plötupróf í stórum stálhólki.</w:t>
      </w:r>
      <w:r w:rsidRPr="00BB18AF">
        <w:rPr>
          <w:lang w:val="is-IS"/>
        </w:rPr>
        <w:t xml:space="preserve"> Þetta próf er mælikvarði á burðarhæfi efnisins. Prófið er hægt að gera á efni með allt að 152 mm stærstu steinastærð. Plötupróf í stórum stálhólk er ætlað fyrir efni sem er of gróft fyrir CBR-próf. </w:t>
      </w:r>
    </w:p>
    <w:p w14:paraId="1DF51EF5" w14:textId="77777777" w:rsidR="00BB18AF" w:rsidRPr="00BB18AF" w:rsidRDefault="00BB18AF" w:rsidP="00DA605F">
      <w:pPr>
        <w:pStyle w:val="undirkafli"/>
      </w:pPr>
      <w:bookmarkStart w:id="16" w:name="_Toc94166617"/>
      <w:r w:rsidRPr="00BB18AF">
        <w:t>4.2.4</w:t>
      </w:r>
      <w:r w:rsidRPr="00BB18AF">
        <w:tab/>
        <w:t>Fjöldi prófa við hönnun</w:t>
      </w:r>
      <w:bookmarkEnd w:id="16"/>
    </w:p>
    <w:p w14:paraId="5FB16289"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Fjöldi prófa við hönnun fer eftir áætluðu efnismagni sem ráðgert er að vinna. Við forrannsóknir, þegar valið stendur á milli nokkurra staða, er það í höndum hönnuðar hversu mörg próf hann telur að þurfi að gera á sýnum. Þegar efnistökustaður hefur verið valinn, ræðst fjöldi prófa sem á að gera áður en framleiðsla hefst, af magni sem gert er ráð fyrir að vinna. Í töflu 4-2 kemur fram lágmarks fjöldi prófana miðað við það efnismagn, sem fyrirhugað er að taka á hverjum stað. Mikilvægt er að gera sér grein fyrir að vönduð sýnataka við rannsóknir á hönnunarstigi er stór þáttur í að vel takist til. Sýnin þurfa að gefa mynd af því svæði sem gert er ráð fyrir að vinna efni úr. Ef breytileiki er mikill getur verið þörf á fleiri prófunum en sýndar eru í töflunni. Breytileiki efnis getur verið talsvert mismunandi eftir jarðmyndunum. </w:t>
      </w:r>
    </w:p>
    <w:p w14:paraId="41F68E26" w14:textId="1DCBD17E" w:rsidR="002E13AE" w:rsidRDefault="00DA605F" w:rsidP="0060718E">
      <w:pPr>
        <w:pStyle w:val="Myndatexti2"/>
      </w:pPr>
      <w:r>
        <w:rPr>
          <w:b/>
          <w:bCs/>
        </w:rPr>
        <w:lastRenderedPageBreak/>
        <w:br/>
      </w:r>
      <w:r w:rsidR="00BB18AF" w:rsidRPr="00BB18AF">
        <w:rPr>
          <w:b/>
          <w:bCs/>
        </w:rPr>
        <w:t>Tafla 4</w:t>
      </w:r>
      <w:r w:rsidR="00C0014C">
        <w:rPr>
          <w:b/>
          <w:bCs/>
        </w:rPr>
        <w:t>-</w:t>
      </w:r>
      <w:r w:rsidR="00BB18AF" w:rsidRPr="00BB18AF">
        <w:rPr>
          <w:b/>
          <w:bCs/>
        </w:rPr>
        <w:t>2:</w:t>
      </w:r>
      <w:r w:rsidR="00BB18AF" w:rsidRPr="00BB18AF">
        <w:t xml:space="preserve"> </w:t>
      </w:r>
      <w:r w:rsidR="0060718E">
        <w:br/>
      </w:r>
      <w:r w:rsidR="00BB18AF" w:rsidRPr="00BB18AF">
        <w:t>Lágmarksfjöldi prófsýna á styrktarlagsefni miðað við áætlað efnismagn</w:t>
      </w:r>
      <w:r w:rsidR="00D54920">
        <w:t xml:space="preserve"> </w:t>
      </w:r>
    </w:p>
    <w:tbl>
      <w:tblPr>
        <w:tblStyle w:val="IRCAcolor"/>
        <w:tblW w:w="7655" w:type="dxa"/>
        <w:tblLook w:val="0660" w:firstRow="1" w:lastRow="1" w:firstColumn="0" w:lastColumn="0" w:noHBand="1" w:noVBand="1"/>
      </w:tblPr>
      <w:tblGrid>
        <w:gridCol w:w="1412"/>
        <w:gridCol w:w="1602"/>
        <w:gridCol w:w="1594"/>
        <w:gridCol w:w="1493"/>
        <w:gridCol w:w="1554"/>
      </w:tblGrid>
      <w:tr w:rsidR="002E13AE" w:rsidRPr="00BE7E08" w14:paraId="16229FF9" w14:textId="2C4A6441" w:rsidTr="002E13AE">
        <w:trPr>
          <w:cnfStyle w:val="100000000000" w:firstRow="1" w:lastRow="0" w:firstColumn="0" w:lastColumn="0" w:oddVBand="0" w:evenVBand="0" w:oddHBand="0" w:evenHBand="0" w:firstRowFirstColumn="0" w:firstRowLastColumn="0" w:lastRowFirstColumn="0" w:lastRowLastColumn="0"/>
          <w:trHeight w:val="611"/>
        </w:trPr>
        <w:tc>
          <w:tcPr>
            <w:tcW w:w="1412" w:type="dxa"/>
          </w:tcPr>
          <w:p w14:paraId="5F5EF9FF" w14:textId="7BF6B21E" w:rsidR="002E13AE" w:rsidRPr="00BE7E08" w:rsidRDefault="002E13AE" w:rsidP="00A30229">
            <w:pPr>
              <w:spacing w:line="260" w:lineRule="atLeast"/>
              <w:rPr>
                <w:sz w:val="18"/>
                <w:szCs w:val="18"/>
                <w:lang w:val="is-IS"/>
              </w:rPr>
            </w:pPr>
            <w:r w:rsidRPr="002E13AE">
              <w:rPr>
                <w:szCs w:val="20"/>
              </w:rPr>
              <w:t>Efnismagn, þús. m</w:t>
            </w:r>
            <w:r w:rsidRPr="002E13AE">
              <w:rPr>
                <w:szCs w:val="20"/>
                <w:vertAlign w:val="superscript"/>
              </w:rPr>
              <w:t>3</w:t>
            </w:r>
          </w:p>
        </w:tc>
        <w:tc>
          <w:tcPr>
            <w:tcW w:w="1602" w:type="dxa"/>
          </w:tcPr>
          <w:p w14:paraId="5A15EC99" w14:textId="6FD940F6" w:rsidR="002E13AE" w:rsidRPr="00BE7E08" w:rsidRDefault="002E13AE" w:rsidP="00A30229">
            <w:pPr>
              <w:spacing w:line="260" w:lineRule="atLeast"/>
              <w:rPr>
                <w:sz w:val="18"/>
                <w:szCs w:val="18"/>
                <w:lang w:val="is-IS"/>
              </w:rPr>
            </w:pPr>
            <w:r w:rsidRPr="002E13AE">
              <w:rPr>
                <w:lang w:val="is-IS"/>
              </w:rPr>
              <w:t>Þjálni/húmus (sjónmat*)</w:t>
            </w:r>
          </w:p>
        </w:tc>
        <w:tc>
          <w:tcPr>
            <w:tcW w:w="1594" w:type="dxa"/>
          </w:tcPr>
          <w:p w14:paraId="2E8783CD" w14:textId="28BBA962" w:rsidR="002E13AE" w:rsidRPr="002E13AE" w:rsidRDefault="002E13AE" w:rsidP="00A30229">
            <w:pPr>
              <w:spacing w:line="260" w:lineRule="atLeast"/>
              <w:rPr>
                <w:lang w:val="is-IS"/>
              </w:rPr>
            </w:pPr>
            <w:r w:rsidRPr="002E13AE">
              <w:rPr>
                <w:lang w:val="is-IS"/>
              </w:rPr>
              <w:t>Kornadreifing</w:t>
            </w:r>
          </w:p>
        </w:tc>
        <w:tc>
          <w:tcPr>
            <w:tcW w:w="1493" w:type="dxa"/>
          </w:tcPr>
          <w:p w14:paraId="7DB67006" w14:textId="683CD2E8" w:rsidR="002E13AE" w:rsidRPr="002E13AE" w:rsidRDefault="002E13AE" w:rsidP="00A30229">
            <w:pPr>
              <w:spacing w:line="260" w:lineRule="atLeast"/>
              <w:rPr>
                <w:lang w:val="is-IS"/>
              </w:rPr>
            </w:pPr>
            <w:r w:rsidRPr="002E13AE">
              <w:rPr>
                <w:lang w:val="is-IS"/>
              </w:rPr>
              <w:t>Berggreining</w:t>
            </w:r>
          </w:p>
        </w:tc>
        <w:tc>
          <w:tcPr>
            <w:tcW w:w="1554" w:type="dxa"/>
          </w:tcPr>
          <w:p w14:paraId="3CF4CCE2" w14:textId="7E37E4CA" w:rsidR="002E13AE" w:rsidRPr="002E13AE" w:rsidRDefault="002E13AE" w:rsidP="00A30229">
            <w:pPr>
              <w:spacing w:line="260" w:lineRule="atLeast"/>
              <w:rPr>
                <w:lang w:val="is-IS"/>
              </w:rPr>
            </w:pPr>
            <w:r w:rsidRPr="002E13AE">
              <w:rPr>
                <w:lang w:val="is-IS"/>
              </w:rPr>
              <w:t>Styrkur (Bg/LA)**</w:t>
            </w:r>
          </w:p>
        </w:tc>
      </w:tr>
      <w:tr w:rsidR="002E13AE" w:rsidRPr="00BE7E08" w14:paraId="061D89F8" w14:textId="1DE4A224" w:rsidTr="00CB4B89">
        <w:tc>
          <w:tcPr>
            <w:tcW w:w="1412" w:type="dxa"/>
            <w:shd w:val="clear" w:color="auto" w:fill="FFFAEE" w:themeFill="background2"/>
          </w:tcPr>
          <w:p w14:paraId="495FC6A2" w14:textId="060F28BE" w:rsidR="002E13AE" w:rsidRPr="00BE7E08" w:rsidRDefault="002E13AE" w:rsidP="002E13AE">
            <w:pPr>
              <w:spacing w:line="260" w:lineRule="atLeast"/>
              <w:rPr>
                <w:sz w:val="18"/>
                <w:szCs w:val="18"/>
                <w:lang w:val="is-IS"/>
              </w:rPr>
            </w:pPr>
            <w:r w:rsidRPr="00937177">
              <w:t>0-10</w:t>
            </w:r>
          </w:p>
        </w:tc>
        <w:tc>
          <w:tcPr>
            <w:tcW w:w="1602" w:type="dxa"/>
          </w:tcPr>
          <w:p w14:paraId="7A541103" w14:textId="55DB2225" w:rsidR="002E13AE" w:rsidRPr="00BE7E08" w:rsidRDefault="002E13AE" w:rsidP="002E13AE">
            <w:pPr>
              <w:spacing w:line="260" w:lineRule="atLeast"/>
              <w:rPr>
                <w:sz w:val="18"/>
                <w:szCs w:val="18"/>
                <w:lang w:val="is-IS"/>
              </w:rPr>
            </w:pPr>
            <w:r w:rsidRPr="00AF43B6">
              <w:t>2-4</w:t>
            </w:r>
          </w:p>
        </w:tc>
        <w:tc>
          <w:tcPr>
            <w:tcW w:w="1594" w:type="dxa"/>
          </w:tcPr>
          <w:p w14:paraId="5BA486D8" w14:textId="086CD0A0" w:rsidR="002E13AE" w:rsidRPr="00BE7E08" w:rsidRDefault="002E13AE" w:rsidP="002E13AE">
            <w:pPr>
              <w:spacing w:line="260" w:lineRule="atLeast"/>
              <w:rPr>
                <w:sz w:val="18"/>
                <w:szCs w:val="18"/>
                <w:lang w:val="is-IS"/>
              </w:rPr>
            </w:pPr>
            <w:r w:rsidRPr="006178A5">
              <w:t>2-4</w:t>
            </w:r>
          </w:p>
        </w:tc>
        <w:tc>
          <w:tcPr>
            <w:tcW w:w="1493" w:type="dxa"/>
          </w:tcPr>
          <w:p w14:paraId="743742AD" w14:textId="05D08048" w:rsidR="002E13AE" w:rsidRPr="00BE7E08" w:rsidRDefault="002E13AE" w:rsidP="002E13AE">
            <w:pPr>
              <w:spacing w:line="260" w:lineRule="atLeast"/>
              <w:rPr>
                <w:sz w:val="18"/>
                <w:szCs w:val="18"/>
                <w:lang w:val="is-IS"/>
              </w:rPr>
            </w:pPr>
            <w:r w:rsidRPr="000F2C03">
              <w:t>1</w:t>
            </w:r>
          </w:p>
        </w:tc>
        <w:tc>
          <w:tcPr>
            <w:tcW w:w="1554" w:type="dxa"/>
          </w:tcPr>
          <w:p w14:paraId="672CF5D9" w14:textId="00AC925D" w:rsidR="002E13AE" w:rsidRPr="00BE7E08" w:rsidRDefault="002E13AE" w:rsidP="002E13AE">
            <w:pPr>
              <w:spacing w:line="260" w:lineRule="atLeast"/>
              <w:rPr>
                <w:sz w:val="18"/>
                <w:szCs w:val="18"/>
                <w:lang w:val="is-IS"/>
              </w:rPr>
            </w:pPr>
            <w:r w:rsidRPr="009D7D4B">
              <w:t>(1)</w:t>
            </w:r>
          </w:p>
        </w:tc>
      </w:tr>
      <w:tr w:rsidR="002E13AE" w:rsidRPr="00BE7E08" w14:paraId="533E0288" w14:textId="1BB4B14C" w:rsidTr="00CB4B89">
        <w:tc>
          <w:tcPr>
            <w:tcW w:w="1412" w:type="dxa"/>
            <w:shd w:val="clear" w:color="auto" w:fill="FFFAEE" w:themeFill="background2"/>
          </w:tcPr>
          <w:p w14:paraId="36429588" w14:textId="6086FE9C" w:rsidR="002E13AE" w:rsidRPr="00BE7E08" w:rsidRDefault="002E13AE" w:rsidP="002E13AE">
            <w:pPr>
              <w:spacing w:line="260" w:lineRule="atLeast"/>
              <w:rPr>
                <w:sz w:val="18"/>
                <w:szCs w:val="18"/>
                <w:lang w:val="is-IS"/>
              </w:rPr>
            </w:pPr>
            <w:r w:rsidRPr="00937177">
              <w:t>10-30</w:t>
            </w:r>
          </w:p>
        </w:tc>
        <w:tc>
          <w:tcPr>
            <w:tcW w:w="1602" w:type="dxa"/>
          </w:tcPr>
          <w:p w14:paraId="336F6337" w14:textId="52B9B77D" w:rsidR="002E13AE" w:rsidRPr="00BE7E08" w:rsidRDefault="002E13AE" w:rsidP="002E13AE">
            <w:pPr>
              <w:spacing w:line="260" w:lineRule="atLeast"/>
              <w:rPr>
                <w:sz w:val="18"/>
                <w:szCs w:val="18"/>
                <w:lang w:val="is-IS"/>
              </w:rPr>
            </w:pPr>
            <w:r w:rsidRPr="00AF43B6">
              <w:t>4-6</w:t>
            </w:r>
          </w:p>
        </w:tc>
        <w:tc>
          <w:tcPr>
            <w:tcW w:w="1594" w:type="dxa"/>
          </w:tcPr>
          <w:p w14:paraId="4B16FE7F" w14:textId="518C49D0" w:rsidR="002E13AE" w:rsidRPr="00BE7E08" w:rsidRDefault="002E13AE" w:rsidP="002E13AE">
            <w:pPr>
              <w:spacing w:line="260" w:lineRule="atLeast"/>
              <w:rPr>
                <w:sz w:val="18"/>
                <w:szCs w:val="18"/>
                <w:lang w:val="is-IS"/>
              </w:rPr>
            </w:pPr>
            <w:r w:rsidRPr="006178A5">
              <w:t>4-6</w:t>
            </w:r>
          </w:p>
        </w:tc>
        <w:tc>
          <w:tcPr>
            <w:tcW w:w="1493" w:type="dxa"/>
          </w:tcPr>
          <w:p w14:paraId="23C3D559" w14:textId="2AD6104A" w:rsidR="002E13AE" w:rsidRPr="00BE7E08" w:rsidRDefault="002E13AE" w:rsidP="002E13AE">
            <w:pPr>
              <w:spacing w:line="260" w:lineRule="atLeast"/>
              <w:rPr>
                <w:sz w:val="18"/>
                <w:szCs w:val="18"/>
                <w:lang w:val="is-IS"/>
              </w:rPr>
            </w:pPr>
            <w:r w:rsidRPr="000F2C03">
              <w:t>1</w:t>
            </w:r>
          </w:p>
        </w:tc>
        <w:tc>
          <w:tcPr>
            <w:tcW w:w="1554" w:type="dxa"/>
          </w:tcPr>
          <w:p w14:paraId="7E027ADC" w14:textId="7777B08E" w:rsidR="002E13AE" w:rsidRPr="00BE7E08" w:rsidRDefault="002E13AE" w:rsidP="002E13AE">
            <w:pPr>
              <w:spacing w:line="260" w:lineRule="atLeast"/>
              <w:rPr>
                <w:sz w:val="18"/>
                <w:szCs w:val="18"/>
                <w:lang w:val="is-IS"/>
              </w:rPr>
            </w:pPr>
            <w:r w:rsidRPr="009D7D4B">
              <w:t>(1)</w:t>
            </w:r>
          </w:p>
        </w:tc>
      </w:tr>
      <w:tr w:rsidR="002E13AE" w:rsidRPr="00BE7E08" w14:paraId="642A3472" w14:textId="1B315D6A" w:rsidTr="00CB4B89">
        <w:tc>
          <w:tcPr>
            <w:tcW w:w="1412" w:type="dxa"/>
            <w:shd w:val="clear" w:color="auto" w:fill="FFFAEE" w:themeFill="background2"/>
          </w:tcPr>
          <w:p w14:paraId="0CF3F52C" w14:textId="4F883AD2" w:rsidR="002E13AE" w:rsidRPr="00367F3B" w:rsidRDefault="002E13AE" w:rsidP="002E13AE">
            <w:pPr>
              <w:spacing w:line="260" w:lineRule="atLeast"/>
            </w:pPr>
            <w:r w:rsidRPr="00937177">
              <w:t>30-60</w:t>
            </w:r>
          </w:p>
        </w:tc>
        <w:tc>
          <w:tcPr>
            <w:tcW w:w="1602" w:type="dxa"/>
          </w:tcPr>
          <w:p w14:paraId="061163B1" w14:textId="3E00DFC7" w:rsidR="002E13AE" w:rsidRPr="00BE7E08" w:rsidRDefault="002E13AE" w:rsidP="002E13AE">
            <w:pPr>
              <w:spacing w:line="260" w:lineRule="atLeast"/>
              <w:rPr>
                <w:sz w:val="18"/>
                <w:szCs w:val="18"/>
                <w:lang w:val="is-IS"/>
              </w:rPr>
            </w:pPr>
            <w:r w:rsidRPr="00AF43B6">
              <w:t>6-10</w:t>
            </w:r>
          </w:p>
        </w:tc>
        <w:tc>
          <w:tcPr>
            <w:tcW w:w="1594" w:type="dxa"/>
          </w:tcPr>
          <w:p w14:paraId="34918FDA" w14:textId="0DF8998A" w:rsidR="002E13AE" w:rsidRPr="006F70CD" w:rsidRDefault="002E13AE" w:rsidP="002E13AE">
            <w:pPr>
              <w:spacing w:line="260" w:lineRule="atLeast"/>
              <w:rPr>
                <w:lang w:val="is-IS"/>
              </w:rPr>
            </w:pPr>
            <w:r w:rsidRPr="006178A5">
              <w:t>6-10</w:t>
            </w:r>
          </w:p>
        </w:tc>
        <w:tc>
          <w:tcPr>
            <w:tcW w:w="1493" w:type="dxa"/>
          </w:tcPr>
          <w:p w14:paraId="07F4B7DC" w14:textId="713BC152" w:rsidR="002E13AE" w:rsidRPr="006F70CD" w:rsidRDefault="002E13AE" w:rsidP="002E13AE">
            <w:pPr>
              <w:spacing w:line="260" w:lineRule="atLeast"/>
              <w:rPr>
                <w:lang w:val="is-IS"/>
              </w:rPr>
            </w:pPr>
            <w:r w:rsidRPr="000F2C03">
              <w:t>1-2</w:t>
            </w:r>
          </w:p>
        </w:tc>
        <w:tc>
          <w:tcPr>
            <w:tcW w:w="1554" w:type="dxa"/>
          </w:tcPr>
          <w:p w14:paraId="4FD9729D" w14:textId="45BD2F53" w:rsidR="002E13AE" w:rsidRPr="006F70CD" w:rsidRDefault="002E13AE" w:rsidP="002E13AE">
            <w:pPr>
              <w:spacing w:line="260" w:lineRule="atLeast"/>
              <w:rPr>
                <w:lang w:val="is-IS"/>
              </w:rPr>
            </w:pPr>
            <w:r w:rsidRPr="009D7D4B">
              <w:t>(1-2)</w:t>
            </w:r>
          </w:p>
        </w:tc>
      </w:tr>
    </w:tbl>
    <w:p w14:paraId="01F450AA" w14:textId="77777777" w:rsidR="00AA45B7" w:rsidRPr="00AA45B7" w:rsidRDefault="00AA45B7" w:rsidP="00AA45B7">
      <w:pPr>
        <w:tabs>
          <w:tab w:val="clear" w:pos="454"/>
          <w:tab w:val="clear" w:pos="1077"/>
          <w:tab w:val="clear" w:pos="2155"/>
        </w:tabs>
        <w:snapToGrid/>
        <w:spacing w:line="259" w:lineRule="auto"/>
        <w:rPr>
          <w:i/>
          <w:iCs/>
          <w:sz w:val="18"/>
          <w:szCs w:val="18"/>
          <w:lang w:val="is-IS"/>
        </w:rPr>
      </w:pPr>
      <w:r w:rsidRPr="00AA45B7">
        <w:rPr>
          <w:i/>
          <w:iCs/>
          <w:sz w:val="18"/>
          <w:szCs w:val="18"/>
          <w:lang w:val="is-IS"/>
        </w:rPr>
        <w:t>* Ef sjónmat bendir til að efni geti verið þjált eða með lífræn óhreinindi þarf að prófa efnið</w:t>
      </w:r>
    </w:p>
    <w:p w14:paraId="74D5A9C6" w14:textId="3CB85F20" w:rsidR="002E13AE" w:rsidRPr="00AA45B7" w:rsidRDefault="00AA45B7" w:rsidP="00AA45B7">
      <w:pPr>
        <w:tabs>
          <w:tab w:val="clear" w:pos="454"/>
          <w:tab w:val="clear" w:pos="1077"/>
          <w:tab w:val="clear" w:pos="2155"/>
        </w:tabs>
        <w:snapToGrid/>
        <w:spacing w:after="160" w:line="259" w:lineRule="auto"/>
        <w:rPr>
          <w:i/>
          <w:iCs/>
          <w:sz w:val="18"/>
          <w:szCs w:val="18"/>
          <w:highlight w:val="yellow"/>
          <w:lang w:val="is-IS"/>
        </w:rPr>
      </w:pPr>
      <w:r w:rsidRPr="00AA45B7">
        <w:rPr>
          <w:i/>
          <w:iCs/>
          <w:sz w:val="18"/>
          <w:szCs w:val="18"/>
          <w:lang w:val="is-IS"/>
        </w:rPr>
        <w:t>** Ekki er gert ráð fyrir að gera styrkleikapróf nema gæðaflokkun berggreiningar gefi tilefni til</w:t>
      </w:r>
    </w:p>
    <w:p w14:paraId="64892EC3" w14:textId="3E9CE54F" w:rsidR="00351A11" w:rsidRDefault="00351A11">
      <w:pPr>
        <w:tabs>
          <w:tab w:val="clear" w:pos="454"/>
          <w:tab w:val="clear" w:pos="1077"/>
          <w:tab w:val="clear" w:pos="2155"/>
        </w:tabs>
        <w:snapToGrid/>
        <w:spacing w:after="160" w:line="259" w:lineRule="auto"/>
        <w:rPr>
          <w:highlight w:val="yellow"/>
          <w:lang w:val="is-IS"/>
        </w:rPr>
      </w:pPr>
      <w:r>
        <w:rPr>
          <w:highlight w:val="yellow"/>
          <w:lang w:val="is-IS"/>
        </w:rPr>
        <w:br w:type="page"/>
      </w:r>
    </w:p>
    <w:p w14:paraId="78CF8079" w14:textId="77777777" w:rsidR="00154438" w:rsidRPr="00154438" w:rsidRDefault="00154438" w:rsidP="00963933">
      <w:pPr>
        <w:pStyle w:val="KAFLI"/>
      </w:pPr>
      <w:bookmarkStart w:id="17" w:name="_Toc94166618"/>
      <w:r w:rsidRPr="00154438">
        <w:lastRenderedPageBreak/>
        <w:t>4.3</w:t>
      </w:r>
      <w:r w:rsidRPr="00154438">
        <w:tab/>
        <w:t>Próf við framleiðslu</w:t>
      </w:r>
      <w:bookmarkEnd w:id="17"/>
    </w:p>
    <w:p w14:paraId="4B808802"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 xml:space="preserve">Tilgangur með 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og/eða aðra vinnslu efnis. </w:t>
      </w:r>
    </w:p>
    <w:p w14:paraId="1CEE9DDA"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Það er mismunandi eftir efnisgerð og hvernig framleiðslu er háttað, hvaða próf á að gera. Hér á eftir verður fjallað um þau próf sem verktaki á að framkvæma samhliða framleiðslu efnisins en hér er átt við prófanir á efni áður en það er komið út í veg.</w:t>
      </w:r>
    </w:p>
    <w:p w14:paraId="092A87F8" w14:textId="77777777" w:rsidR="00154438" w:rsidRPr="00154438" w:rsidRDefault="00154438" w:rsidP="00DA605F">
      <w:pPr>
        <w:pStyle w:val="undirkafli"/>
      </w:pPr>
      <w:bookmarkStart w:id="18" w:name="_Toc94166619"/>
      <w:r w:rsidRPr="00154438">
        <w:t>4.3.1</w:t>
      </w:r>
      <w:r w:rsidRPr="00154438">
        <w:tab/>
        <w:t>Verkferlar</w:t>
      </w:r>
      <w:bookmarkEnd w:id="18"/>
    </w:p>
    <w:p w14:paraId="2415EAAE" w14:textId="19FA6186" w:rsidR="001A7271" w:rsidRDefault="00154438" w:rsidP="00154438">
      <w:pPr>
        <w:tabs>
          <w:tab w:val="clear" w:pos="454"/>
          <w:tab w:val="clear" w:pos="1077"/>
          <w:tab w:val="clear" w:pos="2155"/>
        </w:tabs>
        <w:snapToGrid/>
        <w:spacing w:after="160" w:line="259" w:lineRule="auto"/>
        <w:rPr>
          <w:lang w:val="is-IS"/>
        </w:rPr>
      </w:pPr>
      <w:r w:rsidRPr="00154438">
        <w:rPr>
          <w:lang w:val="is-IS"/>
        </w:rPr>
        <w:t xml:space="preserve">Framleiðsluprófanir skal </w:t>
      </w:r>
      <w:r w:rsidR="00A20CBF" w:rsidRPr="00154438">
        <w:rPr>
          <w:lang w:val="is-IS"/>
        </w:rPr>
        <w:t>ávallt</w:t>
      </w:r>
      <w:r w:rsidRPr="00154438">
        <w:rPr>
          <w:lang w:val="is-IS"/>
        </w:rPr>
        <w:t xml:space="preserve"> gera að lágmarki með þeirri tíðni sem tilgreind er í kafla 4.3.4 Mikilvægt er að nota einnig sjónmat til að fylgjast með vinnslu eða framleiðslu efnis og meta breytingar á efninu allt framleiðsluferlið. Ef grunur leikur á breytingum í átt til lakari efniseiginleika, eru gerð próf til að sannreyna efnisgæðin, sjá flæðirit á mynd 4-3.</w:t>
      </w:r>
    </w:p>
    <w:p w14:paraId="2F77A167" w14:textId="055426A9" w:rsidR="00A20CBF" w:rsidRPr="009954F7" w:rsidRDefault="009954F7" w:rsidP="00154438">
      <w:pPr>
        <w:tabs>
          <w:tab w:val="clear" w:pos="454"/>
          <w:tab w:val="clear" w:pos="1077"/>
          <w:tab w:val="clear" w:pos="2155"/>
        </w:tabs>
        <w:snapToGrid/>
        <w:spacing w:after="160" w:line="259" w:lineRule="auto"/>
        <w:rPr>
          <w:lang w:val="is-IS"/>
        </w:rPr>
      </w:pPr>
      <w:r>
        <w:rPr>
          <w:noProof/>
        </w:rPr>
        <w:drawing>
          <wp:inline distT="0" distB="0" distL="0" distR="0" wp14:anchorId="49BBA4F7" wp14:editId="72523A25">
            <wp:extent cx="2832957" cy="33546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853" cy="3358100"/>
                    </a:xfrm>
                    <a:prstGeom prst="rect">
                      <a:avLst/>
                    </a:prstGeom>
                    <a:noFill/>
                    <a:ln>
                      <a:noFill/>
                    </a:ln>
                  </pic:spPr>
                </pic:pic>
              </a:graphicData>
            </a:graphic>
          </wp:inline>
        </w:drawing>
      </w:r>
    </w:p>
    <w:p w14:paraId="75805ED7" w14:textId="31056684" w:rsidR="00E45421" w:rsidRDefault="00A66D2B" w:rsidP="0060718E">
      <w:pPr>
        <w:pStyle w:val="Myndatexti2"/>
        <w:rPr>
          <w:highlight w:val="yellow"/>
        </w:rPr>
      </w:pPr>
      <w:r w:rsidRPr="00A66D2B">
        <w:rPr>
          <w:b/>
          <w:bCs/>
        </w:rPr>
        <w:t>Mynd 4</w:t>
      </w:r>
      <w:r w:rsidR="00CC5BB8">
        <w:rPr>
          <w:b/>
          <w:bCs/>
        </w:rPr>
        <w:t>-</w:t>
      </w:r>
      <w:r w:rsidRPr="00A66D2B">
        <w:rPr>
          <w:b/>
          <w:bCs/>
        </w:rPr>
        <w:t>3:</w:t>
      </w:r>
      <w:r w:rsidRPr="00A66D2B">
        <w:t xml:space="preserve"> </w:t>
      </w:r>
      <w:r w:rsidR="0060718E">
        <w:br/>
      </w:r>
      <w:r w:rsidRPr="00A66D2B">
        <w:t>Flæðirit fyrir prófun styrktarlagsefna á framleiðslustigi</w:t>
      </w:r>
    </w:p>
    <w:p w14:paraId="3E1523BD" w14:textId="16CA3392" w:rsidR="00F62AD4" w:rsidRPr="009954F7" w:rsidRDefault="00F62AD4" w:rsidP="00BB18AF">
      <w:pPr>
        <w:tabs>
          <w:tab w:val="clear" w:pos="454"/>
          <w:tab w:val="clear" w:pos="1077"/>
          <w:tab w:val="clear" w:pos="2155"/>
        </w:tabs>
        <w:snapToGrid/>
        <w:spacing w:after="160" w:line="259" w:lineRule="auto"/>
        <w:rPr>
          <w:lang w:val="is-IS"/>
        </w:rPr>
      </w:pPr>
      <w:r w:rsidRPr="00F62AD4">
        <w:rPr>
          <w:lang w:val="is-IS"/>
        </w:rPr>
        <w:t>Ef niðurstöður framleiðsluprófa eru neikvæðar, þarf að stöðva vinnsluna og gera ráðstafanir til að breyta henni. Ef kornadreifing er ekki innan marka, er oft hægt að breyta vinnsluaðferðum með hörpun, þvotti eða íblöndun. Ef of mikið lífrænt efni er til staðar er mögulega hægt að losna við það með þvotti. Í köflunum hér á eftir er gerð nánari grein fyrir einstökum prófum.</w:t>
      </w:r>
    </w:p>
    <w:p w14:paraId="34486E72" w14:textId="77777777" w:rsidR="004238F6" w:rsidRPr="004238F6" w:rsidRDefault="004238F6" w:rsidP="00DA605F">
      <w:pPr>
        <w:pStyle w:val="undirkafli"/>
      </w:pPr>
      <w:bookmarkStart w:id="19" w:name="_Toc94166620"/>
      <w:r w:rsidRPr="004238F6">
        <w:t>4.3.2</w:t>
      </w:r>
      <w:r w:rsidRPr="004238F6">
        <w:tab/>
        <w:t>Steinefnapróf</w:t>
      </w:r>
      <w:bookmarkEnd w:id="19"/>
    </w:p>
    <w:p w14:paraId="59C1CAF4" w14:textId="77777777"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Það próf sem oftast er gert til að fylgjast með framleiðslu efnis í styrktarlag, er mæling á kornadreifingu. Prófið er nauðsynlegt til að kanna hvort efnið sem framleitt er, sé innan þeirra marka sem tilskilin eru. Kröfur til kornadreifingar koma fram í kafla 4.5.1. Ef ákveðið var að nota efni sem stóðst burðarþolspróf (samanber mynd </w:t>
      </w:r>
      <w:r w:rsidRPr="004238F6">
        <w:rPr>
          <w:lang w:val="is-IS"/>
        </w:rPr>
        <w:lastRenderedPageBreak/>
        <w:t xml:space="preserve">4-2), er ekki miðað við kröfurnar í kafla 4.5.1, heldur kannað hvort kornadreifingin sé að breytast frá þeirri sem mældist á hönnunarstigi. Ef breytingar eru sjáanlegar á efninu er það sett í viðeigandi próf. Ef grunur leikur á að lífræn óhreinindi séu til staðar og/eða þjál fínefni er gert húmuspróf og/eða þjálnipróf á þessu stigi. Ef efnið stenst ekki leiðbeinandi kröfur til berggreiningar getur þurft að framkvæma styrkleikapróf en það ætti þó ekki að koma til ef vandað var til undirbúningsrannsókna. Varðandi tíðni prófana við framleiðslu vísast í töflu 4-3. </w:t>
      </w:r>
    </w:p>
    <w:p w14:paraId="7A93CDAD" w14:textId="77777777" w:rsidR="004238F6" w:rsidRPr="004238F6" w:rsidRDefault="004238F6" w:rsidP="00DA605F">
      <w:pPr>
        <w:pStyle w:val="undirkafli"/>
      </w:pPr>
      <w:bookmarkStart w:id="20" w:name="_Toc94166621"/>
      <w:r w:rsidRPr="004238F6">
        <w:t>4.3.3</w:t>
      </w:r>
      <w:r w:rsidRPr="004238F6">
        <w:tab/>
        <w:t>Próf á efnismassa</w:t>
      </w:r>
      <w:bookmarkEnd w:id="20"/>
    </w:p>
    <w:p w14:paraId="13465A4A" w14:textId="5D0FB3A3"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Prófanir á efnismassa efnis í styrktarlag á framleiðslustigi eru sjaldgæfar. Ef sjónmat eða mælingar á kornadreifingu benda til breytinga á efni sem ákveðið var að nota að undangengnu burðarþolsprófi (s</w:t>
      </w:r>
      <w:r w:rsidR="00455183">
        <w:rPr>
          <w:lang w:val="is-IS"/>
        </w:rPr>
        <w:t>br.</w:t>
      </w:r>
      <w:r w:rsidRPr="004238F6">
        <w:rPr>
          <w:lang w:val="is-IS"/>
        </w:rPr>
        <w:t xml:space="preserve"> mynd 4-2), er nauðsynlegt að endurtaka burðarþolsmælingarnar, til að kanna hvort það stenst enn kröfur til þeirra.</w:t>
      </w:r>
    </w:p>
    <w:p w14:paraId="0D0286DA" w14:textId="77777777" w:rsidR="004238F6" w:rsidRPr="004238F6" w:rsidRDefault="004238F6" w:rsidP="00DA605F">
      <w:pPr>
        <w:pStyle w:val="undirkafli"/>
      </w:pPr>
      <w:bookmarkStart w:id="21" w:name="_Toc94166622"/>
      <w:r w:rsidRPr="004238F6">
        <w:t>4.3.4</w:t>
      </w:r>
      <w:r w:rsidRPr="004238F6">
        <w:tab/>
        <w:t>Tíðni prófa við framleiðslu</w:t>
      </w:r>
      <w:bookmarkEnd w:id="21"/>
    </w:p>
    <w:p w14:paraId="722B9630" w14:textId="3E6B5F5D" w:rsidR="00A66D2B" w:rsidRDefault="004238F6" w:rsidP="004238F6">
      <w:pPr>
        <w:tabs>
          <w:tab w:val="clear" w:pos="454"/>
          <w:tab w:val="clear" w:pos="1077"/>
          <w:tab w:val="clear" w:pos="2155"/>
        </w:tabs>
        <w:snapToGrid/>
        <w:spacing w:after="160" w:line="259" w:lineRule="auto"/>
        <w:rPr>
          <w:lang w:val="is-IS"/>
        </w:rPr>
      </w:pPr>
      <w:r w:rsidRPr="004238F6">
        <w:rPr>
          <w:lang w:val="is-IS"/>
        </w:rPr>
        <w:t>Tíðni prófa við framleiðslu, er háð magni sem framleitt er og áætlaðan fjölda þungra bíla, ÁDU</w:t>
      </w:r>
      <w:r w:rsidRPr="00455183">
        <w:rPr>
          <w:vertAlign w:val="subscript"/>
          <w:lang w:val="is-IS"/>
        </w:rPr>
        <w:t>Þ</w:t>
      </w:r>
      <w:r w:rsidRPr="004238F6">
        <w:rPr>
          <w:lang w:val="is-IS"/>
        </w:rPr>
        <w:t>, á opnunarári vegarins. Einnig geta niðurstöður prófa við hönnun haft áhrif á tíðni prófa við framleiðslu. Ef valið hefur verið að nota efni sem ekki hefur verið rannsakað í samræmi við flæðiritið á mynd 4-1, eða efni í námu er breytilegt, getur þurft að fjölga prófunum, en tafla 4-3 sýnir lágmarkstíðni prófa miðað við magn sem framleitt er (m</w:t>
      </w:r>
      <w:r w:rsidRPr="00455183">
        <w:rPr>
          <w:vertAlign w:val="superscript"/>
          <w:lang w:val="is-IS"/>
        </w:rPr>
        <w:t>3</w:t>
      </w:r>
      <w:r w:rsidRPr="004238F6">
        <w:rPr>
          <w:lang w:val="is-IS"/>
        </w:rPr>
        <w:t>). Alltaf skal gera eitt próf við upphaf framleiðslu og síðan með þeirri tíðni sem taflan tilgreinir.</w:t>
      </w:r>
    </w:p>
    <w:p w14:paraId="059B6682" w14:textId="77B3F164" w:rsidR="0039061F" w:rsidRDefault="0039061F" w:rsidP="0060718E">
      <w:pPr>
        <w:pStyle w:val="Myndatexti2"/>
      </w:pPr>
      <w:r w:rsidRPr="0039061F">
        <w:rPr>
          <w:b/>
          <w:bCs/>
        </w:rPr>
        <w:t>Tafla 4</w:t>
      </w:r>
      <w:r w:rsidR="00CC5BB8">
        <w:rPr>
          <w:b/>
          <w:bCs/>
        </w:rPr>
        <w:t>-</w:t>
      </w:r>
      <w:r w:rsidRPr="0039061F">
        <w:rPr>
          <w:b/>
          <w:bCs/>
        </w:rPr>
        <w:t>3:</w:t>
      </w:r>
      <w:r w:rsidRPr="0039061F">
        <w:t xml:space="preserve"> </w:t>
      </w:r>
      <w:r w:rsidR="0060718E">
        <w:br/>
      </w:r>
      <w:r w:rsidRPr="0039061F">
        <w:t>Lágmarkstíðni prófa á styrktarlagsefni á framleiðslustigi</w:t>
      </w:r>
    </w:p>
    <w:tbl>
      <w:tblPr>
        <w:tblStyle w:val="IRCAcolor"/>
        <w:tblW w:w="7655" w:type="dxa"/>
        <w:tblLook w:val="0660" w:firstRow="1" w:lastRow="1" w:firstColumn="0" w:lastColumn="0" w:noHBand="1" w:noVBand="1"/>
      </w:tblPr>
      <w:tblGrid>
        <w:gridCol w:w="2448"/>
        <w:gridCol w:w="1352"/>
        <w:gridCol w:w="1344"/>
        <w:gridCol w:w="1233"/>
        <w:gridCol w:w="1278"/>
      </w:tblGrid>
      <w:tr w:rsidR="0005239D" w:rsidRPr="00BE7E08" w14:paraId="4FB43616" w14:textId="77777777" w:rsidTr="00894908">
        <w:trPr>
          <w:cnfStyle w:val="100000000000" w:firstRow="1" w:lastRow="0" w:firstColumn="0" w:lastColumn="0" w:oddVBand="0" w:evenVBand="0" w:oddHBand="0" w:evenHBand="0" w:firstRowFirstColumn="0" w:firstRowLastColumn="0" w:lastRowFirstColumn="0" w:lastRowLastColumn="0"/>
          <w:trHeight w:val="611"/>
        </w:trPr>
        <w:tc>
          <w:tcPr>
            <w:tcW w:w="2448" w:type="dxa"/>
          </w:tcPr>
          <w:p w14:paraId="648C17F5" w14:textId="1434986B" w:rsidR="0039061F" w:rsidRPr="00BE7E08" w:rsidRDefault="00C510B9" w:rsidP="00A30229">
            <w:pPr>
              <w:spacing w:line="260" w:lineRule="atLeast"/>
              <w:rPr>
                <w:sz w:val="18"/>
                <w:szCs w:val="18"/>
                <w:lang w:val="is-IS"/>
              </w:rPr>
            </w:pPr>
            <w:r w:rsidRPr="00C510B9">
              <w:rPr>
                <w:szCs w:val="20"/>
              </w:rPr>
              <w:t>Próf/umferðarflokkur</w:t>
            </w:r>
            <w:r w:rsidR="00365F73">
              <w:rPr>
                <w:szCs w:val="20"/>
              </w:rPr>
              <w:t xml:space="preserve"> </w:t>
            </w:r>
            <w:r w:rsidRPr="00C510B9">
              <w:rPr>
                <w:szCs w:val="20"/>
              </w:rPr>
              <w:t>ÁDU</w:t>
            </w:r>
            <w:r w:rsidRPr="00365F73">
              <w:rPr>
                <w:szCs w:val="20"/>
                <w:vertAlign w:val="subscript"/>
              </w:rPr>
              <w:t>Þ</w:t>
            </w:r>
          </w:p>
        </w:tc>
        <w:tc>
          <w:tcPr>
            <w:tcW w:w="1352" w:type="dxa"/>
          </w:tcPr>
          <w:p w14:paraId="6D800E02" w14:textId="6DD2B626" w:rsidR="0039061F" w:rsidRPr="00BE7E08" w:rsidRDefault="0005239D" w:rsidP="00A30229">
            <w:pPr>
              <w:spacing w:line="260" w:lineRule="atLeast"/>
              <w:rPr>
                <w:sz w:val="18"/>
                <w:szCs w:val="18"/>
                <w:lang w:val="is-IS"/>
              </w:rPr>
            </w:pPr>
            <w:r w:rsidRPr="0005239D">
              <w:rPr>
                <w:rFonts w:hint="eastAsia"/>
                <w:lang w:val="is-IS"/>
              </w:rPr>
              <w:t>≥</w:t>
            </w:r>
            <w:r w:rsidRPr="0005239D">
              <w:rPr>
                <w:rFonts w:hint="eastAsia"/>
                <w:lang w:val="is-IS"/>
              </w:rPr>
              <w:t xml:space="preserve"> 400</w:t>
            </w:r>
          </w:p>
        </w:tc>
        <w:tc>
          <w:tcPr>
            <w:tcW w:w="1344" w:type="dxa"/>
          </w:tcPr>
          <w:p w14:paraId="64A6542B" w14:textId="2880BCAB" w:rsidR="0039061F" w:rsidRPr="002E13AE" w:rsidRDefault="0005239D" w:rsidP="00A30229">
            <w:pPr>
              <w:spacing w:line="260" w:lineRule="atLeast"/>
              <w:rPr>
                <w:lang w:val="is-IS"/>
              </w:rPr>
            </w:pPr>
            <w:r w:rsidRPr="0005239D">
              <w:rPr>
                <w:rFonts w:hint="eastAsia"/>
                <w:lang w:val="is-IS"/>
              </w:rPr>
              <w:t>≥</w:t>
            </w:r>
            <w:r w:rsidRPr="0005239D">
              <w:rPr>
                <w:rFonts w:hint="eastAsia"/>
                <w:lang w:val="is-IS"/>
              </w:rPr>
              <w:t xml:space="preserve"> 100</w:t>
            </w:r>
          </w:p>
        </w:tc>
        <w:tc>
          <w:tcPr>
            <w:tcW w:w="1233" w:type="dxa"/>
          </w:tcPr>
          <w:p w14:paraId="5BF7CFC2" w14:textId="1CCC4C54" w:rsidR="0039061F" w:rsidRPr="002E13AE" w:rsidRDefault="001D0057" w:rsidP="00A30229">
            <w:pPr>
              <w:spacing w:line="260" w:lineRule="atLeast"/>
              <w:rPr>
                <w:lang w:val="is-IS"/>
              </w:rPr>
            </w:pPr>
            <w:r w:rsidRPr="001D0057">
              <w:rPr>
                <w:rFonts w:hint="eastAsia"/>
                <w:lang w:val="is-IS"/>
              </w:rPr>
              <w:t>≥</w:t>
            </w:r>
            <w:r w:rsidRPr="001D0057">
              <w:rPr>
                <w:rFonts w:hint="eastAsia"/>
                <w:lang w:val="is-IS"/>
              </w:rPr>
              <w:t xml:space="preserve"> 10</w:t>
            </w:r>
          </w:p>
        </w:tc>
        <w:tc>
          <w:tcPr>
            <w:tcW w:w="1278" w:type="dxa"/>
          </w:tcPr>
          <w:p w14:paraId="4CEA3305" w14:textId="53794D0C" w:rsidR="0039061F" w:rsidRPr="002E13AE" w:rsidRDefault="001D0057" w:rsidP="00A30229">
            <w:pPr>
              <w:spacing w:line="260" w:lineRule="atLeast"/>
              <w:rPr>
                <w:lang w:val="is-IS"/>
              </w:rPr>
            </w:pPr>
            <w:r w:rsidRPr="001D0057">
              <w:rPr>
                <w:rFonts w:hint="eastAsia"/>
                <w:lang w:val="is-IS"/>
              </w:rPr>
              <w:t>&lt; 10</w:t>
            </w:r>
          </w:p>
        </w:tc>
      </w:tr>
      <w:tr w:rsidR="006B38AC" w:rsidRPr="00BE7E08" w14:paraId="313BFE4E" w14:textId="77777777" w:rsidTr="009954F7">
        <w:tc>
          <w:tcPr>
            <w:tcW w:w="2448" w:type="dxa"/>
            <w:shd w:val="clear" w:color="auto" w:fill="FFFAEE" w:themeFill="background2"/>
          </w:tcPr>
          <w:p w14:paraId="114DE333" w14:textId="33A64FAA" w:rsidR="006B38AC" w:rsidRPr="00BE7E08" w:rsidRDefault="006B38AC" w:rsidP="006B38AC">
            <w:pPr>
              <w:spacing w:line="260" w:lineRule="atLeast"/>
              <w:rPr>
                <w:sz w:val="18"/>
                <w:szCs w:val="18"/>
                <w:lang w:val="is-IS"/>
              </w:rPr>
            </w:pPr>
            <w:r w:rsidRPr="00FF13B9">
              <w:t>Kornadreifing</w:t>
            </w:r>
          </w:p>
        </w:tc>
        <w:tc>
          <w:tcPr>
            <w:tcW w:w="1352" w:type="dxa"/>
            <w:vMerge w:val="restart"/>
          </w:tcPr>
          <w:p w14:paraId="7411C842" w14:textId="4804C5E4" w:rsidR="006B38AC" w:rsidRPr="00BE7E08" w:rsidRDefault="0037374C" w:rsidP="006B38AC">
            <w:pPr>
              <w:spacing w:line="260" w:lineRule="atLeast"/>
              <w:rPr>
                <w:sz w:val="18"/>
                <w:szCs w:val="18"/>
                <w:lang w:val="is-IS"/>
              </w:rPr>
            </w:pPr>
            <w:r w:rsidRPr="0037374C">
              <w:t>3000</w:t>
            </w:r>
          </w:p>
        </w:tc>
        <w:tc>
          <w:tcPr>
            <w:tcW w:w="1344" w:type="dxa"/>
            <w:vMerge w:val="restart"/>
          </w:tcPr>
          <w:p w14:paraId="693C76AC" w14:textId="43303253" w:rsidR="006B38AC" w:rsidRPr="00BE7E08" w:rsidRDefault="00002BB0" w:rsidP="006B38AC">
            <w:pPr>
              <w:spacing w:line="260" w:lineRule="atLeast"/>
              <w:rPr>
                <w:sz w:val="18"/>
                <w:szCs w:val="18"/>
                <w:lang w:val="is-IS"/>
              </w:rPr>
            </w:pPr>
            <w:r w:rsidRPr="00002BB0">
              <w:t>4000</w:t>
            </w:r>
          </w:p>
        </w:tc>
        <w:tc>
          <w:tcPr>
            <w:tcW w:w="1233" w:type="dxa"/>
            <w:vMerge w:val="restart"/>
          </w:tcPr>
          <w:p w14:paraId="4FA19780" w14:textId="380C8982" w:rsidR="006B38AC" w:rsidRPr="00BE7E08" w:rsidRDefault="00002BB0" w:rsidP="006B38AC">
            <w:pPr>
              <w:spacing w:line="260" w:lineRule="atLeast"/>
              <w:rPr>
                <w:sz w:val="18"/>
                <w:szCs w:val="18"/>
                <w:lang w:val="is-IS"/>
              </w:rPr>
            </w:pPr>
            <w:r w:rsidRPr="00002BB0">
              <w:t>5000</w:t>
            </w:r>
          </w:p>
        </w:tc>
        <w:tc>
          <w:tcPr>
            <w:tcW w:w="1278" w:type="dxa"/>
            <w:vMerge w:val="restart"/>
          </w:tcPr>
          <w:p w14:paraId="053DDC60" w14:textId="5390F8F6" w:rsidR="006B38AC" w:rsidRPr="00BE7E08" w:rsidRDefault="00002BB0" w:rsidP="006B38AC">
            <w:pPr>
              <w:spacing w:line="260" w:lineRule="atLeast"/>
              <w:rPr>
                <w:sz w:val="18"/>
                <w:szCs w:val="18"/>
                <w:lang w:val="is-IS"/>
              </w:rPr>
            </w:pPr>
            <w:r w:rsidRPr="00002BB0">
              <w:t>5000</w:t>
            </w:r>
          </w:p>
        </w:tc>
      </w:tr>
      <w:tr w:rsidR="006B38AC" w:rsidRPr="00BE7E08" w14:paraId="36F9DAB2" w14:textId="77777777" w:rsidTr="009954F7">
        <w:tc>
          <w:tcPr>
            <w:tcW w:w="2448" w:type="dxa"/>
            <w:shd w:val="clear" w:color="auto" w:fill="FFFAEE" w:themeFill="background2"/>
          </w:tcPr>
          <w:p w14:paraId="6597CF59" w14:textId="6B7D58F7" w:rsidR="006B38AC" w:rsidRPr="00367F3B" w:rsidRDefault="006B38AC" w:rsidP="006B38AC">
            <w:pPr>
              <w:spacing w:line="260" w:lineRule="atLeast"/>
            </w:pPr>
            <w:r w:rsidRPr="00FF13B9">
              <w:t>Húmus (sjónmat)</w:t>
            </w:r>
          </w:p>
        </w:tc>
        <w:tc>
          <w:tcPr>
            <w:tcW w:w="1352" w:type="dxa"/>
            <w:vMerge/>
          </w:tcPr>
          <w:p w14:paraId="0BFA8172" w14:textId="60447282" w:rsidR="006B38AC" w:rsidRPr="00BE7E08" w:rsidRDefault="006B38AC" w:rsidP="006B38AC">
            <w:pPr>
              <w:spacing w:line="260" w:lineRule="atLeast"/>
              <w:rPr>
                <w:sz w:val="18"/>
                <w:szCs w:val="18"/>
                <w:lang w:val="is-IS"/>
              </w:rPr>
            </w:pPr>
          </w:p>
        </w:tc>
        <w:tc>
          <w:tcPr>
            <w:tcW w:w="1344" w:type="dxa"/>
            <w:vMerge/>
          </w:tcPr>
          <w:p w14:paraId="2444AC69" w14:textId="0028B28F" w:rsidR="006B38AC" w:rsidRPr="006F70CD" w:rsidRDefault="006B38AC" w:rsidP="006B38AC">
            <w:pPr>
              <w:spacing w:line="260" w:lineRule="atLeast"/>
              <w:rPr>
                <w:lang w:val="is-IS"/>
              </w:rPr>
            </w:pPr>
          </w:p>
        </w:tc>
        <w:tc>
          <w:tcPr>
            <w:tcW w:w="1233" w:type="dxa"/>
            <w:vMerge/>
          </w:tcPr>
          <w:p w14:paraId="7997023F" w14:textId="72FB10FA" w:rsidR="006B38AC" w:rsidRPr="006F70CD" w:rsidRDefault="006B38AC" w:rsidP="006B38AC">
            <w:pPr>
              <w:spacing w:line="260" w:lineRule="atLeast"/>
              <w:rPr>
                <w:lang w:val="is-IS"/>
              </w:rPr>
            </w:pPr>
          </w:p>
        </w:tc>
        <w:tc>
          <w:tcPr>
            <w:tcW w:w="1278" w:type="dxa"/>
            <w:vMerge/>
          </w:tcPr>
          <w:p w14:paraId="313E1D61" w14:textId="5E16EA8A" w:rsidR="006B38AC" w:rsidRPr="006F70CD" w:rsidRDefault="006B38AC" w:rsidP="006B38AC">
            <w:pPr>
              <w:spacing w:line="260" w:lineRule="atLeast"/>
              <w:rPr>
                <w:lang w:val="is-IS"/>
              </w:rPr>
            </w:pPr>
          </w:p>
        </w:tc>
      </w:tr>
      <w:tr w:rsidR="006B38AC" w:rsidRPr="00BE7E08" w14:paraId="5F43A79B" w14:textId="77777777" w:rsidTr="009954F7">
        <w:tc>
          <w:tcPr>
            <w:tcW w:w="2448" w:type="dxa"/>
            <w:shd w:val="clear" w:color="auto" w:fill="FFFAEE" w:themeFill="background2"/>
          </w:tcPr>
          <w:p w14:paraId="2B99BD7F" w14:textId="42CAE0F5" w:rsidR="006B38AC" w:rsidRPr="00937177" w:rsidRDefault="006B38AC" w:rsidP="006B38AC">
            <w:pPr>
              <w:spacing w:line="260" w:lineRule="atLeast"/>
            </w:pPr>
            <w:r w:rsidRPr="00FF13B9">
              <w:t>Þjálni (sjónmat)</w:t>
            </w:r>
          </w:p>
        </w:tc>
        <w:tc>
          <w:tcPr>
            <w:tcW w:w="1352" w:type="dxa"/>
            <w:vMerge/>
          </w:tcPr>
          <w:p w14:paraId="44077C24" w14:textId="77777777" w:rsidR="006B38AC" w:rsidRPr="00AF43B6" w:rsidRDefault="006B38AC" w:rsidP="006B38AC">
            <w:pPr>
              <w:spacing w:line="260" w:lineRule="atLeast"/>
            </w:pPr>
          </w:p>
        </w:tc>
        <w:tc>
          <w:tcPr>
            <w:tcW w:w="1344" w:type="dxa"/>
            <w:vMerge/>
          </w:tcPr>
          <w:p w14:paraId="6E324419" w14:textId="77777777" w:rsidR="006B38AC" w:rsidRPr="006178A5" w:rsidRDefault="006B38AC" w:rsidP="006B38AC">
            <w:pPr>
              <w:spacing w:line="260" w:lineRule="atLeast"/>
            </w:pPr>
          </w:p>
        </w:tc>
        <w:tc>
          <w:tcPr>
            <w:tcW w:w="1233" w:type="dxa"/>
            <w:vMerge/>
          </w:tcPr>
          <w:p w14:paraId="196B56D0" w14:textId="77777777" w:rsidR="006B38AC" w:rsidRPr="000F2C03" w:rsidRDefault="006B38AC" w:rsidP="006B38AC">
            <w:pPr>
              <w:spacing w:line="260" w:lineRule="atLeast"/>
            </w:pPr>
          </w:p>
        </w:tc>
        <w:tc>
          <w:tcPr>
            <w:tcW w:w="1278" w:type="dxa"/>
            <w:vMerge/>
          </w:tcPr>
          <w:p w14:paraId="45EE3A69" w14:textId="77777777" w:rsidR="006B38AC" w:rsidRPr="009D7D4B" w:rsidRDefault="006B38AC" w:rsidP="006B38AC">
            <w:pPr>
              <w:spacing w:line="260" w:lineRule="atLeast"/>
            </w:pPr>
          </w:p>
        </w:tc>
      </w:tr>
      <w:tr w:rsidR="006B38AC" w:rsidRPr="00BE7E08" w14:paraId="7123E0C3" w14:textId="77777777" w:rsidTr="009954F7">
        <w:tc>
          <w:tcPr>
            <w:tcW w:w="2448" w:type="dxa"/>
            <w:shd w:val="clear" w:color="auto" w:fill="FFFAEE" w:themeFill="background2"/>
          </w:tcPr>
          <w:p w14:paraId="457C67E8" w14:textId="7C250020" w:rsidR="006B38AC" w:rsidRPr="00937177" w:rsidRDefault="006B38AC" w:rsidP="006B38AC">
            <w:pPr>
              <w:spacing w:line="260" w:lineRule="atLeast"/>
            </w:pPr>
            <w:r w:rsidRPr="00FF13B9">
              <w:t>Berggreining</w:t>
            </w:r>
          </w:p>
        </w:tc>
        <w:tc>
          <w:tcPr>
            <w:tcW w:w="1352" w:type="dxa"/>
          </w:tcPr>
          <w:p w14:paraId="50AB0C1E" w14:textId="3D84F293" w:rsidR="006B38AC" w:rsidRPr="00AF43B6" w:rsidRDefault="00002BB0" w:rsidP="006B38AC">
            <w:pPr>
              <w:spacing w:line="260" w:lineRule="atLeast"/>
            </w:pPr>
            <w:r w:rsidRPr="00002BB0">
              <w:t>15000</w:t>
            </w:r>
          </w:p>
        </w:tc>
        <w:tc>
          <w:tcPr>
            <w:tcW w:w="1344" w:type="dxa"/>
          </w:tcPr>
          <w:p w14:paraId="4CFCB6C3" w14:textId="3E968D64" w:rsidR="006B38AC" w:rsidRPr="006178A5" w:rsidRDefault="00002BB0" w:rsidP="006B38AC">
            <w:pPr>
              <w:spacing w:line="260" w:lineRule="atLeast"/>
            </w:pPr>
            <w:r w:rsidRPr="00002BB0">
              <w:t>15000</w:t>
            </w:r>
          </w:p>
        </w:tc>
        <w:tc>
          <w:tcPr>
            <w:tcW w:w="1233" w:type="dxa"/>
          </w:tcPr>
          <w:p w14:paraId="15FC24D8" w14:textId="234C5D3C" w:rsidR="006B38AC" w:rsidRPr="000F2C03" w:rsidRDefault="00002BB0" w:rsidP="006B38AC">
            <w:pPr>
              <w:spacing w:line="260" w:lineRule="atLeast"/>
            </w:pPr>
            <w:r w:rsidRPr="00002BB0">
              <w:t>15000</w:t>
            </w:r>
          </w:p>
        </w:tc>
        <w:tc>
          <w:tcPr>
            <w:tcW w:w="1278" w:type="dxa"/>
          </w:tcPr>
          <w:p w14:paraId="051E2952" w14:textId="705E44DB" w:rsidR="006B38AC" w:rsidRPr="009D7D4B" w:rsidRDefault="002071C5" w:rsidP="006B38AC">
            <w:pPr>
              <w:spacing w:line="260" w:lineRule="atLeast"/>
            </w:pPr>
            <w:r>
              <w:t>-</w:t>
            </w:r>
          </w:p>
        </w:tc>
      </w:tr>
      <w:tr w:rsidR="006B38AC" w:rsidRPr="00BE7E08" w14:paraId="7E13A3D7" w14:textId="77777777" w:rsidTr="009954F7">
        <w:tc>
          <w:tcPr>
            <w:tcW w:w="2448" w:type="dxa"/>
            <w:shd w:val="clear" w:color="auto" w:fill="FFFAEE" w:themeFill="background2"/>
          </w:tcPr>
          <w:p w14:paraId="34DEC33E" w14:textId="3282C5C2" w:rsidR="006B38AC" w:rsidRPr="00937177" w:rsidRDefault="006B38AC" w:rsidP="006B38AC">
            <w:pPr>
              <w:spacing w:line="260" w:lineRule="atLeast"/>
            </w:pPr>
            <w:r w:rsidRPr="00FF13B9">
              <w:t>Styrkleikapróf*</w:t>
            </w:r>
          </w:p>
        </w:tc>
        <w:tc>
          <w:tcPr>
            <w:tcW w:w="1352" w:type="dxa"/>
          </w:tcPr>
          <w:p w14:paraId="60F50387" w14:textId="51BB793B" w:rsidR="006B38AC" w:rsidRPr="00AF43B6" w:rsidRDefault="006217B4" w:rsidP="006B38AC">
            <w:pPr>
              <w:spacing w:line="260" w:lineRule="atLeast"/>
            </w:pPr>
            <w:r>
              <w:t>-</w:t>
            </w:r>
          </w:p>
        </w:tc>
        <w:tc>
          <w:tcPr>
            <w:tcW w:w="1344" w:type="dxa"/>
          </w:tcPr>
          <w:p w14:paraId="3295425D" w14:textId="5685452B" w:rsidR="006B38AC" w:rsidRPr="006178A5" w:rsidRDefault="006217B4" w:rsidP="006B38AC">
            <w:pPr>
              <w:spacing w:line="260" w:lineRule="atLeast"/>
            </w:pPr>
            <w:r>
              <w:t>-</w:t>
            </w:r>
          </w:p>
        </w:tc>
        <w:tc>
          <w:tcPr>
            <w:tcW w:w="1233" w:type="dxa"/>
          </w:tcPr>
          <w:p w14:paraId="231FA7FA" w14:textId="277F379D" w:rsidR="006B38AC" w:rsidRPr="000F2C03" w:rsidRDefault="006217B4" w:rsidP="006B38AC">
            <w:pPr>
              <w:spacing w:line="260" w:lineRule="atLeast"/>
            </w:pPr>
            <w:r>
              <w:t>-</w:t>
            </w:r>
          </w:p>
        </w:tc>
        <w:tc>
          <w:tcPr>
            <w:tcW w:w="1278" w:type="dxa"/>
          </w:tcPr>
          <w:p w14:paraId="107BF285" w14:textId="1BA51765" w:rsidR="006B38AC" w:rsidRPr="009D7D4B" w:rsidRDefault="006217B4" w:rsidP="006B38AC">
            <w:pPr>
              <w:spacing w:line="260" w:lineRule="atLeast"/>
            </w:pPr>
            <w:r>
              <w:t>-</w:t>
            </w:r>
          </w:p>
        </w:tc>
      </w:tr>
      <w:tr w:rsidR="00894908" w:rsidRPr="00BE7E08" w14:paraId="11EC655F" w14:textId="77777777" w:rsidTr="008D1229">
        <w:tc>
          <w:tcPr>
            <w:tcW w:w="7655" w:type="dxa"/>
            <w:gridSpan w:val="5"/>
          </w:tcPr>
          <w:p w14:paraId="689578CB" w14:textId="77777777" w:rsidR="00894908" w:rsidRPr="00EB5BED" w:rsidRDefault="006217B4" w:rsidP="00A30229">
            <w:pPr>
              <w:spacing w:line="260" w:lineRule="atLeast"/>
              <w:rPr>
                <w:i/>
                <w:iCs/>
                <w:sz w:val="18"/>
                <w:szCs w:val="18"/>
              </w:rPr>
            </w:pPr>
            <w:r w:rsidRPr="00EB5BED">
              <w:rPr>
                <w:i/>
                <w:iCs/>
                <w:sz w:val="18"/>
                <w:szCs w:val="18"/>
              </w:rPr>
              <w:t>Gera skal eitt próf fyrir það magn sem tilgreint er í töflunni (rúmmetrar). Til dæmis ein kornadreifing fyrir hverja 4000 m</w:t>
            </w:r>
            <w:r w:rsidRPr="00EB5BED">
              <w:rPr>
                <w:i/>
                <w:iCs/>
                <w:sz w:val="18"/>
                <w:szCs w:val="18"/>
                <w:vertAlign w:val="superscript"/>
              </w:rPr>
              <w:t>3</w:t>
            </w:r>
            <w:r w:rsidRPr="00EB5BED">
              <w:rPr>
                <w:i/>
                <w:iCs/>
                <w:sz w:val="18"/>
                <w:szCs w:val="18"/>
              </w:rPr>
              <w:t xml:space="preserve"> ef fjöldi þungra ökutækja er áætlaður ≥ 100 ÁDU</w:t>
            </w:r>
            <w:r w:rsidRPr="00EB5BED">
              <w:rPr>
                <w:i/>
                <w:iCs/>
                <w:sz w:val="18"/>
                <w:szCs w:val="18"/>
                <w:vertAlign w:val="subscript"/>
              </w:rPr>
              <w:t>Þ</w:t>
            </w:r>
            <w:r w:rsidRPr="00EB5BED">
              <w:rPr>
                <w:i/>
                <w:iCs/>
                <w:sz w:val="18"/>
                <w:szCs w:val="18"/>
              </w:rPr>
              <w:t>. Auka þarf tíðni prófana ef prófanir á hönnunarstigi voru ekki gerðar í samræmi við leiðbeiningar.</w:t>
            </w:r>
          </w:p>
          <w:p w14:paraId="2452A764" w14:textId="619788B5" w:rsidR="006217B4" w:rsidRPr="006217B4" w:rsidRDefault="006217B4" w:rsidP="00A30229">
            <w:pPr>
              <w:spacing w:line="260" w:lineRule="atLeast"/>
              <w:rPr>
                <w:i/>
                <w:iCs/>
                <w:sz w:val="18"/>
                <w:szCs w:val="18"/>
              </w:rPr>
            </w:pPr>
            <w:r w:rsidRPr="00EB5BED">
              <w:rPr>
                <w:i/>
                <w:iCs/>
                <w:sz w:val="18"/>
                <w:szCs w:val="18"/>
              </w:rPr>
              <w:t>*Ef steinefni stenst ekki leiðbeinandi kröfur um gerð og magn 3. flokks efnis samkvæmt berggreiningu getur það kallað á að einnig sé gert styrkleikapróf á framleiðslustigi.</w:t>
            </w:r>
          </w:p>
        </w:tc>
      </w:tr>
    </w:tbl>
    <w:p w14:paraId="38D98550" w14:textId="77777777" w:rsidR="00EB6CA2" w:rsidRPr="00EB6CA2" w:rsidRDefault="00EB6CA2" w:rsidP="00D901CC">
      <w:pPr>
        <w:tabs>
          <w:tab w:val="clear" w:pos="454"/>
          <w:tab w:val="clear" w:pos="1077"/>
          <w:tab w:val="clear" w:pos="2155"/>
        </w:tabs>
        <w:snapToGrid/>
        <w:spacing w:before="240" w:after="160" w:line="259" w:lineRule="auto"/>
        <w:rPr>
          <w:lang w:val="is-IS"/>
        </w:rPr>
      </w:pPr>
      <w:r w:rsidRPr="00EB6CA2">
        <w:rPr>
          <w:lang w:val="is-IS"/>
        </w:rPr>
        <w:t>Gera skal hvert af prófunum minnst einu sinni í verki, einu sinni í námu eða tvisvar sinnum á því ári sem vinnsla fer fram.</w:t>
      </w:r>
    </w:p>
    <w:p w14:paraId="2DD1ABA7" w14:textId="5C76D5A5" w:rsidR="00A66D2B" w:rsidRDefault="00EB6CA2" w:rsidP="00EB6CA2">
      <w:pPr>
        <w:tabs>
          <w:tab w:val="clear" w:pos="454"/>
          <w:tab w:val="clear" w:pos="1077"/>
          <w:tab w:val="clear" w:pos="2155"/>
        </w:tabs>
        <w:snapToGrid/>
        <w:spacing w:after="160" w:line="259" w:lineRule="auto"/>
        <w:rPr>
          <w:lang w:val="is-IS"/>
        </w:rPr>
      </w:pPr>
      <w:r w:rsidRPr="00EB6CA2">
        <w:rPr>
          <w:lang w:val="is-IS"/>
        </w:rPr>
        <w:t>Ekki er hægt að nefna tíðni eða ákveðinn fjölda prófa á efnismassa á framleiðslustigi styrktarlags. Þau eru yfirleitt ekki gerð, nema í sérstökum tilvikum og þá þarf að ákveða fjölda þeirra í hvert sinn.</w:t>
      </w:r>
    </w:p>
    <w:p w14:paraId="55EEF814" w14:textId="4BAFE8A3" w:rsidR="00EB6CA2" w:rsidRDefault="00EB6CA2">
      <w:pPr>
        <w:tabs>
          <w:tab w:val="clear" w:pos="454"/>
          <w:tab w:val="clear" w:pos="1077"/>
          <w:tab w:val="clear" w:pos="2155"/>
        </w:tabs>
        <w:snapToGrid/>
        <w:spacing w:after="160" w:line="259" w:lineRule="auto"/>
        <w:rPr>
          <w:lang w:val="is-IS"/>
        </w:rPr>
      </w:pPr>
      <w:r>
        <w:rPr>
          <w:lang w:val="is-IS"/>
        </w:rPr>
        <w:br w:type="page"/>
      </w:r>
    </w:p>
    <w:p w14:paraId="53D150CE" w14:textId="77777777" w:rsidR="006A461D" w:rsidRPr="006A461D" w:rsidRDefault="006A461D" w:rsidP="00963933">
      <w:pPr>
        <w:pStyle w:val="KAFLI"/>
      </w:pPr>
      <w:bookmarkStart w:id="22" w:name="_Toc94166623"/>
      <w:r w:rsidRPr="006A461D">
        <w:lastRenderedPageBreak/>
        <w:t>4.4</w:t>
      </w:r>
      <w:r w:rsidRPr="006A461D">
        <w:tab/>
        <w:t>Próf og mælingar við framkvæmd</w:t>
      </w:r>
      <w:bookmarkEnd w:id="22"/>
    </w:p>
    <w:p w14:paraId="2015D3EB" w14:textId="77777777" w:rsidR="006A461D" w:rsidRPr="006A461D" w:rsidRDefault="006A461D" w:rsidP="00DA605F">
      <w:pPr>
        <w:pStyle w:val="undirkafli"/>
      </w:pPr>
      <w:bookmarkStart w:id="23" w:name="_Toc94166624"/>
      <w:r w:rsidRPr="006A461D">
        <w:t>4.4.1</w:t>
      </w:r>
      <w:r w:rsidRPr="006A461D">
        <w:tab/>
        <w:t>Verkferlar</w:t>
      </w:r>
      <w:bookmarkEnd w:id="23"/>
    </w:p>
    <w:p w14:paraId="006F9320"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Flæðiritið á mynd 4-4 sýnir feril athugana og mælinga við framkvæmd þegar unnið er að gerð styrktarlags. Með verkferlinum er verið að sannreyna að verkið sé unnið í samræmi við gerðar kröfur, en jafnframt að tryggja að ekki hafi orðið breyting á efni frá framleiðslu til notkunar. </w:t>
      </w:r>
    </w:p>
    <w:p w14:paraId="536BE14E" w14:textId="3A0CD23A"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Eins og fram kemur í flæðiritinu er ávallt rétt að beita sjónmati og ef einhver grunur leikur á að efnið sé gallað á einhvern hátt, eða standist ekki kröfur sem gerðar eru, þarf að taka sýni af efninu og prófa þau. Í versta falli getur þetta leitt til þess að stöðva þurfi verkið. Ef farið er eftir þeim leiðum sem fjallað er um hér að framan um próf á hönnunarstigi og framleiðslustigi, ætti ekki að þurfa að koma til slíkra aðgerða. Til að leggja áherslu á það, er sá hluti flæðiritsins á mynd 4-4 hafður með strikalínum.</w:t>
      </w:r>
    </w:p>
    <w:p w14:paraId="6CAF4D65"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Þegar búið er að leggja efni út og þjappa, þarf að kanna hvort þjöppun er nægileg. Einnig þarf að kanna hvort kröfur um sléttleika yfirborðsins, afvötnun og hreinleika þess, eru uppfylltar. </w:t>
      </w:r>
    </w:p>
    <w:p w14:paraId="367C9918" w14:textId="054B75DE" w:rsidR="00EB6CA2" w:rsidRDefault="006A461D" w:rsidP="006A461D">
      <w:pPr>
        <w:tabs>
          <w:tab w:val="clear" w:pos="454"/>
          <w:tab w:val="clear" w:pos="1077"/>
          <w:tab w:val="clear" w:pos="2155"/>
        </w:tabs>
        <w:snapToGrid/>
        <w:spacing w:after="160" w:line="259" w:lineRule="auto"/>
        <w:rPr>
          <w:lang w:val="is-IS"/>
        </w:rPr>
      </w:pPr>
      <w:r w:rsidRPr="006A461D">
        <w:rPr>
          <w:lang w:val="is-IS"/>
        </w:rPr>
        <w:t>Hér á eftir er gerð grein fyrir helstu prófum og mælingum sem gerðar eru samhliða gerð styrktarlags.</w:t>
      </w:r>
    </w:p>
    <w:p w14:paraId="2524D153" w14:textId="35AB309F" w:rsidR="006A461D" w:rsidRPr="007D0274" w:rsidRDefault="00BD6FC7" w:rsidP="006A461D">
      <w:pPr>
        <w:tabs>
          <w:tab w:val="clear" w:pos="454"/>
          <w:tab w:val="clear" w:pos="1077"/>
          <w:tab w:val="clear" w:pos="2155"/>
        </w:tabs>
        <w:snapToGrid/>
        <w:spacing w:after="160" w:line="259" w:lineRule="auto"/>
        <w:rPr>
          <w:lang w:val="is-IS"/>
        </w:rPr>
      </w:pPr>
      <w:r>
        <w:rPr>
          <w:noProof/>
        </w:rPr>
        <w:lastRenderedPageBreak/>
        <w:drawing>
          <wp:inline distT="0" distB="0" distL="0" distR="0" wp14:anchorId="4EAA4E2F" wp14:editId="6704CC1C">
            <wp:extent cx="4564754" cy="716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4754" cy="7169150"/>
                    </a:xfrm>
                    <a:prstGeom prst="rect">
                      <a:avLst/>
                    </a:prstGeom>
                    <a:noFill/>
                    <a:ln>
                      <a:noFill/>
                    </a:ln>
                  </pic:spPr>
                </pic:pic>
              </a:graphicData>
            </a:graphic>
          </wp:inline>
        </w:drawing>
      </w:r>
    </w:p>
    <w:p w14:paraId="0588FB97" w14:textId="644AB46F" w:rsidR="00682399" w:rsidRDefault="00EF517B" w:rsidP="0060718E">
      <w:pPr>
        <w:pStyle w:val="Myndatexti2"/>
      </w:pPr>
      <w:r w:rsidRPr="00EF517B">
        <w:rPr>
          <w:b/>
          <w:bCs/>
        </w:rPr>
        <w:t>Mynd 4</w:t>
      </w:r>
      <w:r w:rsidR="00CC5BB8">
        <w:rPr>
          <w:b/>
          <w:bCs/>
        </w:rPr>
        <w:t>-</w:t>
      </w:r>
      <w:r w:rsidRPr="00EF517B">
        <w:rPr>
          <w:b/>
          <w:bCs/>
        </w:rPr>
        <w:t>4:</w:t>
      </w:r>
      <w:r w:rsidRPr="00EF517B">
        <w:t xml:space="preserve"> </w:t>
      </w:r>
      <w:r w:rsidR="0060718E">
        <w:br/>
      </w:r>
      <w:r w:rsidRPr="00EF517B">
        <w:t>Flæðirit fyrir prófanir og mælingar við gerð styrktarlags</w:t>
      </w:r>
    </w:p>
    <w:p w14:paraId="65CC0913" w14:textId="77777777" w:rsidR="00440964" w:rsidRDefault="00440964">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1092190" w14:textId="5F01DEC5" w:rsidR="000C0CA2" w:rsidRPr="000C0CA2" w:rsidRDefault="000C0CA2" w:rsidP="00DA605F">
      <w:pPr>
        <w:pStyle w:val="undirkafli"/>
      </w:pPr>
      <w:bookmarkStart w:id="24" w:name="_Toc94166625"/>
      <w:r w:rsidRPr="000C0CA2">
        <w:lastRenderedPageBreak/>
        <w:t>4.4.2</w:t>
      </w:r>
      <w:r w:rsidRPr="000C0CA2">
        <w:tab/>
        <w:t>Steinefnapróf</w:t>
      </w:r>
      <w:bookmarkEnd w:id="24"/>
    </w:p>
    <w:p w14:paraId="56594529"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 Ef undirbúningi verksins hefur verið háttað í samræmi við þær áherslur sem nefndar eru í köflunum hér að framan hvað varðar prófanir við hönnun og framleiðslu styrktarlagsefnis ætti ekki að þurfa að gera þessi próf við framkvæmd nema ef eitthvað sérstakt hefur komið upp. Þá er um að ræða sömu próf og nefnd eru í köflum 4.2.2 og 4.3.2, háð því hver ástæða er fyrir því að ákvörðun er tekin um að framkvæma prófanir og um kröfur til steinefna er fjallað í kafla 4.5.1.</w:t>
      </w:r>
    </w:p>
    <w:p w14:paraId="39BF2A69" w14:textId="77777777" w:rsidR="000C0CA2" w:rsidRPr="000C0CA2" w:rsidRDefault="000C0CA2" w:rsidP="00DA605F">
      <w:pPr>
        <w:pStyle w:val="undirkafli"/>
      </w:pPr>
      <w:bookmarkStart w:id="25" w:name="_Toc94166626"/>
      <w:r w:rsidRPr="000C0CA2">
        <w:t>4.4.3</w:t>
      </w:r>
      <w:r w:rsidRPr="000C0CA2">
        <w:tab/>
        <w:t>Próf og mælingar</w:t>
      </w:r>
      <w:bookmarkEnd w:id="25"/>
    </w:p>
    <w:p w14:paraId="75CACE64" w14:textId="1EBD2B93"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Hér verður rætt um þau próf, mælingar og athuganir sem gerðar eru eftir að efni hefur verið lagt út og þjappað. Um er að ræða þjöppunarpróf, mælingu á sléttleika og þykktum, en jafnframt sjónmat á yfirborði styrktarlagsins. </w:t>
      </w:r>
    </w:p>
    <w:p w14:paraId="005CC0C7" w14:textId="77777777" w:rsidR="000C0CA2" w:rsidRPr="000C0CA2" w:rsidRDefault="000C0CA2" w:rsidP="000C0CA2">
      <w:pPr>
        <w:tabs>
          <w:tab w:val="clear" w:pos="454"/>
          <w:tab w:val="clear" w:pos="1077"/>
          <w:tab w:val="clear" w:pos="2155"/>
        </w:tabs>
        <w:snapToGrid/>
        <w:spacing w:after="160" w:line="259" w:lineRule="auto"/>
        <w:rPr>
          <w:lang w:val="is-IS"/>
        </w:rPr>
      </w:pPr>
      <w:r w:rsidRPr="00E26E1B">
        <w:rPr>
          <w:b/>
          <w:bCs/>
          <w:lang w:val="is-IS"/>
        </w:rPr>
        <w:t>Þjöppunarmæling:</w:t>
      </w:r>
      <w:r w:rsidRPr="000C0CA2">
        <w:rPr>
          <w:lang w:val="is-IS"/>
        </w:rPr>
        <w:t xml:space="preserve"> Meta má árangur þjöppunar á nokkra mismunandi vegu eins og greint er frá hér á eftir.  </w:t>
      </w:r>
    </w:p>
    <w:p w14:paraId="015C3BE2"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Þegar styrktarlag er þjappað skal ávallt </w:t>
      </w:r>
      <w:r w:rsidRPr="00E26E1B">
        <w:rPr>
          <w:b/>
          <w:bCs/>
          <w:lang w:val="is-IS"/>
        </w:rPr>
        <w:t>telja fjölda umferða valtans</w:t>
      </w:r>
      <w:r w:rsidRPr="000C0CA2">
        <w:rPr>
          <w:lang w:val="is-IS"/>
        </w:rPr>
        <w:t xml:space="preserve"> og miða við lágmarksgildi í samræmi við efni og þykkt laga, eins og fram kemur í töflu 4-4. Upplýsingarnar í töflunni má einnig nota, þegar valtar og völtunaraðferðir eru valdar með tilliti til efnis og lagþykkta.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Ef vegbotn er úr mjúkum efnum (t.d. mýri) getur verið erfitt að ná tilskilinni þjöppun og ber verktaka að velja valta sem henta slíkum aðstæðum. Stjórnandi valta skal skila skýrslu, þar sem fram kemur: </w:t>
      </w:r>
    </w:p>
    <w:p w14:paraId="1A1681DC" w14:textId="77777777" w:rsidR="00440964" w:rsidRDefault="000C0CA2" w:rsidP="00783817">
      <w:pPr>
        <w:pStyle w:val="ListParagraph"/>
        <w:numPr>
          <w:ilvl w:val="0"/>
          <w:numId w:val="41"/>
        </w:numPr>
        <w:tabs>
          <w:tab w:val="clear" w:pos="1077"/>
          <w:tab w:val="clear" w:pos="2155"/>
        </w:tabs>
        <w:snapToGrid/>
        <w:spacing w:line="259" w:lineRule="auto"/>
        <w:rPr>
          <w:lang w:val="is-IS"/>
        </w:rPr>
      </w:pPr>
      <w:r w:rsidRPr="00440964">
        <w:rPr>
          <w:lang w:val="is-IS"/>
        </w:rPr>
        <w:t>dagsetning</w:t>
      </w:r>
    </w:p>
    <w:p w14:paraId="7E8569FF"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gerð og stærð valta </w:t>
      </w:r>
    </w:p>
    <w:p w14:paraId="1FAE5162"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þyngd og breidd tromlu </w:t>
      </w:r>
    </w:p>
    <w:p w14:paraId="61A7C206"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hvaða vegarkafli var valtaður hvaða lag í vegi </w:t>
      </w:r>
    </w:p>
    <w:p w14:paraId="09909554" w14:textId="77777777" w:rsidR="00440964" w:rsidRDefault="000C0CA2" w:rsidP="00440964">
      <w:pPr>
        <w:pStyle w:val="ListParagraph"/>
        <w:numPr>
          <w:ilvl w:val="0"/>
          <w:numId w:val="41"/>
        </w:numPr>
        <w:tabs>
          <w:tab w:val="clear" w:pos="1077"/>
          <w:tab w:val="clear" w:pos="2155"/>
        </w:tabs>
        <w:snapToGrid/>
        <w:spacing w:before="0" w:line="259" w:lineRule="auto"/>
        <w:rPr>
          <w:lang w:val="is-IS"/>
        </w:rPr>
      </w:pPr>
      <w:r w:rsidRPr="00440964">
        <w:rPr>
          <w:lang w:val="is-IS"/>
        </w:rPr>
        <w:t xml:space="preserve">lagþykkt </w:t>
      </w:r>
    </w:p>
    <w:p w14:paraId="31E108C8" w14:textId="2F812C63" w:rsidR="000C0CA2" w:rsidRPr="00440964" w:rsidRDefault="000C0CA2" w:rsidP="00440964">
      <w:pPr>
        <w:pStyle w:val="ListParagraph"/>
        <w:numPr>
          <w:ilvl w:val="0"/>
          <w:numId w:val="41"/>
        </w:numPr>
        <w:tabs>
          <w:tab w:val="clear" w:pos="1077"/>
          <w:tab w:val="clear" w:pos="2155"/>
        </w:tabs>
        <w:snapToGrid/>
        <w:spacing w:before="0" w:after="240" w:line="259" w:lineRule="auto"/>
        <w:rPr>
          <w:lang w:val="is-IS"/>
        </w:rPr>
      </w:pPr>
      <w:r w:rsidRPr="00440964">
        <w:rPr>
          <w:lang w:val="is-IS"/>
        </w:rPr>
        <w:t xml:space="preserve">hraði valta og fjölda yfirferða. </w:t>
      </w:r>
    </w:p>
    <w:p w14:paraId="1D950042" w14:textId="160A72FF" w:rsidR="00EF517B" w:rsidRDefault="000C0CA2" w:rsidP="000C0CA2">
      <w:pPr>
        <w:tabs>
          <w:tab w:val="clear" w:pos="454"/>
          <w:tab w:val="clear" w:pos="1077"/>
          <w:tab w:val="clear" w:pos="2155"/>
        </w:tabs>
        <w:snapToGrid/>
        <w:spacing w:after="160" w:line="259" w:lineRule="auto"/>
        <w:rPr>
          <w:lang w:val="is-IS"/>
        </w:rPr>
      </w:pPr>
      <w:r w:rsidRPr="000C0CA2">
        <w:rPr>
          <w:lang w:val="is-IS"/>
        </w:rPr>
        <w:t>Hraði valta skal vera milli 3 og 5 km/klst. Auk þess skal svo gera eitthvert þeirra prófa sem nefnt er í töflu 4-5 hér á eftir til að sannreyna þjöppunina.</w:t>
      </w:r>
    </w:p>
    <w:p w14:paraId="29EA68B8" w14:textId="2D62D004" w:rsidR="0066022D" w:rsidRDefault="0066022D">
      <w:pPr>
        <w:tabs>
          <w:tab w:val="clear" w:pos="454"/>
          <w:tab w:val="clear" w:pos="1077"/>
          <w:tab w:val="clear" w:pos="2155"/>
        </w:tabs>
        <w:snapToGrid/>
        <w:spacing w:after="160" w:line="259" w:lineRule="auto"/>
        <w:rPr>
          <w:highlight w:val="yellow"/>
          <w:lang w:val="is-IS"/>
        </w:rPr>
      </w:pPr>
      <w:r>
        <w:rPr>
          <w:highlight w:val="yellow"/>
          <w:lang w:val="is-IS"/>
        </w:rPr>
        <w:br w:type="page"/>
      </w:r>
    </w:p>
    <w:p w14:paraId="42D303BF" w14:textId="691D73B6" w:rsidR="000C0CA2" w:rsidRDefault="00A2556F" w:rsidP="0060718E">
      <w:pPr>
        <w:pStyle w:val="Myndatexti2"/>
      </w:pPr>
      <w:r w:rsidRPr="00A2556F">
        <w:rPr>
          <w:b/>
          <w:bCs/>
        </w:rPr>
        <w:lastRenderedPageBreak/>
        <w:t>Tafla 4</w:t>
      </w:r>
      <w:r w:rsidR="00462025">
        <w:rPr>
          <w:b/>
          <w:bCs/>
        </w:rPr>
        <w:t>-</w:t>
      </w:r>
      <w:r w:rsidRPr="00A2556F">
        <w:rPr>
          <w:b/>
          <w:bCs/>
        </w:rPr>
        <w:t>4:</w:t>
      </w:r>
      <w:r w:rsidRPr="00A2556F">
        <w:t xml:space="preserve"> </w:t>
      </w:r>
      <w:r w:rsidR="0060718E">
        <w:br/>
      </w:r>
      <w:r w:rsidRPr="00A2556F">
        <w:t>Þjöppun styrktarlags, val á valta, lagþykkt og fjölda yfirferða</w:t>
      </w:r>
    </w:p>
    <w:tbl>
      <w:tblPr>
        <w:tblStyle w:val="IRCAcolor"/>
        <w:tblW w:w="8080" w:type="dxa"/>
        <w:tblLook w:val="0660" w:firstRow="1" w:lastRow="1" w:firstColumn="0" w:lastColumn="0" w:noHBand="1" w:noVBand="1"/>
      </w:tblPr>
      <w:tblGrid>
        <w:gridCol w:w="1168"/>
        <w:gridCol w:w="981"/>
        <w:gridCol w:w="1006"/>
        <w:gridCol w:w="1164"/>
        <w:gridCol w:w="1275"/>
        <w:gridCol w:w="1264"/>
        <w:gridCol w:w="1222"/>
      </w:tblGrid>
      <w:tr w:rsidR="00CC2107" w:rsidRPr="00BE7E08" w14:paraId="282BFD8C" w14:textId="6085F030" w:rsidTr="003A57DD">
        <w:trPr>
          <w:cnfStyle w:val="100000000000" w:firstRow="1" w:lastRow="0" w:firstColumn="0" w:lastColumn="0" w:oddVBand="0" w:evenVBand="0" w:oddHBand="0" w:evenHBand="0" w:firstRowFirstColumn="0" w:firstRowLastColumn="0" w:lastRowFirstColumn="0" w:lastRowLastColumn="0"/>
          <w:trHeight w:val="611"/>
        </w:trPr>
        <w:tc>
          <w:tcPr>
            <w:tcW w:w="3155" w:type="dxa"/>
            <w:gridSpan w:val="3"/>
          </w:tcPr>
          <w:p w14:paraId="061730DB" w14:textId="5A8F0A40" w:rsidR="00CC2107" w:rsidRPr="008D4E77" w:rsidRDefault="00CC2107" w:rsidP="00A30229">
            <w:pPr>
              <w:spacing w:line="260" w:lineRule="atLeast"/>
              <w:rPr>
                <w:b w:val="0"/>
                <w:sz w:val="18"/>
                <w:szCs w:val="18"/>
                <w:lang w:val="is-IS"/>
              </w:rPr>
            </w:pPr>
            <w:r w:rsidRPr="008D4E77">
              <w:rPr>
                <w:szCs w:val="20"/>
              </w:rPr>
              <w:t>Þjöppunarbúnaður</w:t>
            </w:r>
          </w:p>
        </w:tc>
        <w:tc>
          <w:tcPr>
            <w:tcW w:w="2439" w:type="dxa"/>
            <w:gridSpan w:val="2"/>
          </w:tcPr>
          <w:p w14:paraId="44ADAB7F" w14:textId="77777777" w:rsidR="00FE261E" w:rsidRPr="00FE261E" w:rsidRDefault="00FE261E" w:rsidP="00FE261E">
            <w:pPr>
              <w:spacing w:line="260" w:lineRule="atLeast"/>
              <w:rPr>
                <w:lang w:val="is-IS"/>
              </w:rPr>
            </w:pPr>
            <w:r w:rsidRPr="00FE261E">
              <w:rPr>
                <w:lang w:val="is-IS"/>
              </w:rPr>
              <w:t>Óbrotið efni,</w:t>
            </w:r>
          </w:p>
          <w:p w14:paraId="712B60C3" w14:textId="55991222" w:rsidR="00CC2107" w:rsidRPr="002E13AE" w:rsidRDefault="00FE261E" w:rsidP="00FE261E">
            <w:pPr>
              <w:spacing w:line="260" w:lineRule="atLeast"/>
              <w:rPr>
                <w:lang w:val="is-IS"/>
              </w:rPr>
            </w:pPr>
            <w:r w:rsidRPr="00FE261E">
              <w:rPr>
                <w:lang w:val="is-IS"/>
              </w:rPr>
              <w:t>sandur og möl</w:t>
            </w:r>
          </w:p>
        </w:tc>
        <w:tc>
          <w:tcPr>
            <w:tcW w:w="2486" w:type="dxa"/>
            <w:gridSpan w:val="2"/>
          </w:tcPr>
          <w:p w14:paraId="0D5C57AE" w14:textId="11D3AAB2" w:rsidR="00CC2107" w:rsidRPr="001D0057" w:rsidRDefault="00E973A7" w:rsidP="00A30229">
            <w:pPr>
              <w:spacing w:line="260" w:lineRule="atLeast"/>
              <w:rPr>
                <w:lang w:val="is-IS"/>
              </w:rPr>
            </w:pPr>
            <w:r w:rsidRPr="00E973A7">
              <w:rPr>
                <w:lang w:val="is-IS"/>
              </w:rPr>
              <w:t>Brotið efni og púkk</w:t>
            </w:r>
          </w:p>
        </w:tc>
      </w:tr>
      <w:tr w:rsidR="009B1785" w:rsidRPr="00BE7E08" w14:paraId="2030E41F" w14:textId="49F717FF" w:rsidTr="003A57DD">
        <w:tc>
          <w:tcPr>
            <w:tcW w:w="1168" w:type="dxa"/>
            <w:shd w:val="clear" w:color="auto" w:fill="FFFAEE" w:themeFill="background2"/>
          </w:tcPr>
          <w:p w14:paraId="604CD9CD" w14:textId="3CA39A2B" w:rsidR="009B1785" w:rsidRPr="00937177" w:rsidRDefault="009B1785" w:rsidP="009B1785">
            <w:pPr>
              <w:spacing w:line="260" w:lineRule="atLeast"/>
            </w:pPr>
            <w:r w:rsidRPr="00AF4027">
              <w:t>Gerð valta</w:t>
            </w:r>
          </w:p>
        </w:tc>
        <w:tc>
          <w:tcPr>
            <w:tcW w:w="981" w:type="dxa"/>
            <w:shd w:val="clear" w:color="auto" w:fill="FFFAEE" w:themeFill="background2"/>
          </w:tcPr>
          <w:p w14:paraId="7F4C6FB3" w14:textId="65AFF3B1" w:rsidR="009B1785" w:rsidRPr="00AF43B6" w:rsidRDefault="009B1785" w:rsidP="009B1785">
            <w:pPr>
              <w:spacing w:line="260" w:lineRule="atLeast"/>
            </w:pPr>
            <w:r w:rsidRPr="00AF4027">
              <w:t>Heildar-þyngd, tonn</w:t>
            </w:r>
          </w:p>
        </w:tc>
        <w:tc>
          <w:tcPr>
            <w:tcW w:w="1006" w:type="dxa"/>
            <w:shd w:val="clear" w:color="auto" w:fill="FFFAEE" w:themeFill="background2"/>
          </w:tcPr>
          <w:p w14:paraId="32662B40" w14:textId="768DDAE9" w:rsidR="009B1785" w:rsidRPr="006178A5" w:rsidRDefault="009B1785" w:rsidP="009B1785">
            <w:pPr>
              <w:spacing w:line="260" w:lineRule="atLeast"/>
            </w:pPr>
            <w:r w:rsidRPr="00AF4027">
              <w:t>Statísk þyngd, kg/cm*</w:t>
            </w:r>
          </w:p>
        </w:tc>
        <w:tc>
          <w:tcPr>
            <w:tcW w:w="1164" w:type="dxa"/>
            <w:shd w:val="clear" w:color="auto" w:fill="FFFAEE" w:themeFill="background2"/>
          </w:tcPr>
          <w:p w14:paraId="14960E98" w14:textId="1CDA679A" w:rsidR="009B1785" w:rsidRPr="000F2C03" w:rsidRDefault="009B1785" w:rsidP="009B1785">
            <w:pPr>
              <w:spacing w:line="260" w:lineRule="atLeast"/>
            </w:pPr>
            <w:r w:rsidRPr="00935F33">
              <w:t>Lagþykkt, mm</w:t>
            </w:r>
          </w:p>
        </w:tc>
        <w:tc>
          <w:tcPr>
            <w:tcW w:w="1275" w:type="dxa"/>
            <w:shd w:val="clear" w:color="auto" w:fill="FFFAEE" w:themeFill="background2"/>
          </w:tcPr>
          <w:p w14:paraId="5BBA969D" w14:textId="5B89585C" w:rsidR="009B1785" w:rsidRPr="009D7D4B" w:rsidRDefault="009B1785" w:rsidP="009B1785">
            <w:pPr>
              <w:spacing w:line="260" w:lineRule="atLeast"/>
            </w:pPr>
            <w:r w:rsidRPr="009B1785">
              <w:t>Lágmarks fjöldi yfirferða**</w:t>
            </w:r>
          </w:p>
        </w:tc>
        <w:tc>
          <w:tcPr>
            <w:tcW w:w="1264" w:type="dxa"/>
            <w:shd w:val="clear" w:color="auto" w:fill="FFFAEE" w:themeFill="background2"/>
          </w:tcPr>
          <w:p w14:paraId="05D75049" w14:textId="093EC91B" w:rsidR="009B1785" w:rsidRDefault="009B1785" w:rsidP="009B1785">
            <w:pPr>
              <w:spacing w:line="260" w:lineRule="atLeast"/>
            </w:pPr>
            <w:r w:rsidRPr="00935F33">
              <w:t>Lagþykkt, mm</w:t>
            </w:r>
          </w:p>
        </w:tc>
        <w:tc>
          <w:tcPr>
            <w:tcW w:w="1222" w:type="dxa"/>
            <w:shd w:val="clear" w:color="auto" w:fill="FFFAEE" w:themeFill="background2"/>
          </w:tcPr>
          <w:p w14:paraId="27607704" w14:textId="48B5BA9E" w:rsidR="009B1785" w:rsidRDefault="009B1785" w:rsidP="009B1785">
            <w:pPr>
              <w:spacing w:line="260" w:lineRule="atLeast"/>
            </w:pPr>
            <w:r w:rsidRPr="009B1785">
              <w:t>Lágmarks fjöldi yfirferða**</w:t>
            </w:r>
          </w:p>
        </w:tc>
      </w:tr>
      <w:tr w:rsidR="00EB6FEA" w:rsidRPr="00BE7E08" w14:paraId="79732324" w14:textId="387CE436" w:rsidTr="003A57DD">
        <w:tc>
          <w:tcPr>
            <w:tcW w:w="1168" w:type="dxa"/>
            <w:vMerge w:val="restart"/>
            <w:shd w:val="clear" w:color="auto" w:fill="FFFAEE" w:themeFill="background2"/>
          </w:tcPr>
          <w:p w14:paraId="0EAC3FFF" w14:textId="22F4D8D5" w:rsidR="00EB6FEA" w:rsidRPr="00937177" w:rsidRDefault="00EB6FEA" w:rsidP="00EB6FEA">
            <w:pPr>
              <w:spacing w:line="260" w:lineRule="atLeast"/>
            </w:pPr>
            <w:r w:rsidRPr="00AF4027">
              <w:t>Valti með eina tromlu</w:t>
            </w:r>
          </w:p>
        </w:tc>
        <w:tc>
          <w:tcPr>
            <w:tcW w:w="981" w:type="dxa"/>
            <w:vMerge w:val="restart"/>
          </w:tcPr>
          <w:p w14:paraId="011FDF19" w14:textId="5BD71086" w:rsidR="00EB6FEA" w:rsidRPr="00AF43B6" w:rsidRDefault="00EB6FEA" w:rsidP="00EB6FEA">
            <w:pPr>
              <w:spacing w:line="260" w:lineRule="atLeast"/>
            </w:pPr>
            <w:r w:rsidRPr="00B02B29">
              <w:t>6-8</w:t>
            </w:r>
          </w:p>
        </w:tc>
        <w:tc>
          <w:tcPr>
            <w:tcW w:w="1006" w:type="dxa"/>
            <w:vMerge w:val="restart"/>
          </w:tcPr>
          <w:p w14:paraId="7B02334B" w14:textId="77777777" w:rsidR="00EB6FEA" w:rsidRPr="006178A5" w:rsidRDefault="00EB6FEA" w:rsidP="00EB6FEA">
            <w:pPr>
              <w:spacing w:line="260" w:lineRule="atLeast"/>
            </w:pPr>
            <w:r w:rsidRPr="0029379D">
              <w:t>15-25</w:t>
            </w:r>
          </w:p>
          <w:p w14:paraId="3EBE842B" w14:textId="5D2BF927" w:rsidR="00EB6FEA" w:rsidRPr="006178A5" w:rsidRDefault="00EB6FEA" w:rsidP="00EB6FEA">
            <w:pPr>
              <w:spacing w:line="260" w:lineRule="atLeast"/>
            </w:pPr>
          </w:p>
        </w:tc>
        <w:tc>
          <w:tcPr>
            <w:tcW w:w="1164" w:type="dxa"/>
          </w:tcPr>
          <w:p w14:paraId="2DE14768" w14:textId="749B7F5C" w:rsidR="00EB6FEA" w:rsidRPr="000F2C03"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67D214C" w14:textId="589E3A48" w:rsidR="00EB6FEA" w:rsidRPr="009D7D4B" w:rsidRDefault="00EB6FEA" w:rsidP="00EB6FEA">
            <w:pPr>
              <w:spacing w:line="260" w:lineRule="atLeast"/>
            </w:pPr>
            <w:r w:rsidRPr="000B2F47">
              <w:t>8</w:t>
            </w:r>
          </w:p>
        </w:tc>
        <w:tc>
          <w:tcPr>
            <w:tcW w:w="1264" w:type="dxa"/>
          </w:tcPr>
          <w:p w14:paraId="24B74BDC" w14:textId="31B9080C"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2A4BB220" w14:textId="127B5C9C" w:rsidR="00EB6FEA" w:rsidRDefault="00EB6FEA" w:rsidP="00EB6FEA">
            <w:pPr>
              <w:spacing w:line="260" w:lineRule="atLeast"/>
            </w:pPr>
            <w:r w:rsidRPr="00131299">
              <w:t>5</w:t>
            </w:r>
          </w:p>
        </w:tc>
      </w:tr>
      <w:tr w:rsidR="00EB6FEA" w:rsidRPr="00BE7E08" w14:paraId="03F7A64E" w14:textId="77777777" w:rsidTr="003A57DD">
        <w:tc>
          <w:tcPr>
            <w:tcW w:w="1168" w:type="dxa"/>
            <w:vMerge/>
            <w:shd w:val="clear" w:color="auto" w:fill="FFFAEE" w:themeFill="background2"/>
          </w:tcPr>
          <w:p w14:paraId="70DBA895" w14:textId="77777777" w:rsidR="00EB6FEA" w:rsidRPr="00FF13B9" w:rsidRDefault="00EB6FEA" w:rsidP="00EB6FEA">
            <w:pPr>
              <w:spacing w:line="260" w:lineRule="atLeast"/>
            </w:pPr>
          </w:p>
        </w:tc>
        <w:tc>
          <w:tcPr>
            <w:tcW w:w="981" w:type="dxa"/>
            <w:vMerge/>
          </w:tcPr>
          <w:p w14:paraId="35DF5FC7" w14:textId="77777777" w:rsidR="00EB6FEA" w:rsidRDefault="00EB6FEA" w:rsidP="00EB6FEA">
            <w:pPr>
              <w:spacing w:line="260" w:lineRule="atLeast"/>
            </w:pPr>
          </w:p>
        </w:tc>
        <w:tc>
          <w:tcPr>
            <w:tcW w:w="1006" w:type="dxa"/>
            <w:vMerge/>
          </w:tcPr>
          <w:p w14:paraId="556A34AD" w14:textId="77777777" w:rsidR="00EB6FEA" w:rsidRDefault="00EB6FEA" w:rsidP="00EB6FEA">
            <w:pPr>
              <w:spacing w:line="260" w:lineRule="atLeast"/>
            </w:pPr>
          </w:p>
        </w:tc>
        <w:tc>
          <w:tcPr>
            <w:tcW w:w="1164" w:type="dxa"/>
          </w:tcPr>
          <w:p w14:paraId="6673B374" w14:textId="77777777" w:rsidR="00EB6FEA" w:rsidRDefault="00EB6FEA" w:rsidP="00EB6FEA">
            <w:pPr>
              <w:spacing w:line="260" w:lineRule="atLeast"/>
            </w:pPr>
          </w:p>
        </w:tc>
        <w:tc>
          <w:tcPr>
            <w:tcW w:w="1275" w:type="dxa"/>
          </w:tcPr>
          <w:p w14:paraId="7FB8447A" w14:textId="77777777" w:rsidR="00EB6FEA" w:rsidRDefault="00EB6FEA" w:rsidP="00EB6FEA">
            <w:pPr>
              <w:spacing w:line="260" w:lineRule="atLeast"/>
            </w:pPr>
          </w:p>
        </w:tc>
        <w:tc>
          <w:tcPr>
            <w:tcW w:w="1264" w:type="dxa"/>
          </w:tcPr>
          <w:p w14:paraId="5B27E645" w14:textId="22768DF7" w:rsidR="00EB6FEA" w:rsidRDefault="00EB6FEA" w:rsidP="00EB6FEA">
            <w:pPr>
              <w:spacing w:line="260" w:lineRule="atLeast"/>
            </w:pPr>
            <w:r w:rsidRPr="00030CEA">
              <w:t>200-400</w:t>
            </w:r>
          </w:p>
        </w:tc>
        <w:tc>
          <w:tcPr>
            <w:tcW w:w="1222" w:type="dxa"/>
          </w:tcPr>
          <w:p w14:paraId="24B9B8EA" w14:textId="219C96A1" w:rsidR="00EB6FEA" w:rsidRDefault="00EB6FEA" w:rsidP="00EB6FEA">
            <w:pPr>
              <w:spacing w:line="260" w:lineRule="atLeast"/>
            </w:pPr>
            <w:r w:rsidRPr="00131299">
              <w:t>7</w:t>
            </w:r>
          </w:p>
        </w:tc>
      </w:tr>
      <w:tr w:rsidR="00EB6FEA" w:rsidRPr="00BE7E08" w14:paraId="5069DDDD" w14:textId="77777777" w:rsidTr="003A57DD">
        <w:tc>
          <w:tcPr>
            <w:tcW w:w="1168" w:type="dxa"/>
            <w:vMerge/>
            <w:shd w:val="clear" w:color="auto" w:fill="FFFAEE" w:themeFill="background2"/>
          </w:tcPr>
          <w:p w14:paraId="3B7265ED" w14:textId="77777777" w:rsidR="00EB6FEA" w:rsidRPr="00FF13B9" w:rsidRDefault="00EB6FEA" w:rsidP="00EB6FEA">
            <w:pPr>
              <w:spacing w:line="260" w:lineRule="atLeast"/>
            </w:pPr>
          </w:p>
        </w:tc>
        <w:tc>
          <w:tcPr>
            <w:tcW w:w="981" w:type="dxa"/>
            <w:vMerge w:val="restart"/>
          </w:tcPr>
          <w:p w14:paraId="2EBCFF81" w14:textId="382D379E" w:rsidR="00EB6FEA" w:rsidRDefault="00EB6FEA" w:rsidP="00EB6FEA">
            <w:pPr>
              <w:spacing w:line="260" w:lineRule="atLeast"/>
            </w:pPr>
            <w:r w:rsidRPr="00B02B29">
              <w:t>8-10</w:t>
            </w:r>
          </w:p>
        </w:tc>
        <w:tc>
          <w:tcPr>
            <w:tcW w:w="1006" w:type="dxa"/>
            <w:vMerge w:val="restart"/>
          </w:tcPr>
          <w:p w14:paraId="4740AFA2" w14:textId="77777777" w:rsidR="00EB6FEA" w:rsidRDefault="00EB6FEA" w:rsidP="00EB6FEA">
            <w:pPr>
              <w:spacing w:line="260" w:lineRule="atLeast"/>
            </w:pPr>
            <w:r w:rsidRPr="0029379D">
              <w:t>25-35</w:t>
            </w:r>
          </w:p>
          <w:p w14:paraId="23A2B981" w14:textId="4AEB7DAA" w:rsidR="00EB6FEA" w:rsidRDefault="00EB6FEA" w:rsidP="00EB6FEA">
            <w:pPr>
              <w:spacing w:line="260" w:lineRule="atLeast"/>
            </w:pPr>
          </w:p>
        </w:tc>
        <w:tc>
          <w:tcPr>
            <w:tcW w:w="1164" w:type="dxa"/>
          </w:tcPr>
          <w:p w14:paraId="34B341D6" w14:textId="0C71F0AC"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5BF17C84" w14:textId="492ED1CB" w:rsidR="00EB6FEA" w:rsidRDefault="00EB6FEA" w:rsidP="00EB6FEA">
            <w:pPr>
              <w:spacing w:line="260" w:lineRule="atLeast"/>
            </w:pPr>
            <w:r w:rsidRPr="000B2F47">
              <w:t>7</w:t>
            </w:r>
          </w:p>
        </w:tc>
        <w:tc>
          <w:tcPr>
            <w:tcW w:w="1264" w:type="dxa"/>
          </w:tcPr>
          <w:p w14:paraId="5A42C29F" w14:textId="3931109D"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4E313277" w14:textId="0F4B5CAF" w:rsidR="00EB6FEA" w:rsidRDefault="00EB6FEA" w:rsidP="00EB6FEA">
            <w:pPr>
              <w:spacing w:line="260" w:lineRule="atLeast"/>
            </w:pPr>
            <w:r w:rsidRPr="00131299">
              <w:t>4</w:t>
            </w:r>
          </w:p>
        </w:tc>
      </w:tr>
      <w:tr w:rsidR="00EB6FEA" w:rsidRPr="00BE7E08" w14:paraId="35AC3B37" w14:textId="77777777" w:rsidTr="003A57DD">
        <w:tc>
          <w:tcPr>
            <w:tcW w:w="1168" w:type="dxa"/>
            <w:vMerge/>
            <w:shd w:val="clear" w:color="auto" w:fill="FFFAEE" w:themeFill="background2"/>
          </w:tcPr>
          <w:p w14:paraId="0C3EEBCF" w14:textId="77777777" w:rsidR="00EB6FEA" w:rsidRPr="00FF13B9" w:rsidRDefault="00EB6FEA" w:rsidP="00EB6FEA">
            <w:pPr>
              <w:spacing w:line="260" w:lineRule="atLeast"/>
            </w:pPr>
          </w:p>
        </w:tc>
        <w:tc>
          <w:tcPr>
            <w:tcW w:w="981" w:type="dxa"/>
            <w:vMerge/>
          </w:tcPr>
          <w:p w14:paraId="64E920E4" w14:textId="77777777" w:rsidR="00EB6FEA" w:rsidRDefault="00EB6FEA" w:rsidP="00EB6FEA">
            <w:pPr>
              <w:spacing w:line="260" w:lineRule="atLeast"/>
            </w:pPr>
          </w:p>
        </w:tc>
        <w:tc>
          <w:tcPr>
            <w:tcW w:w="1006" w:type="dxa"/>
            <w:vMerge/>
          </w:tcPr>
          <w:p w14:paraId="5E9FA99C" w14:textId="77777777" w:rsidR="00EB6FEA" w:rsidRDefault="00EB6FEA" w:rsidP="00EB6FEA">
            <w:pPr>
              <w:spacing w:line="260" w:lineRule="atLeast"/>
            </w:pPr>
          </w:p>
        </w:tc>
        <w:tc>
          <w:tcPr>
            <w:tcW w:w="1164" w:type="dxa"/>
          </w:tcPr>
          <w:p w14:paraId="2E3ABD42" w14:textId="0A2AC0E4" w:rsidR="00EB6FEA" w:rsidRDefault="00EB6FEA" w:rsidP="00EB6FEA">
            <w:pPr>
              <w:spacing w:line="260" w:lineRule="atLeast"/>
            </w:pPr>
            <w:r w:rsidRPr="002A04A2">
              <w:t>400-500</w:t>
            </w:r>
          </w:p>
        </w:tc>
        <w:tc>
          <w:tcPr>
            <w:tcW w:w="1275" w:type="dxa"/>
          </w:tcPr>
          <w:p w14:paraId="1E7B62EC" w14:textId="24333955" w:rsidR="00EB6FEA" w:rsidRDefault="00EB6FEA" w:rsidP="00EB6FEA">
            <w:pPr>
              <w:spacing w:line="260" w:lineRule="atLeast"/>
            </w:pPr>
            <w:r w:rsidRPr="000B2F47">
              <w:t>8</w:t>
            </w:r>
          </w:p>
        </w:tc>
        <w:tc>
          <w:tcPr>
            <w:tcW w:w="1264" w:type="dxa"/>
          </w:tcPr>
          <w:p w14:paraId="7E8EB852" w14:textId="2A572AFE" w:rsidR="00EB6FEA" w:rsidRDefault="00EB6FEA" w:rsidP="00EB6FEA">
            <w:pPr>
              <w:spacing w:line="260" w:lineRule="atLeast"/>
            </w:pPr>
            <w:r w:rsidRPr="00030CEA">
              <w:t>200-400</w:t>
            </w:r>
          </w:p>
        </w:tc>
        <w:tc>
          <w:tcPr>
            <w:tcW w:w="1222" w:type="dxa"/>
          </w:tcPr>
          <w:p w14:paraId="444211A8" w14:textId="592F4FE8" w:rsidR="00EB6FEA" w:rsidRDefault="00EB6FEA" w:rsidP="00EB6FEA">
            <w:pPr>
              <w:spacing w:line="260" w:lineRule="atLeast"/>
            </w:pPr>
            <w:r w:rsidRPr="00131299">
              <w:t>7</w:t>
            </w:r>
          </w:p>
        </w:tc>
      </w:tr>
      <w:tr w:rsidR="00EB6FEA" w:rsidRPr="00BE7E08" w14:paraId="428F4EFE" w14:textId="77777777" w:rsidTr="003A57DD">
        <w:tc>
          <w:tcPr>
            <w:tcW w:w="1168" w:type="dxa"/>
            <w:vMerge/>
            <w:shd w:val="clear" w:color="auto" w:fill="FFFAEE" w:themeFill="background2"/>
          </w:tcPr>
          <w:p w14:paraId="583283DB" w14:textId="77777777" w:rsidR="00EB6FEA" w:rsidRPr="00FF13B9" w:rsidRDefault="00EB6FEA" w:rsidP="00EB6FEA">
            <w:pPr>
              <w:spacing w:line="260" w:lineRule="atLeast"/>
            </w:pPr>
          </w:p>
        </w:tc>
        <w:tc>
          <w:tcPr>
            <w:tcW w:w="981" w:type="dxa"/>
            <w:vMerge/>
          </w:tcPr>
          <w:p w14:paraId="24F95728" w14:textId="77777777" w:rsidR="00EB6FEA" w:rsidRDefault="00EB6FEA" w:rsidP="00EB6FEA">
            <w:pPr>
              <w:spacing w:line="260" w:lineRule="atLeast"/>
            </w:pPr>
          </w:p>
        </w:tc>
        <w:tc>
          <w:tcPr>
            <w:tcW w:w="1006" w:type="dxa"/>
            <w:vMerge/>
          </w:tcPr>
          <w:p w14:paraId="0C9150E8" w14:textId="77777777" w:rsidR="00EB6FEA" w:rsidRDefault="00EB6FEA" w:rsidP="00EB6FEA">
            <w:pPr>
              <w:spacing w:line="260" w:lineRule="atLeast"/>
            </w:pPr>
          </w:p>
        </w:tc>
        <w:tc>
          <w:tcPr>
            <w:tcW w:w="1164" w:type="dxa"/>
          </w:tcPr>
          <w:p w14:paraId="3DD990AD" w14:textId="77777777" w:rsidR="00EB6FEA" w:rsidRDefault="00EB6FEA" w:rsidP="00EB6FEA">
            <w:pPr>
              <w:spacing w:line="260" w:lineRule="atLeast"/>
            </w:pPr>
          </w:p>
        </w:tc>
        <w:tc>
          <w:tcPr>
            <w:tcW w:w="1275" w:type="dxa"/>
          </w:tcPr>
          <w:p w14:paraId="5E8FFFC2" w14:textId="77777777" w:rsidR="00EB6FEA" w:rsidRDefault="00EB6FEA" w:rsidP="00EB6FEA">
            <w:pPr>
              <w:spacing w:line="260" w:lineRule="atLeast"/>
            </w:pPr>
          </w:p>
        </w:tc>
        <w:tc>
          <w:tcPr>
            <w:tcW w:w="1264" w:type="dxa"/>
          </w:tcPr>
          <w:p w14:paraId="5553972F" w14:textId="6D192D3C" w:rsidR="00EB6FEA" w:rsidRDefault="00EB6FEA" w:rsidP="00EB6FEA">
            <w:pPr>
              <w:spacing w:line="260" w:lineRule="atLeast"/>
            </w:pPr>
            <w:r w:rsidRPr="00030CEA">
              <w:t>400-500</w:t>
            </w:r>
          </w:p>
        </w:tc>
        <w:tc>
          <w:tcPr>
            <w:tcW w:w="1222" w:type="dxa"/>
          </w:tcPr>
          <w:p w14:paraId="02DBBA86" w14:textId="0719692D" w:rsidR="00EB6FEA" w:rsidRDefault="00EB6FEA" w:rsidP="00EB6FEA">
            <w:pPr>
              <w:spacing w:line="260" w:lineRule="atLeast"/>
            </w:pPr>
            <w:r w:rsidRPr="00131299">
              <w:t>8</w:t>
            </w:r>
          </w:p>
        </w:tc>
      </w:tr>
      <w:tr w:rsidR="00EB6FEA" w:rsidRPr="00BE7E08" w14:paraId="61EC078D" w14:textId="77777777" w:rsidTr="003A57DD">
        <w:tc>
          <w:tcPr>
            <w:tcW w:w="1168" w:type="dxa"/>
            <w:vMerge/>
            <w:shd w:val="clear" w:color="auto" w:fill="FFFAEE" w:themeFill="background2"/>
          </w:tcPr>
          <w:p w14:paraId="59FCFE20" w14:textId="77777777" w:rsidR="00EB6FEA" w:rsidRPr="00FF13B9" w:rsidRDefault="00EB6FEA" w:rsidP="00EB6FEA">
            <w:pPr>
              <w:spacing w:line="260" w:lineRule="atLeast"/>
            </w:pPr>
          </w:p>
        </w:tc>
        <w:tc>
          <w:tcPr>
            <w:tcW w:w="981" w:type="dxa"/>
            <w:vMerge w:val="restart"/>
          </w:tcPr>
          <w:p w14:paraId="59ADEF0F" w14:textId="3BB1141A" w:rsidR="00EB6FEA" w:rsidRDefault="00EB6FEA" w:rsidP="00EB6FEA">
            <w:pPr>
              <w:spacing w:line="260" w:lineRule="atLeast"/>
            </w:pPr>
            <w:r w:rsidRPr="00B02B29">
              <w:t>10-13</w:t>
            </w:r>
          </w:p>
        </w:tc>
        <w:tc>
          <w:tcPr>
            <w:tcW w:w="1006" w:type="dxa"/>
            <w:vMerge w:val="restart"/>
          </w:tcPr>
          <w:p w14:paraId="31513F83" w14:textId="77777777" w:rsidR="00EB6FEA" w:rsidRDefault="00EB6FEA" w:rsidP="00EB6FEA">
            <w:pPr>
              <w:spacing w:line="260" w:lineRule="atLeast"/>
            </w:pPr>
            <w:r w:rsidRPr="0029379D">
              <w:t>35-45</w:t>
            </w:r>
          </w:p>
          <w:p w14:paraId="00B8FFB3" w14:textId="407706EB" w:rsidR="00EB6FEA" w:rsidRDefault="00EB6FEA" w:rsidP="00EB6FEA">
            <w:pPr>
              <w:spacing w:line="260" w:lineRule="atLeast"/>
            </w:pPr>
          </w:p>
        </w:tc>
        <w:tc>
          <w:tcPr>
            <w:tcW w:w="1164" w:type="dxa"/>
          </w:tcPr>
          <w:p w14:paraId="5436230F" w14:textId="2536AC78"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BEBD6A9" w14:textId="5C2B2A86" w:rsidR="00EB6FEA" w:rsidRDefault="00EB6FEA" w:rsidP="00EB6FEA">
            <w:pPr>
              <w:spacing w:line="260" w:lineRule="atLeast"/>
            </w:pPr>
            <w:r w:rsidRPr="000B2F47">
              <w:t>5</w:t>
            </w:r>
          </w:p>
        </w:tc>
        <w:tc>
          <w:tcPr>
            <w:tcW w:w="1264" w:type="dxa"/>
          </w:tcPr>
          <w:p w14:paraId="6196D906" w14:textId="79E94444"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7310ADE4" w14:textId="74E49A6B" w:rsidR="00EB6FEA" w:rsidRDefault="00EB6FEA" w:rsidP="00EB6FEA">
            <w:pPr>
              <w:spacing w:line="260" w:lineRule="atLeast"/>
            </w:pPr>
            <w:r w:rsidRPr="00131299">
              <w:t>4</w:t>
            </w:r>
          </w:p>
        </w:tc>
      </w:tr>
      <w:tr w:rsidR="00EB6FEA" w:rsidRPr="00BE7E08" w14:paraId="11B16A6A" w14:textId="77777777" w:rsidTr="003A57DD">
        <w:tc>
          <w:tcPr>
            <w:tcW w:w="1168" w:type="dxa"/>
            <w:vMerge/>
            <w:shd w:val="clear" w:color="auto" w:fill="FFFAEE" w:themeFill="background2"/>
          </w:tcPr>
          <w:p w14:paraId="14DB578B" w14:textId="77777777" w:rsidR="00EB6FEA" w:rsidRPr="00FF13B9" w:rsidRDefault="00EB6FEA" w:rsidP="00EB6FEA">
            <w:pPr>
              <w:spacing w:line="260" w:lineRule="atLeast"/>
            </w:pPr>
          </w:p>
        </w:tc>
        <w:tc>
          <w:tcPr>
            <w:tcW w:w="981" w:type="dxa"/>
            <w:vMerge/>
          </w:tcPr>
          <w:p w14:paraId="3DBA364E" w14:textId="77777777" w:rsidR="00EB6FEA" w:rsidRDefault="00EB6FEA" w:rsidP="00EB6FEA">
            <w:pPr>
              <w:spacing w:line="260" w:lineRule="atLeast"/>
            </w:pPr>
          </w:p>
        </w:tc>
        <w:tc>
          <w:tcPr>
            <w:tcW w:w="1006" w:type="dxa"/>
            <w:vMerge/>
          </w:tcPr>
          <w:p w14:paraId="2BC21AC4" w14:textId="77777777" w:rsidR="00EB6FEA" w:rsidRDefault="00EB6FEA" w:rsidP="00EB6FEA">
            <w:pPr>
              <w:spacing w:line="260" w:lineRule="atLeast"/>
            </w:pPr>
          </w:p>
        </w:tc>
        <w:tc>
          <w:tcPr>
            <w:tcW w:w="1164" w:type="dxa"/>
          </w:tcPr>
          <w:p w14:paraId="50898F2B" w14:textId="3D832F91" w:rsidR="00EB6FEA" w:rsidRDefault="00EB6FEA" w:rsidP="00EB6FEA">
            <w:pPr>
              <w:spacing w:line="260" w:lineRule="atLeast"/>
            </w:pPr>
            <w:r w:rsidRPr="002A04A2">
              <w:t>400-500</w:t>
            </w:r>
          </w:p>
        </w:tc>
        <w:tc>
          <w:tcPr>
            <w:tcW w:w="1275" w:type="dxa"/>
          </w:tcPr>
          <w:p w14:paraId="484646C7" w14:textId="7F0B3CCE" w:rsidR="00EB6FEA" w:rsidRDefault="00EB6FEA" w:rsidP="00EB6FEA">
            <w:pPr>
              <w:spacing w:line="260" w:lineRule="atLeast"/>
            </w:pPr>
            <w:r w:rsidRPr="000B2F47">
              <w:t>6</w:t>
            </w:r>
          </w:p>
        </w:tc>
        <w:tc>
          <w:tcPr>
            <w:tcW w:w="1264" w:type="dxa"/>
          </w:tcPr>
          <w:p w14:paraId="4B16182F" w14:textId="04ECCD15" w:rsidR="00EB6FEA" w:rsidRDefault="00EB6FEA" w:rsidP="00EB6FEA">
            <w:pPr>
              <w:spacing w:line="260" w:lineRule="atLeast"/>
            </w:pPr>
            <w:r w:rsidRPr="00030CEA">
              <w:t>200-400</w:t>
            </w:r>
          </w:p>
        </w:tc>
        <w:tc>
          <w:tcPr>
            <w:tcW w:w="1222" w:type="dxa"/>
          </w:tcPr>
          <w:p w14:paraId="29AA9F63" w14:textId="0104E81F" w:rsidR="00EB6FEA" w:rsidRDefault="00EB6FEA" w:rsidP="00EB6FEA">
            <w:pPr>
              <w:spacing w:line="260" w:lineRule="atLeast"/>
            </w:pPr>
            <w:r w:rsidRPr="00131299">
              <w:t>5</w:t>
            </w:r>
          </w:p>
        </w:tc>
      </w:tr>
      <w:tr w:rsidR="00EB6FEA" w:rsidRPr="00BE7E08" w14:paraId="01C60D92" w14:textId="77777777" w:rsidTr="003A57DD">
        <w:tc>
          <w:tcPr>
            <w:tcW w:w="1168" w:type="dxa"/>
            <w:vMerge/>
            <w:shd w:val="clear" w:color="auto" w:fill="FFFAEE" w:themeFill="background2"/>
          </w:tcPr>
          <w:p w14:paraId="7A7B3E9E" w14:textId="77777777" w:rsidR="00EB6FEA" w:rsidRPr="00FF13B9" w:rsidRDefault="00EB6FEA" w:rsidP="00EB6FEA">
            <w:pPr>
              <w:spacing w:line="260" w:lineRule="atLeast"/>
            </w:pPr>
          </w:p>
        </w:tc>
        <w:tc>
          <w:tcPr>
            <w:tcW w:w="981" w:type="dxa"/>
            <w:vMerge/>
          </w:tcPr>
          <w:p w14:paraId="651E3E04" w14:textId="77777777" w:rsidR="00EB6FEA" w:rsidRDefault="00EB6FEA" w:rsidP="00EB6FEA">
            <w:pPr>
              <w:spacing w:line="260" w:lineRule="atLeast"/>
            </w:pPr>
          </w:p>
        </w:tc>
        <w:tc>
          <w:tcPr>
            <w:tcW w:w="1006" w:type="dxa"/>
            <w:vMerge/>
          </w:tcPr>
          <w:p w14:paraId="543DFACA" w14:textId="77777777" w:rsidR="00EB6FEA" w:rsidRDefault="00EB6FEA" w:rsidP="00EB6FEA">
            <w:pPr>
              <w:spacing w:line="260" w:lineRule="atLeast"/>
            </w:pPr>
          </w:p>
        </w:tc>
        <w:tc>
          <w:tcPr>
            <w:tcW w:w="1164" w:type="dxa"/>
          </w:tcPr>
          <w:p w14:paraId="68CB0154" w14:textId="77777777" w:rsidR="00EB6FEA" w:rsidRDefault="00EB6FEA" w:rsidP="00EB6FEA">
            <w:pPr>
              <w:spacing w:line="260" w:lineRule="atLeast"/>
            </w:pPr>
          </w:p>
        </w:tc>
        <w:tc>
          <w:tcPr>
            <w:tcW w:w="1275" w:type="dxa"/>
          </w:tcPr>
          <w:p w14:paraId="4EFEED93" w14:textId="77777777" w:rsidR="00EB6FEA" w:rsidRDefault="00EB6FEA" w:rsidP="00EB6FEA">
            <w:pPr>
              <w:spacing w:line="260" w:lineRule="atLeast"/>
            </w:pPr>
          </w:p>
        </w:tc>
        <w:tc>
          <w:tcPr>
            <w:tcW w:w="1264" w:type="dxa"/>
          </w:tcPr>
          <w:p w14:paraId="24ECF61F" w14:textId="0B845328" w:rsidR="00EB6FEA" w:rsidRDefault="00EB6FEA" w:rsidP="00EB6FEA">
            <w:pPr>
              <w:spacing w:line="260" w:lineRule="atLeast"/>
            </w:pPr>
            <w:r w:rsidRPr="00030CEA">
              <w:t>400-500</w:t>
            </w:r>
          </w:p>
        </w:tc>
        <w:tc>
          <w:tcPr>
            <w:tcW w:w="1222" w:type="dxa"/>
          </w:tcPr>
          <w:p w14:paraId="31AAD54F" w14:textId="34499A72" w:rsidR="00EB6FEA" w:rsidRDefault="00EB6FEA" w:rsidP="00EB6FEA">
            <w:pPr>
              <w:spacing w:line="260" w:lineRule="atLeast"/>
            </w:pPr>
            <w:r w:rsidRPr="00131299">
              <w:t>6</w:t>
            </w:r>
          </w:p>
        </w:tc>
      </w:tr>
      <w:tr w:rsidR="00EB6FEA" w:rsidRPr="00BE7E08" w14:paraId="7840A38B" w14:textId="77777777" w:rsidTr="003A57DD">
        <w:tc>
          <w:tcPr>
            <w:tcW w:w="1168" w:type="dxa"/>
            <w:vMerge/>
            <w:shd w:val="clear" w:color="auto" w:fill="FFFAEE" w:themeFill="background2"/>
          </w:tcPr>
          <w:p w14:paraId="40C8E535" w14:textId="77777777" w:rsidR="00EB6FEA" w:rsidRPr="00FF13B9" w:rsidRDefault="00EB6FEA" w:rsidP="00EB6FEA">
            <w:pPr>
              <w:spacing w:line="260" w:lineRule="atLeast"/>
            </w:pPr>
          </w:p>
        </w:tc>
        <w:tc>
          <w:tcPr>
            <w:tcW w:w="981" w:type="dxa"/>
            <w:vMerge w:val="restart"/>
          </w:tcPr>
          <w:p w14:paraId="760DEF47" w14:textId="2EDB6DDD" w:rsidR="00EB6FEA" w:rsidRDefault="00EB6FEA" w:rsidP="00EB6FEA">
            <w:pPr>
              <w:spacing w:line="260" w:lineRule="atLeast"/>
            </w:pPr>
            <w:r w:rsidRPr="00B02B29">
              <w:t>&gt; 13</w:t>
            </w:r>
          </w:p>
        </w:tc>
        <w:tc>
          <w:tcPr>
            <w:tcW w:w="1006" w:type="dxa"/>
            <w:vMerge w:val="restart"/>
          </w:tcPr>
          <w:p w14:paraId="0FA16C82" w14:textId="14FE4BC6" w:rsidR="00EB6FEA" w:rsidRDefault="00EB6FEA" w:rsidP="00EB6FEA">
            <w:pPr>
              <w:spacing w:line="260" w:lineRule="atLeast"/>
            </w:pPr>
            <w:r w:rsidRPr="0029379D">
              <w:t>&gt; 45</w:t>
            </w:r>
          </w:p>
        </w:tc>
        <w:tc>
          <w:tcPr>
            <w:tcW w:w="1164" w:type="dxa"/>
          </w:tcPr>
          <w:p w14:paraId="3ECC787D" w14:textId="6CC49B73"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45373544" w14:textId="6D289AC7" w:rsidR="00EB6FEA" w:rsidRDefault="00EB6FEA" w:rsidP="00EB6FEA">
            <w:pPr>
              <w:spacing w:line="260" w:lineRule="atLeast"/>
            </w:pPr>
            <w:r w:rsidRPr="000B2F47">
              <w:t>3</w:t>
            </w:r>
          </w:p>
        </w:tc>
        <w:tc>
          <w:tcPr>
            <w:tcW w:w="1264" w:type="dxa"/>
          </w:tcPr>
          <w:p w14:paraId="72035415" w14:textId="6E76E5AB" w:rsidR="00EB6FEA" w:rsidRDefault="00EB6FEA" w:rsidP="00EB6FEA">
            <w:pPr>
              <w:spacing w:line="260" w:lineRule="atLeast"/>
            </w:pPr>
            <w:r w:rsidRPr="00030CEA">
              <w:rPr>
                <w:rFonts w:hint="eastAsia"/>
              </w:rPr>
              <w:t>≤</w:t>
            </w:r>
            <w:r w:rsidRPr="00030CEA">
              <w:rPr>
                <w:rFonts w:hint="eastAsia"/>
              </w:rPr>
              <w:t xml:space="preserve"> 400</w:t>
            </w:r>
          </w:p>
        </w:tc>
        <w:tc>
          <w:tcPr>
            <w:tcW w:w="1222" w:type="dxa"/>
          </w:tcPr>
          <w:p w14:paraId="04BD966E" w14:textId="06B6CF33" w:rsidR="00EB6FEA" w:rsidRDefault="00EB6FEA" w:rsidP="00EB6FEA">
            <w:pPr>
              <w:spacing w:line="260" w:lineRule="atLeast"/>
            </w:pPr>
            <w:r w:rsidRPr="00131299">
              <w:t>3</w:t>
            </w:r>
          </w:p>
        </w:tc>
      </w:tr>
      <w:tr w:rsidR="00EB6FEA" w:rsidRPr="00BE7E08" w14:paraId="7034EC6E" w14:textId="77777777" w:rsidTr="003A57DD">
        <w:tc>
          <w:tcPr>
            <w:tcW w:w="1168" w:type="dxa"/>
            <w:vMerge/>
            <w:shd w:val="clear" w:color="auto" w:fill="FFFAEE" w:themeFill="background2"/>
          </w:tcPr>
          <w:p w14:paraId="63415ADB" w14:textId="77777777" w:rsidR="00EB6FEA" w:rsidRPr="00FF13B9" w:rsidRDefault="00EB6FEA" w:rsidP="00EB6FEA">
            <w:pPr>
              <w:spacing w:line="260" w:lineRule="atLeast"/>
            </w:pPr>
          </w:p>
        </w:tc>
        <w:tc>
          <w:tcPr>
            <w:tcW w:w="981" w:type="dxa"/>
            <w:vMerge/>
          </w:tcPr>
          <w:p w14:paraId="5D476F74" w14:textId="77777777" w:rsidR="00EB6FEA" w:rsidRDefault="00EB6FEA" w:rsidP="00EB6FEA">
            <w:pPr>
              <w:spacing w:line="260" w:lineRule="atLeast"/>
            </w:pPr>
          </w:p>
        </w:tc>
        <w:tc>
          <w:tcPr>
            <w:tcW w:w="1006" w:type="dxa"/>
            <w:vMerge/>
          </w:tcPr>
          <w:p w14:paraId="188BA490" w14:textId="77777777" w:rsidR="00EB6FEA" w:rsidRDefault="00EB6FEA" w:rsidP="00EB6FEA">
            <w:pPr>
              <w:spacing w:line="260" w:lineRule="atLeast"/>
            </w:pPr>
          </w:p>
        </w:tc>
        <w:tc>
          <w:tcPr>
            <w:tcW w:w="1164" w:type="dxa"/>
          </w:tcPr>
          <w:p w14:paraId="4034DF9C" w14:textId="4D8C7972" w:rsidR="00EB6FEA" w:rsidRDefault="00EB6FEA" w:rsidP="00EB6FEA">
            <w:pPr>
              <w:spacing w:line="260" w:lineRule="atLeast"/>
            </w:pPr>
            <w:r w:rsidRPr="002A04A2">
              <w:t>400-500</w:t>
            </w:r>
          </w:p>
        </w:tc>
        <w:tc>
          <w:tcPr>
            <w:tcW w:w="1275" w:type="dxa"/>
          </w:tcPr>
          <w:p w14:paraId="47733F75" w14:textId="49C6AC85" w:rsidR="00EB6FEA" w:rsidRDefault="00EB6FEA" w:rsidP="00EB6FEA">
            <w:pPr>
              <w:spacing w:line="260" w:lineRule="atLeast"/>
            </w:pPr>
            <w:r w:rsidRPr="000B2F47">
              <w:t>4</w:t>
            </w:r>
          </w:p>
        </w:tc>
        <w:tc>
          <w:tcPr>
            <w:tcW w:w="1264" w:type="dxa"/>
          </w:tcPr>
          <w:p w14:paraId="2B5658E7" w14:textId="6255BD8A" w:rsidR="00EB6FEA" w:rsidRDefault="00EB6FEA" w:rsidP="00EB6FEA">
            <w:pPr>
              <w:spacing w:line="260" w:lineRule="atLeast"/>
            </w:pPr>
            <w:r w:rsidRPr="00030CEA">
              <w:t>400-500</w:t>
            </w:r>
          </w:p>
        </w:tc>
        <w:tc>
          <w:tcPr>
            <w:tcW w:w="1222" w:type="dxa"/>
          </w:tcPr>
          <w:p w14:paraId="2A9D50E3" w14:textId="2E3796F5" w:rsidR="00EB6FEA" w:rsidRDefault="00EB6FEA" w:rsidP="00EB6FEA">
            <w:pPr>
              <w:spacing w:line="260" w:lineRule="atLeast"/>
            </w:pPr>
            <w:r w:rsidRPr="00131299">
              <w:t>4</w:t>
            </w:r>
          </w:p>
        </w:tc>
      </w:tr>
    </w:tbl>
    <w:p w14:paraId="5652B43B" w14:textId="5A3D75E6"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Taflan er sambærileg við töflu 602.3 bls. 186 í Vegbygging N200 (útgáfa 2018). Samkvæmt ritinu N200 skal ekki nota tveggja tromluvalta við þjöppun styrktarlags.</w:t>
      </w:r>
    </w:p>
    <w:p w14:paraId="3DD9126D" w14:textId="77777777"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*Þyngd á hverja valtatromlu í kg á breiddareiningu hverrar valtatromlu sem mæld er í cm</w:t>
      </w:r>
    </w:p>
    <w:p w14:paraId="248C684E" w14:textId="08C136FE" w:rsidR="00364122" w:rsidRDefault="00FE7803" w:rsidP="00FE7803">
      <w:pPr>
        <w:tabs>
          <w:tab w:val="clear" w:pos="454"/>
          <w:tab w:val="clear" w:pos="1077"/>
          <w:tab w:val="clear" w:pos="2155"/>
        </w:tabs>
        <w:snapToGrid/>
        <w:spacing w:after="160" w:line="259" w:lineRule="auto"/>
        <w:rPr>
          <w:lang w:val="is-IS"/>
        </w:rPr>
      </w:pPr>
      <w:r w:rsidRPr="00FE7803">
        <w:rPr>
          <w:i/>
          <w:iCs/>
          <w:sz w:val="18"/>
          <w:szCs w:val="18"/>
          <w:lang w:val="is-IS"/>
        </w:rPr>
        <w:t>** Völtun fram og til baka telst vera tvær yfirferðir</w:t>
      </w:r>
    </w:p>
    <w:p w14:paraId="4029ED74" w14:textId="0F1D189A" w:rsidR="004F0AEF" w:rsidRPr="004F0AEF" w:rsidRDefault="004F0AEF" w:rsidP="004F0AEF">
      <w:pPr>
        <w:tabs>
          <w:tab w:val="clear" w:pos="454"/>
          <w:tab w:val="clear" w:pos="1077"/>
          <w:tab w:val="clear" w:pos="2155"/>
        </w:tabs>
        <w:snapToGrid/>
        <w:spacing w:after="160" w:line="259" w:lineRule="auto"/>
        <w:rPr>
          <w:lang w:val="is-IS"/>
        </w:rPr>
      </w:pPr>
      <w:r w:rsidRPr="004F0AEF">
        <w:rPr>
          <w:lang w:val="is-IS"/>
        </w:rPr>
        <w:t xml:space="preserve">Árangur þjöppunar skal einnig meta með </w:t>
      </w:r>
      <w:r w:rsidRPr="0000738F">
        <w:rPr>
          <w:b/>
          <w:bCs/>
          <w:i/>
          <w:iCs/>
          <w:lang w:val="is-IS"/>
        </w:rPr>
        <w:t>þjöppunarmæli í valta</w:t>
      </w:r>
      <w:r w:rsidRPr="004F0AEF">
        <w:rPr>
          <w:lang w:val="is-IS"/>
        </w:rPr>
        <w:t>. Því skal valti vera útbúinn með þjöppunarmæli og mæliaflestur vera skráður reglulega. Slíkir valtar eru með tölvubúnað, sem sér um skráninguna og hægt er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þjöppumælis á minnst 2 mánaða fresti eða eftir hverja 15.000 m</w:t>
      </w:r>
      <w:r w:rsidRPr="00407A47">
        <w:rPr>
          <w:vertAlign w:val="superscript"/>
          <w:lang w:val="is-IS"/>
        </w:rPr>
        <w:t>2</w:t>
      </w:r>
      <w:r w:rsidRPr="004F0AEF">
        <w:rPr>
          <w:lang w:val="is-IS"/>
        </w:rPr>
        <w:t xml:space="preserve"> sem unnir hafa verið og eins ef skipt er um efnistökustað, breyting verður á efnisgerð, undirbygging breytist, o.s.frv. Mæligildi þjöppumælis í valta skal prenta út fyrir allt þversnið vegarins og skila því á tölvutæku formi. Í </w:t>
      </w:r>
      <w:r w:rsidRPr="00407A47">
        <w:rPr>
          <w:lang w:val="is-IS"/>
        </w:rPr>
        <w:t xml:space="preserve">kafla 5.5.3 eru birtar kröfur til þjöppunar. Einnig er hægt að meta árangur þjöppunar með </w:t>
      </w:r>
      <w:r w:rsidRPr="00407A47">
        <w:rPr>
          <w:i/>
          <w:iCs/>
          <w:lang w:val="is-IS"/>
        </w:rPr>
        <w:t xml:space="preserve">plötuprófi </w:t>
      </w:r>
      <w:r w:rsidRPr="00407A47">
        <w:rPr>
          <w:lang w:val="is-IS"/>
        </w:rPr>
        <w:t xml:space="preserve">eða </w:t>
      </w:r>
      <w:r w:rsidRPr="00407A47">
        <w:rPr>
          <w:i/>
          <w:iCs/>
          <w:lang w:val="is-IS"/>
        </w:rPr>
        <w:t>hæðarmælingum. Rúmþyngdarmælingar (geislamælingar</w:t>
      </w:r>
      <w:r w:rsidR="00B94A0F" w:rsidRPr="00407A47">
        <w:rPr>
          <w:i/>
          <w:iCs/>
          <w:lang w:val="is-IS"/>
        </w:rPr>
        <w:t>, rafsegulmælingar</w:t>
      </w:r>
      <w:r w:rsidRPr="00407A47">
        <w:rPr>
          <w:i/>
          <w:iCs/>
          <w:lang w:val="is-IS"/>
        </w:rPr>
        <w:t xml:space="preserve"> eða sandkeilupróf)</w:t>
      </w:r>
      <w:r w:rsidRPr="00407A47">
        <w:rPr>
          <w:lang w:val="is-IS"/>
        </w:rPr>
        <w:t>, koma einnig til greina, en eru þó aðeins nothæfar</w:t>
      </w:r>
      <w:r w:rsidRPr="004F0AEF">
        <w:rPr>
          <w:lang w:val="is-IS"/>
        </w:rPr>
        <w:t xml:space="preserve"> þegar efni er með hámarks steinastærð milli 25 og 30 mm, þannig að sjaldnast er hægt að nota þær á styrktarlagi. Þó má geta þess að geislamælingar</w:t>
      </w:r>
      <w:r w:rsidR="000D526F">
        <w:rPr>
          <w:lang w:val="is-IS"/>
        </w:rPr>
        <w:t xml:space="preserve"> eða rafsegulmælingar</w:t>
      </w:r>
      <w:r w:rsidRPr="004F0AEF">
        <w:rPr>
          <w:lang w:val="is-IS"/>
        </w:rPr>
        <w:t xml:space="preserve"> hafa stundum verið notaðar á efni með allt að 50 mm stærstu kornastærð með viðunandi árangri. </w:t>
      </w:r>
    </w:p>
    <w:p w14:paraId="77676E42" w14:textId="524CAFE9" w:rsidR="00FE7803" w:rsidRDefault="004F0AEF" w:rsidP="004F0AEF">
      <w:pPr>
        <w:tabs>
          <w:tab w:val="clear" w:pos="454"/>
          <w:tab w:val="clear" w:pos="1077"/>
          <w:tab w:val="clear" w:pos="2155"/>
        </w:tabs>
        <w:snapToGrid/>
        <w:spacing w:after="160" w:line="259" w:lineRule="auto"/>
        <w:rPr>
          <w:lang w:val="is-IS"/>
        </w:rPr>
      </w:pPr>
      <w:r w:rsidRPr="004F0AEF">
        <w:rPr>
          <w:lang w:val="is-IS"/>
        </w:rPr>
        <w:t>Þegar valið er hver af ofangreindum aðferðum er notuð, má hafa upplýsingar í töflu 4-5 til hliðsjónar.</w:t>
      </w:r>
    </w:p>
    <w:p w14:paraId="42628BA8" w14:textId="77777777" w:rsidR="00D24FA8" w:rsidRDefault="00D24FA8">
      <w:pPr>
        <w:tabs>
          <w:tab w:val="clear" w:pos="454"/>
          <w:tab w:val="clear" w:pos="1077"/>
          <w:tab w:val="clear" w:pos="2155"/>
        </w:tabs>
        <w:snapToGrid/>
        <w:spacing w:after="160" w:line="259" w:lineRule="auto"/>
        <w:rPr>
          <w:b/>
          <w:bCs/>
          <w:lang w:val="is-IS"/>
        </w:rPr>
      </w:pPr>
      <w:r>
        <w:rPr>
          <w:b/>
          <w:bCs/>
          <w:lang w:val="is-IS"/>
        </w:rPr>
        <w:br w:type="page"/>
      </w:r>
    </w:p>
    <w:p w14:paraId="6305542F" w14:textId="2F4CC441" w:rsidR="0028655C" w:rsidRDefault="00462025" w:rsidP="0060718E">
      <w:pPr>
        <w:pStyle w:val="Myndatexti2"/>
      </w:pPr>
      <w:r w:rsidRPr="00462025">
        <w:rPr>
          <w:b/>
          <w:bCs/>
        </w:rPr>
        <w:lastRenderedPageBreak/>
        <w:t>Tafla 4</w:t>
      </w:r>
      <w:r>
        <w:rPr>
          <w:b/>
          <w:bCs/>
        </w:rPr>
        <w:t>-</w:t>
      </w:r>
      <w:r w:rsidRPr="00462025">
        <w:rPr>
          <w:b/>
          <w:bCs/>
        </w:rPr>
        <w:t>5:</w:t>
      </w:r>
      <w:r w:rsidRPr="00462025">
        <w:t xml:space="preserve"> </w:t>
      </w:r>
      <w:r w:rsidR="0060718E">
        <w:br/>
      </w:r>
      <w:r w:rsidRPr="00462025">
        <w:t>Aðferðir til mælinga á þjöppun</w:t>
      </w:r>
    </w:p>
    <w:tbl>
      <w:tblPr>
        <w:tblStyle w:val="IRCAcolor"/>
        <w:tblW w:w="7938" w:type="dxa"/>
        <w:tblLook w:val="0660" w:firstRow="1" w:lastRow="1" w:firstColumn="0" w:lastColumn="0" w:noHBand="1" w:noVBand="1"/>
      </w:tblPr>
      <w:tblGrid>
        <w:gridCol w:w="2410"/>
        <w:gridCol w:w="5528"/>
      </w:tblGrid>
      <w:tr w:rsidR="00D24FA8" w:rsidRPr="00BE7E08" w14:paraId="104D53D8" w14:textId="77777777" w:rsidTr="006A4FC1">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989198D" w14:textId="5EB6918E" w:rsidR="00D24FA8" w:rsidRPr="008D4E77" w:rsidRDefault="00C92521" w:rsidP="00A30229">
            <w:pPr>
              <w:spacing w:line="260" w:lineRule="atLeast"/>
              <w:rPr>
                <w:b w:val="0"/>
                <w:sz w:val="18"/>
                <w:szCs w:val="18"/>
                <w:lang w:val="is-IS"/>
              </w:rPr>
            </w:pPr>
            <w:r w:rsidRPr="00C92521">
              <w:rPr>
                <w:szCs w:val="20"/>
              </w:rPr>
              <w:t>Aðferð</w:t>
            </w:r>
          </w:p>
        </w:tc>
        <w:tc>
          <w:tcPr>
            <w:tcW w:w="5528" w:type="dxa"/>
          </w:tcPr>
          <w:p w14:paraId="30C25972" w14:textId="07353656" w:rsidR="00D24FA8" w:rsidRPr="002E13AE" w:rsidRDefault="005779F1" w:rsidP="00A30229">
            <w:pPr>
              <w:spacing w:line="260" w:lineRule="atLeast"/>
              <w:rPr>
                <w:lang w:val="is-IS"/>
              </w:rPr>
            </w:pPr>
            <w:r w:rsidRPr="005779F1">
              <w:rPr>
                <w:lang w:val="is-IS"/>
              </w:rPr>
              <w:t>Notkunarsvið og athugasemdir</w:t>
            </w:r>
          </w:p>
        </w:tc>
      </w:tr>
      <w:tr w:rsidR="00C0126C" w:rsidRPr="00BE7E08" w14:paraId="4ABD8DE7" w14:textId="77777777" w:rsidTr="00A33D74">
        <w:trPr>
          <w:trHeight w:val="170"/>
        </w:trPr>
        <w:tc>
          <w:tcPr>
            <w:tcW w:w="2410" w:type="dxa"/>
            <w:shd w:val="clear" w:color="auto" w:fill="FFFAEE" w:themeFill="background2"/>
          </w:tcPr>
          <w:p w14:paraId="5F65CC4B" w14:textId="210754FD" w:rsidR="00C0126C" w:rsidRPr="00C92521" w:rsidRDefault="00C0126C" w:rsidP="00C0126C">
            <w:pPr>
              <w:spacing w:line="260" w:lineRule="atLeast"/>
              <w:rPr>
                <w:szCs w:val="20"/>
              </w:rPr>
            </w:pPr>
            <w:r w:rsidRPr="002F06F9">
              <w:t>Telja fjölda umferða</w:t>
            </w:r>
          </w:p>
        </w:tc>
        <w:tc>
          <w:tcPr>
            <w:tcW w:w="5528" w:type="dxa"/>
          </w:tcPr>
          <w:p w14:paraId="5F5B4045" w14:textId="4C4F1B08" w:rsidR="00C0126C" w:rsidRPr="005779F1" w:rsidRDefault="00C0126C" w:rsidP="00C0126C">
            <w:pPr>
              <w:spacing w:line="260" w:lineRule="atLeast"/>
              <w:rPr>
                <w:lang w:val="is-IS"/>
              </w:rPr>
            </w:pPr>
            <w:r w:rsidRPr="001D4597">
              <w:t>Notað við allar aðstæður.</w:t>
            </w:r>
          </w:p>
        </w:tc>
      </w:tr>
      <w:tr w:rsidR="00C0126C" w:rsidRPr="00BE7E08" w14:paraId="481FEC7D" w14:textId="77777777" w:rsidTr="00A33D74">
        <w:trPr>
          <w:trHeight w:val="170"/>
        </w:trPr>
        <w:tc>
          <w:tcPr>
            <w:tcW w:w="2410" w:type="dxa"/>
            <w:shd w:val="clear" w:color="auto" w:fill="FFFAEE" w:themeFill="background2"/>
          </w:tcPr>
          <w:p w14:paraId="44B62D98" w14:textId="31543611" w:rsidR="00C0126C" w:rsidRPr="00C92521" w:rsidRDefault="00C0126C" w:rsidP="00C0126C">
            <w:pPr>
              <w:spacing w:line="260" w:lineRule="atLeast"/>
              <w:rPr>
                <w:szCs w:val="20"/>
              </w:rPr>
            </w:pPr>
            <w:r w:rsidRPr="002F06F9">
              <w:t>Þjöppunarmælir í valta</w:t>
            </w:r>
          </w:p>
        </w:tc>
        <w:tc>
          <w:tcPr>
            <w:tcW w:w="5528" w:type="dxa"/>
          </w:tcPr>
          <w:p w14:paraId="1C00072C" w14:textId="11CCE1E4" w:rsidR="00C0126C" w:rsidRPr="005779F1" w:rsidRDefault="00C0126C" w:rsidP="00C0126C">
            <w:pPr>
              <w:spacing w:line="260" w:lineRule="atLeast"/>
              <w:rPr>
                <w:lang w:val="is-IS"/>
              </w:rPr>
            </w:pPr>
            <w:r w:rsidRPr="001D4597">
              <w:t>Hægt að nota við allar aðstæður.</w:t>
            </w:r>
          </w:p>
        </w:tc>
      </w:tr>
      <w:tr w:rsidR="00C0126C" w:rsidRPr="00BE7E08" w14:paraId="03F36CF4" w14:textId="77777777" w:rsidTr="00A33D74">
        <w:trPr>
          <w:trHeight w:val="170"/>
        </w:trPr>
        <w:tc>
          <w:tcPr>
            <w:tcW w:w="2410" w:type="dxa"/>
            <w:shd w:val="clear" w:color="auto" w:fill="FFFAEE" w:themeFill="background2"/>
          </w:tcPr>
          <w:p w14:paraId="6ADDACEB" w14:textId="06AB00F2" w:rsidR="00C0126C" w:rsidRPr="00C92521" w:rsidRDefault="00C0126C" w:rsidP="00C0126C">
            <w:pPr>
              <w:spacing w:line="260" w:lineRule="atLeast"/>
              <w:rPr>
                <w:szCs w:val="20"/>
              </w:rPr>
            </w:pPr>
            <w:r w:rsidRPr="002F06F9">
              <w:t>Plötupróf</w:t>
            </w:r>
          </w:p>
        </w:tc>
        <w:tc>
          <w:tcPr>
            <w:tcW w:w="5528" w:type="dxa"/>
          </w:tcPr>
          <w:p w14:paraId="553F9993" w14:textId="7C02B573" w:rsidR="00C0126C" w:rsidRPr="005779F1" w:rsidRDefault="00C0126C" w:rsidP="00C0126C">
            <w:pPr>
              <w:spacing w:line="260" w:lineRule="atLeast"/>
              <w:rPr>
                <w:lang w:val="is-IS"/>
              </w:rPr>
            </w:pPr>
            <w:r w:rsidRPr="001D4597">
              <w:t>Hægt að gera á öllum vegum, en sjaldnast nema á umferðarmestu vegum.</w:t>
            </w:r>
          </w:p>
        </w:tc>
      </w:tr>
      <w:tr w:rsidR="00C0126C" w:rsidRPr="00BE7E08" w14:paraId="5B318C01" w14:textId="77777777" w:rsidTr="00A33D74">
        <w:trPr>
          <w:trHeight w:val="170"/>
        </w:trPr>
        <w:tc>
          <w:tcPr>
            <w:tcW w:w="2410" w:type="dxa"/>
            <w:shd w:val="clear" w:color="auto" w:fill="FFFAEE" w:themeFill="background2"/>
          </w:tcPr>
          <w:p w14:paraId="627221AB" w14:textId="6950046D" w:rsidR="00C0126C" w:rsidRPr="00C92521" w:rsidRDefault="00C0126C" w:rsidP="00C0126C">
            <w:pPr>
              <w:spacing w:line="260" w:lineRule="atLeast"/>
              <w:rPr>
                <w:szCs w:val="20"/>
              </w:rPr>
            </w:pPr>
            <w:r w:rsidRPr="002F06F9">
              <w:t>Hæðarmæling</w:t>
            </w:r>
          </w:p>
        </w:tc>
        <w:tc>
          <w:tcPr>
            <w:tcW w:w="5528" w:type="dxa"/>
          </w:tcPr>
          <w:p w14:paraId="4F82778F" w14:textId="7E9CDA39" w:rsidR="00C0126C" w:rsidRPr="005779F1" w:rsidRDefault="00C0126C" w:rsidP="00C0126C">
            <w:pPr>
              <w:spacing w:line="260" w:lineRule="atLeast"/>
              <w:rPr>
                <w:lang w:val="is-IS"/>
              </w:rPr>
            </w:pPr>
            <w:r w:rsidRPr="001D4597">
              <w:t>Hægt að nota við allar aðstæður.</w:t>
            </w:r>
          </w:p>
        </w:tc>
      </w:tr>
      <w:tr w:rsidR="00C0126C" w:rsidRPr="00BE7E08" w14:paraId="1EAF6761" w14:textId="77777777" w:rsidTr="00A33D74">
        <w:trPr>
          <w:trHeight w:val="170"/>
        </w:trPr>
        <w:tc>
          <w:tcPr>
            <w:tcW w:w="2410" w:type="dxa"/>
            <w:shd w:val="clear" w:color="auto" w:fill="FFFAEE" w:themeFill="background2"/>
          </w:tcPr>
          <w:p w14:paraId="4B565AC5" w14:textId="77777777" w:rsidR="004D4F0D" w:rsidRDefault="00C0126C" w:rsidP="00C0126C">
            <w:pPr>
              <w:spacing w:line="260" w:lineRule="atLeast"/>
            </w:pPr>
            <w:r w:rsidRPr="002F06F9">
              <w:t>Rúmþyngdarmæling (geislamælingar</w:t>
            </w:r>
            <w:r w:rsidR="004D4F0D">
              <w:t>/</w:t>
            </w:r>
          </w:p>
          <w:p w14:paraId="267B227D" w14:textId="4AE50950" w:rsidR="00C0126C" w:rsidRPr="00C92521" w:rsidRDefault="004D4F0D" w:rsidP="00C0126C">
            <w:pPr>
              <w:spacing w:line="260" w:lineRule="atLeast"/>
              <w:rPr>
                <w:szCs w:val="20"/>
              </w:rPr>
            </w:pPr>
            <w:r>
              <w:t>rafsegulmælingar</w:t>
            </w:r>
            <w:r w:rsidR="00C0126C" w:rsidRPr="002F06F9">
              <w:t>)</w:t>
            </w:r>
          </w:p>
        </w:tc>
        <w:tc>
          <w:tcPr>
            <w:tcW w:w="5528" w:type="dxa"/>
          </w:tcPr>
          <w:p w14:paraId="5CE6D612" w14:textId="5BB96F08" w:rsidR="00C0126C" w:rsidRPr="005779F1" w:rsidRDefault="00C0126C" w:rsidP="00C0126C">
            <w:pPr>
              <w:spacing w:line="260" w:lineRule="atLeast"/>
              <w:rPr>
                <w:lang w:val="is-IS"/>
              </w:rPr>
            </w:pPr>
            <w:r w:rsidRPr="001D4597">
              <w:t xml:space="preserve">Takmarkast við hámarkskornastærð 25-30 mm, en hefur stundum verið notað á efni með allt að 50 mm stærstu kornastærð með viðunandi árangri. </w:t>
            </w:r>
          </w:p>
        </w:tc>
      </w:tr>
      <w:tr w:rsidR="00C0126C" w:rsidRPr="00BE7E08" w14:paraId="21CB1179" w14:textId="77777777" w:rsidTr="00A33D74">
        <w:trPr>
          <w:trHeight w:val="170"/>
        </w:trPr>
        <w:tc>
          <w:tcPr>
            <w:tcW w:w="2410" w:type="dxa"/>
            <w:shd w:val="clear" w:color="auto" w:fill="FFFAEE" w:themeFill="background2"/>
          </w:tcPr>
          <w:p w14:paraId="3805B5F7" w14:textId="0ABA975E" w:rsidR="00C0126C" w:rsidRPr="00C92521" w:rsidRDefault="00C0126C" w:rsidP="00C0126C">
            <w:pPr>
              <w:spacing w:line="260" w:lineRule="atLeast"/>
              <w:rPr>
                <w:szCs w:val="20"/>
              </w:rPr>
            </w:pPr>
            <w:r w:rsidRPr="002F06F9">
              <w:t>Rúmþyngdarmæling (sandkeilupróf)</w:t>
            </w:r>
          </w:p>
        </w:tc>
        <w:tc>
          <w:tcPr>
            <w:tcW w:w="5528" w:type="dxa"/>
          </w:tcPr>
          <w:p w14:paraId="4E22A2C4" w14:textId="44B66405" w:rsidR="00C0126C" w:rsidRPr="005779F1" w:rsidRDefault="00C0126C" w:rsidP="00C0126C">
            <w:pPr>
              <w:spacing w:line="260" w:lineRule="atLeast"/>
              <w:rPr>
                <w:lang w:val="is-IS"/>
              </w:rPr>
            </w:pPr>
            <w:r w:rsidRPr="001D4597">
              <w:t xml:space="preserve">Takmarkast við hámarkskornastærð 25-30 mm. Prófið er tímafrekt og niðurstöður liggja ekki fyrir </w:t>
            </w:r>
            <w:r w:rsidR="005E7E1A">
              <w:t>strax</w:t>
            </w:r>
            <w:r w:rsidRPr="001D4597">
              <w:t>.</w:t>
            </w:r>
          </w:p>
        </w:tc>
      </w:tr>
    </w:tbl>
    <w:p w14:paraId="075A2071" w14:textId="77777777" w:rsidR="00FE7803" w:rsidRDefault="00FE7803" w:rsidP="00FE7803">
      <w:pPr>
        <w:tabs>
          <w:tab w:val="clear" w:pos="454"/>
          <w:tab w:val="clear" w:pos="1077"/>
          <w:tab w:val="clear" w:pos="2155"/>
        </w:tabs>
        <w:snapToGrid/>
        <w:spacing w:after="160" w:line="259" w:lineRule="auto"/>
        <w:rPr>
          <w:lang w:val="is-IS"/>
        </w:rPr>
      </w:pPr>
    </w:p>
    <w:p w14:paraId="624FE336" w14:textId="77777777" w:rsidR="00E115E8" w:rsidRPr="00E115E8" w:rsidRDefault="00E115E8" w:rsidP="00E115E8">
      <w:pPr>
        <w:tabs>
          <w:tab w:val="clear" w:pos="454"/>
          <w:tab w:val="clear" w:pos="1077"/>
          <w:tab w:val="clear" w:pos="2155"/>
        </w:tabs>
        <w:snapToGrid/>
        <w:spacing w:after="160" w:line="259" w:lineRule="auto"/>
        <w:rPr>
          <w:lang w:val="is-IS"/>
        </w:rPr>
      </w:pPr>
      <w:r w:rsidRPr="00E115E8">
        <w:rPr>
          <w:b/>
          <w:bCs/>
          <w:i/>
          <w:iCs/>
          <w:lang w:val="is-IS"/>
        </w:rPr>
        <w:t>Hannað yfirborð, þverhalli og þykkt:</w:t>
      </w:r>
      <w:r w:rsidRPr="00E115E8">
        <w:rPr>
          <w:lang w:val="is-IS"/>
        </w:rPr>
        <w:t xml:space="preserve"> Gerðar eru kröfur um mesta frávik frá hönnuðu yfirborði og mesta frávik frá hannaðri þykkt. Þriggja punkta þversniðsmælingar eru gerðar til að hafa eftirlit með þessum þáttum. </w:t>
      </w:r>
    </w:p>
    <w:p w14:paraId="0B7BDC22" w14:textId="2DCC8B86" w:rsidR="001E65B4" w:rsidRDefault="00E115E8" w:rsidP="00E115E8">
      <w:pPr>
        <w:tabs>
          <w:tab w:val="clear" w:pos="454"/>
          <w:tab w:val="clear" w:pos="1077"/>
          <w:tab w:val="clear" w:pos="2155"/>
        </w:tabs>
        <w:snapToGrid/>
        <w:spacing w:after="160" w:line="259" w:lineRule="auto"/>
        <w:rPr>
          <w:lang w:val="is-IS"/>
        </w:rPr>
      </w:pPr>
      <w:r w:rsidRPr="00E115E8">
        <w:rPr>
          <w:b/>
          <w:bCs/>
          <w:i/>
          <w:iCs/>
          <w:lang w:val="is-IS"/>
        </w:rPr>
        <w:t>Sjónmat á yfirborði styrktarlags:</w:t>
      </w:r>
      <w:r w:rsidRPr="00E115E8">
        <w:rPr>
          <w:lang w:val="is-IS"/>
        </w:rPr>
        <w:t xml:space="preserve"> Við lok frágangs styrktarlags, þarf að skoða yfirborð þess. Yfirborðið á að vera lokað til að koma í veg fyrir að efni úr burðarlaginu gangi niður í það, sjá síukröfur í inngangi þessa rits. Einnig þarf að vera tryggt að ekki safnist á því vatnspollar og að ekki séu á því rastir. Yfirborðið skal vera laust við óhreinindi.</w:t>
      </w:r>
    </w:p>
    <w:p w14:paraId="0172D80B" w14:textId="77777777" w:rsidR="00E25408" w:rsidRPr="00E25408" w:rsidRDefault="00E25408" w:rsidP="00DA605F">
      <w:pPr>
        <w:pStyle w:val="undirkafli"/>
      </w:pPr>
      <w:bookmarkStart w:id="26" w:name="_Toc94166627"/>
      <w:r w:rsidRPr="00E25408">
        <w:t>4.4.4</w:t>
      </w:r>
      <w:r w:rsidRPr="00E25408">
        <w:tab/>
        <w:t>Tíðni prófa við framkvæmd</w:t>
      </w:r>
      <w:bookmarkEnd w:id="26"/>
    </w:p>
    <w:p w14:paraId="2DD6D4C5" w14:textId="77777777"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Við þjöppun er fjöldi yfirferða valtans ávallt talinn og skráður, en einnig þarf að gera aðrar mælingar (plötupróf eða hæðarmælingar) til að staðfesta árangur þjöppunarinnar. Tíðni þeirra mælinga kemur fram í töflu 4-6. </w:t>
      </w:r>
    </w:p>
    <w:p w14:paraId="06869892" w14:textId="46CA2D84"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Æskilegt er að valti sé búinn þjöppunarmæli, sjá kafla 4.4.3. Með því móti fæst mælikvarði á þjöppun alls yfirborðsins sem unnið er með. Slíka mæla þarf þó að kvarða með einhverju af ofangreindum prófum, en fækka má mælingunum sem gerðar eru til staðfestingar á árangri. Ef valti telur umferðir sjálfkrafa má minnka tíðni staðfestingarmælinga niður í 75% af því sem fram kemur í töflu 4-6 og ef valtinn mælir burðarþolsgildi þá dugar að gera tvær staðfestingarmælingar fyrir hverja efnisgerð og gerð undirstöðu í hverju verki.</w:t>
      </w:r>
    </w:p>
    <w:p w14:paraId="7497E008" w14:textId="5921317B" w:rsidR="00E25408" w:rsidRPr="00E25408" w:rsidRDefault="00E25408" w:rsidP="0060718E">
      <w:pPr>
        <w:pStyle w:val="Myndatexti2"/>
      </w:pPr>
      <w:r w:rsidRPr="00E25408">
        <w:rPr>
          <w:b/>
          <w:bCs/>
        </w:rPr>
        <w:t>Tafla 4</w:t>
      </w:r>
      <w:r>
        <w:rPr>
          <w:b/>
          <w:bCs/>
        </w:rPr>
        <w:t>-</w:t>
      </w:r>
      <w:r w:rsidRPr="00E25408">
        <w:rPr>
          <w:b/>
          <w:bCs/>
        </w:rPr>
        <w:t>6:</w:t>
      </w:r>
      <w:r w:rsidRPr="00E25408">
        <w:t xml:space="preserve"> </w:t>
      </w:r>
      <w:r w:rsidR="0060718E">
        <w:br/>
      </w:r>
      <w:r w:rsidRPr="00E25408">
        <w:t>Tíðni mælinga á þjöppun</w:t>
      </w:r>
    </w:p>
    <w:tbl>
      <w:tblPr>
        <w:tblStyle w:val="IRCAcolor"/>
        <w:tblW w:w="7088" w:type="dxa"/>
        <w:tblLook w:val="0660" w:firstRow="1" w:lastRow="1" w:firstColumn="0" w:lastColumn="0" w:noHBand="1" w:noVBand="1"/>
      </w:tblPr>
      <w:tblGrid>
        <w:gridCol w:w="2372"/>
        <w:gridCol w:w="1597"/>
        <w:gridCol w:w="1560"/>
        <w:gridCol w:w="1559"/>
      </w:tblGrid>
      <w:tr w:rsidR="00E56EEA" w:rsidRPr="00BE7E08" w14:paraId="483DE5B1" w14:textId="401A3B86" w:rsidTr="00860934">
        <w:trPr>
          <w:cnfStyle w:val="100000000000" w:firstRow="1" w:lastRow="0" w:firstColumn="0" w:lastColumn="0" w:oddVBand="0" w:evenVBand="0" w:oddHBand="0" w:evenHBand="0" w:firstRowFirstColumn="0" w:firstRowLastColumn="0" w:lastRowFirstColumn="0" w:lastRowLastColumn="0"/>
          <w:trHeight w:val="170"/>
        </w:trPr>
        <w:tc>
          <w:tcPr>
            <w:tcW w:w="2372" w:type="dxa"/>
            <w:vMerge w:val="restart"/>
          </w:tcPr>
          <w:p w14:paraId="41E5028C" w14:textId="77777777" w:rsidR="00E56EEA" w:rsidRPr="008D4E77" w:rsidRDefault="00E56EEA" w:rsidP="00A30229">
            <w:pPr>
              <w:spacing w:line="260" w:lineRule="atLeast"/>
              <w:rPr>
                <w:b w:val="0"/>
                <w:sz w:val="18"/>
                <w:szCs w:val="18"/>
                <w:lang w:val="is-IS"/>
              </w:rPr>
            </w:pPr>
            <w:r w:rsidRPr="00C92521">
              <w:rPr>
                <w:szCs w:val="20"/>
              </w:rPr>
              <w:t>Aðferð</w:t>
            </w:r>
          </w:p>
        </w:tc>
        <w:tc>
          <w:tcPr>
            <w:tcW w:w="4716" w:type="dxa"/>
            <w:gridSpan w:val="3"/>
          </w:tcPr>
          <w:p w14:paraId="496A4D2F" w14:textId="35A9E4CF" w:rsidR="00E56EEA" w:rsidRPr="005779F1" w:rsidRDefault="00E56EEA" w:rsidP="00A30229">
            <w:pPr>
              <w:spacing w:line="260" w:lineRule="atLeast"/>
              <w:rPr>
                <w:lang w:val="is-IS"/>
              </w:rPr>
            </w:pPr>
            <w:r w:rsidRPr="00837798">
              <w:rPr>
                <w:lang w:val="is-IS"/>
              </w:rPr>
              <w:t>Fjöldi þungra ökutækja, ÁDUþ</w:t>
            </w:r>
          </w:p>
        </w:tc>
      </w:tr>
      <w:tr w:rsidR="00E56EEA" w:rsidRPr="00BE7E08" w14:paraId="727A5178" w14:textId="5FF3AAFE" w:rsidTr="00860934">
        <w:trPr>
          <w:trHeight w:val="170"/>
        </w:trPr>
        <w:tc>
          <w:tcPr>
            <w:tcW w:w="2372" w:type="dxa"/>
            <w:vMerge/>
            <w:shd w:val="clear" w:color="auto" w:fill="FFFAEE" w:themeFill="background2"/>
          </w:tcPr>
          <w:p w14:paraId="09A195B7" w14:textId="65808B35" w:rsidR="00E56EEA" w:rsidRPr="00C92521" w:rsidRDefault="00E56EEA" w:rsidP="00E56EEA">
            <w:pPr>
              <w:spacing w:line="260" w:lineRule="atLeast"/>
              <w:rPr>
                <w:szCs w:val="20"/>
              </w:rPr>
            </w:pPr>
          </w:p>
        </w:tc>
        <w:tc>
          <w:tcPr>
            <w:tcW w:w="1597" w:type="dxa"/>
            <w:shd w:val="clear" w:color="auto" w:fill="FFFAEE" w:themeFill="background2"/>
          </w:tcPr>
          <w:p w14:paraId="16F93BDD" w14:textId="7B41F467"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400</w:t>
            </w:r>
          </w:p>
        </w:tc>
        <w:tc>
          <w:tcPr>
            <w:tcW w:w="1560" w:type="dxa"/>
            <w:shd w:val="clear" w:color="auto" w:fill="FFFAEE" w:themeFill="background2"/>
          </w:tcPr>
          <w:p w14:paraId="2BDEB291" w14:textId="2C4A17AB"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100</w:t>
            </w:r>
          </w:p>
        </w:tc>
        <w:tc>
          <w:tcPr>
            <w:tcW w:w="1559" w:type="dxa"/>
            <w:shd w:val="clear" w:color="auto" w:fill="FFFAEE" w:themeFill="background2"/>
          </w:tcPr>
          <w:p w14:paraId="21F3C4FE" w14:textId="317AC587" w:rsidR="00E56EEA" w:rsidRPr="00E56EEA" w:rsidRDefault="00E56EEA" w:rsidP="00E56EEA">
            <w:pPr>
              <w:spacing w:line="260" w:lineRule="atLeast"/>
              <w:rPr>
                <w:b/>
                <w:bCs/>
                <w:lang w:val="is-IS"/>
              </w:rPr>
            </w:pPr>
            <w:r w:rsidRPr="00E56EEA">
              <w:rPr>
                <w:rFonts w:hint="eastAsia"/>
                <w:b/>
                <w:bCs/>
              </w:rPr>
              <w:t>&lt; 100</w:t>
            </w:r>
          </w:p>
        </w:tc>
      </w:tr>
      <w:tr w:rsidR="009226C7" w:rsidRPr="00BE7E08" w14:paraId="3E6869A3" w14:textId="77777777" w:rsidTr="00860934">
        <w:trPr>
          <w:trHeight w:val="170"/>
        </w:trPr>
        <w:tc>
          <w:tcPr>
            <w:tcW w:w="2372" w:type="dxa"/>
            <w:shd w:val="clear" w:color="auto" w:fill="FFFAEE" w:themeFill="background2"/>
          </w:tcPr>
          <w:p w14:paraId="2AA67BBE" w14:textId="0F695B2E" w:rsidR="009226C7" w:rsidRPr="006F70CD" w:rsidRDefault="009226C7" w:rsidP="009226C7">
            <w:pPr>
              <w:spacing w:line="260" w:lineRule="atLeast"/>
              <w:rPr>
                <w:i/>
                <w:iCs/>
              </w:rPr>
            </w:pPr>
            <w:r w:rsidRPr="006F70CD">
              <w:rPr>
                <w:i/>
                <w:iCs/>
              </w:rPr>
              <w:t>Plötupróf</w:t>
            </w:r>
          </w:p>
        </w:tc>
        <w:tc>
          <w:tcPr>
            <w:tcW w:w="1597" w:type="dxa"/>
            <w:vMerge w:val="restart"/>
          </w:tcPr>
          <w:p w14:paraId="4FE5F4D3" w14:textId="690283B7" w:rsidR="009226C7" w:rsidRPr="0066548F" w:rsidRDefault="009226C7" w:rsidP="009226C7">
            <w:pPr>
              <w:spacing w:line="260" w:lineRule="atLeast"/>
            </w:pPr>
            <w:r w:rsidRPr="00110BC5">
              <w:t>Á 100 m bili</w:t>
            </w:r>
          </w:p>
        </w:tc>
        <w:tc>
          <w:tcPr>
            <w:tcW w:w="1560" w:type="dxa"/>
            <w:vMerge w:val="restart"/>
          </w:tcPr>
          <w:p w14:paraId="43EE2376" w14:textId="2083E09E" w:rsidR="009226C7" w:rsidRPr="0066548F" w:rsidRDefault="009226C7" w:rsidP="009226C7">
            <w:pPr>
              <w:spacing w:line="260" w:lineRule="atLeast"/>
            </w:pPr>
            <w:r w:rsidRPr="00110BC5">
              <w:t>Á 300 m bili</w:t>
            </w:r>
          </w:p>
        </w:tc>
        <w:tc>
          <w:tcPr>
            <w:tcW w:w="1559" w:type="dxa"/>
            <w:vMerge w:val="restart"/>
          </w:tcPr>
          <w:p w14:paraId="21D3336C" w14:textId="7E4CDEC4" w:rsidR="009226C7" w:rsidRPr="0066548F" w:rsidRDefault="009226C7" w:rsidP="009226C7">
            <w:pPr>
              <w:spacing w:line="260" w:lineRule="atLeast"/>
            </w:pPr>
            <w:r w:rsidRPr="00110BC5">
              <w:t>Á 500 m bili</w:t>
            </w:r>
          </w:p>
        </w:tc>
      </w:tr>
      <w:tr w:rsidR="0052257C" w:rsidRPr="00BE7E08" w14:paraId="795E947E" w14:textId="5D45437C" w:rsidTr="00860934">
        <w:trPr>
          <w:trHeight w:val="170"/>
        </w:trPr>
        <w:tc>
          <w:tcPr>
            <w:tcW w:w="2372" w:type="dxa"/>
            <w:shd w:val="clear" w:color="auto" w:fill="FFFAEE" w:themeFill="background2"/>
          </w:tcPr>
          <w:p w14:paraId="59944DAC" w14:textId="1D3FF524" w:rsidR="0052257C" w:rsidRPr="00C92521" w:rsidRDefault="0052257C" w:rsidP="00750E70">
            <w:pPr>
              <w:spacing w:line="260" w:lineRule="atLeast"/>
              <w:rPr>
                <w:szCs w:val="20"/>
              </w:rPr>
            </w:pPr>
            <w:r w:rsidRPr="006F70CD">
              <w:rPr>
                <w:i/>
                <w:iCs/>
              </w:rPr>
              <w:t>(Rúmþyngdarmæling)</w:t>
            </w:r>
          </w:p>
        </w:tc>
        <w:tc>
          <w:tcPr>
            <w:tcW w:w="1597" w:type="dxa"/>
            <w:vMerge/>
          </w:tcPr>
          <w:p w14:paraId="29749AAC" w14:textId="569E62D4" w:rsidR="0052257C" w:rsidRPr="005779F1" w:rsidRDefault="0052257C" w:rsidP="00750E70">
            <w:pPr>
              <w:spacing w:line="260" w:lineRule="atLeast"/>
              <w:rPr>
                <w:lang w:val="is-IS"/>
              </w:rPr>
            </w:pPr>
          </w:p>
        </w:tc>
        <w:tc>
          <w:tcPr>
            <w:tcW w:w="1560" w:type="dxa"/>
            <w:vMerge/>
          </w:tcPr>
          <w:p w14:paraId="6324501F" w14:textId="77777777" w:rsidR="0052257C" w:rsidRPr="005779F1" w:rsidRDefault="0052257C" w:rsidP="00750E70">
            <w:pPr>
              <w:spacing w:line="260" w:lineRule="atLeast"/>
              <w:rPr>
                <w:lang w:val="is-IS"/>
              </w:rPr>
            </w:pPr>
          </w:p>
        </w:tc>
        <w:tc>
          <w:tcPr>
            <w:tcW w:w="1559" w:type="dxa"/>
            <w:vMerge/>
          </w:tcPr>
          <w:p w14:paraId="453ACBE1" w14:textId="77777777" w:rsidR="0052257C" w:rsidRPr="005779F1" w:rsidRDefault="0052257C" w:rsidP="00750E70">
            <w:pPr>
              <w:spacing w:line="260" w:lineRule="atLeast"/>
              <w:rPr>
                <w:lang w:val="is-IS"/>
              </w:rPr>
            </w:pPr>
          </w:p>
        </w:tc>
      </w:tr>
      <w:tr w:rsidR="0052257C" w:rsidRPr="00BE7E08" w14:paraId="7567E4F8" w14:textId="60DE8154" w:rsidTr="00860934">
        <w:trPr>
          <w:trHeight w:val="397"/>
        </w:trPr>
        <w:tc>
          <w:tcPr>
            <w:tcW w:w="2372" w:type="dxa"/>
            <w:shd w:val="clear" w:color="auto" w:fill="FFFAEE" w:themeFill="background2"/>
          </w:tcPr>
          <w:p w14:paraId="3C73A813" w14:textId="42312378" w:rsidR="0052257C" w:rsidRPr="00C92521" w:rsidRDefault="0052257C" w:rsidP="00750E70">
            <w:pPr>
              <w:spacing w:line="260" w:lineRule="atLeast"/>
              <w:rPr>
                <w:szCs w:val="20"/>
              </w:rPr>
            </w:pPr>
            <w:r w:rsidRPr="006F70CD">
              <w:rPr>
                <w:i/>
                <w:iCs/>
              </w:rPr>
              <w:t xml:space="preserve">Hæðarmæling </w:t>
            </w:r>
          </w:p>
        </w:tc>
        <w:tc>
          <w:tcPr>
            <w:tcW w:w="1597" w:type="dxa"/>
            <w:vMerge/>
          </w:tcPr>
          <w:p w14:paraId="3C03B5F2" w14:textId="1542430C" w:rsidR="0052257C" w:rsidRPr="005779F1" w:rsidRDefault="0052257C" w:rsidP="00750E70">
            <w:pPr>
              <w:spacing w:after="240" w:line="260" w:lineRule="atLeast"/>
              <w:rPr>
                <w:lang w:val="is-IS"/>
              </w:rPr>
            </w:pPr>
          </w:p>
        </w:tc>
        <w:tc>
          <w:tcPr>
            <w:tcW w:w="1560" w:type="dxa"/>
            <w:vMerge/>
          </w:tcPr>
          <w:p w14:paraId="279F9EC7" w14:textId="77777777" w:rsidR="0052257C" w:rsidRPr="005779F1" w:rsidRDefault="0052257C" w:rsidP="00750E70">
            <w:pPr>
              <w:spacing w:after="240" w:line="260" w:lineRule="atLeast"/>
              <w:rPr>
                <w:lang w:val="is-IS"/>
              </w:rPr>
            </w:pPr>
          </w:p>
        </w:tc>
        <w:tc>
          <w:tcPr>
            <w:tcW w:w="1559" w:type="dxa"/>
            <w:vMerge/>
          </w:tcPr>
          <w:p w14:paraId="53145F69" w14:textId="77777777" w:rsidR="0052257C" w:rsidRPr="005779F1" w:rsidRDefault="0052257C" w:rsidP="00750E70">
            <w:pPr>
              <w:spacing w:after="240" w:line="260" w:lineRule="atLeast"/>
              <w:rPr>
                <w:lang w:val="is-IS"/>
              </w:rPr>
            </w:pPr>
          </w:p>
        </w:tc>
      </w:tr>
    </w:tbl>
    <w:p w14:paraId="7E06B105" w14:textId="7C5C6E29" w:rsidR="00A2556F" w:rsidRDefault="00E25408" w:rsidP="005E7E1A">
      <w:pPr>
        <w:tabs>
          <w:tab w:val="clear" w:pos="454"/>
          <w:tab w:val="clear" w:pos="1077"/>
          <w:tab w:val="clear" w:pos="2155"/>
        </w:tabs>
        <w:snapToGrid/>
        <w:spacing w:before="240" w:after="160" w:line="259" w:lineRule="auto"/>
        <w:rPr>
          <w:lang w:val="is-IS"/>
        </w:rPr>
      </w:pPr>
      <w:r w:rsidRPr="00E25408">
        <w:rPr>
          <w:lang w:val="is-IS"/>
        </w:rPr>
        <w:lastRenderedPageBreak/>
        <w:t>Úttekt á sléttleika og þykktum skal gera áður en burðarlag er lagt. Til þess eru gerðar hæðarmælingar og eru þær gerðar með 20 m millibili, fyrir alla umferðarflokka, í þremur punktum í þversniði, þ.e. á útbrúnum og miðju.</w:t>
      </w:r>
    </w:p>
    <w:p w14:paraId="18404CE8" w14:textId="77777777" w:rsidR="002B5A39" w:rsidRPr="002B5A39" w:rsidRDefault="002B5A39" w:rsidP="00963933">
      <w:pPr>
        <w:pStyle w:val="KAFLI"/>
      </w:pPr>
      <w:bookmarkStart w:id="27" w:name="_Toc94166628"/>
      <w:r w:rsidRPr="002B5A39">
        <w:t>4.5</w:t>
      </w:r>
      <w:r w:rsidRPr="002B5A39">
        <w:tab/>
        <w:t>Kröfur</w:t>
      </w:r>
      <w:bookmarkEnd w:id="27"/>
    </w:p>
    <w:p w14:paraId="3CB29645" w14:textId="79E447FE"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Þær kröfur sem koma fram í köflunum hér á eftir eiga </w:t>
      </w:r>
      <w:r w:rsidRPr="005E7E1A">
        <w:rPr>
          <w:lang w:val="is-IS"/>
        </w:rPr>
        <w:t>einkum við um efni í efra styrktarlag. Ef þær gilda líka um neðri hlutann er þess getið sérstaklega. Við framsetningu á kröfunum hér á eftir er almennt miðað við kröfuflokka sem settir eru fram í evrópsku stöðlunum</w:t>
      </w:r>
      <w:r w:rsidRPr="002B5A39">
        <w:rPr>
          <w:lang w:val="is-IS"/>
        </w:rPr>
        <w:t xml:space="preserve"> ÍST EN 13242</w:t>
      </w:r>
      <w:r w:rsidR="00146AFD">
        <w:rPr>
          <w:lang w:val="is-IS"/>
        </w:rPr>
        <w:t xml:space="preserve"> um óbundin steinefni</w:t>
      </w:r>
      <w:r w:rsidRPr="002B5A39">
        <w:rPr>
          <w:lang w:val="is-IS"/>
        </w:rPr>
        <w:t xml:space="preserve"> </w:t>
      </w:r>
      <w:r w:rsidR="00146AFD">
        <w:rPr>
          <w:lang w:val="is-IS"/>
        </w:rPr>
        <w:t xml:space="preserve">(e. </w:t>
      </w:r>
      <w:r w:rsidRPr="002B5A39">
        <w:rPr>
          <w:lang w:val="is-IS"/>
        </w:rPr>
        <w:t>Aggregates for unbound and hydraulically bound materials for use in civil engineering work and road construction</w:t>
      </w:r>
      <w:r w:rsidR="00146AFD">
        <w:rPr>
          <w:lang w:val="is-IS"/>
        </w:rPr>
        <w:t>)</w:t>
      </w:r>
      <w:r w:rsidRPr="002B5A39">
        <w:rPr>
          <w:lang w:val="is-IS"/>
        </w:rPr>
        <w:t>, sem fjallar um kröfur til einstakra korna og ÍST EN 13285 Óbundnar blöndur – eiginleikar (e. Unbound mixtures – Specification), sem fjallar um kröfur til efnismassa. Rétt er að taka fram að fleiri kröfur eru í þessum stöðlum en teknar eru hér og að auki er skerpt á sumum þeirra í samræmi við reynslu hérlendis.</w:t>
      </w:r>
    </w:p>
    <w:p w14:paraId="2A3BB799"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Kröfur til efnisgæða miðast við áætlaðan fjölda þungra bíla (ÁDU</w:t>
      </w:r>
      <w:r w:rsidRPr="00F61BC8">
        <w:rPr>
          <w:vertAlign w:val="subscript"/>
          <w:lang w:val="is-IS"/>
        </w:rPr>
        <w:t>Þ</w:t>
      </w:r>
      <w:r w:rsidRPr="002B5A39">
        <w:rPr>
          <w:lang w:val="is-IS"/>
        </w:rPr>
        <w:t xml:space="preserve">) á opnunarári vegarins þannig að krafist er betri efnisgæða eftir því sem vegurinn hefur meira hlutverki að gegna í þjóðvegakerfi landsins. Þannig eru gerðar mestar kröfur til efnisgæða styrktarlags þar sem þungaumferð er mikil, enda er hún ráðandi hvað varðar álag á styrktarlag. Þungir bílar teljast vera bílar með heildarþyngd &gt; 3,5 t. Miðað er við þungaumferð samtals á tveggja akreina vegi. Ef akreinar eru fleiri en ein í hvora átt kemur til greina að taka tillit til að að álag dreifist mismunandi milli akreina og draga þar með úr kröfum til efnisgæða steinefna. Þó verður ávallt að tryggja að umferðarmestu vegir landsins hafi mjög gott burðarþol og að vegyfirborð þeirra haldi góðum sléttleika allan líftíma vegarins. Malarslitlög þola meiri formbreytingar en t.d. malbiksslitlög á vegum í hærri umferðarflokkum og steypt slitlög þola mjög litlar formbreytingar. Sú grundvallarkrafa er gerð til styrktarlagsefnis að það sé frostfrítt þannig að í efninu verði ekki frostlyftingar. Þetta á jafnt við um malarvegi þó að malarslitlög þoli miklar hreyfingar. Vegakerfið er í stöðugri uppbyggingu og malarvegur í dag getur síðar verið lagður klæðingu og er þá mikilvægt að styrktarlag malarvega standist þær kröfur sem gerðar eru til efnis í vegum með bundnu slitlagi. </w:t>
      </w:r>
    </w:p>
    <w:p w14:paraId="4FFF3CF3" w14:textId="62145824"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Íslenskur fylgistaðall um framleiðslu steinefna var gefinn út af Staðlaráði Íslands og tók gildi hérlendis árið 2013, ÍST 76. Í þessum leiðbeiningum er tekið mið af íslenskum fylgistöðlum með framleiðslustöðlunum þar sem valdar hafa verið þær prófunaraðferðir sem eru taldar henta best íslenskum steinefnum og aðstæðum. Gerð er grein fyrir þeim í einstökum köflum og viðauka 4. Í fylgistaðlinum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Þar kemur fram að eftirlit með framleiðslu skuli vera einungis á hendi framleiðanda steinefnis (eftirlitskerfi 4) við framleiðslu á steinefni til óbundinna nota (ÍST EN 13242).</w:t>
      </w:r>
    </w:p>
    <w:p w14:paraId="0DD2245A"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Þær kröfur sem hér eru settar fram gilda fyrir efni í námu en gera má ráð fyrir og rétt að hafa í huga, að breytingar verða á eiginleikum efnisins við frágang í vegi.</w:t>
      </w:r>
    </w:p>
    <w:p w14:paraId="51C93DA7" w14:textId="2AF03A06"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Í framleiðslustaðli ÍST EN 13242 er fjallað um mat og staðfestingu á gæðastöðugleika steinefna – gerðarprófun og framleiðslueftirlit (e. AVCP of aggregates — Type Testing and Factory Production Control), sem ber að viðhafa við framleiðslu steinefna.</w:t>
      </w:r>
    </w:p>
    <w:p w14:paraId="7093537C" w14:textId="5CEEC953" w:rsidR="006D6BDE" w:rsidRDefault="002B5A39" w:rsidP="002B5A39">
      <w:pPr>
        <w:tabs>
          <w:tab w:val="clear" w:pos="454"/>
          <w:tab w:val="clear" w:pos="1077"/>
          <w:tab w:val="clear" w:pos="2155"/>
        </w:tabs>
        <w:snapToGrid/>
        <w:spacing w:after="160" w:line="259" w:lineRule="auto"/>
        <w:rPr>
          <w:lang w:val="is-IS"/>
        </w:rPr>
      </w:pPr>
      <w:r w:rsidRPr="002B5A39">
        <w:rPr>
          <w:lang w:val="is-IS"/>
        </w:rPr>
        <w:lastRenderedPageBreak/>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3CD559F6" w14:textId="77777777" w:rsidR="007317BF" w:rsidRPr="007317BF" w:rsidRDefault="007317BF" w:rsidP="00DA605F">
      <w:pPr>
        <w:pStyle w:val="undirkafli"/>
      </w:pPr>
      <w:bookmarkStart w:id="28" w:name="_Toc94166629"/>
      <w:r w:rsidRPr="007317BF">
        <w:t>4.5.1</w:t>
      </w:r>
      <w:r w:rsidRPr="007317BF">
        <w:tab/>
        <w:t>Kröfur til steinefna</w:t>
      </w:r>
      <w:bookmarkEnd w:id="28"/>
    </w:p>
    <w:p w14:paraId="5FE8F5E0"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styrktarlagsefna eru settar fram sem kröfuflokkur í samræmi við staðal ÍST EN 13242 (sjá töflur 4-8 og 4-9).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styrktarlags og ásýndar bergs, sem gera ráð fyrir að eitt gildi af hverjum fimm gildum megi víkja frá kröfugildi sem nemur allt að 10% í átt til lakari efnisgæða. Þannig mætti mest eitt sýni af fimm mælast með LA gildi 22 ef kröfuflokkurinn er LA</w:t>
      </w:r>
      <w:r w:rsidRPr="0015333F">
        <w:rPr>
          <w:vertAlign w:val="subscript"/>
          <w:lang w:val="is-IS"/>
        </w:rPr>
        <w:t>20</w:t>
      </w:r>
      <w:r w:rsidRPr="007317BF">
        <w:rPr>
          <w:lang w:val="is-IS"/>
        </w:rPr>
        <w:t xml:space="preserve"> og hin fjögur skulu þá vera innan marka. </w:t>
      </w:r>
    </w:p>
    <w:p w14:paraId="072D8578" w14:textId="77777777" w:rsidR="007317BF" w:rsidRPr="007317BF" w:rsidRDefault="007317BF" w:rsidP="00567DC4">
      <w:pPr>
        <w:pStyle w:val="Skletruundirfyrirsgn"/>
      </w:pPr>
      <w:r w:rsidRPr="007317BF">
        <w:t>Kornadreifing</w:t>
      </w:r>
    </w:p>
    <w:p w14:paraId="78660011"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eru samkvæmt ÍST EN 13285 og ÍST EN 13242. </w:t>
      </w:r>
    </w:p>
    <w:p w14:paraId="7C1D8435"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Kröfur til kornadreifingar styrktarlagsefnis eru ákvarðaðar með eftirfarandi hætti:</w:t>
      </w:r>
    </w:p>
    <w:p w14:paraId="10FE69B0" w14:textId="77777777" w:rsidR="00DC6D6D" w:rsidRDefault="007317BF" w:rsidP="003F15A6">
      <w:pPr>
        <w:pStyle w:val="ListParagraph"/>
        <w:numPr>
          <w:ilvl w:val="0"/>
          <w:numId w:val="43"/>
        </w:numPr>
        <w:tabs>
          <w:tab w:val="clear" w:pos="1077"/>
          <w:tab w:val="clear" w:pos="2155"/>
        </w:tabs>
        <w:snapToGrid/>
        <w:spacing w:line="259" w:lineRule="auto"/>
        <w:rPr>
          <w:lang w:val="is-IS"/>
        </w:rPr>
      </w:pPr>
      <w:r w:rsidRPr="00DC6D6D">
        <w:rPr>
          <w:lang w:val="is-IS"/>
        </w:rPr>
        <w:t>með vali á stærðarflokki</w:t>
      </w:r>
    </w:p>
    <w:p w14:paraId="180F9B99"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hámarksmagn fínefna (&lt; 0,063 mm og &lt; 0,02 mm)</w:t>
      </w:r>
    </w:p>
    <w:p w14:paraId="3CBD3BD0"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grófleikatölu (Cu)</w:t>
      </w:r>
    </w:p>
    <w:p w14:paraId="1A3A7D12"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sandhlutfall</w:t>
      </w:r>
    </w:p>
    <w:p w14:paraId="549F7A90" w14:textId="77777777" w:rsidR="00DC6D6D" w:rsidRDefault="007317BF" w:rsidP="00DC6D6D">
      <w:pPr>
        <w:pStyle w:val="ListParagraph"/>
        <w:numPr>
          <w:ilvl w:val="0"/>
          <w:numId w:val="43"/>
        </w:numPr>
        <w:tabs>
          <w:tab w:val="clear" w:pos="1077"/>
          <w:tab w:val="clear" w:pos="2155"/>
        </w:tabs>
        <w:snapToGrid/>
        <w:spacing w:before="0" w:line="259" w:lineRule="auto"/>
        <w:rPr>
          <w:lang w:val="is-IS"/>
        </w:rPr>
      </w:pPr>
      <w:r w:rsidRPr="00DC6D6D">
        <w:rPr>
          <w:lang w:val="is-IS"/>
        </w:rPr>
        <w:t>með kröfum um stærstu steina</w:t>
      </w:r>
    </w:p>
    <w:p w14:paraId="36C11A11" w14:textId="063FB215" w:rsidR="007317BF" w:rsidRPr="00DC6D6D" w:rsidRDefault="007317BF" w:rsidP="00DC6D6D">
      <w:pPr>
        <w:pStyle w:val="ListParagraph"/>
        <w:numPr>
          <w:ilvl w:val="0"/>
          <w:numId w:val="43"/>
        </w:numPr>
        <w:tabs>
          <w:tab w:val="clear" w:pos="1077"/>
          <w:tab w:val="clear" w:pos="2155"/>
        </w:tabs>
        <w:snapToGrid/>
        <w:spacing w:before="0" w:after="240" w:line="259" w:lineRule="auto"/>
        <w:rPr>
          <w:lang w:val="is-IS"/>
        </w:rPr>
      </w:pPr>
      <w:r w:rsidRPr="00DC6D6D">
        <w:rPr>
          <w:lang w:val="is-IS"/>
        </w:rPr>
        <w:t>með kröfum um undirstærðir og yfirstærðir</w:t>
      </w:r>
    </w:p>
    <w:p w14:paraId="2911C2F6" w14:textId="77777777" w:rsidR="007317BF" w:rsidRPr="00670DDA" w:rsidRDefault="007317BF" w:rsidP="007317BF">
      <w:pPr>
        <w:tabs>
          <w:tab w:val="clear" w:pos="454"/>
          <w:tab w:val="clear" w:pos="1077"/>
          <w:tab w:val="clear" w:pos="2155"/>
        </w:tabs>
        <w:snapToGrid/>
        <w:spacing w:after="160" w:line="259" w:lineRule="auto"/>
        <w:rPr>
          <w:lang w:val="is-IS"/>
        </w:rPr>
      </w:pPr>
      <w:r w:rsidRPr="00670DDA">
        <w:rPr>
          <w:lang w:val="is-IS"/>
        </w:rPr>
        <w:t>Algengt er að miða við stærðarflokka styrktarlagsefnis í töflu 4-1 í kafla 4.1. Stærstu steinar (D‘</w:t>
      </w:r>
      <w:r w:rsidRPr="00670DDA">
        <w:rPr>
          <w:vertAlign w:val="subscript"/>
          <w:lang w:val="is-IS"/>
        </w:rPr>
        <w:t>98</w:t>
      </w:r>
      <w:r w:rsidRPr="00670DDA">
        <w:rPr>
          <w:lang w:val="is-IS"/>
        </w:rPr>
        <w:t>) í neðra styrktarlagi skulu ekki vera stærri en 250 mm. Miða skal kröfur um fínefnainnihald við flokk UF</w:t>
      </w:r>
      <w:r w:rsidRPr="00670DDA">
        <w:rPr>
          <w:vertAlign w:val="subscript"/>
          <w:lang w:val="is-IS"/>
        </w:rPr>
        <w:t>7</w:t>
      </w:r>
      <w:r w:rsidRPr="00670DDA">
        <w:rPr>
          <w:lang w:val="is-IS"/>
        </w:rPr>
        <w:t>, þ.e. að fínefni minna en 0,063 mm skal ekki vera meira en 7%. Miðað er við efni í námu í flokki 0/63 mm, en gera má ráð fyrir að magn fínefna verði 1 til 2% hærra í frágengnu efni í vegi. Ef fínefnainnihald (≤ 0,063 mm) sýnishluta undir 63 mm er meira en 6% skal þó einnig mæla kornadreifingu fínefnis og skal hlutfall efnis ≤ 0,02 mm vera ≤ 3%. Til viðbótar við staðlana eru gerðar kröfur um að grófleikatala, Cu, uppfylli kröfur í töflu 4-7.</w:t>
      </w:r>
    </w:p>
    <w:p w14:paraId="4FAE6A7D" w14:textId="2A405891" w:rsidR="003A4ABB" w:rsidRDefault="007317BF" w:rsidP="009E781B">
      <w:pPr>
        <w:pStyle w:val="Myndatexti2"/>
        <w:spacing w:after="240"/>
      </w:pPr>
      <w:r w:rsidRPr="009215B9">
        <w:rPr>
          <w:b/>
          <w:bCs/>
        </w:rPr>
        <w:t>Tafla 4</w:t>
      </w:r>
      <w:r w:rsidR="00BD473C">
        <w:rPr>
          <w:b/>
          <w:bCs/>
        </w:rPr>
        <w:t>-</w:t>
      </w:r>
      <w:r w:rsidRPr="009215B9">
        <w:rPr>
          <w:b/>
          <w:bCs/>
        </w:rPr>
        <w:t>7:</w:t>
      </w:r>
      <w:r w:rsidRPr="007317BF">
        <w:t xml:space="preserve"> </w:t>
      </w:r>
      <w:r w:rsidR="0060718E">
        <w:br/>
      </w:r>
      <w:r w:rsidRPr="007317BF">
        <w:t>Kröfur til grófleikatölu</w:t>
      </w:r>
    </w:p>
    <w:tbl>
      <w:tblPr>
        <w:tblStyle w:val="IRCAcolor"/>
        <w:tblW w:w="6096" w:type="dxa"/>
        <w:tblLook w:val="0660" w:firstRow="1" w:lastRow="1" w:firstColumn="0" w:lastColumn="0" w:noHBand="1" w:noVBand="1"/>
      </w:tblPr>
      <w:tblGrid>
        <w:gridCol w:w="2552"/>
        <w:gridCol w:w="1701"/>
        <w:gridCol w:w="1843"/>
      </w:tblGrid>
      <w:tr w:rsidR="00181609" w:rsidRPr="00BE7E08" w14:paraId="24A6AC21" w14:textId="77777777" w:rsidTr="006528DB">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597536" w14:textId="75B344AD" w:rsidR="00181609" w:rsidRPr="00C92521" w:rsidRDefault="00181609" w:rsidP="00A30229">
            <w:pPr>
              <w:spacing w:line="260" w:lineRule="atLeast"/>
              <w:rPr>
                <w:szCs w:val="20"/>
              </w:rPr>
            </w:pPr>
            <w:r w:rsidRPr="00181609">
              <w:rPr>
                <w:szCs w:val="20"/>
              </w:rPr>
              <w:t>Cu (=D</w:t>
            </w:r>
            <w:r w:rsidRPr="00937E69">
              <w:rPr>
                <w:szCs w:val="20"/>
                <w:vertAlign w:val="subscript"/>
              </w:rPr>
              <w:t>60</w:t>
            </w:r>
            <w:r w:rsidRPr="00181609">
              <w:rPr>
                <w:szCs w:val="20"/>
              </w:rPr>
              <w:t>/D</w:t>
            </w:r>
            <w:r w:rsidRPr="00937E69">
              <w:rPr>
                <w:szCs w:val="20"/>
                <w:vertAlign w:val="subscript"/>
              </w:rPr>
              <w:t>10</w:t>
            </w:r>
            <w:r w:rsidRPr="00181609">
              <w:rPr>
                <w:szCs w:val="20"/>
              </w:rPr>
              <w:t>)*</w:t>
            </w:r>
          </w:p>
        </w:tc>
        <w:tc>
          <w:tcPr>
            <w:tcW w:w="3544" w:type="dxa"/>
            <w:gridSpan w:val="2"/>
          </w:tcPr>
          <w:p w14:paraId="017C9D2E" w14:textId="15633A96" w:rsidR="00181609" w:rsidRPr="00937E69" w:rsidRDefault="00937E69" w:rsidP="00A30229">
            <w:pPr>
              <w:spacing w:line="260" w:lineRule="atLeast"/>
              <w:rPr>
                <w:lang w:val="is-IS"/>
              </w:rPr>
            </w:pPr>
            <w:r w:rsidRPr="00937E69">
              <w:t>Fjöldi þungra ökutækja</w:t>
            </w:r>
          </w:p>
        </w:tc>
      </w:tr>
      <w:tr w:rsidR="00181609" w:rsidRPr="00BE7E08" w14:paraId="338F44BA" w14:textId="77777777" w:rsidTr="006528DB">
        <w:trPr>
          <w:trHeight w:val="170"/>
        </w:trPr>
        <w:tc>
          <w:tcPr>
            <w:tcW w:w="2552" w:type="dxa"/>
            <w:vMerge/>
            <w:shd w:val="clear" w:color="auto" w:fill="FFFAEE" w:themeFill="background2"/>
          </w:tcPr>
          <w:p w14:paraId="6FB49B27" w14:textId="77777777" w:rsidR="00181609" w:rsidRPr="00C92521" w:rsidRDefault="00181609" w:rsidP="00A30229">
            <w:pPr>
              <w:spacing w:line="260" w:lineRule="atLeast"/>
              <w:rPr>
                <w:szCs w:val="20"/>
              </w:rPr>
            </w:pPr>
          </w:p>
        </w:tc>
        <w:tc>
          <w:tcPr>
            <w:tcW w:w="1701" w:type="dxa"/>
            <w:shd w:val="clear" w:color="auto" w:fill="FFFAEE" w:themeFill="background2"/>
          </w:tcPr>
          <w:p w14:paraId="7EB12844" w14:textId="2CD001C1" w:rsidR="00181609" w:rsidRPr="00E56EEA" w:rsidRDefault="00FC58B1" w:rsidP="00A30229">
            <w:pPr>
              <w:spacing w:line="260" w:lineRule="atLeast"/>
              <w:rPr>
                <w:b/>
                <w:bCs/>
              </w:rPr>
            </w:pPr>
            <w:r w:rsidRPr="00FC58B1">
              <w:rPr>
                <w:rFonts w:hint="eastAsia"/>
                <w:b/>
                <w:bCs/>
              </w:rPr>
              <w:t>ÁDU</w:t>
            </w:r>
            <w:r w:rsidRPr="00FC58B1">
              <w:rPr>
                <w:rFonts w:hint="eastAsia"/>
                <w:b/>
                <w:bCs/>
                <w:vertAlign w:val="subscript"/>
              </w:rPr>
              <w:t>þ</w:t>
            </w:r>
            <w:r w:rsidRPr="00FC58B1">
              <w:rPr>
                <w:rFonts w:hint="eastAsia"/>
                <w:b/>
                <w:bCs/>
              </w:rPr>
              <w:t xml:space="preserve"> </w:t>
            </w:r>
            <w:r w:rsidRPr="00FC58B1">
              <w:rPr>
                <w:rFonts w:hint="eastAsia"/>
                <w:b/>
                <w:bCs/>
              </w:rPr>
              <w:t>≥</w:t>
            </w:r>
            <w:r w:rsidRPr="00FC58B1">
              <w:rPr>
                <w:rFonts w:hint="eastAsia"/>
                <w:b/>
                <w:bCs/>
              </w:rPr>
              <w:t xml:space="preserve"> 10</w:t>
            </w:r>
          </w:p>
        </w:tc>
        <w:tc>
          <w:tcPr>
            <w:tcW w:w="1843" w:type="dxa"/>
            <w:shd w:val="clear" w:color="auto" w:fill="FFFAEE" w:themeFill="background2"/>
          </w:tcPr>
          <w:p w14:paraId="7F2E7018" w14:textId="30BAE214" w:rsidR="00181609" w:rsidRPr="00E56EEA" w:rsidRDefault="00E86633" w:rsidP="00A30229">
            <w:pPr>
              <w:spacing w:line="260" w:lineRule="atLeast"/>
              <w:rPr>
                <w:b/>
                <w:bCs/>
              </w:rPr>
            </w:pPr>
            <w:r w:rsidRPr="00E86633">
              <w:rPr>
                <w:b/>
                <w:bCs/>
              </w:rPr>
              <w:t>ÁDU</w:t>
            </w:r>
            <w:r w:rsidRPr="00E86633">
              <w:rPr>
                <w:b/>
                <w:bCs/>
                <w:vertAlign w:val="subscript"/>
              </w:rPr>
              <w:t>þ</w:t>
            </w:r>
            <w:r w:rsidRPr="00E86633">
              <w:rPr>
                <w:b/>
                <w:bCs/>
              </w:rPr>
              <w:t xml:space="preserve"> &lt; 10</w:t>
            </w:r>
          </w:p>
        </w:tc>
      </w:tr>
      <w:tr w:rsidR="00A404F7" w:rsidRPr="00BE7E08" w14:paraId="475525EF" w14:textId="77777777" w:rsidTr="006528DB">
        <w:trPr>
          <w:trHeight w:val="170"/>
        </w:trPr>
        <w:tc>
          <w:tcPr>
            <w:tcW w:w="2552" w:type="dxa"/>
            <w:shd w:val="clear" w:color="auto" w:fill="FFFAEE" w:themeFill="background2"/>
          </w:tcPr>
          <w:p w14:paraId="179882A9" w14:textId="59D85B18" w:rsidR="00A404F7" w:rsidRPr="000B0155" w:rsidRDefault="00A404F7" w:rsidP="00A404F7">
            <w:pPr>
              <w:spacing w:line="260" w:lineRule="atLeast"/>
              <w:rPr>
                <w:szCs w:val="20"/>
              </w:rPr>
            </w:pPr>
            <w:r w:rsidRPr="000B0155">
              <w:rPr>
                <w:i/>
                <w:iCs/>
              </w:rPr>
              <w:t>Efr</w:t>
            </w:r>
            <w:r w:rsidR="000B0155">
              <w:rPr>
                <w:i/>
                <w:iCs/>
              </w:rPr>
              <w:t>i hluti</w:t>
            </w:r>
            <w:r w:rsidRPr="000B0155">
              <w:rPr>
                <w:i/>
                <w:iCs/>
              </w:rPr>
              <w:t xml:space="preserve"> styrktarlag</w:t>
            </w:r>
            <w:r w:rsidR="000B0155">
              <w:rPr>
                <w:i/>
                <w:iCs/>
              </w:rPr>
              <w:t>s</w:t>
            </w:r>
          </w:p>
        </w:tc>
        <w:tc>
          <w:tcPr>
            <w:tcW w:w="1701" w:type="dxa"/>
            <w:shd w:val="clear" w:color="auto" w:fill="FFFFFF" w:themeFill="background1"/>
          </w:tcPr>
          <w:p w14:paraId="50D94451" w14:textId="5ED3DBD9" w:rsidR="00A404F7" w:rsidRPr="00FC58B1"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15</w:t>
            </w:r>
          </w:p>
        </w:tc>
        <w:tc>
          <w:tcPr>
            <w:tcW w:w="1843" w:type="dxa"/>
            <w:shd w:val="clear" w:color="auto" w:fill="FFFFFF" w:themeFill="background1"/>
          </w:tcPr>
          <w:p w14:paraId="3A1EB6BC" w14:textId="00A5EEF3" w:rsidR="00A404F7" w:rsidRPr="00E86633"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10</w:t>
            </w:r>
          </w:p>
        </w:tc>
      </w:tr>
      <w:tr w:rsidR="00A404F7" w:rsidRPr="00BE7E08" w14:paraId="53F20B76" w14:textId="77777777" w:rsidTr="006528DB">
        <w:trPr>
          <w:trHeight w:val="170"/>
        </w:trPr>
        <w:tc>
          <w:tcPr>
            <w:tcW w:w="2552" w:type="dxa"/>
            <w:shd w:val="clear" w:color="auto" w:fill="FFFAEE" w:themeFill="background2"/>
          </w:tcPr>
          <w:p w14:paraId="4CAD2899" w14:textId="1D160A79" w:rsidR="00A404F7" w:rsidRPr="000B0155" w:rsidRDefault="00A404F7" w:rsidP="00A404F7">
            <w:pPr>
              <w:spacing w:line="260" w:lineRule="atLeast"/>
              <w:rPr>
                <w:i/>
                <w:iCs/>
              </w:rPr>
            </w:pPr>
            <w:r w:rsidRPr="000B0155">
              <w:rPr>
                <w:i/>
                <w:iCs/>
              </w:rPr>
              <w:t>Neðr</w:t>
            </w:r>
            <w:r w:rsidR="000B0155">
              <w:rPr>
                <w:i/>
                <w:iCs/>
              </w:rPr>
              <w:t>i hluti</w:t>
            </w:r>
            <w:r w:rsidRPr="000B0155">
              <w:rPr>
                <w:i/>
                <w:iCs/>
              </w:rPr>
              <w:t xml:space="preserve"> styrktarlag</w:t>
            </w:r>
            <w:r w:rsidR="000B0155">
              <w:rPr>
                <w:i/>
                <w:iCs/>
              </w:rPr>
              <w:t>s</w:t>
            </w:r>
          </w:p>
        </w:tc>
        <w:tc>
          <w:tcPr>
            <w:tcW w:w="3544" w:type="dxa"/>
            <w:gridSpan w:val="2"/>
            <w:shd w:val="clear" w:color="auto" w:fill="FFFFFF" w:themeFill="background1"/>
          </w:tcPr>
          <w:p w14:paraId="2B8CCF1B" w14:textId="325C87F8" w:rsidR="00A404F7" w:rsidRPr="009E3B1E" w:rsidRDefault="00C845C5" w:rsidP="00A404F7">
            <w:pPr>
              <w:spacing w:line="260" w:lineRule="atLeast"/>
            </w:pPr>
            <w:r w:rsidRPr="00C845C5">
              <w:rPr>
                <w:rFonts w:hint="eastAsia"/>
              </w:rPr>
              <w:t xml:space="preserve">Cu </w:t>
            </w:r>
            <w:r w:rsidRPr="00C845C5">
              <w:rPr>
                <w:rFonts w:hint="eastAsia"/>
              </w:rPr>
              <w:t>≥</w:t>
            </w:r>
            <w:r w:rsidRPr="00C845C5">
              <w:rPr>
                <w:rFonts w:hint="eastAsia"/>
              </w:rPr>
              <w:t xml:space="preserve"> 5</w:t>
            </w:r>
          </w:p>
        </w:tc>
      </w:tr>
      <w:tr w:rsidR="00C845C5" w:rsidRPr="00BE7E08" w14:paraId="575D25FC" w14:textId="77777777" w:rsidTr="00AC22C2">
        <w:trPr>
          <w:trHeight w:val="397"/>
        </w:trPr>
        <w:tc>
          <w:tcPr>
            <w:tcW w:w="6096" w:type="dxa"/>
            <w:gridSpan w:val="3"/>
            <w:shd w:val="clear" w:color="auto" w:fill="FFFFFF" w:themeFill="background1"/>
          </w:tcPr>
          <w:p w14:paraId="3F3B0C8C" w14:textId="70D3B174" w:rsidR="00C845C5" w:rsidRPr="00143732" w:rsidRDefault="00143732" w:rsidP="00480DD6">
            <w:pPr>
              <w:spacing w:line="260" w:lineRule="atLeast"/>
              <w:rPr>
                <w:sz w:val="18"/>
                <w:szCs w:val="18"/>
                <w:lang w:val="is-IS"/>
              </w:rPr>
            </w:pPr>
            <w:r w:rsidRPr="00143732">
              <w:rPr>
                <w:i/>
                <w:iCs/>
                <w:sz w:val="18"/>
                <w:szCs w:val="18"/>
              </w:rPr>
              <w:t>*Cu=D</w:t>
            </w:r>
            <w:r w:rsidRPr="00143732">
              <w:rPr>
                <w:i/>
                <w:iCs/>
                <w:sz w:val="18"/>
                <w:szCs w:val="18"/>
                <w:vertAlign w:val="subscript"/>
              </w:rPr>
              <w:t>60</w:t>
            </w:r>
            <w:r w:rsidRPr="00143732">
              <w:rPr>
                <w:i/>
                <w:iCs/>
                <w:sz w:val="18"/>
                <w:szCs w:val="18"/>
              </w:rPr>
              <w:t>/D</w:t>
            </w:r>
            <w:r w:rsidRPr="001C69B3">
              <w:rPr>
                <w:i/>
                <w:iCs/>
                <w:sz w:val="18"/>
                <w:szCs w:val="18"/>
                <w:vertAlign w:val="subscript"/>
              </w:rPr>
              <w:t>10</w:t>
            </w:r>
            <w:r w:rsidRPr="00143732">
              <w:rPr>
                <w:i/>
                <w:iCs/>
                <w:sz w:val="18"/>
                <w:szCs w:val="18"/>
              </w:rPr>
              <w:t>, þar sem D</w:t>
            </w:r>
            <w:r w:rsidRPr="001C69B3">
              <w:rPr>
                <w:i/>
                <w:iCs/>
                <w:sz w:val="18"/>
                <w:szCs w:val="18"/>
                <w:vertAlign w:val="subscript"/>
              </w:rPr>
              <w:t>60</w:t>
            </w:r>
            <w:r w:rsidRPr="00143732">
              <w:rPr>
                <w:i/>
                <w:iCs/>
                <w:sz w:val="18"/>
                <w:szCs w:val="18"/>
              </w:rPr>
              <w:t xml:space="preserve"> er sú s</w:t>
            </w:r>
            <w:r w:rsidR="001C69B3">
              <w:rPr>
                <w:i/>
                <w:iCs/>
                <w:sz w:val="18"/>
                <w:szCs w:val="18"/>
              </w:rPr>
              <w:t>teina</w:t>
            </w:r>
            <w:r w:rsidRPr="00143732">
              <w:rPr>
                <w:i/>
                <w:iCs/>
                <w:sz w:val="18"/>
                <w:szCs w:val="18"/>
              </w:rPr>
              <w:t>stærð sem 60% af efninu smýgur og D</w:t>
            </w:r>
            <w:r w:rsidRPr="001C69B3">
              <w:rPr>
                <w:i/>
                <w:iCs/>
                <w:sz w:val="18"/>
                <w:szCs w:val="18"/>
                <w:vertAlign w:val="subscript"/>
              </w:rPr>
              <w:t>10</w:t>
            </w:r>
            <w:r w:rsidRPr="00143732">
              <w:rPr>
                <w:i/>
                <w:iCs/>
                <w:sz w:val="18"/>
                <w:szCs w:val="18"/>
              </w:rPr>
              <w:t xml:space="preserve"> er sú s</w:t>
            </w:r>
            <w:r w:rsidR="001C69B3">
              <w:rPr>
                <w:i/>
                <w:iCs/>
                <w:sz w:val="18"/>
                <w:szCs w:val="18"/>
              </w:rPr>
              <w:t>tein</w:t>
            </w:r>
            <w:r w:rsidRPr="00143732">
              <w:rPr>
                <w:i/>
                <w:iCs/>
                <w:sz w:val="18"/>
                <w:szCs w:val="18"/>
              </w:rPr>
              <w:t>astærð sem 10% af efninu smýgur</w:t>
            </w:r>
          </w:p>
        </w:tc>
      </w:tr>
    </w:tbl>
    <w:p w14:paraId="042E7101" w14:textId="77777777" w:rsidR="00D822B2" w:rsidRPr="00D822B2" w:rsidRDefault="00D822B2" w:rsidP="006528DB">
      <w:pPr>
        <w:tabs>
          <w:tab w:val="clear" w:pos="454"/>
          <w:tab w:val="clear" w:pos="1077"/>
          <w:tab w:val="clear" w:pos="2155"/>
        </w:tabs>
        <w:snapToGrid/>
        <w:spacing w:before="240" w:after="160" w:line="259" w:lineRule="auto"/>
        <w:rPr>
          <w:lang w:val="is-IS"/>
        </w:rPr>
      </w:pPr>
      <w:r w:rsidRPr="00D822B2">
        <w:rPr>
          <w:lang w:val="is-IS"/>
        </w:rPr>
        <w:lastRenderedPageBreak/>
        <w:t xml:space="preserve">Auk ofangreindra krafna um kornadreifingu gildir </w:t>
      </w:r>
      <w:r w:rsidRPr="000B0155">
        <w:rPr>
          <w:lang w:val="is-IS"/>
        </w:rPr>
        <w:t>um efra styrktarlag að hlutfall efnis minna en 4 mm má ekki vera meira en 45%. Í efra styrktarlagi skal</w:t>
      </w:r>
      <w:r w:rsidRPr="00D822B2">
        <w:rPr>
          <w:lang w:val="is-IS"/>
        </w:rPr>
        <w:t xml:space="preserve"> efri flokkunarstærð efnis (D) ekki vera meiri en 150 mm eða ekki meiri en hálf lagþykkt, en síðarnefnda krafan gildir einnig í neðri hlutanum. Fyrir óunnið efni skal miða við að D‘</w:t>
      </w:r>
      <w:r w:rsidRPr="00C930A4">
        <w:rPr>
          <w:vertAlign w:val="subscript"/>
          <w:lang w:val="is-IS"/>
        </w:rPr>
        <w:t>98</w:t>
      </w:r>
      <w:r w:rsidRPr="00D822B2">
        <w:rPr>
          <w:lang w:val="is-IS"/>
        </w:rPr>
        <w:t xml:space="preserve"> sé ekki meira en 2/3 hlutar lagþykktar.</w:t>
      </w:r>
    </w:p>
    <w:p w14:paraId="04B1D3A9"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sprengt berg eða gróft efni (til dæmis hraun og bólstraberg) með kornadreifingu sem myndar burðargrind og fínefnið rúmast vel á milli steinanna er gerð krafa um UF</w:t>
      </w:r>
      <w:r w:rsidRPr="00B60A3B">
        <w:rPr>
          <w:vertAlign w:val="subscript"/>
          <w:lang w:val="is-IS"/>
        </w:rPr>
        <w:t>12</w:t>
      </w:r>
      <w:r w:rsidRPr="00D822B2">
        <w:rPr>
          <w:lang w:val="is-IS"/>
        </w:rPr>
        <w:t xml:space="preserve">. Magn fínefna minna en 0,063 mm í slíku efni, miðað við efni í flokki 0/63 mm, má sem sagt ekki vera meira en 12%. Sprengt berg sem </w:t>
      </w:r>
      <w:r w:rsidRPr="006528DB">
        <w:rPr>
          <w:lang w:val="is-IS"/>
        </w:rPr>
        <w:t>notað er í efra styrktarlag skal vera malað og/eða flokkað.</w:t>
      </w:r>
    </w:p>
    <w:p w14:paraId="3511B8E3"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Í staðli ÍST EN 13242 eru settar fram kröfur um leyfilegar undir- og yfirstærðir flokkaðs efnis og óflokkaðs efnis, sjá töflu 4-8. Í töflunni stendur d fyrir neðri flokkunarstærð og D fyrir efri flokkunarstærð, t.d. 22/63 (d/D). Nokkrir valkostir eru fyrir undir- og yfirstærðir í flokkuðu efni til dæmis kröfuflokkur G</w:t>
      </w:r>
      <w:r w:rsidRPr="001C6754">
        <w:rPr>
          <w:vertAlign w:val="subscript"/>
          <w:lang w:val="is-IS"/>
        </w:rPr>
        <w:t>C</w:t>
      </w:r>
      <w:r w:rsidRPr="00D822B2">
        <w:rPr>
          <w:lang w:val="is-IS"/>
        </w:rPr>
        <w:t xml:space="preserve"> 85/15 þar sem G</w:t>
      </w:r>
      <w:r w:rsidRPr="001C6754">
        <w:rPr>
          <w:vertAlign w:val="subscript"/>
          <w:lang w:val="is-IS"/>
        </w:rPr>
        <w:t>C</w:t>
      </w:r>
      <w:r w:rsidRPr="00D822B2">
        <w:rPr>
          <w:lang w:val="is-IS"/>
        </w:rPr>
        <w:t xml:space="preserve"> X/Y táknar að minnst X% efnisins eiga að smjúga grófara sigtið (efri flokkunarstærð) og mest Y% mega smjúga það fínna (neðri flokkunarstærð). Auk þess eru samsvarandi ákvæði fyrir d/2, 1,4×D og 2×D.  </w:t>
      </w:r>
    </w:p>
    <w:p w14:paraId="74E381E3" w14:textId="7E343DF0"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óflokkað efni þ.e.a.s. 0/X efni þar sem d = 0 (t.d. 0/63) má velja milli flokka G</w:t>
      </w:r>
      <w:r w:rsidRPr="00DE248D">
        <w:rPr>
          <w:vertAlign w:val="subscript"/>
          <w:lang w:val="is-IS"/>
        </w:rPr>
        <w:t>A</w:t>
      </w:r>
      <w:r w:rsidRPr="00D822B2">
        <w:rPr>
          <w:lang w:val="is-IS"/>
        </w:rPr>
        <w:t xml:space="preserve"> úr töflu 4-8 um yfirstærðir þar sem G</w:t>
      </w:r>
      <w:r w:rsidRPr="00FC6FC8">
        <w:rPr>
          <w:vertAlign w:val="subscript"/>
          <w:lang w:val="is-IS"/>
        </w:rPr>
        <w:t>A</w:t>
      </w:r>
      <w:r w:rsidRPr="00D822B2">
        <w:rPr>
          <w:lang w:val="is-IS"/>
        </w:rPr>
        <w:t xml:space="preserve"> X táknar að minnst X% eiga að smjúga sigti efri flokkunarstærðar, auk samsvarandi ákvæða um 1,4×D og 2×D, en þar sem neðri flokkunarstærð er 0 eru engir kröfuflokkar um undirstærðir. </w:t>
      </w:r>
    </w:p>
    <w:p w14:paraId="6E1CEA6E" w14:textId="4AB57F7B" w:rsidR="007B2E25" w:rsidRDefault="00D822B2" w:rsidP="00AA2DB4">
      <w:pPr>
        <w:pStyle w:val="Myndatexti2"/>
      </w:pPr>
      <w:r w:rsidRPr="007B2E25">
        <w:rPr>
          <w:b/>
          <w:bCs/>
        </w:rPr>
        <w:t>Tafla 4-8</w:t>
      </w:r>
      <w:r w:rsidR="007B2E25">
        <w:rPr>
          <w:b/>
          <w:bCs/>
        </w:rPr>
        <w:t>:</w:t>
      </w:r>
      <w:r w:rsidRPr="00D822B2">
        <w:t xml:space="preserve"> </w:t>
      </w:r>
      <w:r w:rsidR="0060718E">
        <w:br/>
      </w:r>
      <w:r w:rsidRPr="00D822B2">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F752DE" w:rsidRPr="00BE7E08" w14:paraId="689C712D" w14:textId="2DE27AB3" w:rsidTr="00AA4910">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234279B4" w14:textId="4A3BBF70" w:rsidR="00F752DE" w:rsidRPr="00C12A58" w:rsidRDefault="00F752DE" w:rsidP="000971D7">
            <w:pPr>
              <w:spacing w:line="260" w:lineRule="atLeast"/>
              <w:rPr>
                <w:b w:val="0"/>
                <w:bCs/>
                <w:szCs w:val="20"/>
              </w:rPr>
            </w:pPr>
            <w:r w:rsidRPr="00C12A58">
              <w:rPr>
                <w:b w:val="0"/>
                <w:bCs/>
                <w:lang w:val="is-IS"/>
              </w:rPr>
              <w:t>Gerð steinefnis</w:t>
            </w:r>
          </w:p>
        </w:tc>
        <w:tc>
          <w:tcPr>
            <w:tcW w:w="992" w:type="dxa"/>
            <w:vMerge w:val="restart"/>
          </w:tcPr>
          <w:p w14:paraId="43E4FACC" w14:textId="77777777"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Stærð,</w:t>
            </w:r>
          </w:p>
          <w:p w14:paraId="4843B5A6" w14:textId="42763D59" w:rsidR="00F752DE" w:rsidRPr="00C12A58" w:rsidRDefault="00F752DE" w:rsidP="000971D7">
            <w:pPr>
              <w:spacing w:line="260" w:lineRule="atLeast"/>
              <w:rPr>
                <w:b w:val="0"/>
                <w:bCs/>
                <w:lang w:val="is-IS"/>
              </w:rPr>
            </w:pPr>
            <w:r w:rsidRPr="00C12A58">
              <w:rPr>
                <w:b w:val="0"/>
                <w:bCs/>
                <w:lang w:val="is-IS"/>
              </w:rPr>
              <w:t>mm</w:t>
            </w:r>
          </w:p>
        </w:tc>
        <w:tc>
          <w:tcPr>
            <w:tcW w:w="4253" w:type="dxa"/>
            <w:gridSpan w:val="5"/>
          </w:tcPr>
          <w:p w14:paraId="4E497072" w14:textId="1F44B4AF"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62D446B7" w14:textId="77777777"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Kröfuflokkur</w:t>
            </w:r>
          </w:p>
          <w:p w14:paraId="648A01DD" w14:textId="04A9C302"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G</w:t>
            </w:r>
          </w:p>
        </w:tc>
      </w:tr>
      <w:tr w:rsidR="00F752DE" w:rsidRPr="00BE7E08" w14:paraId="3A5A290F" w14:textId="77777777" w:rsidTr="00AA4910">
        <w:trPr>
          <w:trHeight w:val="205"/>
        </w:trPr>
        <w:tc>
          <w:tcPr>
            <w:tcW w:w="1276" w:type="dxa"/>
            <w:vMerge/>
          </w:tcPr>
          <w:p w14:paraId="05FEF225" w14:textId="77777777" w:rsidR="00F752DE" w:rsidRPr="00C12A58" w:rsidRDefault="00F752DE" w:rsidP="003C1848">
            <w:pPr>
              <w:spacing w:line="260" w:lineRule="atLeast"/>
              <w:rPr>
                <w:bCs/>
                <w:lang w:val="is-IS"/>
              </w:rPr>
            </w:pPr>
          </w:p>
        </w:tc>
        <w:tc>
          <w:tcPr>
            <w:tcW w:w="992" w:type="dxa"/>
            <w:vMerge/>
          </w:tcPr>
          <w:p w14:paraId="209C1A75" w14:textId="77777777" w:rsidR="00F752DE" w:rsidRPr="00C12A58" w:rsidRDefault="00F752DE" w:rsidP="003C1848">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76AD0880" w14:textId="7C4CFA37" w:rsidR="00F752DE" w:rsidRPr="00C12A58" w:rsidRDefault="00F752DE" w:rsidP="003C1848">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672BFCDA" w14:textId="30281D12" w:rsidR="00F752DE" w:rsidRPr="00C12A58" w:rsidRDefault="00F752DE" w:rsidP="003C1848">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1D9015D5" w14:textId="0DF01695"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3BA24FAA" w14:textId="4E9EF9D7"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1FAFCA01" w14:textId="43E39149" w:rsidR="00F752DE" w:rsidRPr="00C12A58" w:rsidRDefault="00F752DE" w:rsidP="003C1848">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35E5577D" w14:textId="77777777" w:rsidR="00F752DE" w:rsidRPr="00C12A58" w:rsidRDefault="00F752DE" w:rsidP="003C1848">
            <w:pPr>
              <w:tabs>
                <w:tab w:val="clear" w:pos="454"/>
                <w:tab w:val="clear" w:pos="1077"/>
                <w:tab w:val="clear" w:pos="2155"/>
              </w:tabs>
              <w:snapToGrid/>
              <w:spacing w:line="259" w:lineRule="auto"/>
              <w:rPr>
                <w:bCs/>
                <w:lang w:val="is-IS"/>
              </w:rPr>
            </w:pPr>
          </w:p>
        </w:tc>
      </w:tr>
      <w:tr w:rsidR="00C50ACD" w:rsidRPr="00BE7E08" w14:paraId="513B7579" w14:textId="18E32E0D" w:rsidTr="00AA4910">
        <w:trPr>
          <w:trHeight w:val="260"/>
        </w:trPr>
        <w:tc>
          <w:tcPr>
            <w:tcW w:w="2268" w:type="dxa"/>
            <w:gridSpan w:val="2"/>
            <w:vMerge w:val="restart"/>
            <w:shd w:val="clear" w:color="auto" w:fill="FFFAEE" w:themeFill="background2"/>
          </w:tcPr>
          <w:p w14:paraId="22641119"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 xml:space="preserve">Flokkað efni* </w:t>
            </w:r>
          </w:p>
          <w:p w14:paraId="73F0BD74"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D &gt; 4</w:t>
            </w:r>
          </w:p>
          <w:p w14:paraId="3924BB8A" w14:textId="65BEDB0D" w:rsidR="00C50ACD" w:rsidRPr="00CE5B9A" w:rsidRDefault="00C50ACD" w:rsidP="00C50ACD">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4DA7586" w14:textId="1B7342A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1BDB5B11" w14:textId="2FD0C23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4941564B" w14:textId="76B828CC"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6A986125" w14:textId="1202125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72D3C9D7" w14:textId="74878E8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6A5AB3" w14:textId="0F734D2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C50ACD" w:rsidRPr="00BE7E08" w14:paraId="6DB1EC4B" w14:textId="77777777" w:rsidTr="00AA4910">
        <w:trPr>
          <w:trHeight w:val="260"/>
        </w:trPr>
        <w:tc>
          <w:tcPr>
            <w:tcW w:w="2268" w:type="dxa"/>
            <w:gridSpan w:val="2"/>
            <w:vMerge/>
            <w:shd w:val="clear" w:color="auto" w:fill="FFFAEE" w:themeFill="background2"/>
          </w:tcPr>
          <w:p w14:paraId="38BBD741" w14:textId="77777777" w:rsidR="00C50ACD" w:rsidRPr="006C2EE1"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6B39C603" w14:textId="38E15BF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26E517C" w14:textId="389316A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D38C734" w14:textId="7DD82C4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063F08D6" w14:textId="6926869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3B429F6F" w14:textId="0605312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193DAA10" w14:textId="103AB1A2"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C50ACD" w:rsidRPr="00BE7E08" w14:paraId="5A8DD27B" w14:textId="665B9C8A" w:rsidTr="00AA4910">
        <w:trPr>
          <w:trHeight w:val="174"/>
        </w:trPr>
        <w:tc>
          <w:tcPr>
            <w:tcW w:w="2268" w:type="dxa"/>
            <w:gridSpan w:val="2"/>
            <w:vMerge w:val="restart"/>
            <w:shd w:val="clear" w:color="auto" w:fill="FFFAEE" w:themeFill="background2"/>
          </w:tcPr>
          <w:p w14:paraId="390D9213"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58A9C1AF"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 xml:space="preserve">D &gt; 4 </w:t>
            </w:r>
          </w:p>
          <w:p w14:paraId="07A18591" w14:textId="01E96D22" w:rsidR="00C50ACD" w:rsidRPr="00CE5B9A" w:rsidRDefault="00C50ACD" w:rsidP="00C50ACD">
            <w:pPr>
              <w:spacing w:line="260" w:lineRule="atLeast"/>
              <w:rPr>
                <w:i/>
                <w:iCs/>
              </w:rPr>
            </w:pPr>
            <w:r w:rsidRPr="00D6204C">
              <w:rPr>
                <w:lang w:val="is-IS"/>
              </w:rPr>
              <w:t>d = 0</w:t>
            </w:r>
          </w:p>
        </w:tc>
        <w:tc>
          <w:tcPr>
            <w:tcW w:w="709" w:type="dxa"/>
            <w:shd w:val="clear" w:color="auto" w:fill="FFFFFF" w:themeFill="background1"/>
          </w:tcPr>
          <w:p w14:paraId="5FBD4235" w14:textId="237062E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AA1C790" w14:textId="298FA511"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B71D720" w14:textId="06BC52E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4956AB2F" w14:textId="01C4ED3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1CF20BA2" w14:textId="7ACE130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39145F4" w14:textId="4EBCD3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C50ACD" w:rsidRPr="00BE7E08" w14:paraId="469928BC" w14:textId="77777777" w:rsidTr="00AA4910">
        <w:trPr>
          <w:trHeight w:val="173"/>
        </w:trPr>
        <w:tc>
          <w:tcPr>
            <w:tcW w:w="2268" w:type="dxa"/>
            <w:gridSpan w:val="2"/>
            <w:vMerge/>
            <w:shd w:val="clear" w:color="auto" w:fill="FFFAEE" w:themeFill="background2"/>
          </w:tcPr>
          <w:p w14:paraId="342D6010"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329C6D64" w14:textId="2962C4F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61D6BDF" w14:textId="4D2C04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1C01BFC" w14:textId="2CBD9C0D"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61FE6172" w14:textId="011861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76ED3684" w14:textId="1F69456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4BCB055A" w14:textId="24995D4A"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C50ACD" w:rsidRPr="00BE7E08" w14:paraId="14BE0C99" w14:textId="77777777" w:rsidTr="00AA4910">
        <w:trPr>
          <w:trHeight w:val="173"/>
        </w:trPr>
        <w:tc>
          <w:tcPr>
            <w:tcW w:w="2268" w:type="dxa"/>
            <w:gridSpan w:val="2"/>
            <w:vMerge/>
            <w:shd w:val="clear" w:color="auto" w:fill="FFFAEE" w:themeFill="background2"/>
          </w:tcPr>
          <w:p w14:paraId="7CBC825E"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0719B9AF" w14:textId="2CE7139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00F52294" w14:textId="37E70D5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3C3D7D" w14:textId="35F70CF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3D0FC751" w14:textId="61B8EAB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215E4ABD" w14:textId="0E126FC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6E25AB0" w14:textId="745665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DF1E81" w:rsidRPr="00BE7E08" w14:paraId="194F254A" w14:textId="5263F820" w:rsidTr="00CD5396">
        <w:trPr>
          <w:trHeight w:val="397"/>
        </w:trPr>
        <w:tc>
          <w:tcPr>
            <w:tcW w:w="8080" w:type="dxa"/>
            <w:gridSpan w:val="8"/>
            <w:shd w:val="clear" w:color="auto" w:fill="FFFFFF" w:themeFill="background1"/>
          </w:tcPr>
          <w:p w14:paraId="3011C20F" w14:textId="77777777" w:rsidR="00DF1E81" w:rsidRPr="00713B08" w:rsidRDefault="00DF1E81" w:rsidP="00DF1E81">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344E7638" w14:textId="2CBEEC13"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sáldur á sigti með möskvastærð 2</w:t>
            </w:r>
            <w:r w:rsidR="0010727F">
              <w:rPr>
                <w:sz w:val="18"/>
                <w:szCs w:val="18"/>
                <w:lang w:val="is-IS"/>
              </w:rPr>
              <w:t>x</w:t>
            </w:r>
            <w:r w:rsidRPr="00713B08">
              <w:rPr>
                <w:sz w:val="18"/>
                <w:szCs w:val="18"/>
                <w:lang w:val="is-IS"/>
              </w:rPr>
              <w:t>D, þar sem sigtaröð ISO 565/R20 takmarkast að ofan við 125 mm sigti. Ákvæðið varðandi 1,4</w:t>
            </w:r>
            <w:r w:rsidR="0010727F">
              <w:rPr>
                <w:sz w:val="18"/>
                <w:szCs w:val="18"/>
                <w:lang w:val="is-IS"/>
              </w:rPr>
              <w:t>x</w:t>
            </w:r>
            <w:r w:rsidRPr="00713B08">
              <w:rPr>
                <w:sz w:val="18"/>
                <w:szCs w:val="18"/>
                <w:lang w:val="is-IS"/>
              </w:rPr>
              <w:t xml:space="preserve">D gildir hins vegar. </w:t>
            </w:r>
          </w:p>
          <w:p w14:paraId="411A01BC" w14:textId="77777777"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6032D48A" w14:textId="1DC15667" w:rsidR="00DF1E81" w:rsidRPr="00143732" w:rsidRDefault="00DF1E81" w:rsidP="00DF1E81">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DF1E81" w:rsidRPr="00BE7E08" w14:paraId="4C7C4759" w14:textId="77777777" w:rsidTr="00CD5396">
        <w:trPr>
          <w:trHeight w:val="397"/>
        </w:trPr>
        <w:tc>
          <w:tcPr>
            <w:tcW w:w="8080" w:type="dxa"/>
            <w:gridSpan w:val="8"/>
            <w:shd w:val="clear" w:color="auto" w:fill="FFFFFF" w:themeFill="background1"/>
          </w:tcPr>
          <w:p w14:paraId="5DA98C68" w14:textId="2033BBF3" w:rsidR="00DF1E81" w:rsidRPr="00713B08" w:rsidRDefault="00DF1E81" w:rsidP="00DF1E81">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„Coarse“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r w:rsidRPr="00901899">
              <w:rPr>
                <w:i/>
                <w:iCs/>
                <w:sz w:val="18"/>
                <w:szCs w:val="18"/>
                <w:lang w:val="is-IS"/>
              </w:rPr>
              <w:t>All-in</w:t>
            </w:r>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5742CF15" w14:textId="7A7C7965" w:rsidR="0014246D" w:rsidRPr="0014246D" w:rsidRDefault="0014246D" w:rsidP="0014246D">
      <w:pPr>
        <w:tabs>
          <w:tab w:val="clear" w:pos="454"/>
          <w:tab w:val="clear" w:pos="1077"/>
          <w:tab w:val="clear" w:pos="2155"/>
        </w:tabs>
        <w:snapToGrid/>
        <w:spacing w:before="240" w:after="160" w:line="259" w:lineRule="auto"/>
        <w:rPr>
          <w:lang w:val="is-IS"/>
        </w:rPr>
      </w:pPr>
      <w:r w:rsidRPr="0014246D">
        <w:rPr>
          <w:lang w:val="is-IS"/>
        </w:rPr>
        <w:t xml:space="preserve">Sem dæmi um notkun töflu 4-8 má taka flokkað efni 22/125, þ.e. d = 22 mm og D = 125 mm. Ef valinn er kröfuflokkur Gc 85/15 mega 0 – 15% af efninu smjúga 22 mm sigti (d) og 85 – 99% af efninu skal smjúga 125 mm sigti (D). Þannig verður að </w:t>
      </w:r>
      <w:r w:rsidRPr="0014246D">
        <w:rPr>
          <w:lang w:val="is-IS"/>
        </w:rPr>
        <w:lastRenderedPageBreak/>
        <w:t xml:space="preserve">lágmarki 1% af efninu að sitja á 125 mm sigtinu sem er mikilvægt til að tryggja að efnið nái þeirri efri flokkunarstærð (þ.e. D = 125). Samkvæmt kröfuflokki Gc 85/15 mega 0 – 5% af efninu smjúga 11 mm sigti (d/2 = 11) og 98 – 100% verða að smjúga 175 mm sigti (1,4×D = 175). Að lokum verður allt efnið að smjúga 250 mm sigti (2×D = 250). </w:t>
      </w:r>
    </w:p>
    <w:p w14:paraId="390F4B0C" w14:textId="66ACF1D6" w:rsidR="0014246D" w:rsidRPr="0014246D" w:rsidRDefault="0014246D" w:rsidP="0014246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GA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24C5713B" w14:textId="22C6E6F0" w:rsidR="0014246D" w:rsidRPr="0014246D" w:rsidRDefault="0014246D" w:rsidP="0014246D">
      <w:pPr>
        <w:tabs>
          <w:tab w:val="clear" w:pos="454"/>
          <w:tab w:val="clear" w:pos="1077"/>
          <w:tab w:val="clear" w:pos="2155"/>
        </w:tabs>
        <w:snapToGrid/>
        <w:spacing w:after="160" w:line="259" w:lineRule="auto"/>
        <w:rPr>
          <w:lang w:val="is-IS"/>
        </w:rPr>
      </w:pPr>
      <w:r w:rsidRPr="00F52D6E">
        <w:rPr>
          <w:lang w:val="is-IS"/>
        </w:rPr>
        <w:t xml:space="preserve">Auk ákvæðanna um yfirstærðir og undirstærðir eru í staðli ÍST EN 13242 ákvæði, fyrir flokkað efni (D/d &gt;2), um millistærðir D/1,4 og D/2 (sjá töflu 4-9). Sem dæmi má taka að fyrir flokkað efni 22/125 (D/d ≥ 4), má á bilinu 20-70% af efninu smjúga 63 mm sigti (D/2). </w:t>
      </w:r>
    </w:p>
    <w:p w14:paraId="14C55C90" w14:textId="798C77DF" w:rsidR="0049701F" w:rsidRPr="00DE248D" w:rsidRDefault="0014246D" w:rsidP="0060718E">
      <w:pPr>
        <w:pStyle w:val="Myndatexti2"/>
      </w:pPr>
      <w:r w:rsidRPr="0054525E">
        <w:rPr>
          <w:b/>
          <w:bCs/>
        </w:rPr>
        <w:t xml:space="preserve">Tafla 4-9 </w:t>
      </w:r>
      <w:r w:rsidR="0060718E">
        <w:rPr>
          <w:b/>
          <w:bCs/>
        </w:rPr>
        <w:br/>
      </w:r>
      <w:r w:rsidRPr="0014246D">
        <w:t>Ákvæði um sáldurdreifingu millistærða</w:t>
      </w:r>
    </w:p>
    <w:tbl>
      <w:tblPr>
        <w:tblStyle w:val="IRCAcolor"/>
        <w:tblW w:w="4820" w:type="dxa"/>
        <w:tblLook w:val="0660" w:firstRow="1" w:lastRow="1" w:firstColumn="0" w:lastColumn="0" w:noHBand="1" w:noVBand="1"/>
      </w:tblPr>
      <w:tblGrid>
        <w:gridCol w:w="1418"/>
        <w:gridCol w:w="1984"/>
        <w:gridCol w:w="1418"/>
      </w:tblGrid>
      <w:tr w:rsidR="00A01599" w:rsidRPr="00BE7E08" w14:paraId="1B6AA1A4" w14:textId="3936190E" w:rsidTr="003D5BF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72F9B39C" w14:textId="77777777" w:rsidR="00DB4B26" w:rsidRPr="00DB4B26" w:rsidRDefault="00DB4B26" w:rsidP="00DB4B26">
            <w:pPr>
              <w:spacing w:line="260" w:lineRule="atLeast"/>
              <w:rPr>
                <w:szCs w:val="20"/>
              </w:rPr>
            </w:pPr>
            <w:r w:rsidRPr="00DB4B26">
              <w:rPr>
                <w:szCs w:val="20"/>
              </w:rPr>
              <w:t xml:space="preserve">Hlutfall </w:t>
            </w:r>
          </w:p>
          <w:p w14:paraId="5008765F" w14:textId="706C55E4" w:rsidR="00A01599" w:rsidRPr="00C92521" w:rsidRDefault="00DB4B26" w:rsidP="00DB4B26">
            <w:pPr>
              <w:spacing w:line="260" w:lineRule="atLeast"/>
              <w:rPr>
                <w:szCs w:val="20"/>
              </w:rPr>
            </w:pPr>
            <w:r w:rsidRPr="00DB4B26">
              <w:rPr>
                <w:szCs w:val="20"/>
              </w:rPr>
              <w:t>D/d</w:t>
            </w:r>
          </w:p>
        </w:tc>
        <w:tc>
          <w:tcPr>
            <w:tcW w:w="1984" w:type="dxa"/>
          </w:tcPr>
          <w:p w14:paraId="105A5863" w14:textId="2EBC07F3" w:rsidR="00512BE9" w:rsidRDefault="00512BE9" w:rsidP="00512BE9">
            <w:pPr>
              <w:spacing w:line="260" w:lineRule="atLeast"/>
            </w:pPr>
            <w:r>
              <w:t>Stærð millisigtis</w:t>
            </w:r>
            <w:r w:rsidR="003D5BF9">
              <w:t>,</w:t>
            </w:r>
            <w:r>
              <w:t xml:space="preserve"> </w:t>
            </w:r>
          </w:p>
          <w:p w14:paraId="6FB204AF" w14:textId="74FD86C0" w:rsidR="00A01599" w:rsidRPr="00937E69" w:rsidRDefault="00512BE9" w:rsidP="00512BE9">
            <w:pPr>
              <w:spacing w:line="260" w:lineRule="atLeast"/>
              <w:rPr>
                <w:lang w:val="is-IS"/>
              </w:rPr>
            </w:pPr>
            <w:r>
              <w:t>mm</w:t>
            </w:r>
          </w:p>
        </w:tc>
        <w:tc>
          <w:tcPr>
            <w:tcW w:w="1418" w:type="dxa"/>
          </w:tcPr>
          <w:p w14:paraId="0C75382C" w14:textId="77777777" w:rsidR="00EB0B14" w:rsidRDefault="00EB0B14" w:rsidP="00EB0B14">
            <w:pPr>
              <w:spacing w:line="260" w:lineRule="atLeast"/>
            </w:pPr>
            <w:r>
              <w:t xml:space="preserve">Sáldur </w:t>
            </w:r>
          </w:p>
          <w:p w14:paraId="6B6BF065" w14:textId="07F8A437" w:rsidR="00A01599" w:rsidRPr="00937E69" w:rsidRDefault="00EB0B14" w:rsidP="00EB0B14">
            <w:pPr>
              <w:spacing w:line="260" w:lineRule="atLeast"/>
            </w:pPr>
            <w:r>
              <w:t>%</w:t>
            </w:r>
          </w:p>
        </w:tc>
      </w:tr>
      <w:tr w:rsidR="003C28A0" w:rsidRPr="00BE7E08" w14:paraId="12373841" w14:textId="48CB46E2" w:rsidTr="003D5BF9">
        <w:trPr>
          <w:trHeight w:val="170"/>
        </w:trPr>
        <w:tc>
          <w:tcPr>
            <w:tcW w:w="1418" w:type="dxa"/>
            <w:vMerge w:val="restart"/>
            <w:shd w:val="clear" w:color="auto" w:fill="FFFAEE" w:themeFill="background2"/>
          </w:tcPr>
          <w:p w14:paraId="70E97AC2" w14:textId="2B631B6C" w:rsidR="003C28A0" w:rsidRPr="00C92521" w:rsidRDefault="003C28A0" w:rsidP="003C28A0">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1626B99F" w14:textId="77777777" w:rsidR="003C28A0" w:rsidRPr="00E86633" w:rsidRDefault="003C28A0" w:rsidP="003C28A0">
            <w:pPr>
              <w:spacing w:line="260" w:lineRule="atLeast"/>
              <w:rPr>
                <w:b/>
                <w:bCs/>
              </w:rPr>
            </w:pPr>
            <w:r w:rsidRPr="00442801">
              <w:t>D/1,4</w:t>
            </w:r>
          </w:p>
          <w:p w14:paraId="42FA2A58" w14:textId="03F62CF1" w:rsidR="003C28A0" w:rsidRPr="00E86633" w:rsidRDefault="003C28A0" w:rsidP="003C28A0">
            <w:pPr>
              <w:spacing w:line="260" w:lineRule="atLeast"/>
              <w:rPr>
                <w:b/>
                <w:bCs/>
              </w:rPr>
            </w:pPr>
          </w:p>
        </w:tc>
        <w:tc>
          <w:tcPr>
            <w:tcW w:w="1418" w:type="dxa"/>
            <w:shd w:val="clear" w:color="auto" w:fill="FFFFFF" w:themeFill="background1"/>
          </w:tcPr>
          <w:p w14:paraId="396B2C3C" w14:textId="6FD7C405" w:rsidR="003C28A0" w:rsidRPr="009E3B1E" w:rsidRDefault="003C28A0" w:rsidP="003C28A0">
            <w:pPr>
              <w:spacing w:line="260" w:lineRule="atLeast"/>
            </w:pPr>
            <w:r w:rsidRPr="00414172">
              <w:t>25-80</w:t>
            </w:r>
          </w:p>
        </w:tc>
      </w:tr>
      <w:tr w:rsidR="003C28A0" w:rsidRPr="00BE7E08" w14:paraId="374AA9B9" w14:textId="51969257" w:rsidTr="003D5BF9">
        <w:trPr>
          <w:trHeight w:val="170"/>
        </w:trPr>
        <w:tc>
          <w:tcPr>
            <w:tcW w:w="1418" w:type="dxa"/>
            <w:vMerge/>
            <w:shd w:val="clear" w:color="auto" w:fill="FFFAEE" w:themeFill="background2"/>
          </w:tcPr>
          <w:p w14:paraId="6B75D79F" w14:textId="3B086050" w:rsidR="003C28A0" w:rsidRPr="00A404F7" w:rsidRDefault="003C28A0" w:rsidP="003C28A0">
            <w:pPr>
              <w:spacing w:line="260" w:lineRule="atLeast"/>
              <w:rPr>
                <w:i/>
                <w:iCs/>
              </w:rPr>
            </w:pPr>
          </w:p>
        </w:tc>
        <w:tc>
          <w:tcPr>
            <w:tcW w:w="1984" w:type="dxa"/>
            <w:vMerge/>
            <w:shd w:val="clear" w:color="auto" w:fill="FFFFFF" w:themeFill="background1"/>
          </w:tcPr>
          <w:p w14:paraId="22DDEFF1" w14:textId="0F7568A3" w:rsidR="003C28A0" w:rsidRPr="009E3B1E" w:rsidRDefault="003C28A0" w:rsidP="003C28A0">
            <w:pPr>
              <w:spacing w:line="260" w:lineRule="atLeast"/>
            </w:pPr>
          </w:p>
        </w:tc>
        <w:tc>
          <w:tcPr>
            <w:tcW w:w="1418" w:type="dxa"/>
            <w:shd w:val="clear" w:color="auto" w:fill="FFFFFF" w:themeFill="background1"/>
          </w:tcPr>
          <w:p w14:paraId="1878EA73" w14:textId="4387E662" w:rsidR="003C28A0" w:rsidRPr="00C845C5" w:rsidRDefault="003C28A0" w:rsidP="003C28A0">
            <w:pPr>
              <w:spacing w:line="260" w:lineRule="atLeast"/>
            </w:pPr>
            <w:r w:rsidRPr="00414172">
              <w:t>20-70</w:t>
            </w:r>
          </w:p>
        </w:tc>
      </w:tr>
      <w:tr w:rsidR="003C28A0" w:rsidRPr="00BE7E08" w14:paraId="0C2E0ED4" w14:textId="77777777" w:rsidTr="003D5BF9">
        <w:trPr>
          <w:trHeight w:val="170"/>
        </w:trPr>
        <w:tc>
          <w:tcPr>
            <w:tcW w:w="1418" w:type="dxa"/>
            <w:shd w:val="clear" w:color="auto" w:fill="FFFAEE" w:themeFill="background2"/>
          </w:tcPr>
          <w:p w14:paraId="341822EC" w14:textId="141FD8AD" w:rsidR="003C28A0" w:rsidRPr="00A404F7" w:rsidRDefault="003C28A0" w:rsidP="003C28A0">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1D009553" w14:textId="66ABD8B5" w:rsidR="003C28A0" w:rsidRPr="00C845C5" w:rsidRDefault="003C28A0" w:rsidP="003C28A0">
            <w:pPr>
              <w:spacing w:line="260" w:lineRule="atLeast"/>
            </w:pPr>
            <w:r w:rsidRPr="00442801">
              <w:t>D/2</w:t>
            </w:r>
          </w:p>
        </w:tc>
        <w:tc>
          <w:tcPr>
            <w:tcW w:w="1418" w:type="dxa"/>
            <w:shd w:val="clear" w:color="auto" w:fill="FFFFFF" w:themeFill="background1"/>
          </w:tcPr>
          <w:p w14:paraId="3A6D3F9C" w14:textId="4F9E0D1A" w:rsidR="003C28A0" w:rsidRPr="00C845C5" w:rsidRDefault="003C28A0" w:rsidP="003C28A0">
            <w:pPr>
              <w:spacing w:line="260" w:lineRule="atLeast"/>
            </w:pPr>
            <w:r w:rsidRPr="00414172">
              <w:t>20-70</w:t>
            </w:r>
          </w:p>
        </w:tc>
      </w:tr>
    </w:tbl>
    <w:p w14:paraId="0F3BE318" w14:textId="77777777" w:rsidR="00DC08AE" w:rsidRDefault="00DC08AE" w:rsidP="00D822B2">
      <w:pPr>
        <w:tabs>
          <w:tab w:val="clear" w:pos="454"/>
          <w:tab w:val="clear" w:pos="1077"/>
          <w:tab w:val="clear" w:pos="2155"/>
        </w:tabs>
        <w:snapToGrid/>
        <w:spacing w:after="160" w:line="259" w:lineRule="auto"/>
        <w:rPr>
          <w:highlight w:val="yellow"/>
          <w:lang w:val="is-IS"/>
        </w:rPr>
      </w:pPr>
    </w:p>
    <w:p w14:paraId="6EC23206" w14:textId="2BE1CD36" w:rsidR="0044127B" w:rsidRPr="0044127B" w:rsidRDefault="003D5BF9" w:rsidP="009E781B">
      <w:pPr>
        <w:pStyle w:val="Skletruundirfyrirsgn"/>
      </w:pPr>
      <w:r>
        <w:t>Lífræn efni</w:t>
      </w:r>
    </w:p>
    <w:p w14:paraId="2B0613E8" w14:textId="6E47C8A9"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styrktarlag skal vera laust við lífræn </w:t>
      </w:r>
      <w:r w:rsidR="003D5BF9">
        <w:rPr>
          <w:lang w:val="is-IS"/>
        </w:rPr>
        <w:t>efni</w:t>
      </w:r>
      <w:r w:rsidRPr="0044127B">
        <w:rPr>
          <w:lang w:val="is-IS"/>
        </w:rPr>
        <w:t>. Yfirleitt er sjónmat látið nægja til að meta hvort lífrænt efni er innan marka, en í vafatilfellum skal prófa samkvæmt staðli ÍST EN 1744-1 og er miðað við að efnið standist kröfur samkvæmt staðallausn í NaOH prófi samkvæmt framleiðslustaðli ÍST EN 13242.</w:t>
      </w:r>
    </w:p>
    <w:p w14:paraId="23366B59" w14:textId="77777777" w:rsidR="0044127B" w:rsidRPr="0044127B" w:rsidRDefault="0044127B" w:rsidP="009E781B">
      <w:pPr>
        <w:pStyle w:val="Skletruundirfyrirsgn"/>
      </w:pPr>
      <w:r w:rsidRPr="0044127B">
        <w:t>Þjálni</w:t>
      </w:r>
    </w:p>
    <w:p w14:paraId="79C0F46B" w14:textId="1DF55742"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styrktarlag má ekki flokkast sem þjált efni. Sjónmat er almennt látið nægja til að meta þjálni en í vafatilfellum skal efnið prófað með tilliti til þjálni. Ef fínefni (þ.e. efni minna en 0,063 mm) er minna en 3% er ekki ástæða til að prófa þjálni. </w:t>
      </w:r>
    </w:p>
    <w:p w14:paraId="7A6DAAD3" w14:textId="77777777" w:rsidR="0044127B" w:rsidRPr="00D36AE9" w:rsidRDefault="0044127B" w:rsidP="0044127B">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 ATH: Heimilt er að gera kröfu um þjálnipróf samkvæmt grein 4.5 í staðli ÍST EN 13285.</w:t>
      </w:r>
    </w:p>
    <w:p w14:paraId="5C3F4787" w14:textId="77777777" w:rsidR="0044127B" w:rsidRPr="00D36AE9" w:rsidRDefault="0044127B" w:rsidP="009E781B">
      <w:pPr>
        <w:pStyle w:val="Skletruundirfyrirsgn"/>
      </w:pPr>
      <w:r w:rsidRPr="00D36AE9">
        <w:t>Stærðargreining fínefna</w:t>
      </w:r>
    </w:p>
    <w:p w14:paraId="02A7EF06" w14:textId="68213AC4" w:rsidR="0044127B" w:rsidRPr="00E16952" w:rsidRDefault="0044127B" w:rsidP="0044127B">
      <w:pPr>
        <w:tabs>
          <w:tab w:val="clear" w:pos="454"/>
          <w:tab w:val="clear" w:pos="1077"/>
          <w:tab w:val="clear" w:pos="2155"/>
        </w:tabs>
        <w:snapToGrid/>
        <w:spacing w:after="160" w:line="259" w:lineRule="auto"/>
        <w:rPr>
          <w:lang w:val="is-IS"/>
        </w:rPr>
      </w:pPr>
      <w:r w:rsidRPr="00E16952">
        <w:rPr>
          <w:lang w:val="is-IS"/>
        </w:rPr>
        <w:t xml:space="preserve">Ef magn fínefna (≤ 0,063) í styrktarlagsefni er yfir 6% af efni 0/63 mm, skal stærðargreina fínefni samkvæmt hydrometer- eða laserprófi. Greiningin er gerð til að ákvarða þyngdarhluta sýnis undir 0,02 mm. Ef hann er hærri en 3% miðað við stærðarflokk 0/22 mm, skal hafna efninu. </w:t>
      </w:r>
    </w:p>
    <w:p w14:paraId="7FEA6C4C" w14:textId="447F9CF4" w:rsidR="00564B09" w:rsidRDefault="0044127B" w:rsidP="0040452F">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ATH: Heimilt er að gera kröfu um slíkt próf til að meta frostnæmi efna samkvæmt staðli </w:t>
      </w:r>
      <w:r w:rsidR="00192A31">
        <w:rPr>
          <w:i/>
          <w:iCs/>
          <w:sz w:val="18"/>
          <w:szCs w:val="18"/>
          <w:lang w:val="is-IS"/>
        </w:rPr>
        <w:br/>
      </w:r>
      <w:r w:rsidRPr="00D36AE9">
        <w:rPr>
          <w:i/>
          <w:iCs/>
          <w:sz w:val="18"/>
          <w:szCs w:val="18"/>
          <w:lang w:val="is-IS"/>
        </w:rPr>
        <w:t>ÍST EN 13285</w:t>
      </w:r>
      <w:r w:rsidR="00FA5DAC">
        <w:rPr>
          <w:i/>
          <w:iCs/>
          <w:sz w:val="18"/>
          <w:szCs w:val="18"/>
          <w:lang w:val="is-IS"/>
        </w:rPr>
        <w:t xml:space="preserve">: Unbound mixtures </w:t>
      </w:r>
      <w:r w:rsidR="00B00A81">
        <w:rPr>
          <w:i/>
          <w:iCs/>
          <w:sz w:val="18"/>
          <w:szCs w:val="18"/>
          <w:lang w:val="is-IS"/>
        </w:rPr>
        <w:t>–</w:t>
      </w:r>
      <w:r w:rsidR="00FA5DAC">
        <w:rPr>
          <w:i/>
          <w:iCs/>
          <w:sz w:val="18"/>
          <w:szCs w:val="18"/>
          <w:lang w:val="is-IS"/>
        </w:rPr>
        <w:t xml:space="preserve"> </w:t>
      </w:r>
      <w:r w:rsidR="00B00A81">
        <w:rPr>
          <w:i/>
          <w:iCs/>
          <w:sz w:val="18"/>
          <w:szCs w:val="18"/>
          <w:lang w:val="is-IS"/>
        </w:rPr>
        <w:t>Specifications</w:t>
      </w:r>
      <w:r w:rsidRPr="00D36AE9">
        <w:rPr>
          <w:i/>
          <w:iCs/>
          <w:sz w:val="18"/>
          <w:szCs w:val="18"/>
          <w:lang w:val="is-IS"/>
        </w:rPr>
        <w:t>.</w:t>
      </w:r>
    </w:p>
    <w:p w14:paraId="6EB51D5F" w14:textId="59496B12" w:rsidR="009E781B" w:rsidRDefault="009E781B" w:rsidP="0040452F">
      <w:pPr>
        <w:tabs>
          <w:tab w:val="clear" w:pos="454"/>
          <w:tab w:val="clear" w:pos="1077"/>
          <w:tab w:val="clear" w:pos="2155"/>
        </w:tabs>
        <w:snapToGrid/>
        <w:spacing w:after="160" w:line="259" w:lineRule="auto"/>
        <w:rPr>
          <w:i/>
          <w:iCs/>
          <w:sz w:val="18"/>
          <w:szCs w:val="18"/>
          <w:lang w:val="is-IS"/>
        </w:rPr>
      </w:pPr>
    </w:p>
    <w:p w14:paraId="709D6874" w14:textId="77777777" w:rsidR="009E781B" w:rsidRPr="008D7B31" w:rsidRDefault="009E781B" w:rsidP="0040452F">
      <w:pPr>
        <w:tabs>
          <w:tab w:val="clear" w:pos="454"/>
          <w:tab w:val="clear" w:pos="1077"/>
          <w:tab w:val="clear" w:pos="2155"/>
        </w:tabs>
        <w:snapToGrid/>
        <w:spacing w:after="160" w:line="259" w:lineRule="auto"/>
        <w:rPr>
          <w:i/>
          <w:iCs/>
          <w:sz w:val="18"/>
          <w:szCs w:val="18"/>
          <w:lang w:val="is-IS"/>
        </w:rPr>
      </w:pPr>
    </w:p>
    <w:p w14:paraId="1041FC8C" w14:textId="545286B8" w:rsidR="0040452F" w:rsidRPr="00564B09" w:rsidRDefault="0040452F" w:rsidP="009E781B">
      <w:pPr>
        <w:pStyle w:val="Skletruundirfyrirsgn"/>
      </w:pPr>
      <w:r w:rsidRPr="00564B09">
        <w:lastRenderedPageBreak/>
        <w:t>Berggreining</w:t>
      </w:r>
    </w:p>
    <w:p w14:paraId="4E824CD8" w14:textId="77777777" w:rsidR="0040452F" w:rsidRPr="0040452F" w:rsidRDefault="0040452F" w:rsidP="0040452F">
      <w:pPr>
        <w:tabs>
          <w:tab w:val="clear" w:pos="454"/>
          <w:tab w:val="clear" w:pos="1077"/>
          <w:tab w:val="clear" w:pos="2155"/>
        </w:tabs>
        <w:snapToGrid/>
        <w:spacing w:after="160" w:line="259" w:lineRule="auto"/>
        <w:rPr>
          <w:lang w:val="is-IS"/>
        </w:rPr>
      </w:pPr>
      <w:r w:rsidRPr="0040452F">
        <w:rPr>
          <w:lang w:val="is-IS"/>
        </w:rPr>
        <w:t>Leiðbeinandi kröfur um leyfilegt magn steinefna í 3. gæðaflokki koma fram í töflu 4-10. Kröfurnar miðast við sýni af steinefni í stærðarflokknum 5,6-11,2 mm.</w:t>
      </w:r>
    </w:p>
    <w:p w14:paraId="43540194" w14:textId="02ACF0B0" w:rsidR="00D36AE9" w:rsidRDefault="0040452F" w:rsidP="0060718E">
      <w:pPr>
        <w:pStyle w:val="Myndatexti2"/>
      </w:pPr>
      <w:r w:rsidRPr="00564B09">
        <w:rPr>
          <w:b/>
          <w:bCs/>
        </w:rPr>
        <w:t>Tafla 4</w:t>
      </w:r>
      <w:r w:rsidR="00A55D81">
        <w:rPr>
          <w:b/>
          <w:bCs/>
        </w:rPr>
        <w:t>-</w:t>
      </w:r>
      <w:r w:rsidRPr="00564B09">
        <w:rPr>
          <w:b/>
          <w:bCs/>
        </w:rPr>
        <w:t>10:</w:t>
      </w:r>
      <w:r w:rsidRPr="0040452F">
        <w:t xml:space="preserve"> </w:t>
      </w:r>
      <w:r w:rsidR="0060718E">
        <w:br/>
      </w:r>
      <w:r w:rsidRPr="0040452F">
        <w:t>Leiðbeinandi kröfur um leyfilegt magn steinefna í gæðaflokkum við berggreiningu</w:t>
      </w:r>
    </w:p>
    <w:tbl>
      <w:tblPr>
        <w:tblStyle w:val="IRCAcolor"/>
        <w:tblW w:w="7088" w:type="dxa"/>
        <w:tblLook w:val="0660" w:firstRow="1" w:lastRow="1" w:firstColumn="0" w:lastColumn="0" w:noHBand="1" w:noVBand="1"/>
      </w:tblPr>
      <w:tblGrid>
        <w:gridCol w:w="2124"/>
        <w:gridCol w:w="2554"/>
        <w:gridCol w:w="2410"/>
      </w:tblGrid>
      <w:tr w:rsidR="00974749" w:rsidRPr="00BE7E08" w14:paraId="74D14F7C" w14:textId="77777777" w:rsidTr="00982CA0">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31AA7B0" w14:textId="35657F72" w:rsidR="00974749" w:rsidRPr="00C92521" w:rsidRDefault="00974749" w:rsidP="00974749">
            <w:pPr>
              <w:spacing w:line="260" w:lineRule="atLeast"/>
              <w:rPr>
                <w:szCs w:val="20"/>
              </w:rPr>
            </w:pPr>
            <w:r w:rsidRPr="00AB6D55">
              <w:t xml:space="preserve">Fjöldi þungra ökutækja </w:t>
            </w:r>
          </w:p>
        </w:tc>
        <w:tc>
          <w:tcPr>
            <w:tcW w:w="2554" w:type="dxa"/>
          </w:tcPr>
          <w:p w14:paraId="42630918" w14:textId="0342F505" w:rsidR="00974749" w:rsidRPr="00937E69" w:rsidRDefault="00974749" w:rsidP="00974749">
            <w:pPr>
              <w:spacing w:line="260" w:lineRule="atLeast"/>
              <w:rPr>
                <w:lang w:val="is-IS"/>
              </w:rPr>
            </w:pPr>
            <w:r w:rsidRPr="00AB6D55">
              <w:t>Mjög ummyndað efni*</w:t>
            </w:r>
          </w:p>
        </w:tc>
        <w:tc>
          <w:tcPr>
            <w:tcW w:w="2410" w:type="dxa"/>
          </w:tcPr>
          <w:p w14:paraId="535812AD" w14:textId="3A0CB590" w:rsidR="00974749" w:rsidRPr="00937E69" w:rsidRDefault="00974749" w:rsidP="00974749">
            <w:pPr>
              <w:spacing w:line="260" w:lineRule="atLeast"/>
            </w:pPr>
            <w:r w:rsidRPr="00AB6D55">
              <w:t>Ferskt, efni*</w:t>
            </w:r>
          </w:p>
        </w:tc>
      </w:tr>
      <w:tr w:rsidR="006A357E" w:rsidRPr="00BE7E08" w14:paraId="423959D8" w14:textId="77777777" w:rsidTr="00982CA0">
        <w:trPr>
          <w:trHeight w:val="170"/>
        </w:trPr>
        <w:tc>
          <w:tcPr>
            <w:tcW w:w="2124" w:type="dxa"/>
            <w:shd w:val="clear" w:color="auto" w:fill="FFFAEE" w:themeFill="background2"/>
          </w:tcPr>
          <w:p w14:paraId="1CE343AE" w14:textId="35895A49" w:rsidR="006A357E" w:rsidRPr="00C92521" w:rsidRDefault="006A357E" w:rsidP="006A357E">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319E0B89" w14:textId="71596295" w:rsidR="006A357E" w:rsidRPr="00E86633" w:rsidRDefault="006A357E" w:rsidP="006A357E">
            <w:pPr>
              <w:spacing w:line="260" w:lineRule="atLeast"/>
              <w:rPr>
                <w:b/>
                <w:bCs/>
              </w:rPr>
            </w:pPr>
            <w:r w:rsidRPr="00E75165">
              <w:t>% í 3. gæðaflokki</w:t>
            </w:r>
          </w:p>
        </w:tc>
        <w:tc>
          <w:tcPr>
            <w:tcW w:w="2410" w:type="dxa"/>
            <w:shd w:val="clear" w:color="auto" w:fill="FFFAEE" w:themeFill="background2"/>
          </w:tcPr>
          <w:p w14:paraId="172D5C44" w14:textId="4BECD2DF" w:rsidR="006A357E" w:rsidRPr="009E3B1E" w:rsidRDefault="006A357E" w:rsidP="006A357E">
            <w:pPr>
              <w:spacing w:line="260" w:lineRule="atLeast"/>
            </w:pPr>
            <w:r w:rsidRPr="00E75165">
              <w:t>% í 3. gæðaflokki</w:t>
            </w:r>
          </w:p>
        </w:tc>
      </w:tr>
      <w:tr w:rsidR="00F21A67" w:rsidRPr="00BE7E08" w14:paraId="2F2E8497" w14:textId="77777777" w:rsidTr="00982CA0">
        <w:trPr>
          <w:trHeight w:val="170"/>
        </w:trPr>
        <w:tc>
          <w:tcPr>
            <w:tcW w:w="2124" w:type="dxa"/>
            <w:shd w:val="clear" w:color="auto" w:fill="FFFAEE" w:themeFill="background2"/>
          </w:tcPr>
          <w:p w14:paraId="6C1B8E64" w14:textId="22F44C5A" w:rsidR="00F21A67" w:rsidRPr="00A404F7" w:rsidRDefault="00F21A67" w:rsidP="00F21A67">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78327A8D" w14:textId="282A2293" w:rsidR="00F21A67" w:rsidRPr="00C845C5" w:rsidRDefault="00D17D3F" w:rsidP="00F21A67">
            <w:pPr>
              <w:spacing w:line="260" w:lineRule="atLeast"/>
            </w:pPr>
            <w:r w:rsidRPr="006F70CD">
              <w:sym w:font="Symbol" w:char="F0A3"/>
            </w:r>
            <w:r w:rsidR="00F21A67" w:rsidRPr="00E91688">
              <w:t xml:space="preserve"> 10</w:t>
            </w:r>
          </w:p>
        </w:tc>
        <w:tc>
          <w:tcPr>
            <w:tcW w:w="2410" w:type="dxa"/>
            <w:shd w:val="clear" w:color="auto" w:fill="FFFFFF" w:themeFill="background1"/>
          </w:tcPr>
          <w:p w14:paraId="4394668A" w14:textId="41117311" w:rsidR="00F21A67" w:rsidRPr="00C845C5" w:rsidRDefault="00992CE3" w:rsidP="00F21A67">
            <w:pPr>
              <w:spacing w:line="260" w:lineRule="atLeast"/>
            </w:pPr>
            <w:r w:rsidRPr="006F70CD">
              <w:sym w:font="Symbol" w:char="F0A3"/>
            </w:r>
            <w:r w:rsidR="00F21A67" w:rsidRPr="00167408">
              <w:t xml:space="preserve"> 25</w:t>
            </w:r>
          </w:p>
        </w:tc>
      </w:tr>
      <w:tr w:rsidR="00F21A67" w:rsidRPr="00BE7E08" w14:paraId="46A4F869" w14:textId="77777777" w:rsidTr="00982CA0">
        <w:trPr>
          <w:trHeight w:val="170"/>
        </w:trPr>
        <w:tc>
          <w:tcPr>
            <w:tcW w:w="2124" w:type="dxa"/>
            <w:shd w:val="clear" w:color="auto" w:fill="FFFAEE" w:themeFill="background2"/>
          </w:tcPr>
          <w:p w14:paraId="3D38B5A1" w14:textId="1121D461"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439CC5E4" w14:textId="01016855" w:rsidR="00F21A67" w:rsidRPr="00442801" w:rsidRDefault="00992CE3" w:rsidP="00F21A67">
            <w:pPr>
              <w:spacing w:line="260" w:lineRule="atLeast"/>
            </w:pPr>
            <w:r w:rsidRPr="006F70CD">
              <w:sym w:font="Symbol" w:char="F0A3"/>
            </w:r>
            <w:r>
              <w:t xml:space="preserve"> </w:t>
            </w:r>
            <w:r w:rsidR="00F21A67" w:rsidRPr="00E91688">
              <w:t>15</w:t>
            </w:r>
          </w:p>
        </w:tc>
        <w:tc>
          <w:tcPr>
            <w:tcW w:w="2410" w:type="dxa"/>
            <w:shd w:val="clear" w:color="auto" w:fill="FFFFFF" w:themeFill="background1"/>
          </w:tcPr>
          <w:p w14:paraId="7060A4F3" w14:textId="7EBCE01D" w:rsidR="00F21A67" w:rsidRPr="00414172" w:rsidRDefault="00992CE3" w:rsidP="00F21A67">
            <w:pPr>
              <w:spacing w:line="260" w:lineRule="atLeast"/>
            </w:pPr>
            <w:r w:rsidRPr="006F70CD">
              <w:sym w:font="Symbol" w:char="F0A3"/>
            </w:r>
            <w:r w:rsidR="00F21A67" w:rsidRPr="00167408">
              <w:t xml:space="preserve"> 30</w:t>
            </w:r>
          </w:p>
        </w:tc>
      </w:tr>
      <w:tr w:rsidR="00F21A67" w:rsidRPr="00BE7E08" w14:paraId="7FC638BD" w14:textId="77777777" w:rsidTr="00982CA0">
        <w:trPr>
          <w:trHeight w:val="170"/>
        </w:trPr>
        <w:tc>
          <w:tcPr>
            <w:tcW w:w="2124" w:type="dxa"/>
            <w:shd w:val="clear" w:color="auto" w:fill="FFFAEE" w:themeFill="background2"/>
          </w:tcPr>
          <w:p w14:paraId="034FFEB6" w14:textId="59DD477E"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2EEB4776" w14:textId="280B5384" w:rsidR="00F21A67" w:rsidRPr="00442801" w:rsidRDefault="00992CE3" w:rsidP="00F21A67">
            <w:pPr>
              <w:spacing w:line="260" w:lineRule="atLeast"/>
            </w:pPr>
            <w:r w:rsidRPr="006F70CD">
              <w:sym w:font="Symbol" w:char="F0A3"/>
            </w:r>
            <w:r w:rsidR="00F21A67" w:rsidRPr="00E91688">
              <w:t xml:space="preserve"> 20</w:t>
            </w:r>
          </w:p>
        </w:tc>
        <w:tc>
          <w:tcPr>
            <w:tcW w:w="2410" w:type="dxa"/>
            <w:shd w:val="clear" w:color="auto" w:fill="FFFFFF" w:themeFill="background1"/>
          </w:tcPr>
          <w:p w14:paraId="13214E51" w14:textId="153AF2F8" w:rsidR="00F21A67" w:rsidRPr="00414172" w:rsidRDefault="00992CE3" w:rsidP="00F21A67">
            <w:pPr>
              <w:spacing w:line="260" w:lineRule="atLeast"/>
            </w:pPr>
            <w:r w:rsidRPr="006F70CD">
              <w:sym w:font="Symbol" w:char="F0A3"/>
            </w:r>
            <w:r w:rsidR="00F21A67" w:rsidRPr="00167408">
              <w:t xml:space="preserve"> 35</w:t>
            </w:r>
          </w:p>
        </w:tc>
      </w:tr>
      <w:tr w:rsidR="00F21A67" w:rsidRPr="00BE7E08" w14:paraId="49DD9685" w14:textId="77777777" w:rsidTr="00982CA0">
        <w:trPr>
          <w:trHeight w:val="170"/>
        </w:trPr>
        <w:tc>
          <w:tcPr>
            <w:tcW w:w="2124" w:type="dxa"/>
            <w:shd w:val="clear" w:color="auto" w:fill="FFFAEE" w:themeFill="background2"/>
          </w:tcPr>
          <w:p w14:paraId="7CD7B475" w14:textId="190CA273" w:rsidR="00F21A67" w:rsidRPr="006F70CD" w:rsidRDefault="00F21A67" w:rsidP="00F21A67">
            <w:pPr>
              <w:spacing w:line="260" w:lineRule="atLeast"/>
              <w:rPr>
                <w:sz w:val="24"/>
                <w:szCs w:val="24"/>
              </w:rPr>
            </w:pPr>
            <w:r w:rsidRPr="004B39BD">
              <w:t>&lt; 10</w:t>
            </w:r>
          </w:p>
        </w:tc>
        <w:tc>
          <w:tcPr>
            <w:tcW w:w="2554" w:type="dxa"/>
            <w:shd w:val="clear" w:color="auto" w:fill="FFFFFF" w:themeFill="background1"/>
          </w:tcPr>
          <w:p w14:paraId="7A32DFF7" w14:textId="044CC112" w:rsidR="00F21A67" w:rsidRPr="00442801" w:rsidRDefault="00992CE3" w:rsidP="00F21A67">
            <w:pPr>
              <w:spacing w:line="260" w:lineRule="atLeast"/>
            </w:pPr>
            <w:r w:rsidRPr="006F70CD">
              <w:sym w:font="Symbol" w:char="F0A3"/>
            </w:r>
            <w:r w:rsidR="00F21A67" w:rsidRPr="00E91688">
              <w:t xml:space="preserve"> 25</w:t>
            </w:r>
          </w:p>
        </w:tc>
        <w:tc>
          <w:tcPr>
            <w:tcW w:w="2410" w:type="dxa"/>
            <w:shd w:val="clear" w:color="auto" w:fill="FFFFFF" w:themeFill="background1"/>
          </w:tcPr>
          <w:p w14:paraId="0CC7037D" w14:textId="1FC6ABCF" w:rsidR="00F21A67" w:rsidRPr="00414172" w:rsidRDefault="00992CE3" w:rsidP="00F21A67">
            <w:pPr>
              <w:spacing w:line="260" w:lineRule="atLeast"/>
            </w:pPr>
            <w:r w:rsidRPr="006F70CD">
              <w:sym w:font="Symbol" w:char="F0A3"/>
            </w:r>
            <w:r w:rsidR="00F21A67" w:rsidRPr="00167408">
              <w:t xml:space="preserve"> 40</w:t>
            </w:r>
          </w:p>
        </w:tc>
      </w:tr>
    </w:tbl>
    <w:p w14:paraId="4F251754" w14:textId="77777777" w:rsidR="007D082B" w:rsidRPr="007D082B" w:rsidRDefault="007D082B" w:rsidP="007D082B">
      <w:pPr>
        <w:tabs>
          <w:tab w:val="clear" w:pos="454"/>
          <w:tab w:val="clear" w:pos="1077"/>
          <w:tab w:val="clear" w:pos="2155"/>
        </w:tabs>
        <w:snapToGrid/>
        <w:spacing w:line="259" w:lineRule="auto"/>
        <w:rPr>
          <w:i/>
          <w:iCs/>
          <w:sz w:val="18"/>
          <w:szCs w:val="18"/>
          <w:lang w:val="is-IS"/>
        </w:rPr>
      </w:pPr>
      <w:r w:rsidRPr="007D082B">
        <w:rPr>
          <w:i/>
          <w:iCs/>
          <w:sz w:val="18"/>
          <w:szCs w:val="18"/>
          <w:lang w:val="is-IS"/>
        </w:rPr>
        <w:t xml:space="preserve">* Miðað er við að meirihluti þess efnis sem lendir í 3. gæðaflokki </w:t>
      </w:r>
    </w:p>
    <w:p w14:paraId="280BAEB9" w14:textId="5CFCCBE1" w:rsidR="00564B09" w:rsidRPr="007D082B" w:rsidRDefault="007D082B" w:rsidP="007D082B">
      <w:pPr>
        <w:tabs>
          <w:tab w:val="clear" w:pos="454"/>
          <w:tab w:val="clear" w:pos="1077"/>
          <w:tab w:val="clear" w:pos="2155"/>
        </w:tabs>
        <w:snapToGrid/>
        <w:spacing w:after="160" w:line="259" w:lineRule="auto"/>
        <w:rPr>
          <w:i/>
          <w:iCs/>
          <w:sz w:val="18"/>
          <w:szCs w:val="18"/>
          <w:lang w:val="is-IS"/>
        </w:rPr>
      </w:pPr>
      <w:r w:rsidRPr="007D082B">
        <w:rPr>
          <w:i/>
          <w:iCs/>
          <w:sz w:val="18"/>
          <w:szCs w:val="18"/>
          <w:lang w:val="is-IS"/>
        </w:rPr>
        <w:t>sé af viðkomandi berggerð</w:t>
      </w:r>
    </w:p>
    <w:p w14:paraId="51FBF662"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Athygli er vakin á tvenns konar kröfum um leyfilegt magn 3. flokks efnis samkvæmt berggreiningu. Munurinn liggur í því að bergbrigði með ólíka eiginleika lenda í sama gæðaflokki. Þar sem mjög ummynduð bergbrigði eru talin mun óæskilegri fyrir styrktarlag en fersk, eru gerðar minni kröfur til ferskra efna en ummyndaðra, jafnvel þótt þau séu fínblöðrótt og brotni þar af leiðandi niður undan álagi. Ástæðan er sú að við niðurbrot mikið ummyndaðs bergs geta skaðlegar leirsteindir leyst úr læðingi, en við niðurbrot ferskra efna er afurð niðurbrotsins skaðlaus í styrktarlagi.</w:t>
      </w:r>
    </w:p>
    <w:p w14:paraId="4A27F0BB"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Ef setberg er í efninu þarf að meta sérstaklega hvort hætta er á því að við niðurbrot þess hækki fínefni efnisins yfir leyfileg mörk.</w:t>
      </w:r>
    </w:p>
    <w:p w14:paraId="794B1BAF" w14:textId="77777777" w:rsidR="00894CFD" w:rsidRPr="00894CFD" w:rsidRDefault="00894CFD" w:rsidP="00894CFD">
      <w:pPr>
        <w:tabs>
          <w:tab w:val="clear" w:pos="454"/>
          <w:tab w:val="clear" w:pos="1077"/>
          <w:tab w:val="clear" w:pos="2155"/>
        </w:tabs>
        <w:snapToGrid/>
        <w:spacing w:after="160" w:line="259" w:lineRule="auto"/>
        <w:rPr>
          <w:i/>
          <w:iCs/>
          <w:sz w:val="18"/>
          <w:szCs w:val="18"/>
          <w:lang w:val="is-IS"/>
        </w:rPr>
      </w:pPr>
      <w:r w:rsidRPr="00894CFD">
        <w:rPr>
          <w:i/>
          <w:iCs/>
          <w:sz w:val="18"/>
          <w:szCs w:val="18"/>
          <w:lang w:val="is-IS"/>
        </w:rPr>
        <w:t>ATH: Í framleiðslustaðli,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Evrópustöðlum og hefur enga tilvísun í þá, enda er ávallt talað um leiðbeinandi kröfur til gæðaflokkunar í þessu riti. Í viðauka 10 er íslenska berggreiningarkerfið skjalfest.</w:t>
      </w:r>
    </w:p>
    <w:p w14:paraId="5171FC0A" w14:textId="0208CAB7" w:rsidR="00894CFD" w:rsidRPr="00A55D81" w:rsidRDefault="00894CFD" w:rsidP="009E781B">
      <w:pPr>
        <w:pStyle w:val="Skletruundirfyrirsgn"/>
      </w:pPr>
      <w:r w:rsidRPr="00A55D81">
        <w:t xml:space="preserve">Styrkleikapróf </w:t>
      </w:r>
    </w:p>
    <w:p w14:paraId="1CDEE207" w14:textId="7F3C75AF" w:rsid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Gera skal styrkleikapróf ef </w:t>
      </w:r>
      <w:r w:rsidR="005914EC">
        <w:rPr>
          <w:lang w:val="is-IS"/>
        </w:rPr>
        <w:t xml:space="preserve">magn </w:t>
      </w:r>
      <w:r w:rsidRPr="00894CFD">
        <w:rPr>
          <w:lang w:val="is-IS"/>
        </w:rPr>
        <w:t>3. flokks efni</w:t>
      </w:r>
      <w:r w:rsidR="005914EC">
        <w:rPr>
          <w:lang w:val="is-IS"/>
        </w:rPr>
        <w:t>s</w:t>
      </w:r>
      <w:r w:rsidRPr="00894CFD">
        <w:rPr>
          <w:lang w:val="is-IS"/>
        </w:rPr>
        <w:t xml:space="preserve"> samkvæmt berggreiningu stenst ekki leiðbeinandi kröfur fyrir viðkomandi umferðarflokk. </w:t>
      </w:r>
      <w:r w:rsidR="002D1FA0">
        <w:rPr>
          <w:lang w:val="is-IS"/>
        </w:rPr>
        <w:t>Með öðrum orðum ræður leiðbeinandi gæðaflokkun berg</w:t>
      </w:r>
      <w:r w:rsidR="00931BEA">
        <w:rPr>
          <w:lang w:val="is-IS"/>
        </w:rPr>
        <w:t xml:space="preserve">greiningar því hvort gera skuli styrkleikapróf eða ekki. </w:t>
      </w:r>
      <w:r w:rsidRPr="00894CFD">
        <w:rPr>
          <w:lang w:val="is-IS"/>
        </w:rPr>
        <w:t xml:space="preserve">Kröfur til styrkleika steinefna í styrktarlag koma fram í töflu 4-11. Miðað er við að sýni úr 10-14 mm steinefni sé prófað samkvæmt staðli ÍST EN 1097-2. </w:t>
      </w:r>
    </w:p>
    <w:p w14:paraId="4D7BB635" w14:textId="3D003F8C" w:rsidR="006A67AF" w:rsidRDefault="006A67AF">
      <w:pPr>
        <w:tabs>
          <w:tab w:val="clear" w:pos="454"/>
          <w:tab w:val="clear" w:pos="1077"/>
          <w:tab w:val="clear" w:pos="2155"/>
        </w:tabs>
        <w:snapToGrid/>
        <w:spacing w:after="160" w:line="259" w:lineRule="auto"/>
        <w:rPr>
          <w:lang w:val="is-IS"/>
        </w:rPr>
      </w:pPr>
      <w:r>
        <w:rPr>
          <w:lang w:val="is-IS"/>
        </w:rPr>
        <w:br w:type="page"/>
      </w:r>
    </w:p>
    <w:p w14:paraId="4CC14726" w14:textId="7AA15DF0" w:rsidR="00D36AE9" w:rsidRDefault="00894CFD" w:rsidP="0060718E">
      <w:pPr>
        <w:pStyle w:val="Myndatexti2"/>
        <w:rPr>
          <w:highlight w:val="yellow"/>
        </w:rPr>
      </w:pPr>
      <w:r w:rsidRPr="00A55D81">
        <w:rPr>
          <w:b/>
          <w:bCs/>
        </w:rPr>
        <w:lastRenderedPageBreak/>
        <w:t>Tafla 4</w:t>
      </w:r>
      <w:r w:rsidR="00A55D81">
        <w:rPr>
          <w:b/>
          <w:bCs/>
        </w:rPr>
        <w:t>-</w:t>
      </w:r>
      <w:r w:rsidRPr="00A55D81">
        <w:rPr>
          <w:b/>
          <w:bCs/>
        </w:rPr>
        <w:t>11:</w:t>
      </w:r>
      <w:r w:rsidRPr="00894CFD">
        <w:t xml:space="preserve"> </w:t>
      </w:r>
      <w:r w:rsidR="0060718E">
        <w:br/>
      </w:r>
      <w:r w:rsidRPr="00894CFD">
        <w:t>Kröfur til styrkleika</w:t>
      </w:r>
      <w:r w:rsidR="009D7F15">
        <w:t xml:space="preserve"> ef 3. flokks efni</w:t>
      </w:r>
      <w:r w:rsidR="006D0B64">
        <w:t xml:space="preserve"> er yfir mörkum</w:t>
      </w:r>
      <w:r w:rsidRPr="00894CFD">
        <w:t xml:space="preserve"> (Los Angeles próf)</w:t>
      </w:r>
    </w:p>
    <w:tbl>
      <w:tblPr>
        <w:tblStyle w:val="IRCAcolor"/>
        <w:tblW w:w="7088" w:type="dxa"/>
        <w:tblLook w:val="0660" w:firstRow="1" w:lastRow="1" w:firstColumn="0" w:lastColumn="0" w:noHBand="1" w:noVBand="1"/>
      </w:tblPr>
      <w:tblGrid>
        <w:gridCol w:w="2124"/>
        <w:gridCol w:w="2554"/>
        <w:gridCol w:w="2410"/>
      </w:tblGrid>
      <w:tr w:rsidR="00733C51" w:rsidRPr="00BE7E08" w14:paraId="68335E2A" w14:textId="77777777" w:rsidTr="00814C28">
        <w:trPr>
          <w:cnfStyle w:val="100000000000" w:firstRow="1" w:lastRow="0" w:firstColumn="0" w:lastColumn="0" w:oddVBand="0" w:evenVBand="0" w:oddHBand="0" w:evenHBand="0" w:firstRowFirstColumn="0" w:firstRowLastColumn="0" w:lastRowFirstColumn="0" w:lastRowLastColumn="0"/>
          <w:trHeight w:val="340"/>
        </w:trPr>
        <w:tc>
          <w:tcPr>
            <w:tcW w:w="2124" w:type="dxa"/>
            <w:shd w:val="clear" w:color="auto" w:fill="FFFFFF" w:themeFill="background1"/>
          </w:tcPr>
          <w:p w14:paraId="1206B996" w14:textId="77777777" w:rsidR="00733C51" w:rsidRPr="00AB6D55" w:rsidRDefault="00733C51" w:rsidP="00C056B2">
            <w:pPr>
              <w:spacing w:line="260" w:lineRule="atLeast"/>
            </w:pPr>
          </w:p>
        </w:tc>
        <w:tc>
          <w:tcPr>
            <w:tcW w:w="4964" w:type="dxa"/>
            <w:gridSpan w:val="2"/>
          </w:tcPr>
          <w:p w14:paraId="4D33C79A" w14:textId="77777777" w:rsidR="007D2461" w:rsidRDefault="007D2461" w:rsidP="007D2461">
            <w:pPr>
              <w:spacing w:line="260" w:lineRule="atLeast"/>
            </w:pPr>
            <w:r>
              <w:t xml:space="preserve">LA kröfuflokkar skv. </w:t>
            </w:r>
          </w:p>
          <w:p w14:paraId="5826EBDD" w14:textId="567D4286" w:rsidR="00733C51" w:rsidRPr="00AB6D55" w:rsidRDefault="007D2461" w:rsidP="007D2461">
            <w:pPr>
              <w:spacing w:line="260" w:lineRule="atLeast"/>
            </w:pPr>
            <w:r>
              <w:t>ÍST EN 13242</w:t>
            </w:r>
          </w:p>
        </w:tc>
      </w:tr>
      <w:tr w:rsidR="00C94115" w:rsidRPr="00BE7E08" w14:paraId="0F688FD2" w14:textId="77777777" w:rsidTr="00733C51">
        <w:trPr>
          <w:trHeight w:val="340"/>
        </w:trPr>
        <w:tc>
          <w:tcPr>
            <w:tcW w:w="2124" w:type="dxa"/>
            <w:shd w:val="clear" w:color="auto" w:fill="FFFAEE" w:themeFill="background2"/>
          </w:tcPr>
          <w:p w14:paraId="520673D2" w14:textId="77777777" w:rsidR="00C94115" w:rsidRPr="00C92521" w:rsidRDefault="00C94115" w:rsidP="00C94115">
            <w:pPr>
              <w:spacing w:line="260" w:lineRule="atLeast"/>
              <w:rPr>
                <w:szCs w:val="20"/>
              </w:rPr>
            </w:pPr>
            <w:r w:rsidRPr="00AB6D55">
              <w:t xml:space="preserve">Fjöldi þungra ökutækja </w:t>
            </w:r>
          </w:p>
        </w:tc>
        <w:tc>
          <w:tcPr>
            <w:tcW w:w="2554" w:type="dxa"/>
            <w:shd w:val="clear" w:color="auto" w:fill="FFFAEE" w:themeFill="background2"/>
          </w:tcPr>
          <w:p w14:paraId="5C961F45" w14:textId="2DC812F1" w:rsidR="00C94115" w:rsidRPr="00937E69" w:rsidRDefault="00C94115" w:rsidP="00C94115">
            <w:pPr>
              <w:spacing w:line="260" w:lineRule="atLeast"/>
              <w:rPr>
                <w:lang w:val="is-IS"/>
              </w:rPr>
            </w:pPr>
            <w:r w:rsidRPr="00522685">
              <w:t>Ef 3. flokks efni er mjög ummyndað*</w:t>
            </w:r>
          </w:p>
        </w:tc>
        <w:tc>
          <w:tcPr>
            <w:tcW w:w="2410" w:type="dxa"/>
            <w:shd w:val="clear" w:color="auto" w:fill="FFFAEE" w:themeFill="background2"/>
          </w:tcPr>
          <w:p w14:paraId="063A8E0F" w14:textId="512A01F6" w:rsidR="00C94115" w:rsidRPr="00937E69" w:rsidRDefault="00C94115" w:rsidP="00C94115">
            <w:pPr>
              <w:spacing w:line="260" w:lineRule="atLeast"/>
            </w:pPr>
            <w:r w:rsidRPr="00522685">
              <w:t>Ef 3. flokks efni er ferskt *</w:t>
            </w:r>
          </w:p>
        </w:tc>
      </w:tr>
      <w:tr w:rsidR="0086762D" w:rsidRPr="00BE7E08" w14:paraId="71B0D922" w14:textId="77777777" w:rsidTr="00C056B2">
        <w:trPr>
          <w:trHeight w:val="170"/>
        </w:trPr>
        <w:tc>
          <w:tcPr>
            <w:tcW w:w="2124" w:type="dxa"/>
            <w:shd w:val="clear" w:color="auto" w:fill="FFFAEE" w:themeFill="background2"/>
          </w:tcPr>
          <w:p w14:paraId="396231DF" w14:textId="77777777" w:rsidR="0086762D" w:rsidRPr="00C92521" w:rsidRDefault="0086762D" w:rsidP="0086762D">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072015E7" w14:textId="011626B5" w:rsidR="0086762D" w:rsidRPr="00E86633" w:rsidRDefault="0086762D" w:rsidP="0086762D">
            <w:pPr>
              <w:spacing w:line="260" w:lineRule="atLeast"/>
              <w:rPr>
                <w:b/>
                <w:bCs/>
              </w:rPr>
            </w:pPr>
            <w:r w:rsidRPr="0067588C">
              <w:t>LA gildi</w:t>
            </w:r>
          </w:p>
        </w:tc>
        <w:tc>
          <w:tcPr>
            <w:tcW w:w="2410" w:type="dxa"/>
            <w:shd w:val="clear" w:color="auto" w:fill="FFFAEE" w:themeFill="background2"/>
          </w:tcPr>
          <w:p w14:paraId="74F4E2E1" w14:textId="71063DF5" w:rsidR="0086762D" w:rsidRPr="009E3B1E" w:rsidRDefault="0086762D" w:rsidP="0086762D">
            <w:pPr>
              <w:spacing w:line="260" w:lineRule="atLeast"/>
            </w:pPr>
            <w:r w:rsidRPr="0067588C">
              <w:t>LA gildi</w:t>
            </w:r>
          </w:p>
        </w:tc>
      </w:tr>
      <w:tr w:rsidR="00F4591A" w:rsidRPr="00BE7E08" w14:paraId="52AB28F8" w14:textId="77777777" w:rsidTr="00C056B2">
        <w:trPr>
          <w:trHeight w:val="170"/>
        </w:trPr>
        <w:tc>
          <w:tcPr>
            <w:tcW w:w="2124" w:type="dxa"/>
            <w:shd w:val="clear" w:color="auto" w:fill="FFFAEE" w:themeFill="background2"/>
          </w:tcPr>
          <w:p w14:paraId="2886CFE2" w14:textId="77777777" w:rsidR="00F4591A" w:rsidRPr="00A404F7" w:rsidRDefault="00F4591A" w:rsidP="00F4591A">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56E1E58B" w14:textId="3058331D" w:rsidR="00F4591A" w:rsidRPr="00C845C5" w:rsidRDefault="00F4591A" w:rsidP="00F4591A">
            <w:pPr>
              <w:spacing w:line="260" w:lineRule="atLeast"/>
            </w:pPr>
            <w:r w:rsidRPr="007A3860">
              <w:t>LA</w:t>
            </w:r>
            <w:r w:rsidRPr="00B930FD">
              <w:rPr>
                <w:vertAlign w:val="subscript"/>
              </w:rPr>
              <w:t>20</w:t>
            </w:r>
          </w:p>
        </w:tc>
        <w:tc>
          <w:tcPr>
            <w:tcW w:w="2410" w:type="dxa"/>
            <w:shd w:val="clear" w:color="auto" w:fill="FFFFFF" w:themeFill="background1"/>
          </w:tcPr>
          <w:p w14:paraId="332FFA89" w14:textId="1CB7D214" w:rsidR="00F4591A" w:rsidRPr="00C845C5" w:rsidRDefault="00F4591A" w:rsidP="00F4591A">
            <w:pPr>
              <w:spacing w:line="260" w:lineRule="atLeast"/>
            </w:pPr>
            <w:r w:rsidRPr="00062DAD">
              <w:t>LA</w:t>
            </w:r>
            <w:r w:rsidRPr="00F4591A">
              <w:rPr>
                <w:vertAlign w:val="subscript"/>
              </w:rPr>
              <w:t>35</w:t>
            </w:r>
          </w:p>
        </w:tc>
      </w:tr>
      <w:tr w:rsidR="00F4591A" w:rsidRPr="00BE7E08" w14:paraId="3425BEA9" w14:textId="77777777" w:rsidTr="00C056B2">
        <w:trPr>
          <w:trHeight w:val="170"/>
        </w:trPr>
        <w:tc>
          <w:tcPr>
            <w:tcW w:w="2124" w:type="dxa"/>
            <w:shd w:val="clear" w:color="auto" w:fill="FFFAEE" w:themeFill="background2"/>
          </w:tcPr>
          <w:p w14:paraId="0B4F8BB6"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05AF81E3" w14:textId="1B20E6E8" w:rsidR="00F4591A" w:rsidRPr="00442801" w:rsidRDefault="00F4591A" w:rsidP="00F4591A">
            <w:pPr>
              <w:spacing w:line="260" w:lineRule="atLeast"/>
            </w:pPr>
            <w:r w:rsidRPr="007A3860">
              <w:t>LA</w:t>
            </w:r>
            <w:r w:rsidRPr="00B930FD">
              <w:rPr>
                <w:vertAlign w:val="subscript"/>
              </w:rPr>
              <w:t>25</w:t>
            </w:r>
          </w:p>
        </w:tc>
        <w:tc>
          <w:tcPr>
            <w:tcW w:w="2410" w:type="dxa"/>
            <w:shd w:val="clear" w:color="auto" w:fill="FFFFFF" w:themeFill="background1"/>
          </w:tcPr>
          <w:p w14:paraId="3916A0DB" w14:textId="3966BFFE" w:rsidR="00F4591A" w:rsidRPr="00414172" w:rsidRDefault="00F4591A" w:rsidP="00F4591A">
            <w:pPr>
              <w:spacing w:line="260" w:lineRule="atLeast"/>
            </w:pPr>
            <w:r w:rsidRPr="00062DAD">
              <w:t>LA</w:t>
            </w:r>
            <w:r w:rsidRPr="00F4591A">
              <w:rPr>
                <w:vertAlign w:val="subscript"/>
              </w:rPr>
              <w:t>40</w:t>
            </w:r>
          </w:p>
        </w:tc>
      </w:tr>
      <w:tr w:rsidR="00F4591A" w:rsidRPr="00BE7E08" w14:paraId="30F6623E" w14:textId="77777777" w:rsidTr="00C056B2">
        <w:trPr>
          <w:trHeight w:val="170"/>
        </w:trPr>
        <w:tc>
          <w:tcPr>
            <w:tcW w:w="2124" w:type="dxa"/>
            <w:shd w:val="clear" w:color="auto" w:fill="FFFAEE" w:themeFill="background2"/>
          </w:tcPr>
          <w:p w14:paraId="27102FB7"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3033C8C" w14:textId="39D9BC73" w:rsidR="00F4591A" w:rsidRPr="00442801" w:rsidRDefault="00F4591A" w:rsidP="00F4591A">
            <w:pPr>
              <w:spacing w:line="260" w:lineRule="atLeast"/>
            </w:pPr>
            <w:r w:rsidRPr="007A3860">
              <w:t>LA</w:t>
            </w:r>
            <w:r w:rsidRPr="00B930FD">
              <w:rPr>
                <w:vertAlign w:val="subscript"/>
              </w:rPr>
              <w:t>30</w:t>
            </w:r>
          </w:p>
        </w:tc>
        <w:tc>
          <w:tcPr>
            <w:tcW w:w="2410" w:type="dxa"/>
            <w:shd w:val="clear" w:color="auto" w:fill="FFFFFF" w:themeFill="background1"/>
          </w:tcPr>
          <w:p w14:paraId="1E36A220" w14:textId="76632114" w:rsidR="00F4591A" w:rsidRPr="00414172" w:rsidRDefault="00F4591A" w:rsidP="00F4591A">
            <w:pPr>
              <w:spacing w:line="260" w:lineRule="atLeast"/>
            </w:pPr>
            <w:r w:rsidRPr="00062DAD">
              <w:t>LA</w:t>
            </w:r>
            <w:r w:rsidRPr="00F4591A">
              <w:rPr>
                <w:vertAlign w:val="subscript"/>
              </w:rPr>
              <w:t>40</w:t>
            </w:r>
          </w:p>
        </w:tc>
      </w:tr>
      <w:tr w:rsidR="00F4591A" w:rsidRPr="00BE7E08" w14:paraId="003605D1" w14:textId="77777777" w:rsidTr="00C056B2">
        <w:trPr>
          <w:trHeight w:val="170"/>
        </w:trPr>
        <w:tc>
          <w:tcPr>
            <w:tcW w:w="2124" w:type="dxa"/>
            <w:shd w:val="clear" w:color="auto" w:fill="FFFAEE" w:themeFill="background2"/>
          </w:tcPr>
          <w:p w14:paraId="7723BC56" w14:textId="77777777" w:rsidR="00F4591A" w:rsidRPr="006F70CD" w:rsidRDefault="00F4591A" w:rsidP="00F4591A">
            <w:pPr>
              <w:spacing w:line="260" w:lineRule="atLeast"/>
              <w:rPr>
                <w:sz w:val="24"/>
                <w:szCs w:val="24"/>
              </w:rPr>
            </w:pPr>
            <w:r w:rsidRPr="004B39BD">
              <w:t>&lt; 10</w:t>
            </w:r>
          </w:p>
        </w:tc>
        <w:tc>
          <w:tcPr>
            <w:tcW w:w="2554" w:type="dxa"/>
            <w:shd w:val="clear" w:color="auto" w:fill="FFFFFF" w:themeFill="background1"/>
          </w:tcPr>
          <w:p w14:paraId="30FD2AF3" w14:textId="58E5BF1E" w:rsidR="00F4591A" w:rsidRPr="00442801" w:rsidRDefault="00F4591A" w:rsidP="00F4591A">
            <w:pPr>
              <w:spacing w:line="260" w:lineRule="atLeast"/>
            </w:pPr>
            <w:r w:rsidRPr="007A3860">
              <w:t>LA</w:t>
            </w:r>
            <w:r w:rsidRPr="00B930FD">
              <w:rPr>
                <w:vertAlign w:val="subscript"/>
              </w:rPr>
              <w:t>35</w:t>
            </w:r>
          </w:p>
        </w:tc>
        <w:tc>
          <w:tcPr>
            <w:tcW w:w="2410" w:type="dxa"/>
            <w:shd w:val="clear" w:color="auto" w:fill="FFFFFF" w:themeFill="background1"/>
          </w:tcPr>
          <w:p w14:paraId="7B6581EB" w14:textId="10D8067B" w:rsidR="00F4591A" w:rsidRPr="00414172" w:rsidRDefault="00F4591A" w:rsidP="00F4591A">
            <w:pPr>
              <w:spacing w:line="260" w:lineRule="atLeast"/>
            </w:pPr>
            <w:r w:rsidRPr="00062DAD">
              <w:t>LA</w:t>
            </w:r>
            <w:r w:rsidRPr="00F4591A">
              <w:rPr>
                <w:vertAlign w:val="subscript"/>
              </w:rPr>
              <w:t>50</w:t>
            </w:r>
          </w:p>
        </w:tc>
      </w:tr>
    </w:tbl>
    <w:p w14:paraId="60E4E096" w14:textId="36D8F674" w:rsidR="007D082B" w:rsidRPr="001048E5" w:rsidRDefault="001048E5" w:rsidP="0044127B">
      <w:pPr>
        <w:tabs>
          <w:tab w:val="clear" w:pos="454"/>
          <w:tab w:val="clear" w:pos="1077"/>
          <w:tab w:val="clear" w:pos="2155"/>
        </w:tabs>
        <w:snapToGrid/>
        <w:spacing w:after="160" w:line="259" w:lineRule="auto"/>
        <w:rPr>
          <w:i/>
          <w:iCs/>
          <w:sz w:val="18"/>
          <w:szCs w:val="18"/>
          <w:highlight w:val="yellow"/>
          <w:lang w:val="is-IS"/>
        </w:rPr>
      </w:pPr>
      <w:r w:rsidRPr="001048E5">
        <w:rPr>
          <w:i/>
          <w:iCs/>
          <w:sz w:val="18"/>
          <w:szCs w:val="18"/>
          <w:lang w:val="is-IS"/>
        </w:rPr>
        <w:t>*Í töflunni þýðir LA</w:t>
      </w:r>
      <w:r w:rsidRPr="00B43052">
        <w:rPr>
          <w:i/>
          <w:iCs/>
          <w:sz w:val="18"/>
          <w:szCs w:val="18"/>
          <w:vertAlign w:val="subscript"/>
          <w:lang w:val="is-IS"/>
        </w:rPr>
        <w:t>X</w:t>
      </w:r>
      <w:r w:rsidRPr="001048E5">
        <w:rPr>
          <w:i/>
          <w:iCs/>
          <w:sz w:val="18"/>
          <w:szCs w:val="18"/>
          <w:lang w:val="is-IS"/>
        </w:rPr>
        <w:t xml:space="preserve"> að LA-stuðullinn skuli að hámarki vera X %</w:t>
      </w:r>
    </w:p>
    <w:p w14:paraId="0D9F8CE8" w14:textId="77777777" w:rsidR="0027248D" w:rsidRPr="0027248D" w:rsidRDefault="0027248D" w:rsidP="0027248D">
      <w:pPr>
        <w:tabs>
          <w:tab w:val="clear" w:pos="454"/>
          <w:tab w:val="clear" w:pos="1077"/>
          <w:tab w:val="clear" w:pos="2155"/>
        </w:tabs>
        <w:snapToGrid/>
        <w:spacing w:after="160" w:line="259" w:lineRule="auto"/>
        <w:rPr>
          <w:lang w:val="is-IS"/>
        </w:rPr>
      </w:pPr>
      <w:r w:rsidRPr="0027248D">
        <w:rPr>
          <w:lang w:val="is-IS"/>
        </w:rPr>
        <w:t>Við mat á styrkleika steinefna hérlendis hefur svonefndur Bg-stuðull einnig verið mældur, en þar er notuð samsett, lokuð kornakúrfa efnisins. Sú aðferð er þó ekki til sem Evrópustaðall, en miða má við kröfur í töflu 4-12 ef valið er að nota hana til viðbótar eða í staðinn fyrir LA prófið við framleiðslueftirlit. Í kafla 4.2.2 er umfjöllun um það hvenær ráðlegt er að velja Bg-stuðul.</w:t>
      </w:r>
    </w:p>
    <w:p w14:paraId="66AE022E" w14:textId="5D9D7C3A" w:rsidR="007D082B" w:rsidRDefault="0027248D" w:rsidP="0060718E">
      <w:pPr>
        <w:pStyle w:val="Myndatexti2"/>
        <w:rPr>
          <w:highlight w:val="yellow"/>
        </w:rPr>
      </w:pPr>
      <w:r w:rsidRPr="0027248D">
        <w:rPr>
          <w:b/>
          <w:bCs/>
        </w:rPr>
        <w:t>Tafla 4</w:t>
      </w:r>
      <w:r w:rsidR="007C14E2">
        <w:rPr>
          <w:b/>
          <w:bCs/>
        </w:rPr>
        <w:t>-</w:t>
      </w:r>
      <w:r w:rsidRPr="0027248D">
        <w:rPr>
          <w:b/>
          <w:bCs/>
        </w:rPr>
        <w:t>12:</w:t>
      </w:r>
      <w:r w:rsidRPr="0027248D">
        <w:t xml:space="preserve"> </w:t>
      </w:r>
      <w:r w:rsidR="0060718E">
        <w:br/>
      </w:r>
      <w:r w:rsidRPr="0027248D">
        <w:t xml:space="preserve">Kröfur til styrkleika </w:t>
      </w:r>
      <w:r w:rsidR="006D0B64">
        <w:t xml:space="preserve">ef 3. flokks efni er yfir mörkum </w:t>
      </w:r>
      <w:r w:rsidRPr="0027248D">
        <w:t>(Bg-stuðull)</w:t>
      </w:r>
    </w:p>
    <w:tbl>
      <w:tblPr>
        <w:tblStyle w:val="IRCAcolor"/>
        <w:tblW w:w="7088" w:type="dxa"/>
        <w:tblLook w:val="0660" w:firstRow="1" w:lastRow="1" w:firstColumn="0" w:lastColumn="0" w:noHBand="1" w:noVBand="1"/>
      </w:tblPr>
      <w:tblGrid>
        <w:gridCol w:w="2124"/>
        <w:gridCol w:w="2554"/>
        <w:gridCol w:w="2410"/>
      </w:tblGrid>
      <w:tr w:rsidR="001F55BA" w:rsidRPr="00BE7E08" w14:paraId="0CCE170E"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7A921C4" w14:textId="77777777" w:rsidR="001F55BA" w:rsidRPr="00C92521" w:rsidRDefault="001F55BA" w:rsidP="003A0F71">
            <w:pPr>
              <w:spacing w:line="260" w:lineRule="atLeast"/>
              <w:rPr>
                <w:szCs w:val="20"/>
              </w:rPr>
            </w:pPr>
            <w:r w:rsidRPr="00AB6D55">
              <w:t xml:space="preserve">Fjöldi þungra ökutækja </w:t>
            </w:r>
          </w:p>
        </w:tc>
        <w:tc>
          <w:tcPr>
            <w:tcW w:w="2554" w:type="dxa"/>
          </w:tcPr>
          <w:p w14:paraId="3E812C14" w14:textId="77777777" w:rsidR="001F55BA" w:rsidRPr="00937E69" w:rsidRDefault="001F55BA" w:rsidP="003A0F71">
            <w:pPr>
              <w:spacing w:line="260" w:lineRule="atLeast"/>
              <w:rPr>
                <w:lang w:val="is-IS"/>
              </w:rPr>
            </w:pPr>
            <w:r w:rsidRPr="00522685">
              <w:t>Ef 3. flokks efni er mjög ummyndað*</w:t>
            </w:r>
          </w:p>
        </w:tc>
        <w:tc>
          <w:tcPr>
            <w:tcW w:w="2410" w:type="dxa"/>
          </w:tcPr>
          <w:p w14:paraId="7C84C6DD" w14:textId="77777777" w:rsidR="001F55BA" w:rsidRPr="00937E69" w:rsidRDefault="001F55BA" w:rsidP="003A0F71">
            <w:pPr>
              <w:spacing w:line="260" w:lineRule="atLeast"/>
            </w:pPr>
            <w:r w:rsidRPr="00522685">
              <w:t>Ef 3. flokks efni er ferskt *</w:t>
            </w:r>
          </w:p>
        </w:tc>
      </w:tr>
      <w:tr w:rsidR="001F55BA" w:rsidRPr="00BE7E08" w14:paraId="28496AC8" w14:textId="77777777" w:rsidTr="003A0F71">
        <w:trPr>
          <w:trHeight w:val="170"/>
        </w:trPr>
        <w:tc>
          <w:tcPr>
            <w:tcW w:w="2124" w:type="dxa"/>
            <w:shd w:val="clear" w:color="auto" w:fill="FFFAEE" w:themeFill="background2"/>
          </w:tcPr>
          <w:p w14:paraId="595736D9" w14:textId="77777777" w:rsidR="001F55BA" w:rsidRPr="00C92521" w:rsidRDefault="001F55BA" w:rsidP="003A0F71">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01DFF69B" w14:textId="6C70D703" w:rsidR="001F55BA" w:rsidRPr="00E86633" w:rsidRDefault="00173ABA" w:rsidP="003A0F71">
            <w:pPr>
              <w:spacing w:line="260" w:lineRule="atLeast"/>
              <w:rPr>
                <w:b/>
                <w:bCs/>
              </w:rPr>
            </w:pPr>
            <w:r w:rsidRPr="00173ABA">
              <w:t>Bg stuðull</w:t>
            </w:r>
          </w:p>
        </w:tc>
        <w:tc>
          <w:tcPr>
            <w:tcW w:w="2410" w:type="dxa"/>
            <w:shd w:val="clear" w:color="auto" w:fill="FFFAEE" w:themeFill="background2"/>
          </w:tcPr>
          <w:p w14:paraId="08044EA3" w14:textId="67391CA9" w:rsidR="001F55BA" w:rsidRPr="009E3B1E" w:rsidRDefault="00173ABA" w:rsidP="003A0F71">
            <w:pPr>
              <w:spacing w:line="260" w:lineRule="atLeast"/>
            </w:pPr>
            <w:r w:rsidRPr="00173ABA">
              <w:t>Bg stuðull</w:t>
            </w:r>
          </w:p>
        </w:tc>
      </w:tr>
      <w:tr w:rsidR="003D270F" w:rsidRPr="00BE7E08" w14:paraId="6DAD1A07" w14:textId="77777777" w:rsidTr="003A0F71">
        <w:trPr>
          <w:trHeight w:val="170"/>
        </w:trPr>
        <w:tc>
          <w:tcPr>
            <w:tcW w:w="2124" w:type="dxa"/>
            <w:shd w:val="clear" w:color="auto" w:fill="FFFAEE" w:themeFill="background2"/>
          </w:tcPr>
          <w:p w14:paraId="23924188" w14:textId="77777777" w:rsidR="003D270F" w:rsidRPr="00A404F7" w:rsidRDefault="003D270F" w:rsidP="003D270F">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3CE8C28E" w14:textId="24B15FC5" w:rsidR="003D270F" w:rsidRPr="00C845C5" w:rsidRDefault="003D270F" w:rsidP="003D270F">
            <w:pPr>
              <w:spacing w:line="260" w:lineRule="atLeast"/>
            </w:pPr>
            <w:r w:rsidRPr="006F70CD">
              <w:sym w:font="Symbol" w:char="F0A3"/>
            </w:r>
            <w:r w:rsidRPr="003468B3">
              <w:t xml:space="preserve"> 8</w:t>
            </w:r>
          </w:p>
        </w:tc>
        <w:tc>
          <w:tcPr>
            <w:tcW w:w="2410" w:type="dxa"/>
            <w:shd w:val="clear" w:color="auto" w:fill="FFFFFF" w:themeFill="background1"/>
          </w:tcPr>
          <w:p w14:paraId="487C9000" w14:textId="2A534415" w:rsidR="003D270F" w:rsidRPr="00C845C5" w:rsidRDefault="003D270F" w:rsidP="003D270F">
            <w:pPr>
              <w:spacing w:line="260" w:lineRule="atLeast"/>
            </w:pPr>
            <w:r w:rsidRPr="006F70CD">
              <w:sym w:font="Symbol" w:char="F0A3"/>
            </w:r>
            <w:r w:rsidRPr="00703386">
              <w:t xml:space="preserve"> 14</w:t>
            </w:r>
          </w:p>
        </w:tc>
      </w:tr>
      <w:tr w:rsidR="003D270F" w:rsidRPr="00BE7E08" w14:paraId="1C9DDF43" w14:textId="77777777" w:rsidTr="003A0F71">
        <w:trPr>
          <w:trHeight w:val="170"/>
        </w:trPr>
        <w:tc>
          <w:tcPr>
            <w:tcW w:w="2124" w:type="dxa"/>
            <w:shd w:val="clear" w:color="auto" w:fill="FFFAEE" w:themeFill="background2"/>
          </w:tcPr>
          <w:p w14:paraId="24CC6A11"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510DDAD4" w14:textId="658BD243" w:rsidR="003D270F" w:rsidRPr="00442801" w:rsidRDefault="003D270F" w:rsidP="003D270F">
            <w:pPr>
              <w:spacing w:line="260" w:lineRule="atLeast"/>
            </w:pPr>
            <w:r w:rsidRPr="006F70CD">
              <w:sym w:font="Symbol" w:char="F0A3"/>
            </w:r>
            <w:r w:rsidRPr="003468B3">
              <w:t xml:space="preserve"> 10</w:t>
            </w:r>
          </w:p>
        </w:tc>
        <w:tc>
          <w:tcPr>
            <w:tcW w:w="2410" w:type="dxa"/>
            <w:shd w:val="clear" w:color="auto" w:fill="FFFFFF" w:themeFill="background1"/>
          </w:tcPr>
          <w:p w14:paraId="1B90C9E4" w14:textId="407F52B7" w:rsidR="003D270F" w:rsidRPr="00414172" w:rsidRDefault="003D270F" w:rsidP="003D270F">
            <w:pPr>
              <w:spacing w:line="260" w:lineRule="atLeast"/>
            </w:pPr>
            <w:r w:rsidRPr="006F70CD">
              <w:sym w:font="Symbol" w:char="F0A3"/>
            </w:r>
            <w:r w:rsidRPr="00703386">
              <w:t xml:space="preserve"> 16</w:t>
            </w:r>
          </w:p>
        </w:tc>
      </w:tr>
      <w:tr w:rsidR="003D270F" w:rsidRPr="00BE7E08" w14:paraId="7E84B552" w14:textId="77777777" w:rsidTr="003A0F71">
        <w:trPr>
          <w:trHeight w:val="170"/>
        </w:trPr>
        <w:tc>
          <w:tcPr>
            <w:tcW w:w="2124" w:type="dxa"/>
            <w:shd w:val="clear" w:color="auto" w:fill="FFFAEE" w:themeFill="background2"/>
          </w:tcPr>
          <w:p w14:paraId="6F8ABFFD"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8F44505" w14:textId="00892D47" w:rsidR="003D270F" w:rsidRPr="00442801" w:rsidRDefault="003D270F" w:rsidP="003D270F">
            <w:pPr>
              <w:spacing w:line="260" w:lineRule="atLeast"/>
            </w:pPr>
            <w:r w:rsidRPr="006F70CD">
              <w:sym w:font="Symbol" w:char="F0A3"/>
            </w:r>
            <w:r w:rsidRPr="003468B3">
              <w:t xml:space="preserve"> 12</w:t>
            </w:r>
          </w:p>
        </w:tc>
        <w:tc>
          <w:tcPr>
            <w:tcW w:w="2410" w:type="dxa"/>
            <w:shd w:val="clear" w:color="auto" w:fill="FFFFFF" w:themeFill="background1"/>
          </w:tcPr>
          <w:p w14:paraId="0E08B141" w14:textId="42E53F61" w:rsidR="003D270F" w:rsidRPr="00414172" w:rsidRDefault="003D270F" w:rsidP="003D270F">
            <w:pPr>
              <w:spacing w:line="260" w:lineRule="atLeast"/>
            </w:pPr>
            <w:r w:rsidRPr="006F70CD">
              <w:sym w:font="Symbol" w:char="F0A3"/>
            </w:r>
            <w:r w:rsidRPr="00703386">
              <w:t xml:space="preserve"> 16</w:t>
            </w:r>
          </w:p>
        </w:tc>
      </w:tr>
      <w:tr w:rsidR="003D270F" w:rsidRPr="00BE7E08" w14:paraId="3052BC32" w14:textId="77777777" w:rsidTr="003A0F71">
        <w:trPr>
          <w:trHeight w:val="170"/>
        </w:trPr>
        <w:tc>
          <w:tcPr>
            <w:tcW w:w="2124" w:type="dxa"/>
            <w:shd w:val="clear" w:color="auto" w:fill="FFFAEE" w:themeFill="background2"/>
          </w:tcPr>
          <w:p w14:paraId="442CF929" w14:textId="77777777" w:rsidR="003D270F" w:rsidRPr="006F70CD" w:rsidRDefault="003D270F" w:rsidP="003D270F">
            <w:pPr>
              <w:spacing w:line="260" w:lineRule="atLeast"/>
              <w:rPr>
                <w:sz w:val="24"/>
                <w:szCs w:val="24"/>
              </w:rPr>
            </w:pPr>
            <w:r w:rsidRPr="004B39BD">
              <w:t>&lt; 10</w:t>
            </w:r>
          </w:p>
        </w:tc>
        <w:tc>
          <w:tcPr>
            <w:tcW w:w="2554" w:type="dxa"/>
            <w:shd w:val="clear" w:color="auto" w:fill="FFFFFF" w:themeFill="background1"/>
          </w:tcPr>
          <w:p w14:paraId="0C5F62CE" w14:textId="2BEAF574" w:rsidR="003D270F" w:rsidRPr="00442801" w:rsidRDefault="003D270F" w:rsidP="003D270F">
            <w:pPr>
              <w:spacing w:line="260" w:lineRule="atLeast"/>
            </w:pPr>
            <w:r w:rsidRPr="006F70CD">
              <w:sym w:font="Symbol" w:char="F0A3"/>
            </w:r>
            <w:r w:rsidRPr="003468B3">
              <w:t xml:space="preserve"> 14</w:t>
            </w:r>
          </w:p>
        </w:tc>
        <w:tc>
          <w:tcPr>
            <w:tcW w:w="2410" w:type="dxa"/>
            <w:shd w:val="clear" w:color="auto" w:fill="FFFFFF" w:themeFill="background1"/>
          </w:tcPr>
          <w:p w14:paraId="425E2232" w14:textId="48845DFA" w:rsidR="003D270F" w:rsidRPr="00414172" w:rsidRDefault="003D270F" w:rsidP="003D270F">
            <w:pPr>
              <w:spacing w:line="260" w:lineRule="atLeast"/>
            </w:pPr>
            <w:r w:rsidRPr="006F70CD">
              <w:sym w:font="Symbol" w:char="F0A3"/>
            </w:r>
            <w:r w:rsidRPr="00703386">
              <w:t xml:space="preserve"> 20</w:t>
            </w:r>
          </w:p>
        </w:tc>
      </w:tr>
    </w:tbl>
    <w:p w14:paraId="57274909" w14:textId="286BE866" w:rsidR="00F4591A" w:rsidRDefault="00F4591A" w:rsidP="0044127B">
      <w:pPr>
        <w:tabs>
          <w:tab w:val="clear" w:pos="454"/>
          <w:tab w:val="clear" w:pos="1077"/>
          <w:tab w:val="clear" w:pos="2155"/>
        </w:tabs>
        <w:snapToGrid/>
        <w:spacing w:after="160" w:line="259" w:lineRule="auto"/>
        <w:rPr>
          <w:highlight w:val="yellow"/>
          <w:lang w:val="is-IS"/>
        </w:rPr>
      </w:pPr>
    </w:p>
    <w:p w14:paraId="128BDCE2" w14:textId="77777777" w:rsidR="00943341" w:rsidRPr="00943341" w:rsidRDefault="00943341" w:rsidP="009E781B">
      <w:pPr>
        <w:pStyle w:val="undirkafli"/>
      </w:pPr>
      <w:bookmarkStart w:id="29" w:name="_Toc94166630"/>
      <w:r w:rsidRPr="00943341">
        <w:t>4.5.2</w:t>
      </w:r>
      <w:r w:rsidRPr="00943341">
        <w:tab/>
        <w:t>Kröfur til efnismassa</w:t>
      </w:r>
      <w:bookmarkEnd w:id="29"/>
    </w:p>
    <w:p w14:paraId="1AA587C5" w14:textId="77777777" w:rsidR="00943341" w:rsidRPr="00943341" w:rsidRDefault="00943341" w:rsidP="009E781B">
      <w:pPr>
        <w:pStyle w:val="Skletruundirfyrirsgn"/>
      </w:pPr>
      <w:r w:rsidRPr="00943341">
        <w:t>Proctorpróf</w:t>
      </w:r>
    </w:p>
    <w:p w14:paraId="1A4EAB36" w14:textId="183E3E5C"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Rúmþyngdarmælingar úr proctorprófi má nota sem mælikvarða á þjöppun, með því að bera þær saman við rúmþyngdir mældar með geislamælingum (Troxler) eða sandkeilu aðferð. Sandkeilupróf og geislamælingar eru hins vegar ekki gerðar á grófkorna efni, þannig að notkunin takmarkast við að efnið í styrktarlaginu sé með hámarks kornastærð milli 25 og 30 mm og fyrir vikið koma þessi próf ekki oft til greina. Þó ber að geta þess að geislamælingar hafa stundum verið gerðar á efni með allt að 50 mm kornastærð. Ef miðað er við proctorpróf telst efnið nægilega þjappað þegar útlögð þurr rúmþyngd þess er hærri en rúmþyngd sem </w:t>
      </w:r>
      <w:r w:rsidR="009D36F3">
        <w:rPr>
          <w:lang w:val="is-IS"/>
        </w:rPr>
        <w:t>jafngildir</w:t>
      </w:r>
      <w:r w:rsidRPr="00943341">
        <w:rPr>
          <w:lang w:val="is-IS"/>
        </w:rPr>
        <w:t xml:space="preserve"> 95% af hæstu rúmþyngd við Modified Proctor þjöppun. Frávik einstakra rúmþyngdaprófa til lækkunar </w:t>
      </w:r>
      <w:r w:rsidR="009D36F3">
        <w:rPr>
          <w:lang w:val="is-IS"/>
        </w:rPr>
        <w:t>má</w:t>
      </w:r>
      <w:r w:rsidRPr="00943341">
        <w:rPr>
          <w:lang w:val="is-IS"/>
        </w:rPr>
        <w:t xml:space="preserve"> vera mest 2%.</w:t>
      </w:r>
    </w:p>
    <w:p w14:paraId="570AEB11" w14:textId="7777777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Í þeim tilvikum sem proctorprófið bendir til að þjöppun efnisins sé háð rakainnihaldi þess, eru niðurstöður þess notaðar til að ákveða við hvaða rakastig skal þjappa </w:t>
      </w:r>
      <w:r w:rsidRPr="00943341">
        <w:rPr>
          <w:lang w:val="is-IS"/>
        </w:rPr>
        <w:lastRenderedPageBreak/>
        <w:t>styrktarlagið. Er þá miðað við lægra gildið af tveimur; hagstæðasta rakastiginu (W</w:t>
      </w:r>
      <w:r w:rsidRPr="00F32E88">
        <w:rPr>
          <w:vertAlign w:val="subscript"/>
          <w:lang w:val="is-IS"/>
        </w:rPr>
        <w:t>obt</w:t>
      </w:r>
      <w:r w:rsidRPr="00943341">
        <w:rPr>
          <w:lang w:val="is-IS"/>
        </w:rPr>
        <w:t>), sem er það rakastig sem gefur hæsta þurra rúmþyngd við proctorþjöppun, eða rakastig sem er þremur prósentum lægra en mettunarrakinn samkvæmt proctorprófinu (W</w:t>
      </w:r>
      <w:r w:rsidRPr="00F32E88">
        <w:rPr>
          <w:vertAlign w:val="subscript"/>
          <w:lang w:val="is-IS"/>
        </w:rPr>
        <w:t>mettað</w:t>
      </w:r>
      <w:r w:rsidRPr="00943341">
        <w:rPr>
          <w:lang w:val="is-IS"/>
        </w:rPr>
        <w:t xml:space="preserve"> - 3%). Æskilegt er að þessar niðurstöður liggi fyrir á hönnunarstigi.</w:t>
      </w:r>
    </w:p>
    <w:p w14:paraId="58E8CAB5" w14:textId="5A24ACE8" w:rsidR="00943341" w:rsidRPr="007C14E2" w:rsidRDefault="00943341" w:rsidP="00943341">
      <w:pPr>
        <w:tabs>
          <w:tab w:val="clear" w:pos="454"/>
          <w:tab w:val="clear" w:pos="1077"/>
          <w:tab w:val="clear" w:pos="2155"/>
        </w:tabs>
        <w:snapToGrid/>
        <w:spacing w:after="160" w:line="259" w:lineRule="auto"/>
        <w:rPr>
          <w:i/>
          <w:iCs/>
          <w:sz w:val="18"/>
          <w:szCs w:val="18"/>
          <w:lang w:val="is-IS"/>
        </w:rPr>
      </w:pPr>
      <w:r w:rsidRPr="007C14E2">
        <w:rPr>
          <w:i/>
          <w:iCs/>
          <w:sz w:val="18"/>
          <w:szCs w:val="18"/>
          <w:lang w:val="is-IS"/>
        </w:rPr>
        <w:t>ATH: Í framleiðslustaðli, ÍST EN 13285, kemur fram að ákveða skal þurra rúmþyngd og heppilegasta rakastig (</w:t>
      </w:r>
      <w:r w:rsidR="007C14E2" w:rsidRPr="007C14E2">
        <w:rPr>
          <w:i/>
          <w:iCs/>
          <w:sz w:val="18"/>
          <w:szCs w:val="18"/>
          <w:lang w:val="is-IS"/>
        </w:rPr>
        <w:t xml:space="preserve">e. </w:t>
      </w:r>
      <w:r w:rsidRPr="007C14E2">
        <w:rPr>
          <w:i/>
          <w:iCs/>
          <w:sz w:val="18"/>
          <w:szCs w:val="18"/>
          <w:lang w:val="is-IS"/>
        </w:rPr>
        <w:t xml:space="preserve">optimal water content) efnisins við þjöppun, en þessa þætti má mæla með proctorprófi. </w:t>
      </w:r>
    </w:p>
    <w:p w14:paraId="75B5724B" w14:textId="77777777" w:rsidR="00943341" w:rsidRPr="007C14E2" w:rsidRDefault="00943341" w:rsidP="009E781B">
      <w:pPr>
        <w:pStyle w:val="Skletruundirfyrirsgn"/>
      </w:pPr>
      <w:r w:rsidRPr="007C14E2">
        <w:t>CBR-próf</w:t>
      </w:r>
    </w:p>
    <w:p w14:paraId="4CEEA0B4" w14:textId="7B93160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Ef ákveðið hefur verið, samanber flæðirit á mynd 4-2, að meta hvort efni er hæft í styrktarlag </w:t>
      </w:r>
      <w:r w:rsidRPr="009D36F3">
        <w:rPr>
          <w:lang w:val="is-IS"/>
        </w:rPr>
        <w:t>með því að gera CBR-próf, er krafan sú að efni má nota í efr</w:t>
      </w:r>
      <w:r w:rsidR="009D36F3" w:rsidRPr="009D36F3">
        <w:rPr>
          <w:lang w:val="is-IS"/>
        </w:rPr>
        <w:t>i hluta</w:t>
      </w:r>
      <w:r w:rsidRPr="009D36F3">
        <w:rPr>
          <w:lang w:val="is-IS"/>
        </w:rPr>
        <w:t xml:space="preserve"> styrktarlag</w:t>
      </w:r>
      <w:r w:rsidR="009D36F3" w:rsidRPr="009D36F3">
        <w:rPr>
          <w:lang w:val="is-IS"/>
        </w:rPr>
        <w:t>s</w:t>
      </w:r>
      <w:r w:rsidRPr="009D36F3">
        <w:rPr>
          <w:lang w:val="is-IS"/>
        </w:rPr>
        <w:t xml:space="preserve"> ef CBR gildið mælist hærra en 40% við þurra rúmþyngd sem svarar til 95% af hæstu þurru rúmþyngd við Modified-Proctor þjöppun. Sama gildir fyrir efni sem nota á í neðri hlutann (sjá</w:t>
      </w:r>
      <w:r w:rsidRPr="00943341">
        <w:rPr>
          <w:lang w:val="is-IS"/>
        </w:rPr>
        <w:t xml:space="preserve"> einnig kafla 4.5.1), ef CBR gildið mælist hærra en 20%, sjá töflu 4-13.</w:t>
      </w:r>
    </w:p>
    <w:p w14:paraId="4EBF5277" w14:textId="0BE67ED2" w:rsidR="000535AB" w:rsidRDefault="00943341" w:rsidP="0060718E">
      <w:pPr>
        <w:pStyle w:val="Myndatexti2"/>
      </w:pPr>
      <w:r w:rsidRPr="007C14E2">
        <w:rPr>
          <w:b/>
          <w:bCs/>
        </w:rPr>
        <w:t>Tafla 4</w:t>
      </w:r>
      <w:r w:rsidR="007C14E2">
        <w:rPr>
          <w:b/>
          <w:bCs/>
        </w:rPr>
        <w:t>-</w:t>
      </w:r>
      <w:r w:rsidRPr="007C14E2">
        <w:rPr>
          <w:b/>
          <w:bCs/>
        </w:rPr>
        <w:t>13:</w:t>
      </w:r>
      <w:r w:rsidRPr="00943341">
        <w:t xml:space="preserve"> </w:t>
      </w:r>
      <w:r w:rsidR="0060718E">
        <w:br/>
      </w:r>
      <w:r w:rsidRPr="00943341">
        <w:t>Kröfur til CBR-gilda, ef efni uppfyllir ekki kröfur um kornadreifingu</w:t>
      </w:r>
    </w:p>
    <w:tbl>
      <w:tblPr>
        <w:tblStyle w:val="IRCAcolor"/>
        <w:tblW w:w="2552" w:type="dxa"/>
        <w:tblLook w:val="0660" w:firstRow="1" w:lastRow="1" w:firstColumn="0" w:lastColumn="0" w:noHBand="1" w:noVBand="1"/>
      </w:tblPr>
      <w:tblGrid>
        <w:gridCol w:w="1701"/>
        <w:gridCol w:w="851"/>
      </w:tblGrid>
      <w:tr w:rsidR="00822F59" w:rsidRPr="00BE7E08" w14:paraId="06FD758E" w14:textId="77777777" w:rsidTr="00822F59">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1CBF7554" w14:textId="1616BE48" w:rsidR="00822F59" w:rsidRPr="00C92521" w:rsidRDefault="00822F59" w:rsidP="00822F59">
            <w:pPr>
              <w:spacing w:line="260" w:lineRule="atLeast"/>
              <w:rPr>
                <w:szCs w:val="20"/>
              </w:rPr>
            </w:pPr>
            <w:r w:rsidRPr="0070795E">
              <w:t>Styrktarlag</w:t>
            </w:r>
          </w:p>
        </w:tc>
        <w:tc>
          <w:tcPr>
            <w:tcW w:w="851" w:type="dxa"/>
          </w:tcPr>
          <w:p w14:paraId="7804C8D1" w14:textId="2B6B8712" w:rsidR="00822F59" w:rsidRPr="00937E69" w:rsidRDefault="00822F59" w:rsidP="00822F59">
            <w:pPr>
              <w:spacing w:line="260" w:lineRule="atLeast"/>
              <w:rPr>
                <w:lang w:val="is-IS"/>
              </w:rPr>
            </w:pPr>
            <w:r w:rsidRPr="00B07E37">
              <w:t>CBR</w:t>
            </w:r>
          </w:p>
        </w:tc>
      </w:tr>
      <w:tr w:rsidR="00822F59" w:rsidRPr="00BE7E08" w14:paraId="63A577A3" w14:textId="77777777" w:rsidTr="00822F59">
        <w:trPr>
          <w:trHeight w:val="170"/>
        </w:trPr>
        <w:tc>
          <w:tcPr>
            <w:tcW w:w="1701" w:type="dxa"/>
            <w:shd w:val="clear" w:color="auto" w:fill="FFFAEE" w:themeFill="background2"/>
          </w:tcPr>
          <w:p w14:paraId="2198E261" w14:textId="53768E5C" w:rsidR="00822F59" w:rsidRPr="009D36F3" w:rsidRDefault="00822F59" w:rsidP="00822F59">
            <w:pPr>
              <w:spacing w:line="260" w:lineRule="atLeast"/>
              <w:rPr>
                <w:i/>
                <w:iCs/>
              </w:rPr>
            </w:pPr>
            <w:r w:rsidRPr="009D36F3">
              <w:t>Efri hluti</w:t>
            </w:r>
          </w:p>
        </w:tc>
        <w:tc>
          <w:tcPr>
            <w:tcW w:w="851" w:type="dxa"/>
            <w:shd w:val="clear" w:color="auto" w:fill="FFFFFF" w:themeFill="background1"/>
          </w:tcPr>
          <w:p w14:paraId="01317630" w14:textId="6DE1211A" w:rsidR="00822F59" w:rsidRPr="00C845C5" w:rsidRDefault="00822F59" w:rsidP="00822F59">
            <w:pPr>
              <w:spacing w:line="260" w:lineRule="atLeast"/>
            </w:pPr>
            <w:r w:rsidRPr="00B07E37">
              <w:t>&gt; 40</w:t>
            </w:r>
          </w:p>
        </w:tc>
      </w:tr>
      <w:tr w:rsidR="00822F59" w:rsidRPr="00BE7E08" w14:paraId="27D36004" w14:textId="77777777" w:rsidTr="00822F59">
        <w:trPr>
          <w:trHeight w:val="170"/>
        </w:trPr>
        <w:tc>
          <w:tcPr>
            <w:tcW w:w="1701" w:type="dxa"/>
            <w:shd w:val="clear" w:color="auto" w:fill="FFFAEE" w:themeFill="background2"/>
          </w:tcPr>
          <w:p w14:paraId="5DEB85CC" w14:textId="69013B0D" w:rsidR="00822F59" w:rsidRPr="009D36F3" w:rsidRDefault="00822F59" w:rsidP="00822F59">
            <w:pPr>
              <w:spacing w:line="260" w:lineRule="atLeast"/>
              <w:rPr>
                <w:sz w:val="24"/>
                <w:szCs w:val="24"/>
              </w:rPr>
            </w:pPr>
            <w:r w:rsidRPr="009D36F3">
              <w:t>Neðri hluti</w:t>
            </w:r>
          </w:p>
        </w:tc>
        <w:tc>
          <w:tcPr>
            <w:tcW w:w="851" w:type="dxa"/>
            <w:shd w:val="clear" w:color="auto" w:fill="FFFFFF" w:themeFill="background1"/>
          </w:tcPr>
          <w:p w14:paraId="2F78DE4B" w14:textId="0BA354D9" w:rsidR="00822F59" w:rsidRPr="00442801" w:rsidRDefault="00822F59" w:rsidP="00822F59">
            <w:pPr>
              <w:spacing w:line="260" w:lineRule="atLeast"/>
            </w:pPr>
            <w:r w:rsidRPr="00B07E37">
              <w:t>&gt; 20</w:t>
            </w:r>
          </w:p>
        </w:tc>
      </w:tr>
    </w:tbl>
    <w:p w14:paraId="56AED435" w14:textId="77777777" w:rsidR="006279E6" w:rsidRPr="006279E6" w:rsidRDefault="006279E6" w:rsidP="006279E6">
      <w:pPr>
        <w:tabs>
          <w:tab w:val="clear" w:pos="454"/>
          <w:tab w:val="clear" w:pos="1077"/>
          <w:tab w:val="clear" w:pos="2155"/>
        </w:tabs>
        <w:snapToGrid/>
        <w:spacing w:before="240" w:after="160" w:line="259" w:lineRule="auto"/>
        <w:rPr>
          <w:lang w:val="is-IS"/>
        </w:rPr>
      </w:pPr>
      <w:r w:rsidRPr="006279E6">
        <w:rPr>
          <w:lang w:val="is-IS"/>
        </w:rPr>
        <w:t>Þó efnið sé of gróft fyrir CBR-próf (meira en 30% grófara en 22,4 mm) má heimila notkun þess ef fínni hluti þess (sá sem prófaður er í CBR-prófinu) uppfyllir ofanskráðar kröfur. Hins vegar er rétt að taka fram að samkvæmt staðli er ekki gert ráð fyrir að gera CBR próf á svo grófu efni.</w:t>
      </w:r>
    </w:p>
    <w:p w14:paraId="0C0FE07B" w14:textId="77777777" w:rsidR="006279E6" w:rsidRPr="006279E6" w:rsidRDefault="006279E6" w:rsidP="006279E6">
      <w:pPr>
        <w:tabs>
          <w:tab w:val="clear" w:pos="454"/>
          <w:tab w:val="clear" w:pos="1077"/>
          <w:tab w:val="clear" w:pos="2155"/>
        </w:tabs>
        <w:snapToGrid/>
        <w:spacing w:after="160" w:line="259" w:lineRule="auto"/>
        <w:rPr>
          <w:i/>
          <w:iCs/>
          <w:sz w:val="18"/>
          <w:szCs w:val="18"/>
          <w:lang w:val="is-IS"/>
        </w:rPr>
      </w:pPr>
      <w:r w:rsidRPr="006279E6">
        <w:rPr>
          <w:i/>
          <w:iCs/>
          <w:sz w:val="18"/>
          <w:szCs w:val="18"/>
          <w:lang w:val="is-IS"/>
        </w:rPr>
        <w:t>ATH: Í framleiðslustaðli, ÍST EN 13285 eru engar kröfur um niðurstöður CBR-prófa.</w:t>
      </w:r>
    </w:p>
    <w:p w14:paraId="58237F63" w14:textId="77777777" w:rsidR="006279E6" w:rsidRPr="006279E6" w:rsidRDefault="006279E6" w:rsidP="006A67AF">
      <w:pPr>
        <w:pStyle w:val="Skletruundirfyrirsgn"/>
      </w:pPr>
      <w:r w:rsidRPr="006279E6">
        <w:t>Plötupróf í stórum stálhólki</w:t>
      </w:r>
    </w:p>
    <w:p w14:paraId="64DAD559" w14:textId="0A004D8E" w:rsidR="006279E6" w:rsidRPr="006279E6" w:rsidRDefault="006279E6" w:rsidP="006279E6">
      <w:pPr>
        <w:tabs>
          <w:tab w:val="clear" w:pos="454"/>
          <w:tab w:val="clear" w:pos="1077"/>
          <w:tab w:val="clear" w:pos="2155"/>
        </w:tabs>
        <w:snapToGrid/>
        <w:spacing w:after="160" w:line="259" w:lineRule="auto"/>
        <w:rPr>
          <w:lang w:val="is-IS"/>
        </w:rPr>
      </w:pPr>
      <w:r w:rsidRPr="006279E6">
        <w:rPr>
          <w:lang w:val="is-IS"/>
        </w:rPr>
        <w:t xml:space="preserve">Ef ákveðið hefur verið, samanber flæðirit á mynd 4-2, að meta hvort efni er hæft í styrktarlag, með því að gera plötupróf í stórum stálhólki, er krafan sú að E2 sé hærra en 120 MPa fyrir </w:t>
      </w:r>
      <w:r w:rsidRPr="003D0260">
        <w:rPr>
          <w:lang w:val="is-IS"/>
        </w:rPr>
        <w:t>efni í efr</w:t>
      </w:r>
      <w:r w:rsidR="00F573FF">
        <w:rPr>
          <w:lang w:val="is-IS"/>
        </w:rPr>
        <w:t>i hluta</w:t>
      </w:r>
      <w:r w:rsidRPr="003D0260">
        <w:rPr>
          <w:lang w:val="is-IS"/>
        </w:rPr>
        <w:t xml:space="preserve"> styrktarlag</w:t>
      </w:r>
      <w:r w:rsidR="00F573FF">
        <w:rPr>
          <w:lang w:val="is-IS"/>
        </w:rPr>
        <w:t>s</w:t>
      </w:r>
      <w:r w:rsidRPr="003D0260">
        <w:rPr>
          <w:lang w:val="is-IS"/>
        </w:rPr>
        <w:t>, en 65 MPa fyrir efni í neðri hluta þess, sj</w:t>
      </w:r>
      <w:r w:rsidRPr="006279E6">
        <w:rPr>
          <w:lang w:val="is-IS"/>
        </w:rPr>
        <w:t>á töflu 4-14.</w:t>
      </w:r>
    </w:p>
    <w:p w14:paraId="04A9B4CD" w14:textId="11997FD6" w:rsidR="00822F59" w:rsidRDefault="006279E6" w:rsidP="0060718E">
      <w:pPr>
        <w:pStyle w:val="Myndatexti2"/>
        <w:rPr>
          <w:highlight w:val="yellow"/>
        </w:rPr>
      </w:pPr>
      <w:r w:rsidRPr="001D4ED1">
        <w:rPr>
          <w:b/>
          <w:bCs/>
        </w:rPr>
        <w:t>Tafla 4</w:t>
      </w:r>
      <w:r w:rsidR="00FB7C9A">
        <w:rPr>
          <w:b/>
          <w:bCs/>
        </w:rPr>
        <w:t>-</w:t>
      </w:r>
      <w:r w:rsidRPr="001D4ED1">
        <w:rPr>
          <w:b/>
          <w:bCs/>
        </w:rPr>
        <w:t>14:</w:t>
      </w:r>
      <w:r w:rsidRPr="006279E6">
        <w:t xml:space="preserve"> </w:t>
      </w:r>
      <w:r w:rsidR="0060718E">
        <w:br/>
      </w:r>
      <w:r w:rsidRPr="006279E6">
        <w:t>Kröfur til E2 mældu í stórum stálhólki, ef efni uppfyllir ekki kröfur um kornadreifingu</w:t>
      </w:r>
    </w:p>
    <w:tbl>
      <w:tblPr>
        <w:tblStyle w:val="IRCAcolor"/>
        <w:tblW w:w="2552" w:type="dxa"/>
        <w:tblLook w:val="0660" w:firstRow="1" w:lastRow="1" w:firstColumn="0" w:lastColumn="0" w:noHBand="1" w:noVBand="1"/>
      </w:tblPr>
      <w:tblGrid>
        <w:gridCol w:w="1701"/>
        <w:gridCol w:w="851"/>
      </w:tblGrid>
      <w:tr w:rsidR="00767738" w:rsidRPr="00BE7E08" w14:paraId="27F3B9AF"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3FF4F5F3" w14:textId="77777777" w:rsidR="00767738" w:rsidRPr="00C92521" w:rsidRDefault="00767738" w:rsidP="00767738">
            <w:pPr>
              <w:spacing w:line="260" w:lineRule="atLeast"/>
              <w:rPr>
                <w:szCs w:val="20"/>
              </w:rPr>
            </w:pPr>
            <w:r w:rsidRPr="0070795E">
              <w:t>Styrktarlag</w:t>
            </w:r>
          </w:p>
        </w:tc>
        <w:tc>
          <w:tcPr>
            <w:tcW w:w="851" w:type="dxa"/>
          </w:tcPr>
          <w:p w14:paraId="338C49B0" w14:textId="61AF6A2A" w:rsidR="00767738" w:rsidRPr="00937E69" w:rsidRDefault="00767738" w:rsidP="00767738">
            <w:pPr>
              <w:spacing w:line="260" w:lineRule="atLeast"/>
              <w:rPr>
                <w:lang w:val="is-IS"/>
              </w:rPr>
            </w:pPr>
            <w:r w:rsidRPr="002F6332">
              <w:t>E2</w:t>
            </w:r>
          </w:p>
        </w:tc>
      </w:tr>
      <w:tr w:rsidR="00767738" w:rsidRPr="00BE7E08" w14:paraId="3CBB1FB3" w14:textId="77777777" w:rsidTr="003A0F71">
        <w:trPr>
          <w:trHeight w:val="170"/>
        </w:trPr>
        <w:tc>
          <w:tcPr>
            <w:tcW w:w="1701" w:type="dxa"/>
            <w:shd w:val="clear" w:color="auto" w:fill="FFFAEE" w:themeFill="background2"/>
          </w:tcPr>
          <w:p w14:paraId="4C2732C2" w14:textId="77777777" w:rsidR="00767738" w:rsidRPr="009D36F3" w:rsidRDefault="00767738" w:rsidP="00767738">
            <w:pPr>
              <w:spacing w:line="260" w:lineRule="atLeast"/>
              <w:rPr>
                <w:i/>
                <w:iCs/>
              </w:rPr>
            </w:pPr>
            <w:r w:rsidRPr="009D36F3">
              <w:t>Efri hluti</w:t>
            </w:r>
          </w:p>
        </w:tc>
        <w:tc>
          <w:tcPr>
            <w:tcW w:w="851" w:type="dxa"/>
            <w:shd w:val="clear" w:color="auto" w:fill="FFFFFF" w:themeFill="background1"/>
          </w:tcPr>
          <w:p w14:paraId="16D3218F" w14:textId="1245BE58" w:rsidR="00767738" w:rsidRPr="00C845C5" w:rsidRDefault="00767738" w:rsidP="00767738">
            <w:pPr>
              <w:spacing w:line="260" w:lineRule="atLeast"/>
            </w:pPr>
            <w:r w:rsidRPr="002F6332">
              <w:t>&gt; 120</w:t>
            </w:r>
          </w:p>
        </w:tc>
      </w:tr>
      <w:tr w:rsidR="00767738" w:rsidRPr="00BE7E08" w14:paraId="1D824F54" w14:textId="77777777" w:rsidTr="003A0F71">
        <w:trPr>
          <w:trHeight w:val="170"/>
        </w:trPr>
        <w:tc>
          <w:tcPr>
            <w:tcW w:w="1701" w:type="dxa"/>
            <w:shd w:val="clear" w:color="auto" w:fill="FFFAEE" w:themeFill="background2"/>
          </w:tcPr>
          <w:p w14:paraId="71BBEB11" w14:textId="77777777" w:rsidR="00767738" w:rsidRPr="009D36F3" w:rsidRDefault="00767738" w:rsidP="00767738">
            <w:pPr>
              <w:spacing w:line="260" w:lineRule="atLeast"/>
              <w:rPr>
                <w:sz w:val="24"/>
                <w:szCs w:val="24"/>
              </w:rPr>
            </w:pPr>
            <w:r w:rsidRPr="009D36F3">
              <w:t>Neðri hluti</w:t>
            </w:r>
          </w:p>
        </w:tc>
        <w:tc>
          <w:tcPr>
            <w:tcW w:w="851" w:type="dxa"/>
            <w:shd w:val="clear" w:color="auto" w:fill="FFFFFF" w:themeFill="background1"/>
          </w:tcPr>
          <w:p w14:paraId="5135F199" w14:textId="6408C308" w:rsidR="00767738" w:rsidRPr="00442801" w:rsidRDefault="00767738" w:rsidP="00767738">
            <w:pPr>
              <w:spacing w:line="260" w:lineRule="atLeast"/>
            </w:pPr>
            <w:r w:rsidRPr="002F6332">
              <w:t>&gt; 65</w:t>
            </w:r>
          </w:p>
        </w:tc>
      </w:tr>
    </w:tbl>
    <w:p w14:paraId="723DC82F" w14:textId="48ABF33D" w:rsidR="00F4591A" w:rsidRPr="00703B25" w:rsidRDefault="00703B25" w:rsidP="00703B25">
      <w:pPr>
        <w:tabs>
          <w:tab w:val="clear" w:pos="454"/>
          <w:tab w:val="clear" w:pos="1077"/>
          <w:tab w:val="clear" w:pos="2155"/>
        </w:tabs>
        <w:snapToGrid/>
        <w:spacing w:before="240" w:after="160" w:line="259" w:lineRule="auto"/>
        <w:rPr>
          <w:i/>
          <w:iCs/>
          <w:sz w:val="18"/>
          <w:szCs w:val="18"/>
          <w:lang w:val="is-IS"/>
        </w:rPr>
      </w:pPr>
      <w:r w:rsidRPr="00703B25">
        <w:rPr>
          <w:i/>
          <w:iCs/>
          <w:sz w:val="18"/>
          <w:szCs w:val="18"/>
          <w:lang w:val="is-IS"/>
        </w:rPr>
        <w:t>ATH: Þetta próf er ekki til sem Evrópustaðall þannig að í Evrópustöðlum er því ekki að finna kröfur til niðurstöðu þess</w:t>
      </w:r>
      <w:r w:rsidR="00F573FF">
        <w:rPr>
          <w:i/>
          <w:iCs/>
          <w:sz w:val="18"/>
          <w:szCs w:val="18"/>
          <w:lang w:val="is-IS"/>
        </w:rPr>
        <w:t>.</w:t>
      </w:r>
    </w:p>
    <w:p w14:paraId="74DC5241" w14:textId="3CD5A1BC" w:rsidR="00703B25" w:rsidRDefault="00703B25">
      <w:pPr>
        <w:tabs>
          <w:tab w:val="clear" w:pos="454"/>
          <w:tab w:val="clear" w:pos="1077"/>
          <w:tab w:val="clear" w:pos="2155"/>
        </w:tabs>
        <w:snapToGrid/>
        <w:spacing w:after="160" w:line="259" w:lineRule="auto"/>
        <w:rPr>
          <w:lang w:val="is-IS"/>
        </w:rPr>
      </w:pPr>
      <w:r>
        <w:rPr>
          <w:lang w:val="is-IS"/>
        </w:rPr>
        <w:br w:type="page"/>
      </w:r>
    </w:p>
    <w:p w14:paraId="681F96A4" w14:textId="77777777" w:rsidR="00E932D0" w:rsidRPr="00E932D0" w:rsidRDefault="00E932D0" w:rsidP="009E781B">
      <w:pPr>
        <w:pStyle w:val="undirkafli"/>
        <w:spacing w:before="0"/>
      </w:pPr>
      <w:bookmarkStart w:id="30" w:name="_Toc94166631"/>
      <w:r w:rsidRPr="00E932D0">
        <w:lastRenderedPageBreak/>
        <w:t>4.5.3</w:t>
      </w:r>
      <w:r w:rsidRPr="00E932D0">
        <w:tab/>
        <w:t>Kröfur við framkvæmd</w:t>
      </w:r>
      <w:bookmarkEnd w:id="30"/>
    </w:p>
    <w:p w14:paraId="1EE2F948" w14:textId="385E58DA" w:rsidR="00E932D0" w:rsidRPr="00E932D0" w:rsidRDefault="00E932D0" w:rsidP="009E781B">
      <w:pPr>
        <w:tabs>
          <w:tab w:val="clear" w:pos="454"/>
          <w:tab w:val="clear" w:pos="1077"/>
          <w:tab w:val="clear" w:pos="2155"/>
        </w:tabs>
        <w:snapToGrid/>
        <w:spacing w:after="160" w:line="259" w:lineRule="auto"/>
        <w:rPr>
          <w:lang w:val="is-IS"/>
        </w:rPr>
      </w:pPr>
      <w:r w:rsidRPr="00E932D0">
        <w:rPr>
          <w:lang w:val="is-IS"/>
        </w:rPr>
        <w:t>Ef D‘</w:t>
      </w:r>
      <w:r w:rsidRPr="00BA4689">
        <w:rPr>
          <w:vertAlign w:val="subscript"/>
          <w:lang w:val="is-IS"/>
        </w:rPr>
        <w:t>98</w:t>
      </w:r>
      <w:r w:rsidR="00BA4689">
        <w:rPr>
          <w:rStyle w:val="FootnoteReference"/>
          <w:lang w:val="is-IS"/>
        </w:rPr>
        <w:footnoteReference w:id="3"/>
      </w:r>
      <w:r w:rsidRPr="00E932D0">
        <w:rPr>
          <w:lang w:val="is-IS"/>
        </w:rPr>
        <w:t xml:space="preserve">  í styrktarlagsefni er 90 mm eða minna er æskilegt að leggja styrktarlag út með púkkdreifara og að útlögn lokinni á styrktarlagið að hafa slétt yfirborð. </w:t>
      </w:r>
    </w:p>
    <w:p w14:paraId="0482019F" w14:textId="5598A44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Sprengt berg sem </w:t>
      </w:r>
      <w:r w:rsidRPr="004C2927">
        <w:rPr>
          <w:lang w:val="is-IS"/>
        </w:rPr>
        <w:t>notað er í efr</w:t>
      </w:r>
      <w:r w:rsidR="004C2927" w:rsidRPr="004C2927">
        <w:rPr>
          <w:lang w:val="is-IS"/>
        </w:rPr>
        <w:t>i hluta</w:t>
      </w:r>
      <w:r w:rsidRPr="004C2927">
        <w:rPr>
          <w:lang w:val="is-IS"/>
        </w:rPr>
        <w:t xml:space="preserve"> styrktarlag</w:t>
      </w:r>
      <w:r w:rsidR="004C2927" w:rsidRPr="004C2927">
        <w:rPr>
          <w:lang w:val="is-IS"/>
        </w:rPr>
        <w:t>s</w:t>
      </w:r>
      <w:r w:rsidRPr="004C2927">
        <w:rPr>
          <w:lang w:val="is-IS"/>
        </w:rPr>
        <w:t xml:space="preserve"> skal</w:t>
      </w:r>
      <w:r w:rsidRPr="00E932D0">
        <w:rPr>
          <w:lang w:val="is-IS"/>
        </w:rPr>
        <w:t xml:space="preserve"> vera malað eða flokkað. Þegar styrktarlag er lagt úr sprengdu bergi getur reynst erfitt að uppfylla kröfur um hæðarlegu og sléttleika og þá getur þurft að rétta styrktarlagið af. Efnið sem notað er til afréttingar þarf að lágmarki að uppfylla </w:t>
      </w:r>
      <w:r w:rsidRPr="00CA6009">
        <w:rPr>
          <w:lang w:val="is-IS"/>
        </w:rPr>
        <w:t>efniskröfur til efr</w:t>
      </w:r>
      <w:r w:rsidR="008306A1" w:rsidRPr="00CA6009">
        <w:rPr>
          <w:lang w:val="is-IS"/>
        </w:rPr>
        <w:t>i hluta</w:t>
      </w:r>
      <w:r w:rsidRPr="00CA6009">
        <w:rPr>
          <w:lang w:val="is-IS"/>
        </w:rPr>
        <w:t xml:space="preserve"> styrktarlags (aðrar en kornastærð) og til burðarlags ef umferðin er meiri en 100 ÁDUÞ. Auk þess</w:t>
      </w:r>
      <w:r w:rsidRPr="00E932D0">
        <w:rPr>
          <w:lang w:val="is-IS"/>
        </w:rPr>
        <w:t xml:space="preserve"> þurfa síukröfur að vera uppfylltar, sjá umfjöllun um síukröfur í inngangi þessa rits.</w:t>
      </w:r>
    </w:p>
    <w:p w14:paraId="0A84E8A9"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Styrktarlag skal þjappað við rakastig sem tryggir góða þjöppun samkvæmt Modified Proctor prófi í samræmi við kröfur sem eru tilgreindar í kafla 4.5.2. Proctor próf er þó ekki framkvæmt á grófum efnum og sprengdu möluðu grjóti og gefur ekki góðar vísbendingar fyrir hrein sandrík efni og sand. Slík efni skal þjappa í röku ástandi við rakastig sem telst hæfilegt samkvæmt sjónmati. </w:t>
      </w:r>
    </w:p>
    <w:p w14:paraId="196A3152" w14:textId="527B49E6"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Þess skal gætt að yfirborð hafi verið hreinsað vel, losað við öll óhreinindi, jafnað, þjappað og frágengið áður en útlögn burðarlags hefst. Eftir að gengið hefur verið frá yfirborði má engin vinnuumferð vera á því. Forðast skal aðskilnað kornastærða (e. separation) efnisins og bæta úr á fullnægjandi hátt þar sem aðskilnaður verður.</w:t>
      </w:r>
    </w:p>
    <w:p w14:paraId="19F2D4C2"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Útlögn burðarlags má ekki hefjast fyrr en gerð styrktarlags hefur verið tekin formlega út og samþykkt.</w:t>
      </w:r>
    </w:p>
    <w:p w14:paraId="13D8D246" w14:textId="77777777" w:rsidR="00E932D0" w:rsidRPr="008C09F8" w:rsidRDefault="00E932D0" w:rsidP="006A67AF">
      <w:pPr>
        <w:pStyle w:val="Skletruundirfyrirsgn"/>
      </w:pPr>
      <w:r w:rsidRPr="008C09F8">
        <w:t>Þjöppunarmælingar</w:t>
      </w:r>
    </w:p>
    <w:p w14:paraId="000778F6" w14:textId="77777777" w:rsidR="00E932D0" w:rsidRPr="00E932D0" w:rsidRDefault="00E932D0" w:rsidP="006A67AF">
      <w:pPr>
        <w:tabs>
          <w:tab w:val="clear" w:pos="454"/>
          <w:tab w:val="clear" w:pos="1077"/>
          <w:tab w:val="clear" w:pos="2155"/>
        </w:tabs>
        <w:snapToGrid/>
        <w:spacing w:after="160" w:line="259" w:lineRule="auto"/>
        <w:rPr>
          <w:lang w:val="is-IS"/>
        </w:rPr>
      </w:pPr>
      <w:r w:rsidRPr="00E932D0">
        <w:rPr>
          <w:lang w:val="is-IS"/>
        </w:rPr>
        <w:t>Í upphafi verks skal verktaki leggja fram áætlun um allan tækjabúnað sem hann áætlar að nota við þjöppun vegarins og um þær aðferðir sem hann hyggst beita við að mæla árangur þjöppunarinnar.</w:t>
      </w:r>
    </w:p>
    <w:p w14:paraId="39B82B51"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Valtar skulu vera með tölvubúnað sem tengdur er við GPS staðsetningarbúnað þegar umferðir valta eru taldar. Slíkur búnaður tryggir að allt yfirborð vegarins hafi verið þjappað með fullnægjandi hætti. Valtar skulu einnig vera með þjöppumæli. Hraði valta skal vera á bilinu 3 til 6 km/klst. Stjórnandi valta skal halda dagbækur um völtun, þar sem fram kemur dagsetning, gerð og stærð valta, þyngd og breidd tromlu, hvaða vegstæði var valtað, hvaða lag í vegi, lagþykkt, hraði valta og fjöldi yfirferða. Tafla 4-3 í kafla 4.4.3 sýnir lágmarksfjölda umferða mismunandi valta miðað við lagþykkt.</w:t>
      </w:r>
    </w:p>
    <w:p w14:paraId="696293DF"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Viðmiðunargildi </w:t>
      </w:r>
      <w:r w:rsidRPr="00D709A7">
        <w:rPr>
          <w:b/>
          <w:bCs/>
          <w:lang w:val="is-IS"/>
        </w:rPr>
        <w:t>þjöppumælis á valta</w:t>
      </w:r>
      <w:r w:rsidRPr="00E932D0">
        <w:rPr>
          <w:lang w:val="is-IS"/>
        </w:rPr>
        <w:t xml:space="preserve"> skal ákveða út frá niðurstöðum plötuprófsmælinga við upphaf verks og skal miða við E2 og gildin fyrir hlutfall E gilda í töflu 4-15. Framkvæma skal plötupróf á veikustu punktum hvers kafla vegarins sem hefur einsleita efnisgerð og undirstöðu. Halda skal skrá yfir lokaþjöppun þar sem er skráð stöð og hvaða lag er valtað. Þjöppun telst fullnægjandi ef 8% ± 2% viðbótarþjöppun mælist milli síðustu yfirferða valta á yfirborði styrktarlags. Mælingar sýna þjöppunarstig og hve mikið þjöppun eykst í % fyrir eina viðbótarumferð. Völtun telst fullnægjandi þegar viðbótarþjöppun við eina viðbótarumferð er undir þeim gildum sem mælast við tilraunaþjöppunina. Ef ekki er hægt að gera tilraunaþjöppun, </w:t>
      </w:r>
      <w:r w:rsidRPr="00E932D0">
        <w:rPr>
          <w:lang w:val="is-IS"/>
        </w:rPr>
        <w:lastRenderedPageBreak/>
        <w:t>er hægt að miða við reglur um val á valta, lagþykktir og meta fjölda yfirferða út frá niðurstöðum mælisins. Þá er miðað við að hægt sé að hætta völtun ef munur í þjöppunarmælingum milli umferða er innan við 8% en leyft frávik er ± 2%</w:t>
      </w:r>
    </w:p>
    <w:p w14:paraId="05CFCA80" w14:textId="77777777" w:rsidR="00E932D0" w:rsidRPr="008C09F8" w:rsidRDefault="00E932D0" w:rsidP="00E932D0">
      <w:pPr>
        <w:tabs>
          <w:tab w:val="clear" w:pos="454"/>
          <w:tab w:val="clear" w:pos="1077"/>
          <w:tab w:val="clear" w:pos="2155"/>
        </w:tabs>
        <w:snapToGrid/>
        <w:spacing w:before="240" w:after="160" w:line="259" w:lineRule="auto"/>
        <w:rPr>
          <w:lang w:val="is-IS"/>
        </w:rPr>
      </w:pPr>
      <w:r w:rsidRPr="008C09F8">
        <w:rPr>
          <w:lang w:val="is-IS"/>
        </w:rPr>
        <w:t xml:space="preserve">Við athugun á niðurstöðum </w:t>
      </w:r>
      <w:r w:rsidRPr="008C09F8">
        <w:rPr>
          <w:b/>
          <w:bCs/>
          <w:i/>
          <w:iCs/>
          <w:lang w:val="is-IS"/>
        </w:rPr>
        <w:t>plötuprófa</w:t>
      </w:r>
      <w:r w:rsidRPr="008C09F8">
        <w:rPr>
          <w:lang w:val="is-IS"/>
        </w:rPr>
        <w:t>, sem gerð eru á yfirborði styrktarlags, eru annars vegar gerðar kröfur um lágmark fyrir gildi E2 og hins vegar kröfur til þess að hlutfallið milli gildanna E2/E1 sé ekki of hátt. Fyrri krafan er gerð til að tryggja að nægilegt burðarþol hafi náðst við þjöppunina, en hin síðari á að tryggja að þjöppun sé nægileg. Fyrir getur komið, til dæmis ef vegur er byggður á mýri, að hlutfallið sé lágt og þjöppun þar með góð, en E2 sé hins vegar líka lágt og burðarþolið því ekki nægilegt. Tekið skal fram að ekki er rétt að líta á þessi E-gildi sem reiknuð eru út frá niðurstöðum plötuprófa út frá fræðilegu sjónarhorni, sem upplýsingar um eðlisfræðilega eiginleika efnisins í styrktarlaginu. Réttara er að skoða þau sem nokkurs konar “mótstöðustuðla”, sem gefa hugmynd um burðarþol út frá reynslu. Plötupróf hentar vel fyrir mælingu á efni með efri flokkunarstærð ≤ 150 mm og fyrir lagþykkt &lt; 300 mm. Krafan er að niðurstöður plötuprófa og hlutfall E-gilda kemur fram í töflu 4-15.</w:t>
      </w:r>
    </w:p>
    <w:p w14:paraId="6AAA8262" w14:textId="402DC0CE" w:rsidR="00703B25" w:rsidRDefault="00E932D0" w:rsidP="0060718E">
      <w:pPr>
        <w:pStyle w:val="Myndatexti2"/>
      </w:pPr>
      <w:r w:rsidRPr="00554212">
        <w:rPr>
          <w:b/>
          <w:bCs/>
        </w:rPr>
        <w:t>Tafla 4</w:t>
      </w:r>
      <w:r w:rsidR="00FB7C9A">
        <w:rPr>
          <w:b/>
          <w:bCs/>
        </w:rPr>
        <w:t>-</w:t>
      </w:r>
      <w:r w:rsidRPr="00554212">
        <w:rPr>
          <w:b/>
          <w:bCs/>
        </w:rPr>
        <w:t>15:</w:t>
      </w:r>
      <w:r w:rsidRPr="00E932D0">
        <w:t xml:space="preserve"> </w:t>
      </w:r>
      <w:r w:rsidR="0060718E">
        <w:br/>
      </w:r>
      <w:r w:rsidRPr="00E932D0">
        <w:t>Kröfur til E2 gildis og hlutfall E-gilda úr plötuprófi með 300 mm plötu</w:t>
      </w:r>
    </w:p>
    <w:tbl>
      <w:tblPr>
        <w:tblStyle w:val="IRCAcolor"/>
        <w:tblW w:w="7797" w:type="dxa"/>
        <w:tblLook w:val="0660" w:firstRow="1" w:lastRow="1" w:firstColumn="0" w:lastColumn="0" w:noHBand="1" w:noVBand="1"/>
      </w:tblPr>
      <w:tblGrid>
        <w:gridCol w:w="3828"/>
        <w:gridCol w:w="1984"/>
        <w:gridCol w:w="1985"/>
      </w:tblGrid>
      <w:tr w:rsidR="00E85063" w:rsidRPr="00BE7E08" w14:paraId="1E9AA562" w14:textId="5427303A" w:rsidTr="00DE6E87">
        <w:trPr>
          <w:cnfStyle w:val="100000000000" w:firstRow="1" w:lastRow="0" w:firstColumn="0" w:lastColumn="0" w:oddVBand="0" w:evenVBand="0" w:oddHBand="0" w:evenHBand="0" w:firstRowFirstColumn="0" w:firstRowLastColumn="0" w:lastRowFirstColumn="0" w:lastRowLastColumn="0"/>
          <w:trHeight w:val="340"/>
        </w:trPr>
        <w:tc>
          <w:tcPr>
            <w:tcW w:w="3828" w:type="dxa"/>
          </w:tcPr>
          <w:p w14:paraId="26518A9E" w14:textId="5A2DF52C" w:rsidR="00E85063" w:rsidRPr="00C92521" w:rsidRDefault="00E85063" w:rsidP="00E85063">
            <w:pPr>
              <w:spacing w:line="260" w:lineRule="atLeast"/>
              <w:rPr>
                <w:szCs w:val="20"/>
              </w:rPr>
            </w:pPr>
            <w:r w:rsidRPr="00201135">
              <w:t>Fjöldi þungra ökutækja, ÁDUþ</w:t>
            </w:r>
          </w:p>
        </w:tc>
        <w:tc>
          <w:tcPr>
            <w:tcW w:w="1984" w:type="dxa"/>
          </w:tcPr>
          <w:p w14:paraId="4ACFD145" w14:textId="77777777" w:rsidR="00FD1939" w:rsidRDefault="00FD1939" w:rsidP="00FD1939">
            <w:pPr>
              <w:spacing w:line="260" w:lineRule="atLeast"/>
            </w:pPr>
            <w:r>
              <w:t>E2</w:t>
            </w:r>
          </w:p>
          <w:p w14:paraId="213F9097" w14:textId="219C24F3" w:rsidR="00E85063" w:rsidRPr="00937E69" w:rsidRDefault="00FD1939" w:rsidP="00FD1939">
            <w:pPr>
              <w:spacing w:line="260" w:lineRule="atLeast"/>
              <w:rPr>
                <w:lang w:val="is-IS"/>
              </w:rPr>
            </w:pPr>
            <w:r>
              <w:t>MPa</w:t>
            </w:r>
          </w:p>
        </w:tc>
        <w:tc>
          <w:tcPr>
            <w:tcW w:w="1985" w:type="dxa"/>
          </w:tcPr>
          <w:p w14:paraId="7E72082B" w14:textId="2BCA6E22" w:rsidR="00E85063" w:rsidRPr="002F6332" w:rsidRDefault="00684EFE" w:rsidP="00E85063">
            <w:pPr>
              <w:spacing w:line="260" w:lineRule="atLeast"/>
            </w:pPr>
            <w:r w:rsidRPr="00684EFE">
              <w:t>E2/E1</w:t>
            </w:r>
          </w:p>
        </w:tc>
      </w:tr>
      <w:tr w:rsidR="00A64F5B" w:rsidRPr="00BE7E08" w14:paraId="5BD03C19" w14:textId="5C3E7DFC" w:rsidTr="00DE6E87">
        <w:trPr>
          <w:trHeight w:val="170"/>
        </w:trPr>
        <w:tc>
          <w:tcPr>
            <w:tcW w:w="3828" w:type="dxa"/>
            <w:shd w:val="clear" w:color="auto" w:fill="FFFAEE" w:themeFill="background2"/>
          </w:tcPr>
          <w:p w14:paraId="2DC760BE" w14:textId="4E5D746B" w:rsidR="00A64F5B" w:rsidRPr="00A404F7" w:rsidRDefault="00A64F5B" w:rsidP="00A64F5B">
            <w:pPr>
              <w:spacing w:line="260" w:lineRule="atLeast"/>
              <w:rPr>
                <w:i/>
                <w:iCs/>
              </w:rPr>
            </w:pPr>
            <w:r w:rsidRPr="00DE54B6">
              <w:rPr>
                <w:rFonts w:hint="eastAsia"/>
              </w:rPr>
              <w:t>≥</w:t>
            </w:r>
            <w:r w:rsidRPr="00DE54B6">
              <w:rPr>
                <w:rFonts w:hint="eastAsia"/>
              </w:rPr>
              <w:t xml:space="preserve"> 400</w:t>
            </w:r>
          </w:p>
        </w:tc>
        <w:tc>
          <w:tcPr>
            <w:tcW w:w="1984" w:type="dxa"/>
            <w:shd w:val="clear" w:color="auto" w:fill="FFFFFF" w:themeFill="background1"/>
          </w:tcPr>
          <w:p w14:paraId="54D71F15" w14:textId="7A1BB30B" w:rsidR="00A64F5B" w:rsidRPr="00C845C5" w:rsidRDefault="00A64F5B" w:rsidP="00A64F5B">
            <w:pPr>
              <w:spacing w:line="260" w:lineRule="atLeast"/>
            </w:pPr>
            <w:r w:rsidRPr="006F70CD">
              <w:sym w:font="Symbol" w:char="F0B3"/>
            </w:r>
            <w:r w:rsidRPr="009565F5">
              <w:t xml:space="preserve"> 140</w:t>
            </w:r>
          </w:p>
        </w:tc>
        <w:tc>
          <w:tcPr>
            <w:tcW w:w="1985" w:type="dxa"/>
            <w:shd w:val="clear" w:color="auto" w:fill="FFFFFF" w:themeFill="background1"/>
          </w:tcPr>
          <w:p w14:paraId="647417FE" w14:textId="27312514" w:rsidR="00A64F5B" w:rsidRPr="002F6332" w:rsidRDefault="00A64F5B" w:rsidP="00A64F5B">
            <w:pPr>
              <w:spacing w:line="260" w:lineRule="atLeast"/>
            </w:pPr>
            <w:r w:rsidRPr="004913EC">
              <w:rPr>
                <w:rFonts w:hint="eastAsia"/>
              </w:rPr>
              <w:t>≤</w:t>
            </w:r>
            <w:r w:rsidRPr="004913EC">
              <w:rPr>
                <w:rFonts w:hint="eastAsia"/>
              </w:rPr>
              <w:t xml:space="preserve"> 2,5</w:t>
            </w:r>
          </w:p>
        </w:tc>
      </w:tr>
      <w:tr w:rsidR="00A64F5B" w:rsidRPr="00BE7E08" w14:paraId="25BDA6B6" w14:textId="461F7BA1" w:rsidTr="00DE6E87">
        <w:trPr>
          <w:trHeight w:val="170"/>
        </w:trPr>
        <w:tc>
          <w:tcPr>
            <w:tcW w:w="3828" w:type="dxa"/>
            <w:shd w:val="clear" w:color="auto" w:fill="FFFAEE" w:themeFill="background2"/>
          </w:tcPr>
          <w:p w14:paraId="5E9E7242" w14:textId="4F674F1A" w:rsidR="00A64F5B" w:rsidRPr="006F70CD" w:rsidRDefault="00A64F5B" w:rsidP="00A64F5B">
            <w:pPr>
              <w:spacing w:line="260" w:lineRule="atLeast"/>
              <w:rPr>
                <w:sz w:val="24"/>
                <w:szCs w:val="24"/>
              </w:rPr>
            </w:pPr>
            <w:r w:rsidRPr="00DE54B6">
              <w:rPr>
                <w:rFonts w:hint="eastAsia"/>
              </w:rPr>
              <w:t>≥</w:t>
            </w:r>
            <w:r w:rsidRPr="00DE54B6">
              <w:rPr>
                <w:rFonts w:hint="eastAsia"/>
              </w:rPr>
              <w:t xml:space="preserve"> 100</w:t>
            </w:r>
          </w:p>
        </w:tc>
        <w:tc>
          <w:tcPr>
            <w:tcW w:w="1984" w:type="dxa"/>
            <w:shd w:val="clear" w:color="auto" w:fill="FFFFFF" w:themeFill="background1"/>
          </w:tcPr>
          <w:p w14:paraId="7F922C62" w14:textId="6C8D2A1B" w:rsidR="00A64F5B" w:rsidRPr="00442801" w:rsidRDefault="00A64F5B" w:rsidP="00A64F5B">
            <w:pPr>
              <w:spacing w:line="260" w:lineRule="atLeast"/>
            </w:pPr>
            <w:r w:rsidRPr="006F70CD">
              <w:sym w:font="Symbol" w:char="F0B3"/>
            </w:r>
            <w:r w:rsidRPr="009565F5">
              <w:t xml:space="preserve"> 130</w:t>
            </w:r>
          </w:p>
        </w:tc>
        <w:tc>
          <w:tcPr>
            <w:tcW w:w="1985" w:type="dxa"/>
            <w:shd w:val="clear" w:color="auto" w:fill="FFFFFF" w:themeFill="background1"/>
          </w:tcPr>
          <w:p w14:paraId="40D6B398" w14:textId="236825D7" w:rsidR="00A64F5B" w:rsidRPr="002F6332" w:rsidRDefault="00A64F5B" w:rsidP="00A64F5B">
            <w:pPr>
              <w:spacing w:line="260" w:lineRule="atLeast"/>
            </w:pPr>
            <w:r w:rsidRPr="004913EC">
              <w:rPr>
                <w:rFonts w:hint="eastAsia"/>
              </w:rPr>
              <w:t>≤</w:t>
            </w:r>
            <w:r w:rsidRPr="004913EC">
              <w:rPr>
                <w:rFonts w:hint="eastAsia"/>
              </w:rPr>
              <w:t xml:space="preserve"> 3,0</w:t>
            </w:r>
          </w:p>
        </w:tc>
      </w:tr>
      <w:tr w:rsidR="00A64F5B" w:rsidRPr="00BE7E08" w14:paraId="2F218EE4" w14:textId="77777777" w:rsidTr="00DE6E87">
        <w:trPr>
          <w:trHeight w:val="170"/>
        </w:trPr>
        <w:tc>
          <w:tcPr>
            <w:tcW w:w="3828" w:type="dxa"/>
            <w:shd w:val="clear" w:color="auto" w:fill="FFFAEE" w:themeFill="background2"/>
          </w:tcPr>
          <w:p w14:paraId="5EBA2855" w14:textId="495267CB" w:rsidR="00A64F5B" w:rsidRPr="0070795E" w:rsidRDefault="00A64F5B" w:rsidP="00A64F5B">
            <w:pPr>
              <w:spacing w:line="260" w:lineRule="atLeast"/>
            </w:pPr>
            <w:r w:rsidRPr="00DE54B6">
              <w:t>&lt; 100</w:t>
            </w:r>
          </w:p>
        </w:tc>
        <w:tc>
          <w:tcPr>
            <w:tcW w:w="1984" w:type="dxa"/>
            <w:shd w:val="clear" w:color="auto" w:fill="FFFFFF" w:themeFill="background1"/>
          </w:tcPr>
          <w:p w14:paraId="26AA3A71" w14:textId="3E1CEE6F" w:rsidR="00A64F5B" w:rsidRPr="002F6332" w:rsidRDefault="00A64F5B" w:rsidP="00A64F5B">
            <w:pPr>
              <w:spacing w:line="260" w:lineRule="atLeast"/>
            </w:pPr>
            <w:r w:rsidRPr="006F70CD">
              <w:sym w:font="Symbol" w:char="F0B3"/>
            </w:r>
            <w:r w:rsidRPr="009565F5">
              <w:t xml:space="preserve"> 120</w:t>
            </w:r>
          </w:p>
        </w:tc>
        <w:tc>
          <w:tcPr>
            <w:tcW w:w="1985" w:type="dxa"/>
            <w:shd w:val="clear" w:color="auto" w:fill="FFFFFF" w:themeFill="background1"/>
          </w:tcPr>
          <w:p w14:paraId="6B90DAAA" w14:textId="6D807E12" w:rsidR="00A64F5B" w:rsidRPr="002F6332" w:rsidRDefault="00A64F5B" w:rsidP="00A64F5B">
            <w:pPr>
              <w:spacing w:line="260" w:lineRule="atLeast"/>
            </w:pPr>
            <w:r w:rsidRPr="004913EC">
              <w:rPr>
                <w:rFonts w:hint="eastAsia"/>
              </w:rPr>
              <w:t>≤</w:t>
            </w:r>
            <w:r w:rsidRPr="004913EC">
              <w:rPr>
                <w:rFonts w:hint="eastAsia"/>
              </w:rPr>
              <w:t xml:space="preserve"> 3,5</w:t>
            </w:r>
          </w:p>
        </w:tc>
      </w:tr>
      <w:tr w:rsidR="00684EFE" w:rsidRPr="00BE7E08" w14:paraId="3416DC94" w14:textId="77777777" w:rsidTr="00DE6E87">
        <w:trPr>
          <w:trHeight w:val="170"/>
        </w:trPr>
        <w:tc>
          <w:tcPr>
            <w:tcW w:w="7797" w:type="dxa"/>
            <w:gridSpan w:val="3"/>
            <w:shd w:val="clear" w:color="auto" w:fill="FFFFFF" w:themeFill="background1"/>
          </w:tcPr>
          <w:p w14:paraId="3D95BA3F" w14:textId="316E96DB" w:rsidR="00684EFE" w:rsidRPr="003E7487" w:rsidRDefault="003E7487" w:rsidP="003A0F71">
            <w:pPr>
              <w:spacing w:line="260" w:lineRule="atLeast"/>
              <w:rPr>
                <w:i/>
                <w:iCs/>
                <w:sz w:val="18"/>
                <w:szCs w:val="18"/>
              </w:rPr>
            </w:pPr>
            <w:r w:rsidRPr="003E7487">
              <w:rPr>
                <w:i/>
                <w:iCs/>
                <w:sz w:val="18"/>
                <w:szCs w:val="18"/>
              </w:rPr>
              <w:t>Í fyrri útgáfum Efnisgæðaritsins var krafan fyrir E2 ≥ 110 MPa. Þessar kröfur eru nú úreltar og eru ekki í samræmi við aukið umferðarálag á vegum landsins. Á umferðarmestu vegunum er gjarnan notað púkk eða sprengt berg í styrktarlag sem uppfyllir stífar kröfur ef vandað er til þjöppunar. Hins vegar er veruleikinn sá að styrktarlag á tiltölulega umferðarlitlum vegum er oft úr óunnum lausum jarðlögum og því er ekki raunhæft að gera stífari kröfur til slíkra vega en gerðar eru í töflunni.</w:t>
            </w:r>
          </w:p>
        </w:tc>
      </w:tr>
    </w:tbl>
    <w:p w14:paraId="1AC7AD52"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Mesta frávik einstakra plötuprófa til lækkunar er 10 MPa fyrir burðarþolsgildið (E2) en meðaltal E2 gilda skal ná kröfugildinu.</w:t>
      </w:r>
    </w:p>
    <w:p w14:paraId="7950DB82" w14:textId="22BA8C04"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Þjöppun mæld með </w:t>
      </w:r>
      <w:r w:rsidRPr="00DA2D6A">
        <w:rPr>
          <w:b/>
          <w:bCs/>
          <w:i/>
          <w:iCs/>
          <w:lang w:val="is-IS"/>
        </w:rPr>
        <w:t>sandkeiluprófi</w:t>
      </w:r>
      <w:r w:rsidRPr="00DA2D6A">
        <w:rPr>
          <w:lang w:val="is-IS"/>
        </w:rPr>
        <w:t xml:space="preserve"> </w:t>
      </w:r>
      <w:r>
        <w:rPr>
          <w:lang w:val="is-IS"/>
        </w:rPr>
        <w:t xml:space="preserve">, </w:t>
      </w:r>
      <w:r w:rsidR="00A13DD2" w:rsidRPr="00A13DD2">
        <w:rPr>
          <w:b/>
          <w:bCs/>
          <w:i/>
          <w:iCs/>
          <w:lang w:val="is-IS"/>
        </w:rPr>
        <w:t>rafsegulmælingu</w:t>
      </w:r>
      <w:r w:rsidR="00A13DD2">
        <w:rPr>
          <w:lang w:val="is-IS"/>
        </w:rPr>
        <w:t xml:space="preserve"> </w:t>
      </w:r>
      <w:r w:rsidRPr="00DA2D6A">
        <w:rPr>
          <w:lang w:val="is-IS"/>
        </w:rPr>
        <w:t xml:space="preserve">eða </w:t>
      </w:r>
      <w:r w:rsidRPr="00A13DD2">
        <w:rPr>
          <w:b/>
          <w:bCs/>
          <w:i/>
          <w:iCs/>
          <w:lang w:val="is-IS"/>
        </w:rPr>
        <w:t>geislamælingu</w:t>
      </w:r>
      <w:r w:rsidRPr="00DA2D6A">
        <w:rPr>
          <w:lang w:val="is-IS"/>
        </w:rPr>
        <w:t xml:space="preserve"> skal sýna að þurr rúmþyngd eftir þjöppun sé a.m.k. 95% af hæstu þurru rúmþyngd við Modified Proctor þjöppun. Rétt er að minna á að hægt er að nota þessar aðferðir ef aðstæður bjóða upp á það, þ.e.a.s. ef hámarks steinastærð er milli 25 og 30 mm. Þó ber að geta þess að geislamælingar</w:t>
      </w:r>
      <w:r w:rsidR="00A8061A">
        <w:rPr>
          <w:lang w:val="is-IS"/>
        </w:rPr>
        <w:t xml:space="preserve"> eða rafsegulmælingar</w:t>
      </w:r>
      <w:r w:rsidRPr="00DA2D6A">
        <w:rPr>
          <w:lang w:val="is-IS"/>
        </w:rPr>
        <w:t xml:space="preserve"> hafa stundum verið gerðar á efni með allt að 50 mm kornastærð.</w:t>
      </w:r>
    </w:p>
    <w:p w14:paraId="2E01F753"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Í undantekningartilvikum eru </w:t>
      </w:r>
      <w:r w:rsidRPr="00A8061A">
        <w:rPr>
          <w:b/>
          <w:bCs/>
          <w:i/>
          <w:iCs/>
          <w:lang w:val="is-IS"/>
        </w:rPr>
        <w:t>hæðarmælingar</w:t>
      </w:r>
      <w:r w:rsidRPr="00DA2D6A">
        <w:rPr>
          <w:lang w:val="is-IS"/>
        </w:rPr>
        <w:t xml:space="preserve"> notaðar og þá telst þjöppun nægileg, ef meðal sig yfirborðs frá næst síðustu til síðustu umferðar valta er minni en 10% af heildarsigi sem þjöppunin hefur í för með sér. Hæðarmælingar eru aðeins gerðar í undantekningartilvikum. </w:t>
      </w:r>
    </w:p>
    <w:p w14:paraId="191980C3" w14:textId="77777777" w:rsidR="00FB7C9A" w:rsidRDefault="00FB7C9A">
      <w:pPr>
        <w:tabs>
          <w:tab w:val="clear" w:pos="454"/>
          <w:tab w:val="clear" w:pos="1077"/>
          <w:tab w:val="clear" w:pos="2155"/>
        </w:tabs>
        <w:snapToGrid/>
        <w:spacing w:after="160" w:line="259" w:lineRule="auto"/>
        <w:rPr>
          <w:b/>
          <w:bCs/>
          <w:i/>
          <w:iCs/>
          <w:lang w:val="is-IS"/>
        </w:rPr>
      </w:pPr>
      <w:r>
        <w:rPr>
          <w:b/>
          <w:bCs/>
          <w:i/>
          <w:iCs/>
          <w:lang w:val="is-IS"/>
        </w:rPr>
        <w:br w:type="page"/>
      </w:r>
    </w:p>
    <w:p w14:paraId="51B5BB0A" w14:textId="372ECA73" w:rsidR="00DA2D6A" w:rsidRPr="00A8061A" w:rsidRDefault="00DA2D6A" w:rsidP="006A67AF">
      <w:pPr>
        <w:pStyle w:val="Skletruundirfyrirsgn"/>
      </w:pPr>
      <w:r w:rsidRPr="00A8061A">
        <w:lastRenderedPageBreak/>
        <w:t>Hannað yfirborð og þykktir</w:t>
      </w:r>
    </w:p>
    <w:p w14:paraId="28D2D7B4" w14:textId="4C72C36E" w:rsidR="006C56DE" w:rsidRPr="00DA2D6A" w:rsidRDefault="00DA2D6A" w:rsidP="006A67AF">
      <w:pPr>
        <w:tabs>
          <w:tab w:val="clear" w:pos="454"/>
          <w:tab w:val="clear" w:pos="1077"/>
          <w:tab w:val="clear" w:pos="2155"/>
        </w:tabs>
        <w:snapToGrid/>
        <w:spacing w:after="160" w:line="259" w:lineRule="auto"/>
        <w:rPr>
          <w:lang w:val="is-IS"/>
        </w:rPr>
      </w:pPr>
      <w:r w:rsidRPr="00DA2D6A">
        <w:rPr>
          <w:lang w:val="is-IS"/>
        </w:rPr>
        <w:t>Kröfur til mesta fráviks frá hönnuðu yfirborði og mesta fráviks frá hannaðri þykkt, koma fram í töflu 4-16.</w:t>
      </w:r>
    </w:p>
    <w:p w14:paraId="65CD3F18" w14:textId="0E72F584" w:rsidR="00703B25" w:rsidRDefault="00DA2D6A" w:rsidP="0060718E">
      <w:pPr>
        <w:pStyle w:val="Myndatexti2"/>
      </w:pPr>
      <w:r w:rsidRPr="00A8061A">
        <w:rPr>
          <w:b/>
          <w:bCs/>
        </w:rPr>
        <w:t>Tafla 4</w:t>
      </w:r>
      <w:r w:rsidR="00FB7C9A">
        <w:rPr>
          <w:b/>
          <w:bCs/>
        </w:rPr>
        <w:t>-</w:t>
      </w:r>
      <w:r w:rsidRPr="00A8061A">
        <w:rPr>
          <w:b/>
          <w:bCs/>
        </w:rPr>
        <w:t>16:</w:t>
      </w:r>
      <w:r w:rsidRPr="00DA2D6A">
        <w:t xml:space="preserve"> </w:t>
      </w:r>
      <w:r w:rsidR="0060718E">
        <w:br/>
      </w:r>
      <w:r w:rsidRPr="00DA2D6A">
        <w:t>Kröfur um nákvæmni í hæð og þykktum mælt á 500 m kafla fyrir tveggja akreina veg og 1000 m á einnar akreinar vegi</w:t>
      </w:r>
    </w:p>
    <w:tbl>
      <w:tblPr>
        <w:tblStyle w:val="IRCAcolor"/>
        <w:tblW w:w="8222" w:type="dxa"/>
        <w:tblLook w:val="0660" w:firstRow="1" w:lastRow="1" w:firstColumn="0" w:lastColumn="0" w:noHBand="1" w:noVBand="1"/>
      </w:tblPr>
      <w:tblGrid>
        <w:gridCol w:w="2552"/>
        <w:gridCol w:w="1559"/>
        <w:gridCol w:w="1276"/>
        <w:gridCol w:w="1559"/>
        <w:gridCol w:w="1276"/>
      </w:tblGrid>
      <w:tr w:rsidR="00E023AE" w:rsidRPr="00BE7E08" w14:paraId="15B4E168" w14:textId="7F7F6DF2" w:rsidTr="00DC26D1">
        <w:trPr>
          <w:cnfStyle w:val="100000000000" w:firstRow="1" w:lastRow="0" w:firstColumn="0" w:lastColumn="0" w:oddVBand="0" w:evenVBand="0" w:oddHBand="0" w:evenHBand="0" w:firstRowFirstColumn="0" w:firstRowLastColumn="0" w:lastRowFirstColumn="0" w:lastRowLastColumn="0"/>
          <w:trHeight w:val="340"/>
        </w:trPr>
        <w:tc>
          <w:tcPr>
            <w:tcW w:w="2552" w:type="dxa"/>
            <w:vMerge w:val="restart"/>
            <w:shd w:val="clear" w:color="auto" w:fill="FFFFFF" w:themeFill="background1"/>
          </w:tcPr>
          <w:p w14:paraId="458FD589" w14:textId="66AFE128" w:rsidR="00E023AE" w:rsidRPr="00C92521" w:rsidRDefault="00E023AE" w:rsidP="003A0F71">
            <w:pPr>
              <w:spacing w:line="260" w:lineRule="atLeast"/>
              <w:rPr>
                <w:szCs w:val="20"/>
              </w:rPr>
            </w:pPr>
          </w:p>
        </w:tc>
        <w:tc>
          <w:tcPr>
            <w:tcW w:w="5670" w:type="dxa"/>
            <w:gridSpan w:val="4"/>
          </w:tcPr>
          <w:p w14:paraId="56A9D58C" w14:textId="0C9E15B8" w:rsidR="00E023AE" w:rsidRPr="00684EFE" w:rsidRDefault="00E023AE" w:rsidP="003A0F71">
            <w:pPr>
              <w:spacing w:line="260" w:lineRule="atLeast"/>
            </w:pPr>
            <w:r w:rsidRPr="00152CFC">
              <w:t>Fjöldi þungra ökutækja, ÁDU</w:t>
            </w:r>
            <w:r w:rsidRPr="00152CFC">
              <w:rPr>
                <w:vertAlign w:val="subscript"/>
              </w:rPr>
              <w:t>þ</w:t>
            </w:r>
          </w:p>
        </w:tc>
      </w:tr>
      <w:tr w:rsidR="00E023AE" w:rsidRPr="00BE7E08" w14:paraId="42480DBF" w14:textId="73692C7C" w:rsidTr="00DC26D1">
        <w:trPr>
          <w:trHeight w:val="170"/>
        </w:trPr>
        <w:tc>
          <w:tcPr>
            <w:tcW w:w="2552" w:type="dxa"/>
            <w:vMerge/>
            <w:shd w:val="clear" w:color="auto" w:fill="FFFAEE" w:themeFill="background2"/>
          </w:tcPr>
          <w:p w14:paraId="57380D39" w14:textId="3D6EBF21" w:rsidR="00E023AE" w:rsidRPr="00A404F7" w:rsidRDefault="00E023AE" w:rsidP="003A0F71">
            <w:pPr>
              <w:spacing w:line="260" w:lineRule="atLeast"/>
              <w:rPr>
                <w:i/>
                <w:iCs/>
              </w:rPr>
            </w:pPr>
          </w:p>
        </w:tc>
        <w:tc>
          <w:tcPr>
            <w:tcW w:w="2835" w:type="dxa"/>
            <w:gridSpan w:val="2"/>
            <w:shd w:val="clear" w:color="auto" w:fill="FFFAEE" w:themeFill="background2"/>
          </w:tcPr>
          <w:p w14:paraId="3242A887" w14:textId="3250A587" w:rsidR="00E023AE" w:rsidRPr="002F6332" w:rsidRDefault="00E023AE" w:rsidP="003A0F71">
            <w:pPr>
              <w:spacing w:line="260" w:lineRule="atLeast"/>
            </w:pPr>
            <w:r w:rsidRPr="003821AF">
              <w:rPr>
                <w:rFonts w:hint="eastAsia"/>
              </w:rPr>
              <w:t>≥</w:t>
            </w:r>
            <w:r w:rsidRPr="003821AF">
              <w:rPr>
                <w:rFonts w:hint="eastAsia"/>
              </w:rPr>
              <w:t xml:space="preserve"> 100</w:t>
            </w:r>
          </w:p>
        </w:tc>
        <w:tc>
          <w:tcPr>
            <w:tcW w:w="2835" w:type="dxa"/>
            <w:gridSpan w:val="2"/>
            <w:shd w:val="clear" w:color="auto" w:fill="FFFAEE" w:themeFill="background2"/>
          </w:tcPr>
          <w:p w14:paraId="24DC8E54" w14:textId="39DD24AE" w:rsidR="00E023AE" w:rsidRPr="004913EC" w:rsidRDefault="00E023AE" w:rsidP="003A0F71">
            <w:pPr>
              <w:spacing w:line="260" w:lineRule="atLeast"/>
            </w:pPr>
            <w:r w:rsidRPr="00E023AE">
              <w:t>&lt; 100</w:t>
            </w:r>
          </w:p>
        </w:tc>
      </w:tr>
      <w:tr w:rsidR="00187ECD" w:rsidRPr="00BE7E08" w14:paraId="4328E0AB" w14:textId="1715D9F2" w:rsidTr="00DC26D1">
        <w:trPr>
          <w:trHeight w:val="170"/>
        </w:trPr>
        <w:tc>
          <w:tcPr>
            <w:tcW w:w="2552" w:type="dxa"/>
            <w:vMerge/>
            <w:shd w:val="clear" w:color="auto" w:fill="FFFAEE" w:themeFill="background2"/>
          </w:tcPr>
          <w:p w14:paraId="614435E5" w14:textId="2FC6AE79" w:rsidR="00187ECD" w:rsidRPr="006F70CD" w:rsidRDefault="00187ECD" w:rsidP="00187ECD">
            <w:pPr>
              <w:spacing w:line="260" w:lineRule="atLeast"/>
              <w:rPr>
                <w:sz w:val="24"/>
                <w:szCs w:val="24"/>
              </w:rPr>
            </w:pPr>
          </w:p>
        </w:tc>
        <w:tc>
          <w:tcPr>
            <w:tcW w:w="1559" w:type="dxa"/>
            <w:shd w:val="clear" w:color="auto" w:fill="FFFAEE" w:themeFill="background2"/>
          </w:tcPr>
          <w:p w14:paraId="10D48669" w14:textId="79981F7A" w:rsidR="00187ECD" w:rsidRPr="00187ECD" w:rsidRDefault="00187ECD" w:rsidP="00187ECD">
            <w:pPr>
              <w:spacing w:line="260" w:lineRule="atLeast"/>
              <w:rPr>
                <w:i/>
                <w:iCs/>
              </w:rPr>
            </w:pPr>
            <w:r w:rsidRPr="00187ECD">
              <w:rPr>
                <w:i/>
                <w:iCs/>
              </w:rPr>
              <w:t>Stök mæling</w:t>
            </w:r>
          </w:p>
        </w:tc>
        <w:tc>
          <w:tcPr>
            <w:tcW w:w="1276" w:type="dxa"/>
            <w:shd w:val="clear" w:color="auto" w:fill="FFFAEE" w:themeFill="background2"/>
          </w:tcPr>
          <w:p w14:paraId="4435130E" w14:textId="011FD543" w:rsidR="00187ECD" w:rsidRPr="00187ECD" w:rsidRDefault="00187ECD" w:rsidP="00187ECD">
            <w:pPr>
              <w:spacing w:line="260" w:lineRule="atLeast"/>
              <w:rPr>
                <w:i/>
                <w:iCs/>
              </w:rPr>
            </w:pPr>
            <w:r w:rsidRPr="00187ECD">
              <w:rPr>
                <w:i/>
                <w:iCs/>
              </w:rPr>
              <w:t>Meðaltal</w:t>
            </w:r>
          </w:p>
        </w:tc>
        <w:tc>
          <w:tcPr>
            <w:tcW w:w="1559" w:type="dxa"/>
            <w:shd w:val="clear" w:color="auto" w:fill="FFFAEE" w:themeFill="background2"/>
          </w:tcPr>
          <w:p w14:paraId="717B7115" w14:textId="3D452689" w:rsidR="00187ECD" w:rsidRPr="00187ECD" w:rsidRDefault="00187ECD" w:rsidP="00187ECD">
            <w:pPr>
              <w:spacing w:line="260" w:lineRule="atLeast"/>
              <w:rPr>
                <w:i/>
                <w:iCs/>
              </w:rPr>
            </w:pPr>
            <w:r w:rsidRPr="00187ECD">
              <w:rPr>
                <w:i/>
                <w:iCs/>
              </w:rPr>
              <w:t>Stök mæling</w:t>
            </w:r>
          </w:p>
        </w:tc>
        <w:tc>
          <w:tcPr>
            <w:tcW w:w="1276" w:type="dxa"/>
            <w:shd w:val="clear" w:color="auto" w:fill="FFFAEE" w:themeFill="background2"/>
          </w:tcPr>
          <w:p w14:paraId="3C56D4A2" w14:textId="20E41C48" w:rsidR="00187ECD" w:rsidRPr="00187ECD" w:rsidRDefault="00187ECD" w:rsidP="00187ECD">
            <w:pPr>
              <w:spacing w:line="260" w:lineRule="atLeast"/>
              <w:rPr>
                <w:i/>
                <w:iCs/>
              </w:rPr>
            </w:pPr>
            <w:r w:rsidRPr="00187ECD">
              <w:rPr>
                <w:i/>
                <w:iCs/>
              </w:rPr>
              <w:t>Meðaltal</w:t>
            </w:r>
          </w:p>
        </w:tc>
      </w:tr>
      <w:tr w:rsidR="00362C03" w:rsidRPr="00BE7E08" w14:paraId="25084B66" w14:textId="64C3CFDB" w:rsidTr="00DC26D1">
        <w:trPr>
          <w:trHeight w:val="170"/>
        </w:trPr>
        <w:tc>
          <w:tcPr>
            <w:tcW w:w="2552" w:type="dxa"/>
            <w:shd w:val="clear" w:color="auto" w:fill="FFFAEE" w:themeFill="background2"/>
          </w:tcPr>
          <w:p w14:paraId="123FDF22" w14:textId="62A925D2" w:rsidR="00362C03" w:rsidRPr="0070795E" w:rsidRDefault="00362C03" w:rsidP="00362C03">
            <w:pPr>
              <w:spacing w:line="260" w:lineRule="atLeast"/>
            </w:pPr>
            <w:r w:rsidRPr="00AB7105">
              <w:t>Hámark frávika frá hönnuðu yfirborði (mm)</w:t>
            </w:r>
          </w:p>
        </w:tc>
        <w:tc>
          <w:tcPr>
            <w:tcW w:w="1559" w:type="dxa"/>
            <w:shd w:val="clear" w:color="auto" w:fill="FFFFFF" w:themeFill="background1"/>
          </w:tcPr>
          <w:p w14:paraId="375FDB1E" w14:textId="629580CF" w:rsidR="00362C03" w:rsidRPr="002F6332" w:rsidRDefault="00362C03" w:rsidP="00362C03">
            <w:pPr>
              <w:spacing w:line="260" w:lineRule="atLeast"/>
            </w:pPr>
            <w:r w:rsidRPr="003C3970">
              <w:t>+30/-30</w:t>
            </w:r>
          </w:p>
        </w:tc>
        <w:tc>
          <w:tcPr>
            <w:tcW w:w="1276" w:type="dxa"/>
            <w:shd w:val="clear" w:color="auto" w:fill="FFFFFF" w:themeFill="background1"/>
          </w:tcPr>
          <w:p w14:paraId="7365D77A" w14:textId="4957D67D" w:rsidR="00362C03" w:rsidRPr="002F6332" w:rsidRDefault="00362C03" w:rsidP="00362C03">
            <w:pPr>
              <w:spacing w:line="260" w:lineRule="atLeast"/>
            </w:pPr>
            <w:r w:rsidRPr="003C3970">
              <w:t>+7/-7</w:t>
            </w:r>
          </w:p>
        </w:tc>
        <w:tc>
          <w:tcPr>
            <w:tcW w:w="1559" w:type="dxa"/>
            <w:shd w:val="clear" w:color="auto" w:fill="FFFFFF" w:themeFill="background1"/>
          </w:tcPr>
          <w:p w14:paraId="3FAD52AF" w14:textId="49CC4576" w:rsidR="00362C03" w:rsidRPr="004913EC" w:rsidRDefault="00362C03" w:rsidP="00362C03">
            <w:pPr>
              <w:spacing w:line="260" w:lineRule="atLeast"/>
            </w:pPr>
            <w:r w:rsidRPr="003C3970">
              <w:t>+50/-50</w:t>
            </w:r>
          </w:p>
        </w:tc>
        <w:tc>
          <w:tcPr>
            <w:tcW w:w="1276" w:type="dxa"/>
            <w:shd w:val="clear" w:color="auto" w:fill="FFFFFF" w:themeFill="background1"/>
          </w:tcPr>
          <w:p w14:paraId="4709F2EE" w14:textId="3C91A7B8" w:rsidR="00362C03" w:rsidRPr="004913EC" w:rsidRDefault="00362C03" w:rsidP="00362C03">
            <w:pPr>
              <w:spacing w:line="260" w:lineRule="atLeast"/>
            </w:pPr>
            <w:r w:rsidRPr="003C3970">
              <w:t>+20/-25</w:t>
            </w:r>
          </w:p>
        </w:tc>
      </w:tr>
      <w:tr w:rsidR="00004B01" w:rsidRPr="00BE7E08" w14:paraId="34CCDC58" w14:textId="77777777" w:rsidTr="00DC26D1">
        <w:trPr>
          <w:trHeight w:val="170"/>
        </w:trPr>
        <w:tc>
          <w:tcPr>
            <w:tcW w:w="2552" w:type="dxa"/>
            <w:shd w:val="clear" w:color="auto" w:fill="FFFAEE" w:themeFill="background2"/>
          </w:tcPr>
          <w:p w14:paraId="21B24D92" w14:textId="0E1CD723" w:rsidR="00004B01" w:rsidRPr="00DE54B6" w:rsidRDefault="00004B01" w:rsidP="00004B01">
            <w:pPr>
              <w:spacing w:line="260" w:lineRule="atLeast"/>
            </w:pPr>
            <w:r w:rsidRPr="00AB7105">
              <w:t>Hámark frávika frá hannaðri lagþykkt (%)</w:t>
            </w:r>
          </w:p>
        </w:tc>
        <w:tc>
          <w:tcPr>
            <w:tcW w:w="1559" w:type="dxa"/>
            <w:shd w:val="clear" w:color="auto" w:fill="FFFFFF" w:themeFill="background1"/>
          </w:tcPr>
          <w:p w14:paraId="5056A438" w14:textId="06767D7E" w:rsidR="00004B01" w:rsidRPr="006F70CD" w:rsidRDefault="00004B01" w:rsidP="00004B01">
            <w:pPr>
              <w:spacing w:line="260" w:lineRule="atLeast"/>
            </w:pPr>
            <w:r w:rsidRPr="00144132">
              <w:t>+20/-15</w:t>
            </w:r>
          </w:p>
        </w:tc>
        <w:tc>
          <w:tcPr>
            <w:tcW w:w="1276" w:type="dxa"/>
            <w:shd w:val="clear" w:color="auto" w:fill="FFFFFF" w:themeFill="background1"/>
          </w:tcPr>
          <w:p w14:paraId="26E6CB71" w14:textId="0AB8FAF5" w:rsidR="00004B01" w:rsidRPr="004913EC" w:rsidRDefault="00004B01" w:rsidP="00004B01">
            <w:pPr>
              <w:spacing w:line="260" w:lineRule="atLeast"/>
            </w:pPr>
            <w:r w:rsidRPr="00144132">
              <w:t>/-5</w:t>
            </w:r>
          </w:p>
        </w:tc>
        <w:tc>
          <w:tcPr>
            <w:tcW w:w="1559" w:type="dxa"/>
            <w:shd w:val="clear" w:color="auto" w:fill="FFFFFF" w:themeFill="background1"/>
          </w:tcPr>
          <w:p w14:paraId="7F177262" w14:textId="7580349C" w:rsidR="00004B01" w:rsidRPr="004913EC" w:rsidRDefault="00004B01" w:rsidP="00004B01">
            <w:pPr>
              <w:spacing w:line="260" w:lineRule="atLeast"/>
            </w:pPr>
            <w:r w:rsidRPr="00144132">
              <w:t>+30/-20</w:t>
            </w:r>
          </w:p>
        </w:tc>
        <w:tc>
          <w:tcPr>
            <w:tcW w:w="1276" w:type="dxa"/>
            <w:shd w:val="clear" w:color="auto" w:fill="FFFFFF" w:themeFill="background1"/>
          </w:tcPr>
          <w:p w14:paraId="418C0C9E" w14:textId="526F39EF" w:rsidR="00004B01" w:rsidRPr="004913EC" w:rsidRDefault="00004B01" w:rsidP="00004B01">
            <w:pPr>
              <w:spacing w:line="260" w:lineRule="atLeast"/>
            </w:pPr>
            <w:r w:rsidRPr="00144132">
              <w:t>/-10</w:t>
            </w:r>
          </w:p>
        </w:tc>
      </w:tr>
    </w:tbl>
    <w:p w14:paraId="2BF4B47F" w14:textId="23917005" w:rsidR="00493B8D" w:rsidRDefault="00493B8D" w:rsidP="00BB18AF">
      <w:pPr>
        <w:tabs>
          <w:tab w:val="clear" w:pos="454"/>
          <w:tab w:val="clear" w:pos="1077"/>
          <w:tab w:val="clear" w:pos="2155"/>
        </w:tabs>
        <w:snapToGrid/>
        <w:spacing w:after="160" w:line="259" w:lineRule="auto"/>
        <w:rPr>
          <w:lang w:val="is-IS"/>
        </w:rPr>
      </w:pPr>
    </w:p>
    <w:p w14:paraId="1D832E9C" w14:textId="77777777" w:rsidR="003F687C" w:rsidRDefault="003F687C" w:rsidP="00BB18AF">
      <w:pPr>
        <w:tabs>
          <w:tab w:val="clear" w:pos="454"/>
          <w:tab w:val="clear" w:pos="1077"/>
          <w:tab w:val="clear" w:pos="2155"/>
        </w:tabs>
        <w:snapToGrid/>
        <w:spacing w:after="160" w:line="259" w:lineRule="auto"/>
        <w:rPr>
          <w:lang w:val="is-IS"/>
        </w:rPr>
      </w:pPr>
    </w:p>
    <w:sectPr w:rsidR="003F687C"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C64D3" w14:textId="77777777" w:rsidR="00115661" w:rsidRDefault="00115661" w:rsidP="00E937A1">
      <w:r>
        <w:separator/>
      </w:r>
    </w:p>
  </w:endnote>
  <w:endnote w:type="continuationSeparator" w:id="0">
    <w:p w14:paraId="2D247B6B" w14:textId="77777777" w:rsidR="00115661" w:rsidRDefault="00115661"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70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1"/>
    </w:tblGrid>
    <w:tr w:rsidR="009863E0" w14:paraId="7BE125E8" w14:textId="77777777" w:rsidTr="00963933">
      <w:tc>
        <w:tcPr>
          <w:tcW w:w="7091" w:type="dxa"/>
        </w:tcPr>
        <w:p w14:paraId="3647CF1C" w14:textId="5E7C6479" w:rsidR="009863E0" w:rsidRDefault="00B830C2" w:rsidP="00154FBC">
          <w:pPr>
            <w:pStyle w:val="Header"/>
            <w:jc w:val="right"/>
          </w:pPr>
          <w:fldSimple w:instr=" STYLEREF  KAFLI ">
            <w:r w:rsidR="001C365A">
              <w:rPr>
                <w:noProof/>
              </w:rPr>
              <w:t>4.5</w:t>
            </w:r>
            <w:r w:rsidR="001C365A">
              <w:rPr>
                <w:noProof/>
              </w:rPr>
              <w:tab/>
              <w:t>Kröfur</w:t>
            </w:r>
          </w:fldSimple>
          <w:r w:rsidR="004E0B56">
            <w:t xml:space="preserve">   </w:t>
          </w:r>
          <w:r w:rsidR="004E0B56" w:rsidRPr="006E2338">
            <w:rPr>
              <w:color w:val="2DC8F5" w:themeColor="accent3"/>
            </w:rPr>
            <w:t>|</w:t>
          </w:r>
          <w:r w:rsidR="004E0B56">
            <w:t xml:space="preserve">   </w:t>
          </w:r>
          <w:r w:rsidR="009863E0">
            <w:fldChar w:fldCharType="begin"/>
          </w:r>
          <w:r w:rsidR="009863E0">
            <w:instrText xml:space="preserve"> Page </w:instrText>
          </w:r>
          <w:r w:rsidR="009863E0">
            <w:fldChar w:fldCharType="separate"/>
          </w:r>
          <w:r w:rsidR="009863E0">
            <w:rPr>
              <w:noProof/>
            </w:rPr>
            <w:t>3</w:t>
          </w:r>
          <w:r w:rsidR="009863E0">
            <w:fldChar w:fldCharType="end"/>
          </w:r>
          <w:r w:rsidR="009863E0">
            <w:t>/</w:t>
          </w:r>
          <w:r w:rsidR="00115661">
            <w:fldChar w:fldCharType="begin"/>
          </w:r>
          <w:r w:rsidR="00115661">
            <w:instrText xml:space="preserve"> NumPages </w:instrText>
          </w:r>
          <w:r w:rsidR="00115661">
            <w:fldChar w:fldCharType="separate"/>
          </w:r>
          <w:r w:rsidR="009863E0">
            <w:rPr>
              <w:noProof/>
            </w:rPr>
            <w:t>3</w:t>
          </w:r>
          <w:r w:rsidR="00115661">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DDB0C" w14:textId="77777777" w:rsidR="00115661" w:rsidRPr="00F13C40" w:rsidRDefault="00115661"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385DB6A" w14:textId="77777777" w:rsidR="00115661" w:rsidRPr="000E7C0C" w:rsidRDefault="00115661"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27E4BBD7" w14:textId="05220130" w:rsidR="002D54E2" w:rsidRPr="002D54E2" w:rsidRDefault="002D54E2">
      <w:pPr>
        <w:pStyle w:val="FootnoteText"/>
        <w:rPr>
          <w:lang w:val="is-IS"/>
        </w:rPr>
      </w:pPr>
      <w:r>
        <w:rPr>
          <w:rStyle w:val="FootnoteReference"/>
        </w:rPr>
        <w:footnoteRef/>
      </w:r>
      <w:r>
        <w:t xml:space="preserve"> </w:t>
      </w:r>
      <w:r w:rsidR="001B2123" w:rsidRPr="001B2123">
        <w:t xml:space="preserve">Í þessu riti er valið að fjalla </w:t>
      </w:r>
      <w:r w:rsidR="001B2123" w:rsidRPr="00BD6972">
        <w:t>um efra- og neðra styrktarlag eða efri- og neðri hluta</w:t>
      </w:r>
      <w:r w:rsidR="001B2123" w:rsidRPr="001B2123">
        <w:t xml:space="preserve"> styrktarlags. Þetta lag í heild sinni nefndist í Alverki ´95 neðra burðarlag. </w:t>
      </w:r>
    </w:p>
  </w:footnote>
  <w:footnote w:id="2">
    <w:p w14:paraId="6F3C3A0F" w14:textId="7139F3E5" w:rsidR="0008672D" w:rsidRPr="0008672D" w:rsidRDefault="0008672D">
      <w:pPr>
        <w:pStyle w:val="FootnoteText"/>
        <w:rPr>
          <w:lang w:val="is-IS"/>
        </w:rPr>
      </w:pPr>
      <w:r>
        <w:rPr>
          <w:rStyle w:val="FootnoteReference"/>
        </w:rPr>
        <w:footnoteRef/>
      </w:r>
      <w:r>
        <w:t xml:space="preserve"> </w:t>
      </w:r>
      <w:r w:rsidR="00E20712" w:rsidRPr="00E20712">
        <w:t>D‘98 tengist ekki D sem er efri flokkunarstærð í framleiðslustaðli ÍST EN 13242. D‘98 táknar möskvastærð (mm) í sigti sem minnst 98% steinefnisins smjúga og er hentugt mat á stærð stærstu steina í efninu.</w:t>
      </w:r>
    </w:p>
  </w:footnote>
  <w:footnote w:id="3">
    <w:p w14:paraId="1683698E" w14:textId="52051F00" w:rsidR="00BA4689" w:rsidRPr="00BA4689" w:rsidRDefault="00BA4689">
      <w:pPr>
        <w:pStyle w:val="FootnoteText"/>
        <w:rPr>
          <w:lang w:val="is-IS"/>
        </w:rPr>
      </w:pPr>
      <w:r>
        <w:rPr>
          <w:rStyle w:val="FootnoteReference"/>
        </w:rPr>
        <w:footnoteRef/>
      </w:r>
      <w:r>
        <w:t xml:space="preserve"> </w:t>
      </w:r>
      <w:r w:rsidR="00586E83" w:rsidRPr="00586E83">
        <w:t>D‘</w:t>
      </w:r>
      <w:r w:rsidR="00586E83" w:rsidRPr="00212203">
        <w:rPr>
          <w:vertAlign w:val="subscript"/>
        </w:rPr>
        <w:t>98</w:t>
      </w:r>
      <w:r w:rsidR="00586E83" w:rsidRPr="00586E83">
        <w:t xml:space="preserve"> tengist ekki D sem er efri flokkunarstærð í framleiðslustaðli ÍST EN 13242. D‘</w:t>
      </w:r>
      <w:r w:rsidR="00586E83" w:rsidRPr="00212203">
        <w:rPr>
          <w:vertAlign w:val="subscript"/>
        </w:rPr>
        <w:t>98</w:t>
      </w:r>
      <w:r w:rsidR="00586E83" w:rsidRPr="00586E83">
        <w:t xml:space="preserve"> táknar möskvastærð (mm) í sigti sem minnst 98% steinefnisins smjúga og er hentugt mat á stærð stærstu steina í efninu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67E250" w:rsidR="00526F78" w:rsidRPr="00D06EE7" w:rsidRDefault="005477B0" w:rsidP="00161BAD">
          <w:pPr>
            <w:pStyle w:val="Header"/>
            <w:jc w:val="right"/>
            <w:rPr>
              <w:lang w:val="is-IS"/>
            </w:rPr>
          </w:pPr>
          <w:r>
            <w:rPr>
              <w:lang w:val="is-IS"/>
            </w:rPr>
            <w:t>Styrktarlag</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3467F"/>
    <w:multiLevelType w:val="hybridMultilevel"/>
    <w:tmpl w:val="6E8438E4"/>
    <w:lvl w:ilvl="0" w:tplc="4282E032">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9"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0"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DD0168"/>
    <w:multiLevelType w:val="hybridMultilevel"/>
    <w:tmpl w:val="BF2EC6E2"/>
    <w:lvl w:ilvl="0" w:tplc="7422C434">
      <w:start w:val="1"/>
      <w:numFmt w:val="bullet"/>
      <w:lvlText w:val="→"/>
      <w:lvlJc w:val="left"/>
      <w:pPr>
        <w:ind w:left="928" w:hanging="360"/>
      </w:pPr>
      <w:rPr>
        <w:rFonts w:ascii="Vegagerdin FK Grotesk" w:hAnsi="Vegagerdin FK Grotesk" w:hint="default"/>
        <w:color w:val="2DC8F5" w:themeColor="accent3"/>
      </w:rPr>
    </w:lvl>
    <w:lvl w:ilvl="1" w:tplc="040F0003" w:tentative="1">
      <w:start w:val="1"/>
      <w:numFmt w:val="bullet"/>
      <w:lvlText w:val="o"/>
      <w:lvlJc w:val="left"/>
      <w:pPr>
        <w:ind w:left="1648" w:hanging="360"/>
      </w:pPr>
      <w:rPr>
        <w:rFonts w:ascii="Courier New" w:hAnsi="Courier New" w:cs="Courier New" w:hint="default"/>
      </w:rPr>
    </w:lvl>
    <w:lvl w:ilvl="2" w:tplc="040F0005" w:tentative="1">
      <w:start w:val="1"/>
      <w:numFmt w:val="bullet"/>
      <w:lvlText w:val=""/>
      <w:lvlJc w:val="left"/>
      <w:pPr>
        <w:ind w:left="2368" w:hanging="360"/>
      </w:pPr>
      <w:rPr>
        <w:rFonts w:ascii="Wingdings" w:hAnsi="Wingdings" w:hint="default"/>
      </w:rPr>
    </w:lvl>
    <w:lvl w:ilvl="3" w:tplc="040F0001" w:tentative="1">
      <w:start w:val="1"/>
      <w:numFmt w:val="bullet"/>
      <w:lvlText w:val=""/>
      <w:lvlJc w:val="left"/>
      <w:pPr>
        <w:ind w:left="3088" w:hanging="360"/>
      </w:pPr>
      <w:rPr>
        <w:rFonts w:ascii="Symbol" w:hAnsi="Symbol" w:hint="default"/>
      </w:rPr>
    </w:lvl>
    <w:lvl w:ilvl="4" w:tplc="040F0003" w:tentative="1">
      <w:start w:val="1"/>
      <w:numFmt w:val="bullet"/>
      <w:lvlText w:val="o"/>
      <w:lvlJc w:val="left"/>
      <w:pPr>
        <w:ind w:left="3808" w:hanging="360"/>
      </w:pPr>
      <w:rPr>
        <w:rFonts w:ascii="Courier New" w:hAnsi="Courier New" w:cs="Courier New" w:hint="default"/>
      </w:rPr>
    </w:lvl>
    <w:lvl w:ilvl="5" w:tplc="040F0005" w:tentative="1">
      <w:start w:val="1"/>
      <w:numFmt w:val="bullet"/>
      <w:lvlText w:val=""/>
      <w:lvlJc w:val="left"/>
      <w:pPr>
        <w:ind w:left="4528" w:hanging="360"/>
      </w:pPr>
      <w:rPr>
        <w:rFonts w:ascii="Wingdings" w:hAnsi="Wingdings" w:hint="default"/>
      </w:rPr>
    </w:lvl>
    <w:lvl w:ilvl="6" w:tplc="040F0001" w:tentative="1">
      <w:start w:val="1"/>
      <w:numFmt w:val="bullet"/>
      <w:lvlText w:val=""/>
      <w:lvlJc w:val="left"/>
      <w:pPr>
        <w:ind w:left="5248" w:hanging="360"/>
      </w:pPr>
      <w:rPr>
        <w:rFonts w:ascii="Symbol" w:hAnsi="Symbol" w:hint="default"/>
      </w:rPr>
    </w:lvl>
    <w:lvl w:ilvl="7" w:tplc="040F0003" w:tentative="1">
      <w:start w:val="1"/>
      <w:numFmt w:val="bullet"/>
      <w:lvlText w:val="o"/>
      <w:lvlJc w:val="left"/>
      <w:pPr>
        <w:ind w:left="5968" w:hanging="360"/>
      </w:pPr>
      <w:rPr>
        <w:rFonts w:ascii="Courier New" w:hAnsi="Courier New" w:cs="Courier New" w:hint="default"/>
      </w:rPr>
    </w:lvl>
    <w:lvl w:ilvl="8" w:tplc="040F0005" w:tentative="1">
      <w:start w:val="1"/>
      <w:numFmt w:val="bullet"/>
      <w:lvlText w:val=""/>
      <w:lvlJc w:val="left"/>
      <w:pPr>
        <w:ind w:left="6688" w:hanging="360"/>
      </w:pPr>
      <w:rPr>
        <w:rFonts w:ascii="Wingdings" w:hAnsi="Wingdings" w:hint="default"/>
      </w:rPr>
    </w:lvl>
  </w:abstractNum>
  <w:abstractNum w:abstractNumId="22" w15:restartNumberingAfterBreak="0">
    <w:nsid w:val="30DB734B"/>
    <w:multiLevelType w:val="hybridMultilevel"/>
    <w:tmpl w:val="B2666B88"/>
    <w:lvl w:ilvl="0" w:tplc="FE04980C">
      <w:start w:val="2"/>
      <w:numFmt w:val="decimal"/>
      <w:lvlText w:val="%1"/>
      <w:lvlJc w:val="left"/>
      <w:pPr>
        <w:ind w:left="720" w:hanging="360"/>
      </w:pPr>
      <w:rPr>
        <w:rFonts w:hint="default"/>
        <w:b/>
        <w:color w:val="001BF8" w:themeColor="hyperlink"/>
        <w:sz w:val="20"/>
        <w:u w:val="single"/>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F61C0"/>
    <w:multiLevelType w:val="multilevel"/>
    <w:tmpl w:val="A23C6F6C"/>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63C54305"/>
    <w:multiLevelType w:val="hybridMultilevel"/>
    <w:tmpl w:val="8BB41992"/>
    <w:lvl w:ilvl="0" w:tplc="853A9564">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FCA6E1A"/>
    <w:multiLevelType w:val="hybridMultilevel"/>
    <w:tmpl w:val="8D0C854E"/>
    <w:lvl w:ilvl="0" w:tplc="83E0C11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6"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18"/>
  </w:num>
  <w:num w:numId="3">
    <w:abstractNumId w:val="35"/>
  </w:num>
  <w:num w:numId="4">
    <w:abstractNumId w:val="27"/>
  </w:num>
  <w:num w:numId="5">
    <w:abstractNumId w:val="35"/>
    <w:lvlOverride w:ilvl="0">
      <w:startOverride w:val="1"/>
    </w:lvlOverride>
  </w:num>
  <w:num w:numId="6">
    <w:abstractNumId w:val="15"/>
  </w:num>
  <w:num w:numId="7">
    <w:abstractNumId w:val="30"/>
  </w:num>
  <w:num w:numId="8">
    <w:abstractNumId w:val="20"/>
  </w:num>
  <w:num w:numId="9">
    <w:abstractNumId w:val="34"/>
  </w:num>
  <w:num w:numId="10">
    <w:abstractNumId w:val="25"/>
  </w:num>
  <w:num w:numId="11">
    <w:abstractNumId w:val="24"/>
  </w:num>
  <w:num w:numId="12">
    <w:abstractNumId w:val="19"/>
  </w:num>
  <w:num w:numId="13">
    <w:abstractNumId w:val="23"/>
  </w:num>
  <w:num w:numId="14">
    <w:abstractNumId w:val="2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1"/>
  </w:num>
  <w:num w:numId="33">
    <w:abstractNumId w:val="18"/>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7"/>
  </w:num>
  <w:num w:numId="35">
    <w:abstractNumId w:val="12"/>
  </w:num>
  <w:num w:numId="36">
    <w:abstractNumId w:val="13"/>
  </w:num>
  <w:num w:numId="37">
    <w:abstractNumId w:val="14"/>
  </w:num>
  <w:num w:numId="38">
    <w:abstractNumId w:val="31"/>
  </w:num>
  <w:num w:numId="39">
    <w:abstractNumId w:val="22"/>
  </w:num>
  <w:num w:numId="40">
    <w:abstractNumId w:val="28"/>
  </w:num>
  <w:num w:numId="41">
    <w:abstractNumId w:val="21"/>
  </w:num>
  <w:num w:numId="42">
    <w:abstractNumId w:val="16"/>
  </w:num>
  <w:num w:numId="43">
    <w:abstractNumId w:val="3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2BB0"/>
    <w:rsid w:val="00004592"/>
    <w:rsid w:val="000047A8"/>
    <w:rsid w:val="00004B01"/>
    <w:rsid w:val="0000738F"/>
    <w:rsid w:val="0000776D"/>
    <w:rsid w:val="000133F3"/>
    <w:rsid w:val="00016EF7"/>
    <w:rsid w:val="00017DF3"/>
    <w:rsid w:val="00024B63"/>
    <w:rsid w:val="00026A16"/>
    <w:rsid w:val="00027179"/>
    <w:rsid w:val="000344F7"/>
    <w:rsid w:val="000347E2"/>
    <w:rsid w:val="00036627"/>
    <w:rsid w:val="0004198B"/>
    <w:rsid w:val="0005239D"/>
    <w:rsid w:val="00052B57"/>
    <w:rsid w:val="00052B70"/>
    <w:rsid w:val="00052BE2"/>
    <w:rsid w:val="000535AB"/>
    <w:rsid w:val="00053998"/>
    <w:rsid w:val="000577F2"/>
    <w:rsid w:val="000578BE"/>
    <w:rsid w:val="000638E6"/>
    <w:rsid w:val="00083C07"/>
    <w:rsid w:val="00085D72"/>
    <w:rsid w:val="00086273"/>
    <w:rsid w:val="0008672D"/>
    <w:rsid w:val="00090B51"/>
    <w:rsid w:val="00090CC9"/>
    <w:rsid w:val="00092A8C"/>
    <w:rsid w:val="00094A1E"/>
    <w:rsid w:val="000971D7"/>
    <w:rsid w:val="00097828"/>
    <w:rsid w:val="000A653B"/>
    <w:rsid w:val="000B0155"/>
    <w:rsid w:val="000C0CA2"/>
    <w:rsid w:val="000C29B1"/>
    <w:rsid w:val="000C3715"/>
    <w:rsid w:val="000C4425"/>
    <w:rsid w:val="000D15C9"/>
    <w:rsid w:val="000D526F"/>
    <w:rsid w:val="000D66A9"/>
    <w:rsid w:val="000D7198"/>
    <w:rsid w:val="000E40A2"/>
    <w:rsid w:val="000E6AE5"/>
    <w:rsid w:val="000E7C0C"/>
    <w:rsid w:val="000F32B4"/>
    <w:rsid w:val="000F43C1"/>
    <w:rsid w:val="001048E5"/>
    <w:rsid w:val="001057EC"/>
    <w:rsid w:val="00106ABB"/>
    <w:rsid w:val="0010727F"/>
    <w:rsid w:val="0011333E"/>
    <w:rsid w:val="001137D2"/>
    <w:rsid w:val="00115661"/>
    <w:rsid w:val="001250F9"/>
    <w:rsid w:val="00125F0C"/>
    <w:rsid w:val="00126B13"/>
    <w:rsid w:val="00133BF4"/>
    <w:rsid w:val="00140C7B"/>
    <w:rsid w:val="0014189A"/>
    <w:rsid w:val="0014246D"/>
    <w:rsid w:val="00143732"/>
    <w:rsid w:val="00146AFD"/>
    <w:rsid w:val="00151D0C"/>
    <w:rsid w:val="00152CFC"/>
    <w:rsid w:val="0015333F"/>
    <w:rsid w:val="00154438"/>
    <w:rsid w:val="00154FBC"/>
    <w:rsid w:val="001606C5"/>
    <w:rsid w:val="00161BAD"/>
    <w:rsid w:val="0016358C"/>
    <w:rsid w:val="00167CF5"/>
    <w:rsid w:val="00173ABA"/>
    <w:rsid w:val="0017433C"/>
    <w:rsid w:val="00175172"/>
    <w:rsid w:val="001773AB"/>
    <w:rsid w:val="00181609"/>
    <w:rsid w:val="00182E69"/>
    <w:rsid w:val="00187ECD"/>
    <w:rsid w:val="00190604"/>
    <w:rsid w:val="00192A31"/>
    <w:rsid w:val="001A7271"/>
    <w:rsid w:val="001B2123"/>
    <w:rsid w:val="001C365A"/>
    <w:rsid w:val="001C6754"/>
    <w:rsid w:val="001C69B3"/>
    <w:rsid w:val="001D0057"/>
    <w:rsid w:val="001D01BD"/>
    <w:rsid w:val="001D1E6E"/>
    <w:rsid w:val="001D4ED1"/>
    <w:rsid w:val="001E139F"/>
    <w:rsid w:val="001E65B4"/>
    <w:rsid w:val="001E68D2"/>
    <w:rsid w:val="001E6AC0"/>
    <w:rsid w:val="001F2333"/>
    <w:rsid w:val="001F55BA"/>
    <w:rsid w:val="001F6E1B"/>
    <w:rsid w:val="001F7A11"/>
    <w:rsid w:val="00201829"/>
    <w:rsid w:val="00206C94"/>
    <w:rsid w:val="002071C5"/>
    <w:rsid w:val="00210289"/>
    <w:rsid w:val="00212203"/>
    <w:rsid w:val="00224709"/>
    <w:rsid w:val="00226BF3"/>
    <w:rsid w:val="00231AB0"/>
    <w:rsid w:val="00242E5E"/>
    <w:rsid w:val="00247244"/>
    <w:rsid w:val="00247808"/>
    <w:rsid w:val="00247F1F"/>
    <w:rsid w:val="00252A2B"/>
    <w:rsid w:val="0025391B"/>
    <w:rsid w:val="00253CAB"/>
    <w:rsid w:val="00253F9F"/>
    <w:rsid w:val="00257668"/>
    <w:rsid w:val="00264CC6"/>
    <w:rsid w:val="00270AF9"/>
    <w:rsid w:val="00271847"/>
    <w:rsid w:val="0027248D"/>
    <w:rsid w:val="002740C9"/>
    <w:rsid w:val="00277841"/>
    <w:rsid w:val="0028655C"/>
    <w:rsid w:val="00286E7A"/>
    <w:rsid w:val="0029066D"/>
    <w:rsid w:val="00292195"/>
    <w:rsid w:val="002A004B"/>
    <w:rsid w:val="002A2F06"/>
    <w:rsid w:val="002A746E"/>
    <w:rsid w:val="002B11A3"/>
    <w:rsid w:val="002B4418"/>
    <w:rsid w:val="002B5A39"/>
    <w:rsid w:val="002C2BA5"/>
    <w:rsid w:val="002D1914"/>
    <w:rsid w:val="002D1FA0"/>
    <w:rsid w:val="002D39D3"/>
    <w:rsid w:val="002D54E2"/>
    <w:rsid w:val="002E13AE"/>
    <w:rsid w:val="002E3F10"/>
    <w:rsid w:val="002E68FD"/>
    <w:rsid w:val="002F6B52"/>
    <w:rsid w:val="002F77E8"/>
    <w:rsid w:val="0030240A"/>
    <w:rsid w:val="00305B41"/>
    <w:rsid w:val="00310989"/>
    <w:rsid w:val="00310CD3"/>
    <w:rsid w:val="00314E81"/>
    <w:rsid w:val="00316BB9"/>
    <w:rsid w:val="0031767C"/>
    <w:rsid w:val="00317996"/>
    <w:rsid w:val="00317F80"/>
    <w:rsid w:val="00322BD2"/>
    <w:rsid w:val="003237C9"/>
    <w:rsid w:val="003268F7"/>
    <w:rsid w:val="00331C8F"/>
    <w:rsid w:val="00332B82"/>
    <w:rsid w:val="003412F2"/>
    <w:rsid w:val="00346C22"/>
    <w:rsid w:val="00351A11"/>
    <w:rsid w:val="00352A9E"/>
    <w:rsid w:val="00355347"/>
    <w:rsid w:val="00355AA6"/>
    <w:rsid w:val="00360260"/>
    <w:rsid w:val="00362C03"/>
    <w:rsid w:val="00364122"/>
    <w:rsid w:val="00365F73"/>
    <w:rsid w:val="0037374C"/>
    <w:rsid w:val="003821AF"/>
    <w:rsid w:val="00386F0A"/>
    <w:rsid w:val="0039061F"/>
    <w:rsid w:val="00393C0C"/>
    <w:rsid w:val="00397660"/>
    <w:rsid w:val="003A0E23"/>
    <w:rsid w:val="003A4ABB"/>
    <w:rsid w:val="003A57DD"/>
    <w:rsid w:val="003A72AD"/>
    <w:rsid w:val="003B027C"/>
    <w:rsid w:val="003C1848"/>
    <w:rsid w:val="003C23B3"/>
    <w:rsid w:val="003C28A0"/>
    <w:rsid w:val="003C57F3"/>
    <w:rsid w:val="003C59DA"/>
    <w:rsid w:val="003D0260"/>
    <w:rsid w:val="003D104C"/>
    <w:rsid w:val="003D270F"/>
    <w:rsid w:val="003D5BF9"/>
    <w:rsid w:val="003E114A"/>
    <w:rsid w:val="003E6D46"/>
    <w:rsid w:val="003E7296"/>
    <w:rsid w:val="003E7487"/>
    <w:rsid w:val="003F15A6"/>
    <w:rsid w:val="003F50C1"/>
    <w:rsid w:val="003F687C"/>
    <w:rsid w:val="0040452F"/>
    <w:rsid w:val="00407A47"/>
    <w:rsid w:val="00413C8B"/>
    <w:rsid w:val="004238F6"/>
    <w:rsid w:val="00425BB2"/>
    <w:rsid w:val="00432367"/>
    <w:rsid w:val="00435010"/>
    <w:rsid w:val="00435C7B"/>
    <w:rsid w:val="004403C9"/>
    <w:rsid w:val="00440964"/>
    <w:rsid w:val="0044127B"/>
    <w:rsid w:val="00442C8F"/>
    <w:rsid w:val="00444460"/>
    <w:rsid w:val="004507D1"/>
    <w:rsid w:val="004521ED"/>
    <w:rsid w:val="0045424C"/>
    <w:rsid w:val="00455183"/>
    <w:rsid w:val="00456B54"/>
    <w:rsid w:val="00462025"/>
    <w:rsid w:val="00465811"/>
    <w:rsid w:val="00474043"/>
    <w:rsid w:val="00480DD6"/>
    <w:rsid w:val="00486536"/>
    <w:rsid w:val="00486E13"/>
    <w:rsid w:val="00487C6C"/>
    <w:rsid w:val="00492DD1"/>
    <w:rsid w:val="00493B8D"/>
    <w:rsid w:val="00493C33"/>
    <w:rsid w:val="00495029"/>
    <w:rsid w:val="0049701F"/>
    <w:rsid w:val="004A17B6"/>
    <w:rsid w:val="004B33AD"/>
    <w:rsid w:val="004B5545"/>
    <w:rsid w:val="004C2927"/>
    <w:rsid w:val="004C4633"/>
    <w:rsid w:val="004D4F0D"/>
    <w:rsid w:val="004E0B56"/>
    <w:rsid w:val="004E2A5D"/>
    <w:rsid w:val="004E51CE"/>
    <w:rsid w:val="004F0AEF"/>
    <w:rsid w:val="004F2C72"/>
    <w:rsid w:val="004F31BA"/>
    <w:rsid w:val="004F326A"/>
    <w:rsid w:val="004F4368"/>
    <w:rsid w:val="005039EB"/>
    <w:rsid w:val="005058B1"/>
    <w:rsid w:val="00512BE9"/>
    <w:rsid w:val="0052257C"/>
    <w:rsid w:val="00524648"/>
    <w:rsid w:val="00526F78"/>
    <w:rsid w:val="005378AA"/>
    <w:rsid w:val="0054525E"/>
    <w:rsid w:val="005477B0"/>
    <w:rsid w:val="005478BF"/>
    <w:rsid w:val="00554212"/>
    <w:rsid w:val="0055461C"/>
    <w:rsid w:val="00555366"/>
    <w:rsid w:val="00560D28"/>
    <w:rsid w:val="00564B09"/>
    <w:rsid w:val="005660D4"/>
    <w:rsid w:val="00567DC4"/>
    <w:rsid w:val="0057017C"/>
    <w:rsid w:val="00570C73"/>
    <w:rsid w:val="00573E31"/>
    <w:rsid w:val="005779F1"/>
    <w:rsid w:val="00580FC8"/>
    <w:rsid w:val="00586E83"/>
    <w:rsid w:val="005914EC"/>
    <w:rsid w:val="00596E6C"/>
    <w:rsid w:val="005A0A8C"/>
    <w:rsid w:val="005A56B5"/>
    <w:rsid w:val="005A573B"/>
    <w:rsid w:val="005A6911"/>
    <w:rsid w:val="005B26F0"/>
    <w:rsid w:val="005C4FA4"/>
    <w:rsid w:val="005C5745"/>
    <w:rsid w:val="005D18A5"/>
    <w:rsid w:val="005D2D78"/>
    <w:rsid w:val="005E7E1A"/>
    <w:rsid w:val="005F03BC"/>
    <w:rsid w:val="005F7F0E"/>
    <w:rsid w:val="00600BAD"/>
    <w:rsid w:val="00601BB9"/>
    <w:rsid w:val="00601D56"/>
    <w:rsid w:val="00604AEF"/>
    <w:rsid w:val="0060718E"/>
    <w:rsid w:val="00610CA2"/>
    <w:rsid w:val="006128D4"/>
    <w:rsid w:val="006139AE"/>
    <w:rsid w:val="0061684E"/>
    <w:rsid w:val="006179D9"/>
    <w:rsid w:val="006217B4"/>
    <w:rsid w:val="00623907"/>
    <w:rsid w:val="006253B2"/>
    <w:rsid w:val="006279E6"/>
    <w:rsid w:val="006323D7"/>
    <w:rsid w:val="006351D2"/>
    <w:rsid w:val="0064285B"/>
    <w:rsid w:val="00643849"/>
    <w:rsid w:val="006446FE"/>
    <w:rsid w:val="006528DB"/>
    <w:rsid w:val="0066022D"/>
    <w:rsid w:val="006638D9"/>
    <w:rsid w:val="00667146"/>
    <w:rsid w:val="00670DDA"/>
    <w:rsid w:val="00677387"/>
    <w:rsid w:val="00681EFE"/>
    <w:rsid w:val="00682399"/>
    <w:rsid w:val="00684EFE"/>
    <w:rsid w:val="00690D52"/>
    <w:rsid w:val="00694140"/>
    <w:rsid w:val="0069484B"/>
    <w:rsid w:val="006A0727"/>
    <w:rsid w:val="006A357E"/>
    <w:rsid w:val="006A461D"/>
    <w:rsid w:val="006A4FC1"/>
    <w:rsid w:val="006A67AF"/>
    <w:rsid w:val="006B0E9F"/>
    <w:rsid w:val="006B38AC"/>
    <w:rsid w:val="006B3CF0"/>
    <w:rsid w:val="006B5121"/>
    <w:rsid w:val="006C135B"/>
    <w:rsid w:val="006C1D7D"/>
    <w:rsid w:val="006C2091"/>
    <w:rsid w:val="006C2EE1"/>
    <w:rsid w:val="006C31AB"/>
    <w:rsid w:val="006C4D75"/>
    <w:rsid w:val="006C56DE"/>
    <w:rsid w:val="006D0B64"/>
    <w:rsid w:val="006D30FC"/>
    <w:rsid w:val="006D5400"/>
    <w:rsid w:val="006D6BDE"/>
    <w:rsid w:val="006F024C"/>
    <w:rsid w:val="006F088B"/>
    <w:rsid w:val="006F4DE1"/>
    <w:rsid w:val="006F67EA"/>
    <w:rsid w:val="00700221"/>
    <w:rsid w:val="007013F0"/>
    <w:rsid w:val="00703B25"/>
    <w:rsid w:val="0070400E"/>
    <w:rsid w:val="00706D77"/>
    <w:rsid w:val="00710256"/>
    <w:rsid w:val="007118A5"/>
    <w:rsid w:val="00713B08"/>
    <w:rsid w:val="00727CAA"/>
    <w:rsid w:val="007317BF"/>
    <w:rsid w:val="00732042"/>
    <w:rsid w:val="00732045"/>
    <w:rsid w:val="00733C51"/>
    <w:rsid w:val="007354BF"/>
    <w:rsid w:val="00743BF8"/>
    <w:rsid w:val="007453AD"/>
    <w:rsid w:val="00747096"/>
    <w:rsid w:val="0074725C"/>
    <w:rsid w:val="007508D5"/>
    <w:rsid w:val="00750E70"/>
    <w:rsid w:val="00751C0A"/>
    <w:rsid w:val="00761A69"/>
    <w:rsid w:val="00762563"/>
    <w:rsid w:val="00763581"/>
    <w:rsid w:val="00767738"/>
    <w:rsid w:val="007725DD"/>
    <w:rsid w:val="00781417"/>
    <w:rsid w:val="007822EA"/>
    <w:rsid w:val="00783817"/>
    <w:rsid w:val="0078479F"/>
    <w:rsid w:val="007906A8"/>
    <w:rsid w:val="007918FE"/>
    <w:rsid w:val="0079606D"/>
    <w:rsid w:val="007965B2"/>
    <w:rsid w:val="007A0E2A"/>
    <w:rsid w:val="007A2376"/>
    <w:rsid w:val="007B237E"/>
    <w:rsid w:val="007B2E25"/>
    <w:rsid w:val="007B6DB6"/>
    <w:rsid w:val="007C14E2"/>
    <w:rsid w:val="007C15F2"/>
    <w:rsid w:val="007C6722"/>
    <w:rsid w:val="007C6D0A"/>
    <w:rsid w:val="007D0274"/>
    <w:rsid w:val="007D082B"/>
    <w:rsid w:val="007D12DC"/>
    <w:rsid w:val="007D13D3"/>
    <w:rsid w:val="007D1559"/>
    <w:rsid w:val="007D2461"/>
    <w:rsid w:val="007D2D8F"/>
    <w:rsid w:val="007D68F0"/>
    <w:rsid w:val="007E3971"/>
    <w:rsid w:val="007E5DD0"/>
    <w:rsid w:val="007F4253"/>
    <w:rsid w:val="007F5375"/>
    <w:rsid w:val="008003EF"/>
    <w:rsid w:val="00804986"/>
    <w:rsid w:val="00807253"/>
    <w:rsid w:val="008221A4"/>
    <w:rsid w:val="00822F59"/>
    <w:rsid w:val="00822F8B"/>
    <w:rsid w:val="008306A1"/>
    <w:rsid w:val="00831102"/>
    <w:rsid w:val="008315C5"/>
    <w:rsid w:val="00831F71"/>
    <w:rsid w:val="00834199"/>
    <w:rsid w:val="00837798"/>
    <w:rsid w:val="00854459"/>
    <w:rsid w:val="00860934"/>
    <w:rsid w:val="00862F10"/>
    <w:rsid w:val="008637E3"/>
    <w:rsid w:val="00865BCF"/>
    <w:rsid w:val="0086762D"/>
    <w:rsid w:val="008777BF"/>
    <w:rsid w:val="008850BE"/>
    <w:rsid w:val="008902F8"/>
    <w:rsid w:val="00894908"/>
    <w:rsid w:val="00894CFD"/>
    <w:rsid w:val="008B0142"/>
    <w:rsid w:val="008C09F8"/>
    <w:rsid w:val="008C1EEB"/>
    <w:rsid w:val="008C1F4F"/>
    <w:rsid w:val="008D4E77"/>
    <w:rsid w:val="008D7B31"/>
    <w:rsid w:val="008E0524"/>
    <w:rsid w:val="008F59F9"/>
    <w:rsid w:val="008F6723"/>
    <w:rsid w:val="00901899"/>
    <w:rsid w:val="00904074"/>
    <w:rsid w:val="009068D7"/>
    <w:rsid w:val="009215B9"/>
    <w:rsid w:val="009226C7"/>
    <w:rsid w:val="00931BEA"/>
    <w:rsid w:val="00932632"/>
    <w:rsid w:val="00935F33"/>
    <w:rsid w:val="00937E69"/>
    <w:rsid w:val="00943341"/>
    <w:rsid w:val="00963933"/>
    <w:rsid w:val="0097018D"/>
    <w:rsid w:val="00974749"/>
    <w:rsid w:val="0097759D"/>
    <w:rsid w:val="00981207"/>
    <w:rsid w:val="00981D2A"/>
    <w:rsid w:val="00982CA0"/>
    <w:rsid w:val="00983248"/>
    <w:rsid w:val="0098626C"/>
    <w:rsid w:val="009863E0"/>
    <w:rsid w:val="00987BDC"/>
    <w:rsid w:val="00991749"/>
    <w:rsid w:val="00992CE3"/>
    <w:rsid w:val="009954F7"/>
    <w:rsid w:val="009B1785"/>
    <w:rsid w:val="009C13A5"/>
    <w:rsid w:val="009C7C7F"/>
    <w:rsid w:val="009D0C9A"/>
    <w:rsid w:val="009D3561"/>
    <w:rsid w:val="009D36F3"/>
    <w:rsid w:val="009D465A"/>
    <w:rsid w:val="009D749F"/>
    <w:rsid w:val="009D7F15"/>
    <w:rsid w:val="009E180B"/>
    <w:rsid w:val="009E781B"/>
    <w:rsid w:val="009F1463"/>
    <w:rsid w:val="009F5F1A"/>
    <w:rsid w:val="009F6EF6"/>
    <w:rsid w:val="00A01599"/>
    <w:rsid w:val="00A12717"/>
    <w:rsid w:val="00A13DD2"/>
    <w:rsid w:val="00A16A2A"/>
    <w:rsid w:val="00A20CBF"/>
    <w:rsid w:val="00A2556F"/>
    <w:rsid w:val="00A26138"/>
    <w:rsid w:val="00A31EE6"/>
    <w:rsid w:val="00A33D74"/>
    <w:rsid w:val="00A34AC1"/>
    <w:rsid w:val="00A377FC"/>
    <w:rsid w:val="00A37DA0"/>
    <w:rsid w:val="00A404F7"/>
    <w:rsid w:val="00A468BB"/>
    <w:rsid w:val="00A53631"/>
    <w:rsid w:val="00A536E0"/>
    <w:rsid w:val="00A54AB2"/>
    <w:rsid w:val="00A55D81"/>
    <w:rsid w:val="00A574BD"/>
    <w:rsid w:val="00A63A60"/>
    <w:rsid w:val="00A64F5B"/>
    <w:rsid w:val="00A66D2B"/>
    <w:rsid w:val="00A70632"/>
    <w:rsid w:val="00A72716"/>
    <w:rsid w:val="00A77C92"/>
    <w:rsid w:val="00A8061A"/>
    <w:rsid w:val="00A90886"/>
    <w:rsid w:val="00A90CC1"/>
    <w:rsid w:val="00A92177"/>
    <w:rsid w:val="00A93331"/>
    <w:rsid w:val="00AA05CF"/>
    <w:rsid w:val="00AA28DA"/>
    <w:rsid w:val="00AA2DB4"/>
    <w:rsid w:val="00AA45B7"/>
    <w:rsid w:val="00AA4910"/>
    <w:rsid w:val="00AA5C66"/>
    <w:rsid w:val="00AA71AE"/>
    <w:rsid w:val="00AC22C2"/>
    <w:rsid w:val="00AC4108"/>
    <w:rsid w:val="00AD28F3"/>
    <w:rsid w:val="00AD3D90"/>
    <w:rsid w:val="00AE38FE"/>
    <w:rsid w:val="00AE48DD"/>
    <w:rsid w:val="00AE55E9"/>
    <w:rsid w:val="00AE79B5"/>
    <w:rsid w:val="00AF4027"/>
    <w:rsid w:val="00AF4A4E"/>
    <w:rsid w:val="00AF7840"/>
    <w:rsid w:val="00B00A81"/>
    <w:rsid w:val="00B00F37"/>
    <w:rsid w:val="00B02B29"/>
    <w:rsid w:val="00B04C0E"/>
    <w:rsid w:val="00B05B31"/>
    <w:rsid w:val="00B06723"/>
    <w:rsid w:val="00B14725"/>
    <w:rsid w:val="00B174FD"/>
    <w:rsid w:val="00B3067E"/>
    <w:rsid w:val="00B30E76"/>
    <w:rsid w:val="00B351BD"/>
    <w:rsid w:val="00B37A00"/>
    <w:rsid w:val="00B43052"/>
    <w:rsid w:val="00B45C41"/>
    <w:rsid w:val="00B56151"/>
    <w:rsid w:val="00B60A3B"/>
    <w:rsid w:val="00B6216E"/>
    <w:rsid w:val="00B661C0"/>
    <w:rsid w:val="00B75013"/>
    <w:rsid w:val="00B830C2"/>
    <w:rsid w:val="00B831F7"/>
    <w:rsid w:val="00B930FD"/>
    <w:rsid w:val="00B94A0F"/>
    <w:rsid w:val="00BA3893"/>
    <w:rsid w:val="00BA4689"/>
    <w:rsid w:val="00BB1796"/>
    <w:rsid w:val="00BB18AF"/>
    <w:rsid w:val="00BB6496"/>
    <w:rsid w:val="00BB7117"/>
    <w:rsid w:val="00BB7CD9"/>
    <w:rsid w:val="00BC58D7"/>
    <w:rsid w:val="00BC6FD1"/>
    <w:rsid w:val="00BD0108"/>
    <w:rsid w:val="00BD28D1"/>
    <w:rsid w:val="00BD473C"/>
    <w:rsid w:val="00BD6972"/>
    <w:rsid w:val="00BD6FC7"/>
    <w:rsid w:val="00C0014C"/>
    <w:rsid w:val="00C0126C"/>
    <w:rsid w:val="00C05440"/>
    <w:rsid w:val="00C0686C"/>
    <w:rsid w:val="00C073E0"/>
    <w:rsid w:val="00C12A58"/>
    <w:rsid w:val="00C27DEF"/>
    <w:rsid w:val="00C3560F"/>
    <w:rsid w:val="00C41716"/>
    <w:rsid w:val="00C45F62"/>
    <w:rsid w:val="00C50ACD"/>
    <w:rsid w:val="00C510B9"/>
    <w:rsid w:val="00C54E55"/>
    <w:rsid w:val="00C55D7F"/>
    <w:rsid w:val="00C5795A"/>
    <w:rsid w:val="00C60A35"/>
    <w:rsid w:val="00C62C27"/>
    <w:rsid w:val="00C6598C"/>
    <w:rsid w:val="00C668CF"/>
    <w:rsid w:val="00C836D8"/>
    <w:rsid w:val="00C845C5"/>
    <w:rsid w:val="00C87D19"/>
    <w:rsid w:val="00C92521"/>
    <w:rsid w:val="00C930A4"/>
    <w:rsid w:val="00C94115"/>
    <w:rsid w:val="00CA4B58"/>
    <w:rsid w:val="00CA6009"/>
    <w:rsid w:val="00CB3F4F"/>
    <w:rsid w:val="00CB4B89"/>
    <w:rsid w:val="00CB7388"/>
    <w:rsid w:val="00CC2107"/>
    <w:rsid w:val="00CC44BA"/>
    <w:rsid w:val="00CC5BB8"/>
    <w:rsid w:val="00CD5396"/>
    <w:rsid w:val="00CE5B9A"/>
    <w:rsid w:val="00CE609E"/>
    <w:rsid w:val="00D00515"/>
    <w:rsid w:val="00D06EE7"/>
    <w:rsid w:val="00D078A8"/>
    <w:rsid w:val="00D165B7"/>
    <w:rsid w:val="00D16D2C"/>
    <w:rsid w:val="00D1781C"/>
    <w:rsid w:val="00D17D3F"/>
    <w:rsid w:val="00D24FA8"/>
    <w:rsid w:val="00D31345"/>
    <w:rsid w:val="00D36AE9"/>
    <w:rsid w:val="00D401CB"/>
    <w:rsid w:val="00D41CC9"/>
    <w:rsid w:val="00D42CD9"/>
    <w:rsid w:val="00D4360A"/>
    <w:rsid w:val="00D476CE"/>
    <w:rsid w:val="00D54920"/>
    <w:rsid w:val="00D56A91"/>
    <w:rsid w:val="00D56B0C"/>
    <w:rsid w:val="00D61B8C"/>
    <w:rsid w:val="00D6204C"/>
    <w:rsid w:val="00D652FB"/>
    <w:rsid w:val="00D66198"/>
    <w:rsid w:val="00D67B47"/>
    <w:rsid w:val="00D709A7"/>
    <w:rsid w:val="00D70DEE"/>
    <w:rsid w:val="00D8132E"/>
    <w:rsid w:val="00D822B2"/>
    <w:rsid w:val="00D86A61"/>
    <w:rsid w:val="00D901CC"/>
    <w:rsid w:val="00DA2D6A"/>
    <w:rsid w:val="00DA605F"/>
    <w:rsid w:val="00DA72A9"/>
    <w:rsid w:val="00DB2C76"/>
    <w:rsid w:val="00DB4B26"/>
    <w:rsid w:val="00DC08AE"/>
    <w:rsid w:val="00DC26D1"/>
    <w:rsid w:val="00DC6D6D"/>
    <w:rsid w:val="00DD3999"/>
    <w:rsid w:val="00DD4550"/>
    <w:rsid w:val="00DE248D"/>
    <w:rsid w:val="00DE4EB8"/>
    <w:rsid w:val="00DE6E87"/>
    <w:rsid w:val="00DE73F0"/>
    <w:rsid w:val="00DF1E81"/>
    <w:rsid w:val="00DF40FC"/>
    <w:rsid w:val="00DF6FE3"/>
    <w:rsid w:val="00E023AE"/>
    <w:rsid w:val="00E02DA5"/>
    <w:rsid w:val="00E05A2B"/>
    <w:rsid w:val="00E05AF1"/>
    <w:rsid w:val="00E115E8"/>
    <w:rsid w:val="00E14EA0"/>
    <w:rsid w:val="00E16952"/>
    <w:rsid w:val="00E20712"/>
    <w:rsid w:val="00E22432"/>
    <w:rsid w:val="00E23C9F"/>
    <w:rsid w:val="00E25408"/>
    <w:rsid w:val="00E26BCB"/>
    <w:rsid w:val="00E26C88"/>
    <w:rsid w:val="00E26E1B"/>
    <w:rsid w:val="00E277FC"/>
    <w:rsid w:val="00E3041B"/>
    <w:rsid w:val="00E30D13"/>
    <w:rsid w:val="00E40A5D"/>
    <w:rsid w:val="00E42D47"/>
    <w:rsid w:val="00E45421"/>
    <w:rsid w:val="00E47F60"/>
    <w:rsid w:val="00E47FD1"/>
    <w:rsid w:val="00E56C88"/>
    <w:rsid w:val="00E56EEA"/>
    <w:rsid w:val="00E7459F"/>
    <w:rsid w:val="00E85063"/>
    <w:rsid w:val="00E85E6F"/>
    <w:rsid w:val="00E86633"/>
    <w:rsid w:val="00E932D0"/>
    <w:rsid w:val="00E937A1"/>
    <w:rsid w:val="00E94EFC"/>
    <w:rsid w:val="00E95037"/>
    <w:rsid w:val="00E96793"/>
    <w:rsid w:val="00E973A7"/>
    <w:rsid w:val="00EA015B"/>
    <w:rsid w:val="00EB0B14"/>
    <w:rsid w:val="00EB5BED"/>
    <w:rsid w:val="00EB6AA9"/>
    <w:rsid w:val="00EB6CA2"/>
    <w:rsid w:val="00EB6FEA"/>
    <w:rsid w:val="00EC1A50"/>
    <w:rsid w:val="00EC4362"/>
    <w:rsid w:val="00EC7C8B"/>
    <w:rsid w:val="00ED4548"/>
    <w:rsid w:val="00ED7765"/>
    <w:rsid w:val="00EF517B"/>
    <w:rsid w:val="00EF623D"/>
    <w:rsid w:val="00EF7881"/>
    <w:rsid w:val="00F03D95"/>
    <w:rsid w:val="00F05935"/>
    <w:rsid w:val="00F13C40"/>
    <w:rsid w:val="00F153AE"/>
    <w:rsid w:val="00F16971"/>
    <w:rsid w:val="00F171DA"/>
    <w:rsid w:val="00F21A67"/>
    <w:rsid w:val="00F26DEA"/>
    <w:rsid w:val="00F307F6"/>
    <w:rsid w:val="00F309EF"/>
    <w:rsid w:val="00F311B1"/>
    <w:rsid w:val="00F32E88"/>
    <w:rsid w:val="00F42C79"/>
    <w:rsid w:val="00F44DCD"/>
    <w:rsid w:val="00F4591A"/>
    <w:rsid w:val="00F520FA"/>
    <w:rsid w:val="00F52D6E"/>
    <w:rsid w:val="00F5690E"/>
    <w:rsid w:val="00F573FF"/>
    <w:rsid w:val="00F61AE6"/>
    <w:rsid w:val="00F61BC8"/>
    <w:rsid w:val="00F62AD4"/>
    <w:rsid w:val="00F71451"/>
    <w:rsid w:val="00F752BC"/>
    <w:rsid w:val="00F752DE"/>
    <w:rsid w:val="00F843D0"/>
    <w:rsid w:val="00F85369"/>
    <w:rsid w:val="00F87BE5"/>
    <w:rsid w:val="00F9681A"/>
    <w:rsid w:val="00F9688F"/>
    <w:rsid w:val="00FA1D90"/>
    <w:rsid w:val="00FA4ED8"/>
    <w:rsid w:val="00FA5DAC"/>
    <w:rsid w:val="00FB2CCA"/>
    <w:rsid w:val="00FB7C9A"/>
    <w:rsid w:val="00FC58B1"/>
    <w:rsid w:val="00FC693B"/>
    <w:rsid w:val="00FC6FC8"/>
    <w:rsid w:val="00FD1939"/>
    <w:rsid w:val="00FD3516"/>
    <w:rsid w:val="00FE261E"/>
    <w:rsid w:val="00FE3F00"/>
    <w:rsid w:val="00FE7803"/>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TOCHeading">
    <w:name w:val="TOC Heading"/>
    <w:basedOn w:val="Heading1"/>
    <w:next w:val="Normal"/>
    <w:uiPriority w:val="39"/>
    <w:unhideWhenUsed/>
    <w:qFormat/>
    <w:rsid w:val="008C1F4F"/>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table" w:customStyle="1" w:styleId="TableGrid1">
    <w:name w:val="Table Grid1"/>
    <w:basedOn w:val="TableNormal"/>
    <w:next w:val="TableGrid"/>
    <w:rsid w:val="00610CA2"/>
    <w:pPr>
      <w:spacing w:after="0" w:line="240" w:lineRule="auto"/>
    </w:pPr>
    <w:rPr>
      <w:rFonts w:ascii="Times New Roman" w:eastAsia="Times New Roman" w:hAnsi="Times New Roman" w:cs="Times New Roman"/>
      <w:sz w:val="20"/>
      <w:szCs w:val="20"/>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FLI">
    <w:name w:val="KAFLI"/>
    <w:basedOn w:val="Heading2"/>
    <w:link w:val="KAFLIStaf"/>
    <w:qFormat/>
    <w:rsid w:val="004E0B56"/>
    <w:pPr>
      <w:numPr>
        <w:ilvl w:val="0"/>
        <w:numId w:val="0"/>
      </w:numPr>
      <w:ind w:left="454" w:hanging="454"/>
    </w:pPr>
    <w:rPr>
      <w:lang w:val="is-IS"/>
    </w:rPr>
  </w:style>
  <w:style w:type="paragraph" w:customStyle="1" w:styleId="Myndatexti2">
    <w:name w:val="Myndatexti 2"/>
    <w:basedOn w:val="Normal"/>
    <w:link w:val="Myndatexti2Staf"/>
    <w:qFormat/>
    <w:rsid w:val="0060718E"/>
    <w:pPr>
      <w:spacing w:before="240" w:after="360" w:line="200" w:lineRule="atLeast"/>
    </w:pPr>
    <w:rPr>
      <w:sz w:val="16"/>
      <w:szCs w:val="18"/>
      <w:lang w:val="is-IS"/>
    </w:rPr>
  </w:style>
  <w:style w:type="character" w:customStyle="1" w:styleId="KAFLIStaf">
    <w:name w:val="KAFLI Staf"/>
    <w:basedOn w:val="Heading2Char"/>
    <w:link w:val="KAFLI"/>
    <w:rsid w:val="004E0B56"/>
    <w:rPr>
      <w:rFonts w:cs="Vegagerdin FK Grotesk"/>
      <w:b/>
      <w:bCs/>
      <w:color w:val="000000"/>
      <w:sz w:val="20"/>
      <w:szCs w:val="20"/>
      <w:lang w:val="is-IS"/>
    </w:rPr>
  </w:style>
  <w:style w:type="paragraph" w:customStyle="1" w:styleId="undirkafli">
    <w:name w:val="undirkafli"/>
    <w:basedOn w:val="Heading3"/>
    <w:link w:val="undirkafliStaf"/>
    <w:qFormat/>
    <w:rsid w:val="0060718E"/>
    <w:pPr>
      <w:numPr>
        <w:ilvl w:val="0"/>
        <w:numId w:val="0"/>
      </w:numPr>
      <w:ind w:left="624" w:hanging="624"/>
    </w:pPr>
    <w:rPr>
      <w:lang w:val="is-IS"/>
    </w:rPr>
  </w:style>
  <w:style w:type="character" w:customStyle="1" w:styleId="Myndatexti2Staf">
    <w:name w:val="Myndatexti 2 Staf"/>
    <w:basedOn w:val="DefaultParagraphFont"/>
    <w:link w:val="Myndatexti2"/>
    <w:rsid w:val="0060718E"/>
    <w:rPr>
      <w:sz w:val="16"/>
      <w:szCs w:val="18"/>
      <w:lang w:val="is-IS"/>
    </w:rPr>
  </w:style>
  <w:style w:type="paragraph" w:customStyle="1" w:styleId="Skletruundirfyrirsgn">
    <w:name w:val="Skáletruð undirfyrirsögn"/>
    <w:basedOn w:val="Normal"/>
    <w:link w:val="SkletruundirfyrirsgnStaf"/>
    <w:qFormat/>
    <w:rsid w:val="009E781B"/>
    <w:pPr>
      <w:tabs>
        <w:tab w:val="clear" w:pos="454"/>
        <w:tab w:val="clear" w:pos="1077"/>
        <w:tab w:val="clear" w:pos="2155"/>
      </w:tabs>
      <w:snapToGrid/>
      <w:spacing w:before="280"/>
    </w:pPr>
    <w:rPr>
      <w:b/>
      <w:bCs/>
      <w:i/>
      <w:iCs/>
      <w:lang w:val="is-IS"/>
    </w:rPr>
  </w:style>
  <w:style w:type="character" w:customStyle="1" w:styleId="undirkafliStaf">
    <w:name w:val="undirkafli Staf"/>
    <w:basedOn w:val="Heading3Char"/>
    <w:link w:val="undirkafli"/>
    <w:rsid w:val="0060718E"/>
    <w:rPr>
      <w:rFonts w:cs="Vegagerdin FK Grotesk"/>
      <w:b/>
      <w:bCs/>
      <w:color w:val="000000"/>
      <w:sz w:val="20"/>
      <w:szCs w:val="20"/>
      <w:lang w:val="is-IS"/>
    </w:rPr>
  </w:style>
  <w:style w:type="character" w:customStyle="1" w:styleId="SkletruundirfyrirsgnStaf">
    <w:name w:val="Skáletruð undirfyrirsögn Staf"/>
    <w:basedOn w:val="DefaultParagraphFont"/>
    <w:link w:val="Skletruundirfyrirsgn"/>
    <w:rsid w:val="009E781B"/>
    <w:rPr>
      <w:b/>
      <w:bCs/>
      <w:i/>
      <w:iCs/>
      <w:sz w:val="20"/>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90933"/>
    <w:rsid w:val="00091B54"/>
    <w:rsid w:val="0013391B"/>
    <w:rsid w:val="002D3D21"/>
    <w:rsid w:val="00380583"/>
    <w:rsid w:val="0066165F"/>
    <w:rsid w:val="007F075F"/>
    <w:rsid w:val="008A4F9A"/>
    <w:rsid w:val="009A698D"/>
    <w:rsid w:val="009C0700"/>
    <w:rsid w:val="009D53B4"/>
    <w:rsid w:val="00AA2121"/>
    <w:rsid w:val="00B62D4F"/>
    <w:rsid w:val="00B7029C"/>
    <w:rsid w:val="00D31009"/>
    <w:rsid w:val="00DE4C01"/>
    <w:rsid w:val="00E17872"/>
    <w:rsid w:val="00EC2739"/>
    <w:rsid w:val="00ED5D39"/>
    <w:rsid w:val="00EE463B"/>
    <w:rsid w:val="00FF15E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14</TotalTime>
  <Pages>30</Pages>
  <Words>9148</Words>
  <Characters>52146</Characters>
  <Application>Microsoft Office Word</Application>
  <DocSecurity>0</DocSecurity>
  <Lines>434</Lines>
  <Paragraphs>122</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61172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8</cp:revision>
  <cp:lastPrinted>2022-01-27T09:45:00Z</cp:lastPrinted>
  <dcterms:created xsi:type="dcterms:W3CDTF">2022-01-22T18:04:00Z</dcterms:created>
  <dcterms:modified xsi:type="dcterms:W3CDTF">2022-01-27T09:45:00Z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