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1" w:rightFromText="181" w:vertAnchor="page" w:tblpY="426"/>
        <w:tblOverlap w:val="never"/>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95"/>
      </w:tblGrid>
      <w:tr w:rsidR="000D38CD" w:rsidRPr="00D06EE7" w14:paraId="438B69C6" w14:textId="77777777" w:rsidTr="001B5915">
        <w:trPr>
          <w:cantSplit/>
          <w:trHeight w:hRule="exact" w:val="8364"/>
        </w:trPr>
        <w:tc>
          <w:tcPr>
            <w:tcW w:w="9795" w:type="dxa"/>
          </w:tcPr>
          <w:p w14:paraId="7A344D6E" w14:textId="7F95C1C5" w:rsidR="000D38CD" w:rsidRPr="00D06EE7" w:rsidRDefault="000D38CD" w:rsidP="000D38CD">
            <w:pPr>
              <w:rPr>
                <w:lang w:val="is-IS"/>
              </w:rPr>
            </w:pPr>
            <w:r>
              <w:rPr>
                <w:noProof/>
              </w:rPr>
              <w:drawing>
                <wp:anchor distT="0" distB="0" distL="114300" distR="114300" simplePos="0" relativeHeight="251666432" behindDoc="0" locked="0" layoutInCell="1" allowOverlap="1" wp14:anchorId="2FBC2E44" wp14:editId="2F37A624">
                  <wp:simplePos x="0" y="0"/>
                  <wp:positionH relativeFrom="column">
                    <wp:posOffset>0</wp:posOffset>
                  </wp:positionH>
                  <wp:positionV relativeFrom="paragraph">
                    <wp:posOffset>378934</wp:posOffset>
                  </wp:positionV>
                  <wp:extent cx="6171565" cy="6340475"/>
                  <wp:effectExtent l="0" t="0" r="635" b="3175"/>
                  <wp:wrapNone/>
                  <wp:docPr id="2"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C05440" w:rsidRPr="00D06EE7" w14:paraId="391C1F7E" w14:textId="77777777" w:rsidTr="001E6AC0">
        <w:trPr>
          <w:cantSplit/>
          <w:trHeight w:val="602"/>
        </w:trPr>
        <w:tc>
          <w:tcPr>
            <w:tcW w:w="9795" w:type="dxa"/>
          </w:tcPr>
          <w:p w14:paraId="36AC9A08" w14:textId="77777777" w:rsidR="00C05440" w:rsidRDefault="00C05440" w:rsidP="000D38CD">
            <w:pPr>
              <w:tabs>
                <w:tab w:val="clear" w:pos="454"/>
                <w:tab w:val="clear" w:pos="1077"/>
                <w:tab w:val="clear" w:pos="2155"/>
              </w:tabs>
              <w:snapToGrid/>
              <w:spacing w:after="160" w:line="259" w:lineRule="auto"/>
              <w:rPr>
                <w:lang w:val="is-IS"/>
              </w:rPr>
            </w:pPr>
          </w:p>
          <w:p w14:paraId="46EC4F6E" w14:textId="77777777" w:rsidR="000D38CD" w:rsidRDefault="000D38CD" w:rsidP="000D38CD">
            <w:pPr>
              <w:tabs>
                <w:tab w:val="clear" w:pos="454"/>
                <w:tab w:val="clear" w:pos="1077"/>
                <w:tab w:val="clear" w:pos="2155"/>
              </w:tabs>
              <w:snapToGrid/>
              <w:spacing w:after="160" w:line="259" w:lineRule="auto"/>
              <w:rPr>
                <w:lang w:val="is-IS"/>
              </w:rPr>
            </w:pPr>
          </w:p>
          <w:p w14:paraId="644BE94B" w14:textId="77777777" w:rsidR="000D38CD" w:rsidRDefault="000D38CD" w:rsidP="000D38CD">
            <w:pPr>
              <w:tabs>
                <w:tab w:val="clear" w:pos="454"/>
                <w:tab w:val="clear" w:pos="1077"/>
                <w:tab w:val="clear" w:pos="2155"/>
              </w:tabs>
              <w:snapToGrid/>
              <w:spacing w:after="160" w:line="259" w:lineRule="auto"/>
              <w:rPr>
                <w:lang w:val="is-IS"/>
              </w:rPr>
            </w:pPr>
          </w:p>
          <w:p w14:paraId="0B8BFA28" w14:textId="5CCBB690" w:rsidR="000D38CD" w:rsidRPr="00D06EE7" w:rsidRDefault="000D38CD" w:rsidP="000D38CD">
            <w:pPr>
              <w:rPr>
                <w:lang w:val="is-IS"/>
              </w:rPr>
            </w:pPr>
          </w:p>
          <w:tbl>
            <w:tblPr>
              <w:tblStyle w:val="TableGrid"/>
              <w:tblpPr w:leftFromText="181" w:rightFromText="181" w:vertAnchor="page" w:tblpY="426"/>
              <w:tblOverlap w:val="never"/>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95"/>
            </w:tblGrid>
            <w:tr w:rsidR="000D38CD" w:rsidRPr="00D06EE7" w14:paraId="26584B6B" w14:textId="77777777" w:rsidTr="000D7AF5">
              <w:trPr>
                <w:cantSplit/>
                <w:trHeight w:val="1530"/>
              </w:trPr>
              <w:tc>
                <w:tcPr>
                  <w:tcW w:w="9795" w:type="dxa"/>
                </w:tcPr>
                <w:p w14:paraId="1408880E" w14:textId="77777777" w:rsidR="000D38CD" w:rsidRPr="00D06EE7" w:rsidRDefault="000D38CD" w:rsidP="000D38CD">
                  <w:pPr>
                    <w:pStyle w:val="Undirtitill1"/>
                    <w:pageBreakBefore w:val="0"/>
                    <w:ind w:left="227"/>
                    <w:rPr>
                      <w:lang w:val="is-IS"/>
                    </w:rPr>
                  </w:pPr>
                  <w:r w:rsidRPr="00D06EE7">
                    <w:rPr>
                      <w:lang w:val="is-IS"/>
                    </w:rPr>
                    <w:t xml:space="preserve"> </w:t>
                  </w:r>
                </w:p>
              </w:tc>
            </w:tr>
            <w:tr w:rsidR="000D38CD" w:rsidRPr="00D06EE7" w14:paraId="79384A96" w14:textId="77777777" w:rsidTr="000D7AF5">
              <w:trPr>
                <w:cantSplit/>
                <w:trHeight w:val="2444"/>
              </w:trPr>
              <w:tc>
                <w:tcPr>
                  <w:tcW w:w="9795" w:type="dxa"/>
                </w:tcPr>
                <w:p w14:paraId="2452028B" w14:textId="08AFACE2" w:rsidR="000D38CD" w:rsidRPr="00D06EE7" w:rsidRDefault="00CA64D9" w:rsidP="000D38CD">
                  <w:pPr>
                    <w:pStyle w:val="Date"/>
                    <w:framePr w:hSpace="0" w:wrap="auto" w:vAnchor="margin" w:yAlign="inline"/>
                    <w:suppressOverlap w:val="0"/>
                    <w:rPr>
                      <w:lang w:val="is-IS"/>
                    </w:rPr>
                  </w:pPr>
                  <w:r>
                    <w:rPr>
                      <w:noProof/>
                    </w:rPr>
                    <mc:AlternateContent>
                      <mc:Choice Requires="wps">
                        <w:drawing>
                          <wp:anchor distT="0" distB="0" distL="114300" distR="114300" simplePos="0" relativeHeight="251669504" behindDoc="0" locked="0" layoutInCell="1" allowOverlap="1" wp14:anchorId="17655786" wp14:editId="5E63A1E0">
                            <wp:simplePos x="0" y="0"/>
                            <wp:positionH relativeFrom="column">
                              <wp:posOffset>215900</wp:posOffset>
                            </wp:positionH>
                            <wp:positionV relativeFrom="paragraph">
                              <wp:posOffset>1371269</wp:posOffset>
                            </wp:positionV>
                            <wp:extent cx="5748793" cy="0"/>
                            <wp:effectExtent l="0" t="0" r="0" b="0"/>
                            <wp:wrapNone/>
                            <wp:docPr id="21" name="Bein tengilína 21"/>
                            <wp:cNvGraphicFramePr/>
                            <a:graphic xmlns:a="http://schemas.openxmlformats.org/drawingml/2006/main">
                              <a:graphicData uri="http://schemas.microsoft.com/office/word/2010/wordprocessingShape">
                                <wps:wsp>
                                  <wps:cNvCnPr/>
                                  <wps:spPr>
                                    <a:xfrm>
                                      <a:off x="0" y="0"/>
                                      <a:ext cx="5748793"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6CB24994" id="Bein tengilína 2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7pt,107.95pt" to="469.65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" strokecolor="black [3200]">
                            <v:stroke dashstyle="dash"/>
                          </v:line>
                        </w:pict>
                      </mc:Fallback>
                    </mc:AlternateContent>
                  </w:r>
                  <w:r w:rsidR="000D38CD">
                    <w:rPr>
                      <w:noProof/>
                    </w:rPr>
                    <w:drawing>
                      <wp:anchor distT="0" distB="0" distL="114300" distR="114300" simplePos="0" relativeHeight="251661312" behindDoc="0" locked="0" layoutInCell="1" allowOverlap="1" wp14:anchorId="0C7B366B" wp14:editId="57B884CE">
                        <wp:simplePos x="0" y="0"/>
                        <wp:positionH relativeFrom="column">
                          <wp:posOffset>-1097280</wp:posOffset>
                        </wp:positionH>
                        <wp:positionV relativeFrom="page">
                          <wp:posOffset>447040</wp:posOffset>
                        </wp:positionV>
                        <wp:extent cx="857250" cy="857250"/>
                        <wp:effectExtent l="0" t="0" r="0" b="0"/>
                        <wp:wrapNone/>
                        <wp:docPr id="16"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8CD">
                    <w:rPr>
                      <w:noProof/>
                    </w:rPr>
                    <mc:AlternateContent>
                      <mc:Choice Requires="wps">
                        <w:drawing>
                          <wp:anchor distT="0" distB="0" distL="114300" distR="114300" simplePos="0" relativeHeight="251663360" behindDoc="1" locked="0" layoutInCell="1" allowOverlap="1" wp14:anchorId="2F56F4BA" wp14:editId="46536C37">
                            <wp:simplePos x="0" y="0"/>
                            <wp:positionH relativeFrom="column">
                              <wp:posOffset>0</wp:posOffset>
                            </wp:positionH>
                            <wp:positionV relativeFrom="page">
                              <wp:posOffset>451485</wp:posOffset>
                            </wp:positionV>
                            <wp:extent cx="6176645" cy="2315210"/>
                            <wp:effectExtent l="0" t="0" r="0" b="8890"/>
                            <wp:wrapNone/>
                            <wp:docPr id="1" name="Rétthyrningur 1"/>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0522B66" id="Rétthyrningur 1" o:spid="_x0000_s1026" style="position:absolute;margin-left:0;margin-top:35.55pt;width:486.35pt;height:182.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" fillcolor="white [3212]" stroked="f" strokeweight="1pt">
                            <w10:wrap anchory="page"/>
                          </v:rect>
                        </w:pict>
                      </mc:Fallback>
                    </mc:AlternateContent>
                  </w:r>
                  <w:r w:rsidR="000D38CD" w:rsidRPr="009D1EED">
                    <w:rPr>
                      <w:noProof/>
                      <w:lang w:val="is-IS"/>
                    </w:rPr>
                    <mc:AlternateContent>
                      <mc:Choice Requires="wps">
                        <w:drawing>
                          <wp:anchor distT="45720" distB="45720" distL="114300" distR="114300" simplePos="0" relativeHeight="251664384" behindDoc="0" locked="0" layoutInCell="1" allowOverlap="1" wp14:anchorId="7F925041" wp14:editId="2C40C6DD">
                            <wp:simplePos x="0" y="0"/>
                            <wp:positionH relativeFrom="column">
                              <wp:posOffset>95250</wp:posOffset>
                            </wp:positionH>
                            <wp:positionV relativeFrom="page">
                              <wp:posOffset>559064</wp:posOffset>
                            </wp:positionV>
                            <wp:extent cx="6033770" cy="2089785"/>
                            <wp:effectExtent l="0" t="0" r="0" b="5715"/>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089785"/>
                                    </a:xfrm>
                                    <a:prstGeom prst="rect">
                                      <a:avLst/>
                                    </a:prstGeom>
                                    <a:noFill/>
                                    <a:ln w="9525">
                                      <a:noFill/>
                                      <a:miter lim="800000"/>
                                      <a:headEnd/>
                                      <a:tailEnd/>
                                    </a:ln>
                                  </wps:spPr>
                                  <wps:txbx>
                                    <w:txbxContent>
                                      <w:p w14:paraId="74468CC7" w14:textId="70CC702C" w:rsidR="000D38CD" w:rsidRDefault="000D38CD" w:rsidP="000D38CD">
                                        <w:pPr>
                                          <w:rPr>
                                            <w:noProof/>
                                            <w:sz w:val="36"/>
                                            <w:szCs w:val="36"/>
                                            <w:lang w:val="is-IS"/>
                                          </w:rPr>
                                        </w:pPr>
                                        <w:r w:rsidRPr="009D1EED">
                                          <w:rPr>
                                            <w:b/>
                                            <w:bCs/>
                                            <w:sz w:val="36"/>
                                            <w:szCs w:val="36"/>
                                            <w:lang w:val="is-IS"/>
                                          </w:rPr>
                                          <w:t xml:space="preserve">Efnisgæðaritið – Kafli </w:t>
                                        </w:r>
                                        <w:r w:rsidR="00D735AE">
                                          <w:rPr>
                                            <w:b/>
                                            <w:bCs/>
                                            <w:sz w:val="36"/>
                                            <w:szCs w:val="36"/>
                                            <w:lang w:val="is-IS"/>
                                          </w:rPr>
                                          <w:t>2</w:t>
                                        </w:r>
                                        <w:r w:rsidRPr="009D1EED">
                                          <w:rPr>
                                            <w:b/>
                                            <w:bCs/>
                                            <w:sz w:val="36"/>
                                            <w:szCs w:val="36"/>
                                            <w:lang w:val="is-IS"/>
                                          </w:rPr>
                                          <w:t xml:space="preserve">: </w:t>
                                        </w:r>
                                        <w:r>
                                          <w:rPr>
                                            <w:b/>
                                            <w:bCs/>
                                            <w:sz w:val="36"/>
                                            <w:szCs w:val="36"/>
                                            <w:lang w:val="is-IS"/>
                                          </w:rPr>
                                          <w:t>Inngangur</w:t>
                                        </w:r>
                                        <w:r>
                                          <w:rPr>
                                            <w:b/>
                                            <w:bCs/>
                                            <w:sz w:val="36"/>
                                            <w:szCs w:val="36"/>
                                            <w:lang w:val="is-IS"/>
                                          </w:rPr>
                                          <w:br/>
                                        </w:r>
                                        <w:r w:rsidRPr="009D1EED">
                                          <w:rPr>
                                            <w:noProof/>
                                            <w:sz w:val="36"/>
                                            <w:szCs w:val="36"/>
                                            <w:lang w:val="is-IS"/>
                                          </w:rPr>
                                          <w:t>Leiðbeiningar við hönnun, framleiðslu og framkvæmd</w:t>
                                        </w:r>
                                      </w:p>
                                      <w:p w14:paraId="5193AA60" w14:textId="77777777" w:rsidR="000D38CD" w:rsidRDefault="000D38CD" w:rsidP="000D38CD">
                                        <w:pPr>
                                          <w:rPr>
                                            <w:noProof/>
                                            <w:sz w:val="36"/>
                                            <w:szCs w:val="36"/>
                                            <w:lang w:val="is-IS"/>
                                          </w:rPr>
                                        </w:pPr>
                                      </w:p>
                                      <w:p w14:paraId="28FBF6EC" w14:textId="77777777" w:rsidR="000D38CD" w:rsidRDefault="000D38CD" w:rsidP="000D38CD">
                                        <w:pPr>
                                          <w:rPr>
                                            <w:noProof/>
                                            <w:sz w:val="36"/>
                                            <w:szCs w:val="36"/>
                                            <w:lang w:val="is-IS"/>
                                          </w:rPr>
                                        </w:pPr>
                                      </w:p>
                                      <w:p w14:paraId="653C919A" w14:textId="77777777" w:rsidR="000D38CD" w:rsidRDefault="000D38CD" w:rsidP="000D38CD">
                                        <w:pPr>
                                          <w:rPr>
                                            <w:noProof/>
                                            <w:sz w:val="36"/>
                                            <w:szCs w:val="36"/>
                                            <w:lang w:val="is-IS"/>
                                          </w:rPr>
                                        </w:pPr>
                                      </w:p>
                                      <w:p w14:paraId="5FAAA0ED" w14:textId="77777777" w:rsidR="000D38CD" w:rsidRDefault="000D38CD" w:rsidP="000D38CD">
                                        <w:pPr>
                                          <w:rPr>
                                            <w:noProof/>
                                            <w:sz w:val="36"/>
                                            <w:szCs w:val="36"/>
                                            <w:lang w:val="is-IS"/>
                                          </w:rPr>
                                        </w:pPr>
                                      </w:p>
                                      <w:p w14:paraId="2FEC9817" w14:textId="77777777" w:rsidR="000D38CD" w:rsidRPr="00685BAA" w:rsidRDefault="000D38CD" w:rsidP="000D38CD">
                                        <w:pPr>
                                          <w:rPr>
                                            <w:b/>
                                            <w:bCs/>
                                            <w:lang w:val="is-IS"/>
                                          </w:rPr>
                                        </w:pPr>
                                        <w:r w:rsidRPr="00685BAA">
                                          <w:rPr>
                                            <w:b/>
                                            <w:bCs/>
                                            <w:lang w:val="is-IS"/>
                                          </w:rPr>
                                          <w:t>Verkefnið er styrkt af Rannsóknasjóði Vegagerðarinnar</w:t>
                                        </w:r>
                                      </w:p>
                                      <w:p w14:paraId="229364BA" w14:textId="77777777" w:rsidR="000D38CD" w:rsidRPr="009D1EED" w:rsidRDefault="000D38CD" w:rsidP="000D38CD">
                                        <w:pPr>
                                          <w:rPr>
                                            <w:b/>
                                            <w:bCs/>
                                            <w:sz w:val="36"/>
                                            <w:szCs w:val="36"/>
                                          </w:rPr>
                                        </w:pPr>
                                        <w:r>
                                          <w:rPr>
                                            <w:lang w:val="is-IS"/>
                                          </w:rPr>
                                          <w:t>Janúar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925041" id="_x0000_t202" coordsize="21600,21600" o:spt="202" path="m,l,21600r21600,l21600,xe">
                            <v:stroke joinstyle="miter"/>
                            <v:path gradientshapeok="t" o:connecttype="rect"/>
                          </v:shapetype>
                          <v:shape id="Textarammi 2" o:spid="_x0000_s1026" type="#_x0000_t202" style="position:absolute;left:0;text-align:left;margin-left:7.5pt;margin-top:44pt;width:475.1pt;height:164.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" filled="f" stroked="f">
                            <v:textbox>
                              <w:txbxContent>
                                <w:p w14:paraId="74468CC7" w14:textId="70CC702C" w:rsidR="000D38CD" w:rsidRDefault="000D38CD" w:rsidP="000D38CD">
                                  <w:pPr>
                                    <w:rPr>
                                      <w:noProof/>
                                      <w:sz w:val="36"/>
                                      <w:szCs w:val="36"/>
                                      <w:lang w:val="is-IS"/>
                                    </w:rPr>
                                  </w:pPr>
                                  <w:r w:rsidRPr="009D1EED">
                                    <w:rPr>
                                      <w:b/>
                                      <w:bCs/>
                                      <w:sz w:val="36"/>
                                      <w:szCs w:val="36"/>
                                      <w:lang w:val="is-IS"/>
                                    </w:rPr>
                                    <w:t xml:space="preserve">Efnisgæðaritið – Kafli </w:t>
                                  </w:r>
                                  <w:r w:rsidR="00D735AE">
                                    <w:rPr>
                                      <w:b/>
                                      <w:bCs/>
                                      <w:sz w:val="36"/>
                                      <w:szCs w:val="36"/>
                                      <w:lang w:val="is-IS"/>
                                    </w:rPr>
                                    <w:t>2</w:t>
                                  </w:r>
                                  <w:r w:rsidRPr="009D1EED">
                                    <w:rPr>
                                      <w:b/>
                                      <w:bCs/>
                                      <w:sz w:val="36"/>
                                      <w:szCs w:val="36"/>
                                      <w:lang w:val="is-IS"/>
                                    </w:rPr>
                                    <w:t xml:space="preserve">: </w:t>
                                  </w:r>
                                  <w:r>
                                    <w:rPr>
                                      <w:b/>
                                      <w:bCs/>
                                      <w:sz w:val="36"/>
                                      <w:szCs w:val="36"/>
                                      <w:lang w:val="is-IS"/>
                                    </w:rPr>
                                    <w:t>Inngangur</w:t>
                                  </w:r>
                                  <w:r>
                                    <w:rPr>
                                      <w:b/>
                                      <w:bCs/>
                                      <w:sz w:val="36"/>
                                      <w:szCs w:val="36"/>
                                      <w:lang w:val="is-IS"/>
                                    </w:rPr>
                                    <w:br/>
                                  </w:r>
                                  <w:r w:rsidRPr="009D1EED">
                                    <w:rPr>
                                      <w:noProof/>
                                      <w:sz w:val="36"/>
                                      <w:szCs w:val="36"/>
                                      <w:lang w:val="is-IS"/>
                                    </w:rPr>
                                    <w:t>Leiðbeiningar við hönnun, framleiðslu og framkvæmd</w:t>
                                  </w:r>
                                </w:p>
                                <w:p w14:paraId="5193AA60" w14:textId="77777777" w:rsidR="000D38CD" w:rsidRDefault="000D38CD" w:rsidP="000D38CD">
                                  <w:pPr>
                                    <w:rPr>
                                      <w:noProof/>
                                      <w:sz w:val="36"/>
                                      <w:szCs w:val="36"/>
                                      <w:lang w:val="is-IS"/>
                                    </w:rPr>
                                  </w:pPr>
                                </w:p>
                                <w:p w14:paraId="28FBF6EC" w14:textId="77777777" w:rsidR="000D38CD" w:rsidRDefault="000D38CD" w:rsidP="000D38CD">
                                  <w:pPr>
                                    <w:rPr>
                                      <w:noProof/>
                                      <w:sz w:val="36"/>
                                      <w:szCs w:val="36"/>
                                      <w:lang w:val="is-IS"/>
                                    </w:rPr>
                                  </w:pPr>
                                </w:p>
                                <w:p w14:paraId="653C919A" w14:textId="77777777" w:rsidR="000D38CD" w:rsidRDefault="000D38CD" w:rsidP="000D38CD">
                                  <w:pPr>
                                    <w:rPr>
                                      <w:noProof/>
                                      <w:sz w:val="36"/>
                                      <w:szCs w:val="36"/>
                                      <w:lang w:val="is-IS"/>
                                    </w:rPr>
                                  </w:pPr>
                                </w:p>
                                <w:p w14:paraId="5FAAA0ED" w14:textId="77777777" w:rsidR="000D38CD" w:rsidRDefault="000D38CD" w:rsidP="000D38CD">
                                  <w:pPr>
                                    <w:rPr>
                                      <w:noProof/>
                                      <w:sz w:val="36"/>
                                      <w:szCs w:val="36"/>
                                      <w:lang w:val="is-IS"/>
                                    </w:rPr>
                                  </w:pPr>
                                </w:p>
                                <w:p w14:paraId="2FEC9817" w14:textId="77777777" w:rsidR="000D38CD" w:rsidRPr="00685BAA" w:rsidRDefault="000D38CD" w:rsidP="000D38CD">
                                  <w:pPr>
                                    <w:rPr>
                                      <w:b/>
                                      <w:bCs/>
                                      <w:lang w:val="is-IS"/>
                                    </w:rPr>
                                  </w:pPr>
                                  <w:r w:rsidRPr="00685BAA">
                                    <w:rPr>
                                      <w:b/>
                                      <w:bCs/>
                                      <w:lang w:val="is-IS"/>
                                    </w:rPr>
                                    <w:t>Verkefnið er styrkt af Rannsóknasjóði Vegagerðarinnar</w:t>
                                  </w:r>
                                </w:p>
                                <w:p w14:paraId="229364BA" w14:textId="77777777" w:rsidR="000D38CD" w:rsidRPr="009D1EED" w:rsidRDefault="000D38CD" w:rsidP="000D38CD">
                                  <w:pPr>
                                    <w:rPr>
                                      <w:b/>
                                      <w:bCs/>
                                      <w:sz w:val="36"/>
                                      <w:szCs w:val="36"/>
                                    </w:rPr>
                                  </w:pPr>
                                  <w:r>
                                    <w:rPr>
                                      <w:lang w:val="is-IS"/>
                                    </w:rPr>
                                    <w:t>Janúar 2022</w:t>
                                  </w:r>
                                </w:p>
                              </w:txbxContent>
                            </v:textbox>
                            <w10:wrap anchory="page"/>
                          </v:shape>
                        </w:pict>
                      </mc:Fallback>
                    </mc:AlternateContent>
                  </w:r>
                  <w:r w:rsidR="000D38CD">
                    <w:rPr>
                      <w:noProof/>
                      <w:lang w:val="is-IS"/>
                    </w:rPr>
                    <mc:AlternateContent>
                      <mc:Choice Requires="wps">
                        <w:drawing>
                          <wp:anchor distT="0" distB="0" distL="114300" distR="114300" simplePos="0" relativeHeight="251662336" behindDoc="1" locked="0" layoutInCell="1" allowOverlap="1" wp14:anchorId="6EA4ACDB" wp14:editId="696D9E44">
                            <wp:simplePos x="0" y="0"/>
                            <wp:positionH relativeFrom="column">
                              <wp:posOffset>-1115761</wp:posOffset>
                            </wp:positionH>
                            <wp:positionV relativeFrom="page">
                              <wp:posOffset>-7110095</wp:posOffset>
                            </wp:positionV>
                            <wp:extent cx="7598121" cy="11862707"/>
                            <wp:effectExtent l="0" t="0" r="3175" b="5715"/>
                            <wp:wrapNone/>
                            <wp:docPr id="22" name="Rétthyrningur 22"/>
                            <wp:cNvGraphicFramePr/>
                            <a:graphic xmlns:a="http://schemas.openxmlformats.org/drawingml/2006/main">
                              <a:graphicData uri="http://schemas.microsoft.com/office/word/2010/wordprocessingShape">
                                <wps:wsp>
                                  <wps:cNvSpPr/>
                                  <wps:spPr>
                                    <a:xfrm>
                                      <a:off x="0" y="0"/>
                                      <a:ext cx="7598121" cy="1186270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2F722A4" id="Rétthyrningur 22" o:spid="_x0000_s1026" style="position:absolute;margin-left:-87.85pt;margin-top:-559.85pt;width:598.3pt;height:93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" fillcolor="#fffaee [3214]" stroked="f" strokeweight="1pt">
                            <w10:wrap anchory="page"/>
                          </v:rect>
                        </w:pict>
                      </mc:Fallback>
                    </mc:AlternateContent>
                  </w:r>
                </w:p>
              </w:tc>
            </w:tr>
          </w:tbl>
          <w:p w14:paraId="264ED3B2" w14:textId="4BC9EFFC" w:rsidR="000D38CD" w:rsidRPr="00D06EE7" w:rsidRDefault="000D38CD" w:rsidP="000D38CD">
            <w:pPr>
              <w:tabs>
                <w:tab w:val="clear" w:pos="454"/>
                <w:tab w:val="clear" w:pos="1077"/>
                <w:tab w:val="clear" w:pos="2155"/>
              </w:tabs>
              <w:snapToGrid/>
              <w:spacing w:after="160" w:line="259" w:lineRule="auto"/>
              <w:rPr>
                <w:lang w:val="is-IS"/>
              </w:rPr>
            </w:pPr>
          </w:p>
        </w:tc>
      </w:tr>
    </w:tbl>
    <w:p w14:paraId="06F0F7B9" w14:textId="77777777" w:rsidR="00D16D2C" w:rsidRPr="00D06EE7" w:rsidRDefault="00D16D2C" w:rsidP="00175172">
      <w:pPr>
        <w:pStyle w:val="Undirtitill1"/>
        <w:rPr>
          <w:lang w:val="is-IS"/>
        </w:rPr>
      </w:pPr>
      <w:bookmarkStart w:id="0" w:name="_Toc94090865"/>
      <w:bookmarkStart w:id="1" w:name="_Hlk55813647"/>
      <w:r w:rsidRPr="00D06EE7">
        <w:rPr>
          <w:lang w:val="is-IS"/>
        </w:rPr>
        <w:lastRenderedPageBreak/>
        <w:t>Lykilsíða</w:t>
      </w:r>
      <w:bookmarkEnd w:id="0"/>
    </w:p>
    <w:p w14:paraId="655C2A9A" w14:textId="77777777" w:rsidR="00D16D2C" w:rsidRPr="00D06EE7" w:rsidRDefault="00D16D2C" w:rsidP="00D16D2C">
      <w:pPr>
        <w:rPr>
          <w:lang w:val="is-IS"/>
        </w:rPr>
      </w:pPr>
      <w:r w:rsidRPr="00D06EE7">
        <w:rPr>
          <w:lang w:val="is-IS"/>
        </w:rPr>
        <w:t>Höfundar skýrslunnar bera alla ábyrgð.</w:t>
      </w:r>
    </w:p>
    <w:p w14:paraId="1BDB5134" w14:textId="20F81512"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7777777" w:rsidR="00D16D2C" w:rsidRPr="00D06EE7" w:rsidRDefault="00D16D2C" w:rsidP="00D16D2C">
            <w:pPr>
              <w:rPr>
                <w:lang w:val="is-IS"/>
              </w:rPr>
            </w:pPr>
            <w:r w:rsidRPr="00D06EE7">
              <w:rPr>
                <w:lang w:val="is-IS"/>
              </w:rPr>
              <w:t>Dreifing</w:t>
            </w:r>
          </w:p>
        </w:tc>
      </w:tr>
      <w:tr w:rsidR="00D16D2C" w:rsidRPr="00D06EE7" w14:paraId="317D41E8" w14:textId="77777777" w:rsidTr="00F307F6">
        <w:tc>
          <w:tcPr>
            <w:tcW w:w="3397" w:type="dxa"/>
            <w:tcBorders>
              <w:bottom w:val="nil"/>
            </w:tcBorders>
          </w:tcPr>
          <w:p w14:paraId="2179639A" w14:textId="32360E96" w:rsidR="00D16D2C" w:rsidRPr="00D06EE7" w:rsidRDefault="002D39D3" w:rsidP="00D16D2C">
            <w:pPr>
              <w:rPr>
                <w:lang w:val="is-IS"/>
              </w:rPr>
            </w:pPr>
            <w:r>
              <w:rPr>
                <w:lang w:val="is-IS"/>
              </w:rPr>
              <w:t>Efnisgæðarit</w:t>
            </w:r>
            <w:r w:rsidR="00C729FC">
              <w:rPr>
                <w:lang w:val="is-IS"/>
              </w:rPr>
              <w:t>ið - leiðbeiningar</w:t>
            </w:r>
          </w:p>
        </w:tc>
        <w:tc>
          <w:tcPr>
            <w:tcW w:w="1701" w:type="dxa"/>
            <w:tcBorders>
              <w:bottom w:val="nil"/>
            </w:tcBorders>
          </w:tcPr>
          <w:p w14:paraId="48EEC3AA" w14:textId="0F21E65B" w:rsidR="00D16D2C" w:rsidRPr="00D06EE7" w:rsidRDefault="00E65287" w:rsidP="00D16D2C">
            <w:pPr>
              <w:rPr>
                <w:lang w:val="is-IS"/>
              </w:rPr>
            </w:pPr>
            <w:r>
              <w:rPr>
                <w:lang w:val="is-IS"/>
              </w:rPr>
              <w:t>2</w:t>
            </w:r>
            <w:r w:rsidR="00FE406E">
              <w:rPr>
                <w:lang w:val="is-IS"/>
              </w:rPr>
              <w:t>3</w:t>
            </w:r>
          </w:p>
        </w:tc>
        <w:tc>
          <w:tcPr>
            <w:tcW w:w="1701" w:type="dxa"/>
            <w:tcBorders>
              <w:bottom w:val="nil"/>
            </w:tcBorders>
          </w:tcPr>
          <w:p w14:paraId="0AD53DDB" w14:textId="47FA03F2" w:rsidR="00D16D2C" w:rsidRPr="00D06EE7" w:rsidRDefault="00D16D2C" w:rsidP="00D16D2C">
            <w:pPr>
              <w:rPr>
                <w:lang w:val="is-IS"/>
              </w:rPr>
            </w:pPr>
            <w:r w:rsidRPr="00D06EE7">
              <w:rPr>
                <w:lang w:val="is-IS"/>
              </w:rPr>
              <w:t>1.</w:t>
            </w:r>
            <w:r w:rsidR="00BB7117">
              <w:rPr>
                <w:lang w:val="is-IS"/>
              </w:rPr>
              <w:t>1</w:t>
            </w:r>
            <w:r w:rsidRPr="00D06EE7">
              <w:rPr>
                <w:lang w:val="is-IS"/>
              </w:rPr>
              <w:t>.2</w:t>
            </w:r>
            <w:r w:rsidR="00B12BC6">
              <w:rPr>
                <w:lang w:val="is-IS"/>
              </w:rPr>
              <w:t>2</w:t>
            </w:r>
          </w:p>
        </w:tc>
        <w:tc>
          <w:tcPr>
            <w:tcW w:w="1271" w:type="dxa"/>
            <w:tcBorders>
              <w:bottom w:val="nil"/>
            </w:tcBorders>
          </w:tcPr>
          <w:p w14:paraId="31B2C005" w14:textId="77777777" w:rsidR="00D16D2C" w:rsidRPr="00D06EE7" w:rsidRDefault="00D16D2C" w:rsidP="00D16D2C">
            <w:pPr>
              <w:rPr>
                <w:lang w:val="is-IS"/>
              </w:rPr>
            </w:pPr>
            <w:r w:rsidRPr="00D06EE7">
              <w:rPr>
                <w:lang w:val="is-IS"/>
              </w:rPr>
              <w:t>Opin</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56362D68" w:rsidR="00432367" w:rsidRPr="00D06EE7" w:rsidRDefault="00432367" w:rsidP="00F307F6">
            <w:pPr>
              <w:rPr>
                <w:b/>
                <w:bCs/>
                <w:lang w:val="is-IS"/>
              </w:rPr>
            </w:pPr>
            <w:r w:rsidRPr="00D06EE7">
              <w:rPr>
                <w:b/>
                <w:bCs/>
                <w:lang w:val="is-IS"/>
              </w:rPr>
              <w:t xml:space="preserve">Heiti </w:t>
            </w:r>
            <w:r w:rsidR="007A7FBF">
              <w:rPr>
                <w:b/>
                <w:bCs/>
                <w:lang w:val="is-IS"/>
              </w:rPr>
              <w:t>leiðbeininga</w:t>
            </w:r>
            <w:r w:rsidR="00E20F62">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21FB6FF5" w:rsidR="00432367" w:rsidRPr="00D06EE7" w:rsidRDefault="002D39D3" w:rsidP="00D16D2C">
            <w:pPr>
              <w:rPr>
                <w:lang w:val="is-IS"/>
              </w:rPr>
            </w:pPr>
            <w:r>
              <w:rPr>
                <w:lang w:val="is-IS"/>
              </w:rPr>
              <w:t xml:space="preserve">Efnisgæðaritið – Efnisrannsóknir og efniskröfur </w:t>
            </w:r>
            <w:r w:rsidR="008A2350">
              <w:rPr>
                <w:lang w:val="is-IS"/>
              </w:rPr>
              <w:t>– Kafli 2:</w:t>
            </w:r>
            <w:r>
              <w:rPr>
                <w:lang w:val="is-IS"/>
              </w:rPr>
              <w:t xml:space="preserve"> </w:t>
            </w:r>
            <w:r w:rsidR="008C1EEB">
              <w:rPr>
                <w:lang w:val="is-IS"/>
              </w:rPr>
              <w:t>Inngangur</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w:t>
            </w:r>
            <w:proofErr w:type="spellStart"/>
            <w:r w:rsidRPr="00D06EE7">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113F179D" w14:textId="77777777" w:rsidR="00154FBC" w:rsidRDefault="002D39D3" w:rsidP="00154FBC">
            <w:pPr>
              <w:rPr>
                <w:lang w:val="is-IS"/>
              </w:rPr>
            </w:pPr>
            <w:r>
              <w:rPr>
                <w:lang w:val="is-IS"/>
              </w:rPr>
              <w:t>Pétur Pétursson</w:t>
            </w:r>
          </w:p>
          <w:p w14:paraId="1FFE60FA" w14:textId="2BB4AC82" w:rsidR="006A51EB" w:rsidRPr="00D06EE7" w:rsidRDefault="006A51EB"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48667099" w:rsidR="002D39D3" w:rsidRPr="00D06EE7" w:rsidRDefault="002D39D3" w:rsidP="00D16D2C">
            <w:pPr>
              <w:rPr>
                <w:lang w:val="is-IS"/>
              </w:rPr>
            </w:pPr>
            <w:r>
              <w:rPr>
                <w:lang w:val="is-IS"/>
              </w:rPr>
              <w:t>Stoð</w:t>
            </w:r>
            <w:r w:rsidR="00506D39">
              <w:rPr>
                <w:lang w:val="is-IS"/>
              </w:rPr>
              <w:t>deild</w:t>
            </w:r>
            <w:r>
              <w:rPr>
                <w:lang w:val="is-IS"/>
              </w:rPr>
              <w:t xml:space="preserve"> V</w:t>
            </w:r>
            <w:r w:rsidR="00EA60EB">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0BA21AE1" w14:textId="77777777" w:rsidTr="00E865AA">
        <w:trPr>
          <w:trHeight w:hRule="exact" w:val="5763"/>
        </w:trPr>
        <w:tc>
          <w:tcPr>
            <w:tcW w:w="8070" w:type="dxa"/>
            <w:gridSpan w:val="4"/>
            <w:tcBorders>
              <w:top w:val="single" w:sz="8" w:space="0" w:color="auto"/>
              <w:bottom w:val="nil"/>
            </w:tcBorders>
          </w:tcPr>
          <w:p w14:paraId="63516DB9" w14:textId="77777777" w:rsidR="00154FBC" w:rsidRDefault="00154FBC" w:rsidP="00154FBC">
            <w:pPr>
              <w:rPr>
                <w:lang w:val="is-IS"/>
              </w:rPr>
            </w:pPr>
          </w:p>
          <w:p w14:paraId="6E020C1E" w14:textId="77777777" w:rsidR="00E865AA" w:rsidRDefault="00E865AA" w:rsidP="00154FBC">
            <w:pPr>
              <w:rPr>
                <w:lang w:val="is-IS"/>
              </w:rPr>
            </w:pPr>
          </w:p>
          <w:p w14:paraId="5EE5AFD1" w14:textId="2388945F" w:rsidR="00E865AA" w:rsidRDefault="00E865AA" w:rsidP="00154FBC">
            <w:pPr>
              <w:rPr>
                <w:lang w:val="is-IS"/>
              </w:rPr>
            </w:pPr>
          </w:p>
          <w:p w14:paraId="49B0BFFA" w14:textId="1CC1ADE4" w:rsidR="00E865AA" w:rsidRDefault="00E865AA" w:rsidP="00154FBC">
            <w:pPr>
              <w:rPr>
                <w:lang w:val="is-IS"/>
              </w:rPr>
            </w:pPr>
          </w:p>
          <w:p w14:paraId="4D38D606" w14:textId="187787FD" w:rsidR="00E865AA" w:rsidRDefault="00E865AA" w:rsidP="00154FBC">
            <w:pPr>
              <w:rPr>
                <w:lang w:val="is-IS"/>
              </w:rPr>
            </w:pPr>
          </w:p>
          <w:p w14:paraId="3CA8A64A" w14:textId="2D003342" w:rsidR="00E865AA" w:rsidRDefault="00E865AA" w:rsidP="00154FBC">
            <w:pPr>
              <w:rPr>
                <w:lang w:val="is-IS"/>
              </w:rPr>
            </w:pPr>
          </w:p>
          <w:p w14:paraId="7BBB44AA" w14:textId="56F5D2ED" w:rsidR="00E865AA" w:rsidRDefault="00E865AA" w:rsidP="00154FBC">
            <w:pPr>
              <w:rPr>
                <w:lang w:val="is-IS"/>
              </w:rPr>
            </w:pPr>
          </w:p>
          <w:p w14:paraId="4E0E0E31" w14:textId="202BBF1C" w:rsidR="00E865AA" w:rsidRDefault="00E865AA" w:rsidP="00154FBC">
            <w:pPr>
              <w:rPr>
                <w:lang w:val="is-IS"/>
              </w:rPr>
            </w:pPr>
          </w:p>
          <w:p w14:paraId="0A45E598" w14:textId="3685A0AE" w:rsidR="00E865AA" w:rsidRDefault="00E865AA" w:rsidP="00154FBC">
            <w:pPr>
              <w:rPr>
                <w:lang w:val="is-IS"/>
              </w:rPr>
            </w:pPr>
          </w:p>
          <w:p w14:paraId="3F721059" w14:textId="15E9F7B5" w:rsidR="00E865AA" w:rsidRDefault="00E865AA" w:rsidP="00154FBC">
            <w:pPr>
              <w:rPr>
                <w:lang w:val="is-IS"/>
              </w:rPr>
            </w:pPr>
          </w:p>
          <w:p w14:paraId="4BD09845" w14:textId="5AD7A80F" w:rsidR="00E865AA" w:rsidRDefault="00E865AA" w:rsidP="00154FBC">
            <w:pPr>
              <w:rPr>
                <w:lang w:val="is-IS"/>
              </w:rPr>
            </w:pPr>
          </w:p>
          <w:p w14:paraId="5376358C" w14:textId="78F115EC" w:rsidR="00E865AA" w:rsidRDefault="00E865AA" w:rsidP="00154FBC">
            <w:pPr>
              <w:rPr>
                <w:lang w:val="is-IS"/>
              </w:rPr>
            </w:pPr>
          </w:p>
          <w:p w14:paraId="53E2E54F" w14:textId="77777777" w:rsidR="00E865AA" w:rsidRDefault="00E865AA" w:rsidP="00154FBC">
            <w:pPr>
              <w:rPr>
                <w:lang w:val="is-IS"/>
              </w:rPr>
            </w:pPr>
          </w:p>
          <w:p w14:paraId="2E6353E7" w14:textId="77777777" w:rsidR="00E865AA" w:rsidRDefault="00E865AA" w:rsidP="00154FBC">
            <w:pPr>
              <w:rPr>
                <w:lang w:val="is-IS"/>
              </w:rPr>
            </w:pPr>
          </w:p>
          <w:p w14:paraId="318F4A18" w14:textId="70C72946" w:rsidR="00E865AA" w:rsidRDefault="00E865AA" w:rsidP="00154FBC">
            <w:pPr>
              <w:rPr>
                <w:lang w:val="is-IS"/>
              </w:rPr>
            </w:pPr>
          </w:p>
          <w:p w14:paraId="476A834E" w14:textId="77777777" w:rsidR="00E865AA" w:rsidRDefault="00E865AA" w:rsidP="00154FBC">
            <w:pPr>
              <w:rPr>
                <w:lang w:val="is-IS"/>
              </w:rPr>
            </w:pPr>
          </w:p>
          <w:p w14:paraId="0B94D8B8" w14:textId="77777777" w:rsidR="00E865AA" w:rsidRDefault="00E865AA" w:rsidP="00154FBC">
            <w:pPr>
              <w:rPr>
                <w:lang w:val="is-IS"/>
              </w:rPr>
            </w:pPr>
          </w:p>
          <w:p w14:paraId="17293951" w14:textId="77777777" w:rsidR="00E865AA" w:rsidRDefault="00E865AA" w:rsidP="00154FBC">
            <w:pPr>
              <w:rPr>
                <w:lang w:val="is-IS"/>
              </w:rPr>
            </w:pPr>
          </w:p>
          <w:p w14:paraId="2BFC5DAA" w14:textId="684AC30A" w:rsidR="00E865AA" w:rsidRPr="00D06EE7" w:rsidRDefault="00E865AA" w:rsidP="00154FBC">
            <w:pPr>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p w14:paraId="622F59C0" w14:textId="77777777" w:rsidR="00432367" w:rsidRPr="00D06EE7" w:rsidRDefault="00432367" w:rsidP="00D16D2C">
      <w:pPr>
        <w:rPr>
          <w:lang w:val="is-IS"/>
        </w:rPr>
      </w:pPr>
    </w:p>
    <w:bookmarkEnd w:id="1"/>
    <w:p w14:paraId="057E913A" w14:textId="77777777" w:rsidR="00E865AA" w:rsidRDefault="00E865AA" w:rsidP="002F77E8">
      <w:pPr>
        <w:jc w:val="center"/>
        <w:rPr>
          <w:lang w:val="is-IS"/>
        </w:rPr>
      </w:pPr>
    </w:p>
    <w:p w14:paraId="4D917876" w14:textId="6979ECCE" w:rsidR="002F77E8" w:rsidRPr="005A573B" w:rsidRDefault="002F77E8" w:rsidP="002F77E8">
      <w:pPr>
        <w:jc w:val="center"/>
        <w:rPr>
          <w:sz w:val="32"/>
          <w:szCs w:val="32"/>
          <w:lang w:val="is-IS"/>
        </w:rPr>
      </w:pPr>
      <w:r w:rsidRPr="005A573B">
        <w:rPr>
          <w:sz w:val="32"/>
          <w:szCs w:val="32"/>
          <w:lang w:val="is-IS"/>
        </w:rPr>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161B190A" w:rsidR="002F77E8" w:rsidRPr="008C1EEB" w:rsidRDefault="002F77E8" w:rsidP="002F77E8">
      <w:pPr>
        <w:rPr>
          <w:lang w:val="is-IS"/>
        </w:rPr>
      </w:pPr>
      <w:r w:rsidRPr="008C1EEB">
        <w:rPr>
          <w:lang w:val="is-IS"/>
        </w:rPr>
        <w:t>Kafli 1</w:t>
      </w:r>
      <w:r w:rsidRPr="008C1EEB">
        <w:rPr>
          <w:lang w:val="is-IS"/>
        </w:rPr>
        <w:tab/>
        <w:t xml:space="preserve">Formáli </w:t>
      </w:r>
    </w:p>
    <w:p w14:paraId="5D8A630A" w14:textId="69769EDF" w:rsidR="002F77E8" w:rsidRPr="008C1EEB" w:rsidRDefault="002F77E8" w:rsidP="002F77E8">
      <w:pPr>
        <w:rPr>
          <w:color w:val="F04632" w:themeColor="accent5"/>
          <w:lang w:val="is-IS"/>
        </w:rPr>
      </w:pPr>
      <w:r w:rsidRPr="008C1EEB">
        <w:rPr>
          <w:color w:val="F04632" w:themeColor="accent5"/>
          <w:lang w:val="is-IS"/>
        </w:rPr>
        <w:t>Kafli 2</w:t>
      </w:r>
      <w:r w:rsidRPr="008C1EEB">
        <w:rPr>
          <w:color w:val="F04632" w:themeColor="accent5"/>
          <w:lang w:val="is-IS"/>
        </w:rPr>
        <w:tab/>
        <w:t>Inngangur</w:t>
      </w:r>
      <w:r w:rsidR="00AA2CAF">
        <w:rPr>
          <w:color w:val="F04632" w:themeColor="accent5"/>
          <w:lang w:val="is-IS"/>
        </w:rPr>
        <w:t xml:space="preserve"> (2022)</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7777777" w:rsidR="002F77E8" w:rsidRPr="002F77E8" w:rsidRDefault="002F77E8" w:rsidP="002F77E8">
      <w:pPr>
        <w:rPr>
          <w:lang w:val="is-IS"/>
        </w:rPr>
      </w:pPr>
      <w:r w:rsidRPr="002F77E8">
        <w:rPr>
          <w:lang w:val="is-IS"/>
        </w:rPr>
        <w:t>Kafli 4</w:t>
      </w:r>
      <w:r w:rsidRPr="002F77E8">
        <w:rPr>
          <w:lang w:val="is-IS"/>
        </w:rPr>
        <w:tab/>
      </w:r>
      <w:proofErr w:type="spellStart"/>
      <w:r w:rsidRPr="002F77E8">
        <w:rPr>
          <w:lang w:val="is-IS"/>
        </w:rPr>
        <w:t>Styrktarlag</w:t>
      </w:r>
      <w:proofErr w:type="spellEnd"/>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77777777" w:rsidR="002F77E8" w:rsidRPr="002F77E8" w:rsidRDefault="002F77E8" w:rsidP="002F77E8">
      <w:pPr>
        <w:rPr>
          <w:lang w:val="is-IS"/>
        </w:rPr>
      </w:pPr>
      <w:r w:rsidRPr="002F77E8">
        <w:rPr>
          <w:lang w:val="is-IS"/>
        </w:rPr>
        <w:t>Kafli 7</w:t>
      </w:r>
      <w:r w:rsidRPr="002F77E8">
        <w:rPr>
          <w:lang w:val="is-IS"/>
        </w:rPr>
        <w:tab/>
        <w:t>Steinsteypa</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r>
      <w:proofErr w:type="spellStart"/>
      <w:r w:rsidRPr="002F77E8">
        <w:rPr>
          <w:lang w:val="is-IS"/>
        </w:rPr>
        <w:t>Jarðmyndanir</w:t>
      </w:r>
      <w:proofErr w:type="spellEnd"/>
      <w:r w:rsidRPr="002F77E8">
        <w:rPr>
          <w:lang w:val="is-IS"/>
        </w:rPr>
        <w:t xml:space="preserve">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r>
      <w:proofErr w:type="spellStart"/>
      <w:r w:rsidRPr="002F77E8">
        <w:rPr>
          <w:lang w:val="is-IS"/>
        </w:rPr>
        <w:t>Ýtarefni</w:t>
      </w:r>
      <w:proofErr w:type="spellEnd"/>
      <w:r w:rsidRPr="002F77E8">
        <w:rPr>
          <w:lang w:val="is-IS"/>
        </w:rPr>
        <w:t xml:space="preserve">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B671FF0" w14:textId="50B324DD" w:rsidR="007354BF" w:rsidRDefault="002F77E8" w:rsidP="002F77E8">
      <w:pPr>
        <w:rPr>
          <w:lang w:val="is-IS"/>
        </w:rPr>
      </w:pPr>
      <w:r w:rsidRPr="002F77E8">
        <w:rPr>
          <w:lang w:val="is-IS"/>
        </w:rPr>
        <w:t>Viðauki 10</w:t>
      </w:r>
      <w:r w:rsidRPr="002F77E8">
        <w:rPr>
          <w:lang w:val="is-IS"/>
        </w:rPr>
        <w:tab/>
        <w:t>Berggreining og gæðaflokkun</w:t>
      </w:r>
    </w:p>
    <w:p w14:paraId="039A2348" w14:textId="77777777" w:rsidR="007354BF" w:rsidRDefault="007354BF">
      <w:pPr>
        <w:tabs>
          <w:tab w:val="clear" w:pos="454"/>
          <w:tab w:val="clear" w:pos="1077"/>
          <w:tab w:val="clear" w:pos="2155"/>
        </w:tabs>
        <w:snapToGrid/>
        <w:spacing w:after="160" w:line="259" w:lineRule="auto"/>
        <w:rPr>
          <w:lang w:val="is-IS"/>
        </w:rPr>
      </w:pPr>
      <w:r>
        <w:rPr>
          <w:lang w:val="is-IS"/>
        </w:rPr>
        <w:br w:type="page"/>
      </w:r>
    </w:p>
    <w:p w14:paraId="3220DE53" w14:textId="704698A9" w:rsidR="00331C8F" w:rsidRPr="0043681B" w:rsidRDefault="00331C8F" w:rsidP="0043681B">
      <w:pPr>
        <w:rPr>
          <w:sz w:val="36"/>
          <w:szCs w:val="36"/>
          <w:lang w:val="is-IS"/>
        </w:rPr>
      </w:pPr>
      <w:r w:rsidRPr="0043681B">
        <w:rPr>
          <w:sz w:val="36"/>
          <w:szCs w:val="36"/>
          <w:lang w:val="is-IS"/>
        </w:rPr>
        <w:lastRenderedPageBreak/>
        <w:t>Efnisyfirlit</w:t>
      </w:r>
    </w:p>
    <w:p w14:paraId="31FDD924" w14:textId="77777777" w:rsidR="00331C8F" w:rsidRPr="00D06EE7" w:rsidRDefault="00331C8F" w:rsidP="00331C8F">
      <w:pPr>
        <w:rPr>
          <w:lang w:val="is-IS"/>
        </w:rPr>
      </w:pPr>
      <w:bookmarkStart w:id="2" w:name="_Hlk93763039"/>
    </w:p>
    <w:p w14:paraId="727FFC63" w14:textId="77777777" w:rsidR="00331C8F" w:rsidRPr="00D06EE7" w:rsidRDefault="00331C8F" w:rsidP="00331C8F">
      <w:pPr>
        <w:rPr>
          <w:lang w:val="is-IS"/>
        </w:rPr>
      </w:pPr>
    </w:p>
    <w:p w14:paraId="330258A7" w14:textId="77777777" w:rsidR="00331C8F" w:rsidRPr="00D06EE7" w:rsidRDefault="00331C8F" w:rsidP="00331C8F">
      <w:pPr>
        <w:rPr>
          <w:lang w:val="is-IS"/>
        </w:rPr>
      </w:pPr>
    </w:p>
    <w:p w14:paraId="7C0FCDB7" w14:textId="77777777" w:rsidR="00331C8F" w:rsidRPr="00D06EE7" w:rsidRDefault="00331C8F" w:rsidP="00331C8F">
      <w:pPr>
        <w:rPr>
          <w:lang w:val="is-IS"/>
        </w:rPr>
      </w:pPr>
    </w:p>
    <w:bookmarkEnd w:id="2"/>
    <w:p w14:paraId="3877E83B" w14:textId="30F240D6" w:rsidR="0083733E" w:rsidRDefault="00331C8F">
      <w:pPr>
        <w:pStyle w:val="TOC1"/>
        <w:rPr>
          <w:b w:val="0"/>
          <w:sz w:val="22"/>
          <w:lang w:val="is-IS" w:eastAsia="is-IS"/>
        </w:rPr>
      </w:pPr>
      <w:r w:rsidRPr="00D06EE7">
        <w:rPr>
          <w:lang w:val="is-IS"/>
        </w:rPr>
        <w:fldChar w:fldCharType="begin"/>
      </w:r>
      <w:r w:rsidRPr="00D06EE7">
        <w:rPr>
          <w:lang w:val="is-IS"/>
        </w:rPr>
        <w:instrText xml:space="preserve"> TOC \o "1-3" \h \z \u </w:instrText>
      </w:r>
      <w:r w:rsidRPr="00D06EE7">
        <w:rPr>
          <w:lang w:val="is-IS"/>
        </w:rPr>
        <w:fldChar w:fldCharType="separate"/>
      </w:r>
      <w:hyperlink w:anchor="_Toc94090865" w:history="1">
        <w:r w:rsidR="0083733E" w:rsidRPr="00117ABE">
          <w:rPr>
            <w:rStyle w:val="Hyperlink"/>
            <w:lang w:val="is-IS"/>
          </w:rPr>
          <w:t>Lykilsíða</w:t>
        </w:r>
        <w:r w:rsidR="0083733E">
          <w:rPr>
            <w:webHidden/>
          </w:rPr>
          <w:tab/>
        </w:r>
        <w:r w:rsidR="0083733E">
          <w:rPr>
            <w:webHidden/>
          </w:rPr>
          <w:fldChar w:fldCharType="begin"/>
        </w:r>
        <w:r w:rsidR="0083733E">
          <w:rPr>
            <w:webHidden/>
          </w:rPr>
          <w:instrText xml:space="preserve"> PAGEREF _Toc94090865 \h </w:instrText>
        </w:r>
        <w:r w:rsidR="0083733E">
          <w:rPr>
            <w:webHidden/>
          </w:rPr>
        </w:r>
        <w:r w:rsidR="0083733E">
          <w:rPr>
            <w:webHidden/>
          </w:rPr>
          <w:fldChar w:fldCharType="separate"/>
        </w:r>
        <w:r w:rsidR="00AC0D4F">
          <w:rPr>
            <w:webHidden/>
          </w:rPr>
          <w:t>2</w:t>
        </w:r>
        <w:r w:rsidR="0083733E">
          <w:rPr>
            <w:webHidden/>
          </w:rPr>
          <w:fldChar w:fldCharType="end"/>
        </w:r>
      </w:hyperlink>
    </w:p>
    <w:p w14:paraId="6B14E0B2" w14:textId="67B26890" w:rsidR="0083733E" w:rsidRDefault="00AC0D4F">
      <w:pPr>
        <w:pStyle w:val="TOC1"/>
        <w:rPr>
          <w:b w:val="0"/>
          <w:sz w:val="22"/>
          <w:lang w:val="is-IS" w:eastAsia="is-IS"/>
        </w:rPr>
      </w:pPr>
      <w:hyperlink w:anchor="_Toc94090866" w:history="1">
        <w:r w:rsidR="0083733E" w:rsidRPr="00117ABE">
          <w:rPr>
            <w:rStyle w:val="Hyperlink"/>
            <w:lang w:val="is-IS"/>
          </w:rPr>
          <w:t>2</w:t>
        </w:r>
        <w:r w:rsidR="0083733E">
          <w:rPr>
            <w:b w:val="0"/>
            <w:sz w:val="22"/>
            <w:lang w:val="is-IS" w:eastAsia="is-IS"/>
          </w:rPr>
          <w:tab/>
        </w:r>
        <w:r w:rsidR="0083733E" w:rsidRPr="00117ABE">
          <w:rPr>
            <w:rStyle w:val="Hyperlink"/>
            <w:lang w:val="is-IS"/>
          </w:rPr>
          <w:t>Inngangur</w:t>
        </w:r>
        <w:r w:rsidR="0083733E">
          <w:rPr>
            <w:webHidden/>
          </w:rPr>
          <w:tab/>
        </w:r>
        <w:r w:rsidR="0083733E">
          <w:rPr>
            <w:webHidden/>
          </w:rPr>
          <w:fldChar w:fldCharType="begin"/>
        </w:r>
        <w:r w:rsidR="0083733E">
          <w:rPr>
            <w:webHidden/>
          </w:rPr>
          <w:instrText xml:space="preserve"> PAGEREF _Toc94090866 \h </w:instrText>
        </w:r>
        <w:r w:rsidR="0083733E">
          <w:rPr>
            <w:webHidden/>
          </w:rPr>
        </w:r>
        <w:r w:rsidR="0083733E">
          <w:rPr>
            <w:webHidden/>
          </w:rPr>
          <w:fldChar w:fldCharType="separate"/>
        </w:r>
        <w:r>
          <w:rPr>
            <w:webHidden/>
          </w:rPr>
          <w:t>5</w:t>
        </w:r>
        <w:r w:rsidR="0083733E">
          <w:rPr>
            <w:webHidden/>
          </w:rPr>
          <w:fldChar w:fldCharType="end"/>
        </w:r>
      </w:hyperlink>
    </w:p>
    <w:p w14:paraId="1AFCEE86" w14:textId="5175D1C8" w:rsidR="0083733E" w:rsidRDefault="00AC0D4F">
      <w:pPr>
        <w:pStyle w:val="TOC2"/>
        <w:rPr>
          <w:noProof/>
          <w:sz w:val="22"/>
          <w:lang w:val="is-IS" w:eastAsia="is-IS"/>
        </w:rPr>
      </w:pPr>
      <w:hyperlink w:anchor="_Toc94090867" w:history="1">
        <w:r w:rsidR="0083733E" w:rsidRPr="00117ABE">
          <w:rPr>
            <w:rStyle w:val="Hyperlink"/>
            <w:noProof/>
            <w:lang w:val="is-IS"/>
          </w:rPr>
          <w:t xml:space="preserve">2.1 </w:t>
        </w:r>
        <w:r w:rsidR="0083733E">
          <w:rPr>
            <w:noProof/>
            <w:sz w:val="22"/>
            <w:lang w:val="is-IS" w:eastAsia="is-IS"/>
          </w:rPr>
          <w:tab/>
        </w:r>
        <w:r w:rsidR="0083733E" w:rsidRPr="00117ABE">
          <w:rPr>
            <w:rStyle w:val="Hyperlink"/>
            <w:noProof/>
            <w:lang w:val="is-IS"/>
          </w:rPr>
          <w:t>Uppbygging veghlots</w:t>
        </w:r>
        <w:r w:rsidR="0083733E">
          <w:rPr>
            <w:noProof/>
            <w:webHidden/>
          </w:rPr>
          <w:tab/>
        </w:r>
        <w:r w:rsidR="0083733E">
          <w:rPr>
            <w:noProof/>
            <w:webHidden/>
          </w:rPr>
          <w:fldChar w:fldCharType="begin"/>
        </w:r>
        <w:r w:rsidR="0083733E">
          <w:rPr>
            <w:noProof/>
            <w:webHidden/>
          </w:rPr>
          <w:instrText xml:space="preserve"> PAGEREF _Toc94090867 \h </w:instrText>
        </w:r>
        <w:r w:rsidR="0083733E">
          <w:rPr>
            <w:noProof/>
            <w:webHidden/>
          </w:rPr>
        </w:r>
        <w:r w:rsidR="0083733E">
          <w:rPr>
            <w:noProof/>
            <w:webHidden/>
          </w:rPr>
          <w:fldChar w:fldCharType="separate"/>
        </w:r>
        <w:r>
          <w:rPr>
            <w:noProof/>
            <w:webHidden/>
          </w:rPr>
          <w:t>7</w:t>
        </w:r>
        <w:r w:rsidR="0083733E">
          <w:rPr>
            <w:noProof/>
            <w:webHidden/>
          </w:rPr>
          <w:fldChar w:fldCharType="end"/>
        </w:r>
      </w:hyperlink>
    </w:p>
    <w:p w14:paraId="745746D8" w14:textId="3526B71F" w:rsidR="0083733E" w:rsidRDefault="00AC0D4F">
      <w:pPr>
        <w:pStyle w:val="TOC2"/>
        <w:rPr>
          <w:noProof/>
          <w:sz w:val="22"/>
          <w:lang w:val="is-IS" w:eastAsia="is-IS"/>
        </w:rPr>
      </w:pPr>
      <w:hyperlink w:anchor="_Toc94090868" w:history="1">
        <w:r w:rsidR="0083733E" w:rsidRPr="00117ABE">
          <w:rPr>
            <w:rStyle w:val="Hyperlink"/>
            <w:noProof/>
            <w:lang w:val="is-IS"/>
          </w:rPr>
          <w:t>2.2</w:t>
        </w:r>
        <w:r w:rsidR="0083733E">
          <w:rPr>
            <w:noProof/>
            <w:sz w:val="22"/>
            <w:lang w:val="is-IS" w:eastAsia="is-IS"/>
          </w:rPr>
          <w:tab/>
        </w:r>
        <w:r w:rsidR="0083733E" w:rsidRPr="00117ABE">
          <w:rPr>
            <w:rStyle w:val="Hyperlink"/>
            <w:noProof/>
            <w:lang w:val="is-IS"/>
          </w:rPr>
          <w:t>Steinefnanotkun í vegagerð</w:t>
        </w:r>
        <w:r w:rsidR="0083733E">
          <w:rPr>
            <w:noProof/>
            <w:webHidden/>
          </w:rPr>
          <w:tab/>
        </w:r>
        <w:r w:rsidR="0083733E">
          <w:rPr>
            <w:noProof/>
            <w:webHidden/>
          </w:rPr>
          <w:fldChar w:fldCharType="begin"/>
        </w:r>
        <w:r w:rsidR="0083733E">
          <w:rPr>
            <w:noProof/>
            <w:webHidden/>
          </w:rPr>
          <w:instrText xml:space="preserve"> PAGEREF _Toc94090868 \h </w:instrText>
        </w:r>
        <w:r w:rsidR="0083733E">
          <w:rPr>
            <w:noProof/>
            <w:webHidden/>
          </w:rPr>
        </w:r>
        <w:r w:rsidR="0083733E">
          <w:rPr>
            <w:noProof/>
            <w:webHidden/>
          </w:rPr>
          <w:fldChar w:fldCharType="separate"/>
        </w:r>
        <w:r>
          <w:rPr>
            <w:noProof/>
            <w:webHidden/>
          </w:rPr>
          <w:t>11</w:t>
        </w:r>
        <w:r w:rsidR="0083733E">
          <w:rPr>
            <w:noProof/>
            <w:webHidden/>
          </w:rPr>
          <w:fldChar w:fldCharType="end"/>
        </w:r>
      </w:hyperlink>
    </w:p>
    <w:p w14:paraId="5345C733" w14:textId="5E87FA00" w:rsidR="0083733E" w:rsidRDefault="00AC0D4F">
      <w:pPr>
        <w:pStyle w:val="TOC2"/>
        <w:rPr>
          <w:noProof/>
          <w:sz w:val="22"/>
          <w:lang w:val="is-IS" w:eastAsia="is-IS"/>
        </w:rPr>
      </w:pPr>
      <w:hyperlink w:anchor="_Toc94090869" w:history="1">
        <w:r w:rsidR="0083733E" w:rsidRPr="00117ABE">
          <w:rPr>
            <w:rStyle w:val="Hyperlink"/>
            <w:noProof/>
            <w:lang w:val="is-IS"/>
          </w:rPr>
          <w:t>2.3</w:t>
        </w:r>
        <w:r w:rsidR="0083733E">
          <w:rPr>
            <w:noProof/>
            <w:sz w:val="22"/>
            <w:lang w:val="is-IS" w:eastAsia="is-IS"/>
          </w:rPr>
          <w:tab/>
        </w:r>
        <w:r w:rsidR="0083733E" w:rsidRPr="00117ABE">
          <w:rPr>
            <w:rStyle w:val="Hyperlink"/>
            <w:noProof/>
            <w:lang w:val="is-IS"/>
          </w:rPr>
          <w:t>Val á efnistökustöðum</w:t>
        </w:r>
        <w:r w:rsidR="0083733E">
          <w:rPr>
            <w:noProof/>
            <w:webHidden/>
          </w:rPr>
          <w:tab/>
        </w:r>
        <w:r w:rsidR="0083733E">
          <w:rPr>
            <w:noProof/>
            <w:webHidden/>
          </w:rPr>
          <w:fldChar w:fldCharType="begin"/>
        </w:r>
        <w:r w:rsidR="0083733E">
          <w:rPr>
            <w:noProof/>
            <w:webHidden/>
          </w:rPr>
          <w:instrText xml:space="preserve"> PAGEREF _Toc94090869 \h </w:instrText>
        </w:r>
        <w:r w:rsidR="0083733E">
          <w:rPr>
            <w:noProof/>
            <w:webHidden/>
          </w:rPr>
        </w:r>
        <w:r w:rsidR="0083733E">
          <w:rPr>
            <w:noProof/>
            <w:webHidden/>
          </w:rPr>
          <w:fldChar w:fldCharType="separate"/>
        </w:r>
        <w:r>
          <w:rPr>
            <w:noProof/>
            <w:webHidden/>
          </w:rPr>
          <w:t>12</w:t>
        </w:r>
        <w:r w:rsidR="0083733E">
          <w:rPr>
            <w:noProof/>
            <w:webHidden/>
          </w:rPr>
          <w:fldChar w:fldCharType="end"/>
        </w:r>
      </w:hyperlink>
    </w:p>
    <w:p w14:paraId="36F7DDBF" w14:textId="7CCD0175" w:rsidR="0083733E" w:rsidRDefault="00AC0D4F">
      <w:pPr>
        <w:pStyle w:val="TOC2"/>
        <w:rPr>
          <w:noProof/>
          <w:sz w:val="22"/>
          <w:lang w:val="is-IS" w:eastAsia="is-IS"/>
        </w:rPr>
      </w:pPr>
      <w:hyperlink w:anchor="_Toc94090870" w:history="1">
        <w:r w:rsidR="0083733E" w:rsidRPr="00117ABE">
          <w:rPr>
            <w:rStyle w:val="Hyperlink"/>
            <w:noProof/>
            <w:lang w:val="is-IS"/>
          </w:rPr>
          <w:t>2.4</w:t>
        </w:r>
        <w:r w:rsidR="0083733E">
          <w:rPr>
            <w:noProof/>
            <w:sz w:val="22"/>
            <w:lang w:val="is-IS" w:eastAsia="is-IS"/>
          </w:rPr>
          <w:tab/>
        </w:r>
        <w:r w:rsidR="0083733E" w:rsidRPr="00117ABE">
          <w:rPr>
            <w:rStyle w:val="Hyperlink"/>
            <w:noProof/>
            <w:lang w:val="is-IS"/>
          </w:rPr>
          <w:t>Evrópustaðlar og íslenskir fylgistaðlar</w:t>
        </w:r>
        <w:r w:rsidR="0083733E">
          <w:rPr>
            <w:noProof/>
            <w:webHidden/>
          </w:rPr>
          <w:tab/>
        </w:r>
        <w:r w:rsidR="0083733E">
          <w:rPr>
            <w:noProof/>
            <w:webHidden/>
          </w:rPr>
          <w:fldChar w:fldCharType="begin"/>
        </w:r>
        <w:r w:rsidR="0083733E">
          <w:rPr>
            <w:noProof/>
            <w:webHidden/>
          </w:rPr>
          <w:instrText xml:space="preserve"> PAGEREF _Toc94090870 \h </w:instrText>
        </w:r>
        <w:r w:rsidR="0083733E">
          <w:rPr>
            <w:noProof/>
            <w:webHidden/>
          </w:rPr>
        </w:r>
        <w:r w:rsidR="0083733E">
          <w:rPr>
            <w:noProof/>
            <w:webHidden/>
          </w:rPr>
          <w:fldChar w:fldCharType="separate"/>
        </w:r>
        <w:r>
          <w:rPr>
            <w:noProof/>
            <w:webHidden/>
          </w:rPr>
          <w:t>13</w:t>
        </w:r>
        <w:r w:rsidR="0083733E">
          <w:rPr>
            <w:noProof/>
            <w:webHidden/>
          </w:rPr>
          <w:fldChar w:fldCharType="end"/>
        </w:r>
      </w:hyperlink>
    </w:p>
    <w:p w14:paraId="5E02C9A4" w14:textId="150ACC85" w:rsidR="0083733E" w:rsidRDefault="00AC0D4F">
      <w:pPr>
        <w:pStyle w:val="TOC2"/>
        <w:rPr>
          <w:noProof/>
          <w:sz w:val="22"/>
          <w:lang w:val="is-IS" w:eastAsia="is-IS"/>
        </w:rPr>
      </w:pPr>
      <w:hyperlink w:anchor="_Toc94090871" w:history="1">
        <w:r w:rsidR="0083733E" w:rsidRPr="00117ABE">
          <w:rPr>
            <w:rStyle w:val="Hyperlink"/>
            <w:noProof/>
          </w:rPr>
          <w:t>2.5  Stærðaflokkun steinefna</w:t>
        </w:r>
        <w:r w:rsidR="0083733E">
          <w:rPr>
            <w:noProof/>
            <w:webHidden/>
          </w:rPr>
          <w:tab/>
        </w:r>
        <w:r w:rsidR="0083733E">
          <w:rPr>
            <w:noProof/>
            <w:webHidden/>
          </w:rPr>
          <w:fldChar w:fldCharType="begin"/>
        </w:r>
        <w:r w:rsidR="0083733E">
          <w:rPr>
            <w:noProof/>
            <w:webHidden/>
          </w:rPr>
          <w:instrText xml:space="preserve"> PAGEREF _Toc94090871 \h </w:instrText>
        </w:r>
        <w:r w:rsidR="0083733E">
          <w:rPr>
            <w:noProof/>
            <w:webHidden/>
          </w:rPr>
        </w:r>
        <w:r w:rsidR="0083733E">
          <w:rPr>
            <w:noProof/>
            <w:webHidden/>
          </w:rPr>
          <w:fldChar w:fldCharType="separate"/>
        </w:r>
        <w:r>
          <w:rPr>
            <w:noProof/>
            <w:webHidden/>
          </w:rPr>
          <w:t>15</w:t>
        </w:r>
        <w:r w:rsidR="0083733E">
          <w:rPr>
            <w:noProof/>
            <w:webHidden/>
          </w:rPr>
          <w:fldChar w:fldCharType="end"/>
        </w:r>
      </w:hyperlink>
    </w:p>
    <w:p w14:paraId="2BFE8FF1" w14:textId="7F7ACC7E" w:rsidR="0083733E" w:rsidRDefault="00AC0D4F">
      <w:pPr>
        <w:pStyle w:val="TOC2"/>
        <w:rPr>
          <w:noProof/>
          <w:sz w:val="22"/>
          <w:lang w:val="is-IS" w:eastAsia="is-IS"/>
        </w:rPr>
      </w:pPr>
      <w:hyperlink w:anchor="_Toc94090872" w:history="1">
        <w:r w:rsidR="0083733E" w:rsidRPr="00117ABE">
          <w:rPr>
            <w:rStyle w:val="Hyperlink"/>
            <w:noProof/>
            <w:lang w:val="is-IS"/>
          </w:rPr>
          <w:t>2.6</w:t>
        </w:r>
        <w:r w:rsidR="0083733E">
          <w:rPr>
            <w:noProof/>
            <w:sz w:val="22"/>
            <w:lang w:val="is-IS" w:eastAsia="is-IS"/>
          </w:rPr>
          <w:tab/>
        </w:r>
        <w:r w:rsidR="0083733E" w:rsidRPr="00117ABE">
          <w:rPr>
            <w:rStyle w:val="Hyperlink"/>
            <w:noProof/>
            <w:lang w:val="is-IS"/>
          </w:rPr>
          <w:t>Sandur undir hellur, götusteina, við rör, jarðstrengi og sem hálkuvörn</w:t>
        </w:r>
        <w:r w:rsidR="0083733E">
          <w:rPr>
            <w:noProof/>
            <w:webHidden/>
          </w:rPr>
          <w:tab/>
        </w:r>
        <w:r w:rsidR="0083733E">
          <w:rPr>
            <w:noProof/>
            <w:webHidden/>
          </w:rPr>
          <w:fldChar w:fldCharType="begin"/>
        </w:r>
        <w:r w:rsidR="0083733E">
          <w:rPr>
            <w:noProof/>
            <w:webHidden/>
          </w:rPr>
          <w:instrText xml:space="preserve"> PAGEREF _Toc94090872 \h </w:instrText>
        </w:r>
        <w:r w:rsidR="0083733E">
          <w:rPr>
            <w:noProof/>
            <w:webHidden/>
          </w:rPr>
        </w:r>
        <w:r w:rsidR="0083733E">
          <w:rPr>
            <w:noProof/>
            <w:webHidden/>
          </w:rPr>
          <w:fldChar w:fldCharType="separate"/>
        </w:r>
        <w:r>
          <w:rPr>
            <w:noProof/>
            <w:webHidden/>
          </w:rPr>
          <w:t>17</w:t>
        </w:r>
        <w:r w:rsidR="0083733E">
          <w:rPr>
            <w:noProof/>
            <w:webHidden/>
          </w:rPr>
          <w:fldChar w:fldCharType="end"/>
        </w:r>
      </w:hyperlink>
    </w:p>
    <w:p w14:paraId="5FE4D196" w14:textId="2569CF30" w:rsidR="0083733E" w:rsidRDefault="00AC0D4F">
      <w:pPr>
        <w:pStyle w:val="TOC3"/>
        <w:rPr>
          <w:noProof/>
          <w:sz w:val="22"/>
          <w:lang w:val="is-IS" w:eastAsia="is-IS"/>
        </w:rPr>
      </w:pPr>
      <w:hyperlink w:anchor="_Toc94090873" w:history="1">
        <w:r w:rsidR="0083733E" w:rsidRPr="00117ABE">
          <w:rPr>
            <w:rStyle w:val="Hyperlink"/>
            <w:noProof/>
            <w:lang w:val="is-IS"/>
          </w:rPr>
          <w:t>2.6.1</w:t>
        </w:r>
        <w:r w:rsidR="0083733E">
          <w:rPr>
            <w:noProof/>
            <w:sz w:val="22"/>
            <w:lang w:val="is-IS" w:eastAsia="is-IS"/>
          </w:rPr>
          <w:tab/>
        </w:r>
        <w:r w:rsidR="0083733E" w:rsidRPr="00117ABE">
          <w:rPr>
            <w:rStyle w:val="Hyperlink"/>
            <w:noProof/>
            <w:lang w:val="is-IS"/>
          </w:rPr>
          <w:t>Burðarlag undir ílagnasand undir hellur og götusteina</w:t>
        </w:r>
        <w:r w:rsidR="0083733E">
          <w:rPr>
            <w:noProof/>
            <w:webHidden/>
          </w:rPr>
          <w:tab/>
        </w:r>
        <w:r w:rsidR="0083733E">
          <w:rPr>
            <w:noProof/>
            <w:webHidden/>
          </w:rPr>
          <w:fldChar w:fldCharType="begin"/>
        </w:r>
        <w:r w:rsidR="0083733E">
          <w:rPr>
            <w:noProof/>
            <w:webHidden/>
          </w:rPr>
          <w:instrText xml:space="preserve"> PAGEREF _Toc94090873 \h </w:instrText>
        </w:r>
        <w:r w:rsidR="0083733E">
          <w:rPr>
            <w:noProof/>
            <w:webHidden/>
          </w:rPr>
        </w:r>
        <w:r w:rsidR="0083733E">
          <w:rPr>
            <w:noProof/>
            <w:webHidden/>
          </w:rPr>
          <w:fldChar w:fldCharType="separate"/>
        </w:r>
        <w:r>
          <w:rPr>
            <w:noProof/>
            <w:webHidden/>
          </w:rPr>
          <w:t>17</w:t>
        </w:r>
        <w:r w:rsidR="0083733E">
          <w:rPr>
            <w:noProof/>
            <w:webHidden/>
          </w:rPr>
          <w:fldChar w:fldCharType="end"/>
        </w:r>
      </w:hyperlink>
    </w:p>
    <w:p w14:paraId="68495ACE" w14:textId="55F1491E" w:rsidR="0083733E" w:rsidRDefault="00AC0D4F">
      <w:pPr>
        <w:pStyle w:val="TOC3"/>
        <w:rPr>
          <w:noProof/>
          <w:sz w:val="22"/>
          <w:lang w:val="is-IS" w:eastAsia="is-IS"/>
        </w:rPr>
      </w:pPr>
      <w:hyperlink w:anchor="_Toc94090874" w:history="1">
        <w:r w:rsidR="0083733E" w:rsidRPr="00117ABE">
          <w:rPr>
            <w:rStyle w:val="Hyperlink"/>
            <w:noProof/>
            <w:lang w:val="is-IS"/>
          </w:rPr>
          <w:t>2.6.2</w:t>
        </w:r>
        <w:r w:rsidR="0083733E">
          <w:rPr>
            <w:noProof/>
            <w:sz w:val="22"/>
            <w:lang w:val="is-IS" w:eastAsia="is-IS"/>
          </w:rPr>
          <w:tab/>
        </w:r>
        <w:r w:rsidR="0083733E" w:rsidRPr="00117ABE">
          <w:rPr>
            <w:rStyle w:val="Hyperlink"/>
            <w:noProof/>
            <w:lang w:val="is-IS"/>
          </w:rPr>
          <w:t>Ílagnasandur undir hellur og götusteina</w:t>
        </w:r>
        <w:r w:rsidR="0083733E">
          <w:rPr>
            <w:noProof/>
            <w:webHidden/>
          </w:rPr>
          <w:tab/>
        </w:r>
        <w:r w:rsidR="0083733E">
          <w:rPr>
            <w:noProof/>
            <w:webHidden/>
          </w:rPr>
          <w:fldChar w:fldCharType="begin"/>
        </w:r>
        <w:r w:rsidR="0083733E">
          <w:rPr>
            <w:noProof/>
            <w:webHidden/>
          </w:rPr>
          <w:instrText xml:space="preserve"> PAGEREF _Toc94090874 \h </w:instrText>
        </w:r>
        <w:r w:rsidR="0083733E">
          <w:rPr>
            <w:noProof/>
            <w:webHidden/>
          </w:rPr>
        </w:r>
        <w:r w:rsidR="0083733E">
          <w:rPr>
            <w:noProof/>
            <w:webHidden/>
          </w:rPr>
          <w:fldChar w:fldCharType="separate"/>
        </w:r>
        <w:r>
          <w:rPr>
            <w:noProof/>
            <w:webHidden/>
          </w:rPr>
          <w:t>18</w:t>
        </w:r>
        <w:r w:rsidR="0083733E">
          <w:rPr>
            <w:noProof/>
            <w:webHidden/>
          </w:rPr>
          <w:fldChar w:fldCharType="end"/>
        </w:r>
      </w:hyperlink>
    </w:p>
    <w:p w14:paraId="612D7F94" w14:textId="1756536A" w:rsidR="0083733E" w:rsidRDefault="00AC0D4F">
      <w:pPr>
        <w:pStyle w:val="TOC3"/>
        <w:rPr>
          <w:noProof/>
          <w:sz w:val="22"/>
          <w:lang w:val="is-IS" w:eastAsia="is-IS"/>
        </w:rPr>
      </w:pPr>
      <w:hyperlink w:anchor="_Toc94090875" w:history="1">
        <w:r w:rsidR="0083733E" w:rsidRPr="00117ABE">
          <w:rPr>
            <w:rStyle w:val="Hyperlink"/>
            <w:noProof/>
            <w:lang w:val="is-IS"/>
          </w:rPr>
          <w:t>2.6.3</w:t>
        </w:r>
        <w:r w:rsidR="0083733E">
          <w:rPr>
            <w:noProof/>
            <w:sz w:val="22"/>
            <w:lang w:val="is-IS" w:eastAsia="is-IS"/>
          </w:rPr>
          <w:tab/>
        </w:r>
        <w:r w:rsidR="0083733E" w:rsidRPr="00117ABE">
          <w:rPr>
            <w:rStyle w:val="Hyperlink"/>
            <w:noProof/>
            <w:lang w:val="is-IS"/>
          </w:rPr>
          <w:t>Ílagnasandur undir malbik</w:t>
        </w:r>
        <w:r w:rsidR="0083733E">
          <w:rPr>
            <w:noProof/>
            <w:webHidden/>
          </w:rPr>
          <w:tab/>
        </w:r>
        <w:r w:rsidR="0083733E">
          <w:rPr>
            <w:noProof/>
            <w:webHidden/>
          </w:rPr>
          <w:fldChar w:fldCharType="begin"/>
        </w:r>
        <w:r w:rsidR="0083733E">
          <w:rPr>
            <w:noProof/>
            <w:webHidden/>
          </w:rPr>
          <w:instrText xml:space="preserve"> PAGEREF _Toc94090875 \h </w:instrText>
        </w:r>
        <w:r w:rsidR="0083733E">
          <w:rPr>
            <w:noProof/>
            <w:webHidden/>
          </w:rPr>
        </w:r>
        <w:r w:rsidR="0083733E">
          <w:rPr>
            <w:noProof/>
            <w:webHidden/>
          </w:rPr>
          <w:fldChar w:fldCharType="separate"/>
        </w:r>
        <w:r>
          <w:rPr>
            <w:noProof/>
            <w:webHidden/>
          </w:rPr>
          <w:t>19</w:t>
        </w:r>
        <w:r w:rsidR="0083733E">
          <w:rPr>
            <w:noProof/>
            <w:webHidden/>
          </w:rPr>
          <w:fldChar w:fldCharType="end"/>
        </w:r>
      </w:hyperlink>
    </w:p>
    <w:p w14:paraId="29843C70" w14:textId="2DF77EC3" w:rsidR="0083733E" w:rsidRDefault="00AC0D4F">
      <w:pPr>
        <w:pStyle w:val="TOC3"/>
        <w:rPr>
          <w:noProof/>
          <w:sz w:val="22"/>
          <w:lang w:val="is-IS" w:eastAsia="is-IS"/>
        </w:rPr>
      </w:pPr>
      <w:hyperlink w:anchor="_Toc94090876" w:history="1">
        <w:r w:rsidR="0083733E" w:rsidRPr="00117ABE">
          <w:rPr>
            <w:rStyle w:val="Hyperlink"/>
            <w:noProof/>
            <w:lang w:val="is-IS"/>
          </w:rPr>
          <w:t>2.6.4</w:t>
        </w:r>
        <w:r w:rsidR="0083733E">
          <w:rPr>
            <w:noProof/>
            <w:sz w:val="22"/>
            <w:lang w:val="is-IS" w:eastAsia="is-IS"/>
          </w:rPr>
          <w:tab/>
        </w:r>
        <w:r w:rsidR="0083733E" w:rsidRPr="00117ABE">
          <w:rPr>
            <w:rStyle w:val="Hyperlink"/>
            <w:noProof/>
            <w:lang w:val="is-IS"/>
          </w:rPr>
          <w:t>Ílagnarsandur umhverfis jarðstrengi</w:t>
        </w:r>
        <w:r w:rsidR="0083733E">
          <w:rPr>
            <w:noProof/>
            <w:webHidden/>
          </w:rPr>
          <w:tab/>
        </w:r>
        <w:r w:rsidR="0083733E">
          <w:rPr>
            <w:noProof/>
            <w:webHidden/>
          </w:rPr>
          <w:fldChar w:fldCharType="begin"/>
        </w:r>
        <w:r w:rsidR="0083733E">
          <w:rPr>
            <w:noProof/>
            <w:webHidden/>
          </w:rPr>
          <w:instrText xml:space="preserve"> PAGEREF _Toc94090876 \h </w:instrText>
        </w:r>
        <w:r w:rsidR="0083733E">
          <w:rPr>
            <w:noProof/>
            <w:webHidden/>
          </w:rPr>
        </w:r>
        <w:r w:rsidR="0083733E">
          <w:rPr>
            <w:noProof/>
            <w:webHidden/>
          </w:rPr>
          <w:fldChar w:fldCharType="separate"/>
        </w:r>
        <w:r>
          <w:rPr>
            <w:noProof/>
            <w:webHidden/>
          </w:rPr>
          <w:t>19</w:t>
        </w:r>
        <w:r w:rsidR="0083733E">
          <w:rPr>
            <w:noProof/>
            <w:webHidden/>
          </w:rPr>
          <w:fldChar w:fldCharType="end"/>
        </w:r>
      </w:hyperlink>
    </w:p>
    <w:p w14:paraId="510F6F33" w14:textId="0925C061" w:rsidR="0083733E" w:rsidRDefault="00AC0D4F">
      <w:pPr>
        <w:pStyle w:val="TOC3"/>
        <w:rPr>
          <w:noProof/>
          <w:sz w:val="22"/>
          <w:lang w:val="is-IS" w:eastAsia="is-IS"/>
        </w:rPr>
      </w:pPr>
      <w:hyperlink w:anchor="_Toc94090877" w:history="1">
        <w:r w:rsidR="0083733E" w:rsidRPr="00117ABE">
          <w:rPr>
            <w:rStyle w:val="Hyperlink"/>
            <w:noProof/>
            <w:lang w:val="is-IS"/>
          </w:rPr>
          <w:t>2.6.5</w:t>
        </w:r>
        <w:r w:rsidR="0083733E">
          <w:rPr>
            <w:noProof/>
            <w:sz w:val="22"/>
            <w:lang w:val="is-IS" w:eastAsia="is-IS"/>
          </w:rPr>
          <w:tab/>
        </w:r>
        <w:r w:rsidR="0083733E" w:rsidRPr="00117ABE">
          <w:rPr>
            <w:rStyle w:val="Hyperlink"/>
            <w:noProof/>
            <w:lang w:val="is-IS"/>
          </w:rPr>
          <w:t>Strengjasandur umhverfis háspennustrengi</w:t>
        </w:r>
        <w:r w:rsidR="0083733E">
          <w:rPr>
            <w:noProof/>
            <w:webHidden/>
          </w:rPr>
          <w:tab/>
        </w:r>
        <w:r w:rsidR="0083733E">
          <w:rPr>
            <w:noProof/>
            <w:webHidden/>
          </w:rPr>
          <w:fldChar w:fldCharType="begin"/>
        </w:r>
        <w:r w:rsidR="0083733E">
          <w:rPr>
            <w:noProof/>
            <w:webHidden/>
          </w:rPr>
          <w:instrText xml:space="preserve"> PAGEREF _Toc94090877 \h </w:instrText>
        </w:r>
        <w:r w:rsidR="0083733E">
          <w:rPr>
            <w:noProof/>
            <w:webHidden/>
          </w:rPr>
        </w:r>
        <w:r w:rsidR="0083733E">
          <w:rPr>
            <w:noProof/>
            <w:webHidden/>
          </w:rPr>
          <w:fldChar w:fldCharType="separate"/>
        </w:r>
        <w:r>
          <w:rPr>
            <w:noProof/>
            <w:webHidden/>
          </w:rPr>
          <w:t>20</w:t>
        </w:r>
        <w:r w:rsidR="0083733E">
          <w:rPr>
            <w:noProof/>
            <w:webHidden/>
          </w:rPr>
          <w:fldChar w:fldCharType="end"/>
        </w:r>
      </w:hyperlink>
    </w:p>
    <w:p w14:paraId="5829E18D" w14:textId="4BB4F186" w:rsidR="0083733E" w:rsidRDefault="00AC0D4F">
      <w:pPr>
        <w:pStyle w:val="TOC3"/>
        <w:rPr>
          <w:noProof/>
          <w:sz w:val="22"/>
          <w:lang w:val="is-IS" w:eastAsia="is-IS"/>
        </w:rPr>
      </w:pPr>
      <w:hyperlink w:anchor="_Toc94090878" w:history="1">
        <w:r w:rsidR="0083733E" w:rsidRPr="00117ABE">
          <w:rPr>
            <w:rStyle w:val="Hyperlink"/>
            <w:noProof/>
            <w:lang w:val="is-IS"/>
          </w:rPr>
          <w:t>2.6.6</w:t>
        </w:r>
        <w:r w:rsidR="0083733E">
          <w:rPr>
            <w:noProof/>
            <w:sz w:val="22"/>
            <w:lang w:val="is-IS" w:eastAsia="is-IS"/>
          </w:rPr>
          <w:tab/>
        </w:r>
        <w:r w:rsidR="0083733E" w:rsidRPr="00117ABE">
          <w:rPr>
            <w:rStyle w:val="Hyperlink"/>
            <w:noProof/>
            <w:lang w:val="is-IS"/>
          </w:rPr>
          <w:t>Ílagnasandur umhverfis veitulagnir</w:t>
        </w:r>
        <w:r w:rsidR="0083733E">
          <w:rPr>
            <w:noProof/>
            <w:webHidden/>
          </w:rPr>
          <w:tab/>
        </w:r>
        <w:r w:rsidR="0083733E">
          <w:rPr>
            <w:noProof/>
            <w:webHidden/>
          </w:rPr>
          <w:fldChar w:fldCharType="begin"/>
        </w:r>
        <w:r w:rsidR="0083733E">
          <w:rPr>
            <w:noProof/>
            <w:webHidden/>
          </w:rPr>
          <w:instrText xml:space="preserve"> PAGEREF _Toc94090878 \h </w:instrText>
        </w:r>
        <w:r w:rsidR="0083733E">
          <w:rPr>
            <w:noProof/>
            <w:webHidden/>
          </w:rPr>
        </w:r>
        <w:r w:rsidR="0083733E">
          <w:rPr>
            <w:noProof/>
            <w:webHidden/>
          </w:rPr>
          <w:fldChar w:fldCharType="separate"/>
        </w:r>
        <w:r>
          <w:rPr>
            <w:noProof/>
            <w:webHidden/>
          </w:rPr>
          <w:t>21</w:t>
        </w:r>
        <w:r w:rsidR="0083733E">
          <w:rPr>
            <w:noProof/>
            <w:webHidden/>
          </w:rPr>
          <w:fldChar w:fldCharType="end"/>
        </w:r>
      </w:hyperlink>
    </w:p>
    <w:p w14:paraId="59BEB8E2" w14:textId="300D479E" w:rsidR="0083733E" w:rsidRDefault="00AC0D4F">
      <w:pPr>
        <w:pStyle w:val="TOC3"/>
        <w:rPr>
          <w:noProof/>
          <w:sz w:val="22"/>
          <w:lang w:val="is-IS" w:eastAsia="is-IS"/>
        </w:rPr>
      </w:pPr>
      <w:hyperlink w:anchor="_Toc94090879" w:history="1">
        <w:r w:rsidR="0083733E" w:rsidRPr="00117ABE">
          <w:rPr>
            <w:rStyle w:val="Hyperlink"/>
            <w:noProof/>
            <w:lang w:val="is-IS"/>
          </w:rPr>
          <w:t>2.6.7</w:t>
        </w:r>
        <w:r w:rsidR="0083733E">
          <w:rPr>
            <w:noProof/>
            <w:sz w:val="22"/>
            <w:lang w:val="is-IS" w:eastAsia="is-IS"/>
          </w:rPr>
          <w:tab/>
        </w:r>
        <w:r w:rsidR="0083733E" w:rsidRPr="00117ABE">
          <w:rPr>
            <w:rStyle w:val="Hyperlink"/>
            <w:noProof/>
            <w:lang w:val="is-IS"/>
          </w:rPr>
          <w:t>Hálkuvarnarsandur</w:t>
        </w:r>
        <w:r w:rsidR="0083733E">
          <w:rPr>
            <w:noProof/>
            <w:webHidden/>
          </w:rPr>
          <w:tab/>
        </w:r>
        <w:r w:rsidR="0083733E">
          <w:rPr>
            <w:noProof/>
            <w:webHidden/>
          </w:rPr>
          <w:fldChar w:fldCharType="begin"/>
        </w:r>
        <w:r w:rsidR="0083733E">
          <w:rPr>
            <w:noProof/>
            <w:webHidden/>
          </w:rPr>
          <w:instrText xml:space="preserve"> PAGEREF _Toc94090879 \h </w:instrText>
        </w:r>
        <w:r w:rsidR="0083733E">
          <w:rPr>
            <w:noProof/>
            <w:webHidden/>
          </w:rPr>
        </w:r>
        <w:r w:rsidR="0083733E">
          <w:rPr>
            <w:noProof/>
            <w:webHidden/>
          </w:rPr>
          <w:fldChar w:fldCharType="separate"/>
        </w:r>
        <w:r>
          <w:rPr>
            <w:noProof/>
            <w:webHidden/>
          </w:rPr>
          <w:t>21</w:t>
        </w:r>
        <w:r w:rsidR="0083733E">
          <w:rPr>
            <w:noProof/>
            <w:webHidden/>
          </w:rPr>
          <w:fldChar w:fldCharType="end"/>
        </w:r>
      </w:hyperlink>
    </w:p>
    <w:p w14:paraId="04C7AE11" w14:textId="637948A0" w:rsidR="0083733E" w:rsidRDefault="00AC0D4F">
      <w:pPr>
        <w:pStyle w:val="TOC2"/>
        <w:rPr>
          <w:noProof/>
          <w:sz w:val="22"/>
          <w:lang w:val="is-IS" w:eastAsia="is-IS"/>
        </w:rPr>
      </w:pPr>
      <w:hyperlink w:anchor="_Toc94090880" w:history="1">
        <w:r w:rsidR="0083733E" w:rsidRPr="00117ABE">
          <w:rPr>
            <w:rStyle w:val="Hyperlink"/>
            <w:noProof/>
            <w:lang w:val="is-IS"/>
          </w:rPr>
          <w:t>2.7</w:t>
        </w:r>
        <w:r w:rsidR="0083733E">
          <w:rPr>
            <w:noProof/>
            <w:sz w:val="22"/>
            <w:lang w:val="is-IS" w:eastAsia="is-IS"/>
          </w:rPr>
          <w:tab/>
        </w:r>
        <w:r w:rsidR="0083733E" w:rsidRPr="00117ABE">
          <w:rPr>
            <w:rStyle w:val="Hyperlink"/>
            <w:noProof/>
            <w:lang w:val="is-IS"/>
          </w:rPr>
          <w:t>Eftirlit með framkvæmdum</w:t>
        </w:r>
        <w:r w:rsidR="0083733E">
          <w:rPr>
            <w:noProof/>
            <w:webHidden/>
          </w:rPr>
          <w:tab/>
        </w:r>
        <w:r w:rsidR="0083733E">
          <w:rPr>
            <w:noProof/>
            <w:webHidden/>
          </w:rPr>
          <w:fldChar w:fldCharType="begin"/>
        </w:r>
        <w:r w:rsidR="0083733E">
          <w:rPr>
            <w:noProof/>
            <w:webHidden/>
          </w:rPr>
          <w:instrText xml:space="preserve"> PAGEREF _Toc94090880 \h </w:instrText>
        </w:r>
        <w:r w:rsidR="0083733E">
          <w:rPr>
            <w:noProof/>
            <w:webHidden/>
          </w:rPr>
        </w:r>
        <w:r w:rsidR="0083733E">
          <w:rPr>
            <w:noProof/>
            <w:webHidden/>
          </w:rPr>
          <w:fldChar w:fldCharType="separate"/>
        </w:r>
        <w:r>
          <w:rPr>
            <w:noProof/>
            <w:webHidden/>
          </w:rPr>
          <w:t>22</w:t>
        </w:r>
        <w:r w:rsidR="0083733E">
          <w:rPr>
            <w:noProof/>
            <w:webHidden/>
          </w:rPr>
          <w:fldChar w:fldCharType="end"/>
        </w:r>
      </w:hyperlink>
    </w:p>
    <w:p w14:paraId="33AB60F3" w14:textId="7B6D6E3B" w:rsidR="006C1D7D" w:rsidRDefault="00331C8F" w:rsidP="00331C8F">
      <w:pPr>
        <w:rPr>
          <w:lang w:val="is-IS"/>
        </w:rPr>
      </w:pPr>
      <w:r w:rsidRPr="00D06EE7">
        <w:rPr>
          <w:lang w:val="is-IS"/>
        </w:rPr>
        <w:fldChar w:fldCharType="end"/>
      </w:r>
    </w:p>
    <w:p w14:paraId="18CD4000" w14:textId="161202A8" w:rsidR="000D38CD" w:rsidRDefault="000D38CD" w:rsidP="00331C8F">
      <w:pPr>
        <w:rPr>
          <w:lang w:val="is-IS"/>
        </w:rPr>
      </w:pPr>
    </w:p>
    <w:p w14:paraId="4BFC951D" w14:textId="642AF294" w:rsidR="000D38CD" w:rsidRPr="00D06EE7" w:rsidRDefault="000D38CD" w:rsidP="00331C8F">
      <w:pPr>
        <w:rPr>
          <w:lang w:val="is-IS"/>
        </w:rPr>
      </w:pPr>
    </w:p>
    <w:p w14:paraId="7D0443A8" w14:textId="67E9C484" w:rsidR="00B3067E" w:rsidRPr="00D06EE7" w:rsidRDefault="008C1EEB" w:rsidP="007C6722">
      <w:pPr>
        <w:pStyle w:val="Heading1"/>
        <w:numPr>
          <w:ilvl w:val="0"/>
          <w:numId w:val="36"/>
        </w:numPr>
        <w:ind w:left="426"/>
        <w:rPr>
          <w:lang w:val="is-IS"/>
        </w:rPr>
      </w:pPr>
      <w:bookmarkStart w:id="3" w:name="_Toc94090866"/>
      <w:bookmarkStart w:id="4" w:name="_Hlk55893265"/>
      <w:r>
        <w:rPr>
          <w:lang w:val="is-IS"/>
        </w:rPr>
        <w:lastRenderedPageBreak/>
        <w:t>Inngangur</w:t>
      </w:r>
      <w:bookmarkEnd w:id="3"/>
    </w:p>
    <w:bookmarkEnd w:id="4"/>
    <w:p w14:paraId="464A4D52" w14:textId="008EAAF5" w:rsidR="00747096" w:rsidRPr="00747096" w:rsidRDefault="00747096" w:rsidP="00747096">
      <w:pPr>
        <w:spacing w:after="240"/>
        <w:rPr>
          <w:lang w:val="is-IS"/>
        </w:rPr>
      </w:pPr>
      <w:r w:rsidRPr="00747096">
        <w:rPr>
          <w:lang w:val="is-IS"/>
        </w:rPr>
        <w:t>Í þessum kafla er gerð grein fyrir því hvernig vegir eru byggðir upp í lögum sem hafa hvert sínu hlutverki að gegna í veghlotinu og ástæður þess að gera þarf mismunandi kröfur</w:t>
      </w:r>
      <w:r w:rsidR="004E2A5D">
        <w:rPr>
          <w:lang w:val="is-IS"/>
        </w:rPr>
        <w:t>, m.a.</w:t>
      </w:r>
      <w:r w:rsidRPr="00747096">
        <w:rPr>
          <w:lang w:val="is-IS"/>
        </w:rPr>
        <w:t xml:space="preserve"> til steinefna í hverju lagi. Einnig er í stuttu máli fjallað um efnisnotkun í vegagerð hér á landi, hvað helst þurfi að hafa í huga við val á efnum. Fjallað er um </w:t>
      </w:r>
      <w:proofErr w:type="spellStart"/>
      <w:r w:rsidRPr="00747096">
        <w:rPr>
          <w:lang w:val="is-IS"/>
        </w:rPr>
        <w:t>Evrópustaðla</w:t>
      </w:r>
      <w:proofErr w:type="spellEnd"/>
      <w:r w:rsidRPr="00747096">
        <w:rPr>
          <w:lang w:val="is-IS"/>
        </w:rPr>
        <w:t xml:space="preserve"> fyrir steinefni (</w:t>
      </w:r>
      <w:r w:rsidR="00EB6AA9">
        <w:rPr>
          <w:lang w:val="is-IS"/>
        </w:rPr>
        <w:t xml:space="preserve">e. </w:t>
      </w:r>
      <w:proofErr w:type="spellStart"/>
      <w:r w:rsidRPr="00747096">
        <w:rPr>
          <w:lang w:val="is-IS"/>
        </w:rPr>
        <w:t>Aggregates</w:t>
      </w:r>
      <w:proofErr w:type="spellEnd"/>
      <w:r w:rsidRPr="00747096">
        <w:rPr>
          <w:lang w:val="is-IS"/>
        </w:rPr>
        <w:t>) og vegagerðarefni (</w:t>
      </w:r>
      <w:r w:rsidR="00EB6AA9">
        <w:rPr>
          <w:lang w:val="is-IS"/>
        </w:rPr>
        <w:t xml:space="preserve">e. </w:t>
      </w:r>
      <w:proofErr w:type="spellStart"/>
      <w:r w:rsidRPr="00747096">
        <w:rPr>
          <w:lang w:val="is-IS"/>
        </w:rPr>
        <w:t>Road</w:t>
      </w:r>
      <w:proofErr w:type="spellEnd"/>
      <w:r w:rsidRPr="00747096">
        <w:rPr>
          <w:lang w:val="is-IS"/>
        </w:rPr>
        <w:t xml:space="preserve"> Materials) og innleiðingu </w:t>
      </w:r>
      <w:proofErr w:type="spellStart"/>
      <w:r w:rsidRPr="00747096">
        <w:rPr>
          <w:lang w:val="is-IS"/>
        </w:rPr>
        <w:t>staðlanna</w:t>
      </w:r>
      <w:proofErr w:type="spellEnd"/>
      <w:r w:rsidRPr="00747096">
        <w:rPr>
          <w:lang w:val="is-IS"/>
        </w:rPr>
        <w:t xml:space="preserve"> hér á landi. Sagt er frá íslenskum fylgistöðlum um framleiðslu steinefna og malbiks. Í kafla 2.6 er </w:t>
      </w:r>
      <w:r w:rsidR="00B351BD">
        <w:rPr>
          <w:lang w:val="is-IS"/>
        </w:rPr>
        <w:t>fjallað um</w:t>
      </w:r>
      <w:r w:rsidRPr="00747096">
        <w:rPr>
          <w:lang w:val="is-IS"/>
        </w:rPr>
        <w:t xml:space="preserve"> ílagnarsand undir hellur, götusteina,</w:t>
      </w:r>
      <w:r w:rsidR="00F9681A">
        <w:rPr>
          <w:lang w:val="is-IS"/>
        </w:rPr>
        <w:t xml:space="preserve"> </w:t>
      </w:r>
      <w:r w:rsidRPr="00747096">
        <w:rPr>
          <w:lang w:val="is-IS"/>
        </w:rPr>
        <w:t>við rör og jarðstrengi og einnig um hálkuvarnarsand. Í kafla 2.7 er umfjöllun um gæðastýringu og eftirlit með framkvæmdum.</w:t>
      </w:r>
    </w:p>
    <w:p w14:paraId="2B852014" w14:textId="77777777" w:rsidR="00747096" w:rsidRPr="00747096" w:rsidRDefault="00747096" w:rsidP="00747096">
      <w:pPr>
        <w:spacing w:after="240"/>
        <w:rPr>
          <w:lang w:val="is-IS"/>
        </w:rPr>
      </w:pPr>
      <w:r w:rsidRPr="00747096">
        <w:rPr>
          <w:lang w:val="is-IS"/>
        </w:rPr>
        <w:t xml:space="preserve">Í köflum 3 til 6 er fjallað nánar um hvert lag vegarins. Þar er ýtarleg umfjöllun um það hvernig staðið skuli að efnisrannsóknum við hönnun, framleiðslu og framkvæmdir og um kröfur sem gerðar eru til vegagerðarefna. Í kafla 7 er fjallað um steinsteypu og alla efnisþætti hennar þ.e. vatn, </w:t>
      </w:r>
      <w:proofErr w:type="spellStart"/>
      <w:r w:rsidRPr="00747096">
        <w:rPr>
          <w:lang w:val="is-IS"/>
        </w:rPr>
        <w:t>sement</w:t>
      </w:r>
      <w:proofErr w:type="spellEnd"/>
      <w:r w:rsidRPr="00747096">
        <w:rPr>
          <w:lang w:val="is-IS"/>
        </w:rPr>
        <w:t xml:space="preserve">, </w:t>
      </w:r>
      <w:proofErr w:type="spellStart"/>
      <w:r w:rsidRPr="00747096">
        <w:rPr>
          <w:lang w:val="is-IS"/>
        </w:rPr>
        <w:t>íblendi</w:t>
      </w:r>
      <w:proofErr w:type="spellEnd"/>
      <w:r w:rsidRPr="00747096">
        <w:rPr>
          <w:lang w:val="is-IS"/>
        </w:rPr>
        <w:t xml:space="preserve">, íauka og steinefni í steinsteypu. Í viðaukum er m.a. </w:t>
      </w:r>
      <w:proofErr w:type="spellStart"/>
      <w:r w:rsidRPr="00747096">
        <w:rPr>
          <w:lang w:val="is-IS"/>
        </w:rPr>
        <w:t>ýtarefni</w:t>
      </w:r>
      <w:proofErr w:type="spellEnd"/>
      <w:r w:rsidRPr="00747096">
        <w:rPr>
          <w:lang w:val="is-IS"/>
        </w:rPr>
        <w:t xml:space="preserve"> um steinefni til vegagerðar, vinnslu þeirra, sýnatöku og prófunaraðferðir. Í viðauka 4 er umfjöllun um gerðarprófanir, framleiðslueftirlit og frávikskröfur. Einnig er birt yfirgripsmikið orðasafn í viðauka 7. Vakin er athygli á viðauka 9 en í honum er gerður samanburður á prófunarniðurstöðum og kröfum. Í viðauka 10 er fjallað um berggreiningu og gæðaflokkun steinefna.</w:t>
      </w:r>
    </w:p>
    <w:p w14:paraId="1940EB42" w14:textId="79ED4D15" w:rsidR="00747096" w:rsidRPr="00747096" w:rsidRDefault="00747096" w:rsidP="00E63955">
      <w:pPr>
        <w:rPr>
          <w:lang w:val="is-IS"/>
        </w:rPr>
      </w:pPr>
      <w:r w:rsidRPr="00747096">
        <w:rPr>
          <w:lang w:val="is-IS"/>
        </w:rPr>
        <w:t>Kröfur sem settar eru fram í köflum 3 til 6 miðast annars vegar við meðalumferð ársins á dag (ÁDU</w:t>
      </w:r>
      <w:r w:rsidR="00A31EE6">
        <w:rPr>
          <w:lang w:val="is-IS"/>
        </w:rPr>
        <w:t>, ársdagsumferð</w:t>
      </w:r>
      <w:r w:rsidRPr="00747096">
        <w:rPr>
          <w:lang w:val="is-IS"/>
        </w:rPr>
        <w:t xml:space="preserve">) og hins vegar meðalumferð þungra bíla </w:t>
      </w:r>
      <w:r w:rsidR="00413C8B" w:rsidRPr="00747096">
        <w:rPr>
          <w:lang w:val="is-IS"/>
        </w:rPr>
        <w:t xml:space="preserve">yfir allt árið </w:t>
      </w:r>
      <w:r w:rsidRPr="00747096">
        <w:rPr>
          <w:lang w:val="is-IS"/>
        </w:rPr>
        <w:t>á dag (</w:t>
      </w:r>
      <w:proofErr w:type="spellStart"/>
      <w:r w:rsidRPr="00747096">
        <w:rPr>
          <w:lang w:val="is-IS"/>
        </w:rPr>
        <w:t>ÁDU</w:t>
      </w:r>
      <w:r w:rsidRPr="00597359">
        <w:rPr>
          <w:vertAlign w:val="subscript"/>
          <w:lang w:val="is-IS"/>
        </w:rPr>
        <w:t>þ</w:t>
      </w:r>
      <w:proofErr w:type="spellEnd"/>
      <w:r w:rsidR="00A31EE6">
        <w:rPr>
          <w:lang w:val="is-IS"/>
        </w:rPr>
        <w:t xml:space="preserve">, </w:t>
      </w:r>
      <w:r w:rsidR="00A31EE6" w:rsidRPr="00747096">
        <w:rPr>
          <w:lang w:val="is-IS"/>
        </w:rPr>
        <w:t>árdagsumferð þungra bíla</w:t>
      </w:r>
      <w:r w:rsidRPr="00747096">
        <w:rPr>
          <w:lang w:val="is-IS"/>
        </w:rPr>
        <w:t xml:space="preserve">). Fjöldi bíla miðast við tveggja akreina veg og þungir bílar teljast vera bílar með heildarþyngd &gt; 3,5 tonn. Kröfur til fyllinga, </w:t>
      </w:r>
      <w:proofErr w:type="spellStart"/>
      <w:r w:rsidRPr="00747096">
        <w:rPr>
          <w:lang w:val="is-IS"/>
        </w:rPr>
        <w:t>styrktarlags</w:t>
      </w:r>
      <w:proofErr w:type="spellEnd"/>
      <w:r w:rsidRPr="00747096">
        <w:rPr>
          <w:lang w:val="is-IS"/>
        </w:rPr>
        <w:t xml:space="preserve"> og burðarlags miðast við meðalumferð þungra bíla á dag . Ástæðan er sú að þungir bílar eru ráðandi varðandi álag og niðurbrot í þessum lögum. Í því sambandi má benda á þá </w:t>
      </w:r>
      <w:proofErr w:type="spellStart"/>
      <w:r w:rsidRPr="00747096">
        <w:rPr>
          <w:lang w:val="is-IS"/>
        </w:rPr>
        <w:t>þumalfingursreglu</w:t>
      </w:r>
      <w:proofErr w:type="spellEnd"/>
      <w:r w:rsidRPr="00747096">
        <w:rPr>
          <w:lang w:val="is-IS"/>
        </w:rPr>
        <w:t xml:space="preserve"> að niðurbrot í burðarlagi getur til dæmis verið 10 þúsund sinnum meira af völdum þungs bíls en fólksbíls ef þyngdarmunur á bílunum er tífaldur</w:t>
      </w:r>
      <w:r w:rsidR="00AE79B5">
        <w:rPr>
          <w:rStyle w:val="FootnoteReference"/>
          <w:lang w:val="is-IS"/>
        </w:rPr>
        <w:footnoteReference w:id="1"/>
      </w:r>
      <w:r w:rsidRPr="00747096">
        <w:rPr>
          <w:lang w:val="is-IS"/>
        </w:rPr>
        <w:t xml:space="preserve">. Það er álitamál hvort rétt sé að miða við þunga bíla &gt; 3,5 tonn þar sem þyngri bílar valda mun meira niðurbroti og veldur 10 tonna bíll t.d. um 70 földu niðurbroti miðað við 3,5 tonna bíl. Ástæðan fyrir þessari ákvörðun er sú að það er venjan hér á landi við talningu bíla að miða við að mörkin séu við 3,5 tonn. Kröfur til slitlaga miðast hins vegar við meðalumferð allra bíla á dag yfir allt árið, enda ræður slit af völdum nagladekkja miklu um endingu slitlaga ef umferð er mikil. </w:t>
      </w:r>
      <w:r w:rsidRPr="00747096">
        <w:rPr>
          <w:lang w:val="is-IS"/>
        </w:rPr>
        <w:lastRenderedPageBreak/>
        <w:t>Þungur bíll á nagladekkjum er reyndar talinn slíta slitlagi fimm til tífalt meira en fólksbíll, en á móti kemur að hlutfall fólksbíla er yfir 90% á umferðarmestu vegunum.</w:t>
      </w:r>
    </w:p>
    <w:p w14:paraId="640C281C" w14:textId="6980422C" w:rsidR="00747096" w:rsidRPr="00747096" w:rsidRDefault="00747096" w:rsidP="00747096">
      <w:pPr>
        <w:spacing w:after="240"/>
        <w:rPr>
          <w:lang w:val="is-IS"/>
        </w:rPr>
      </w:pPr>
      <w:r w:rsidRPr="00747096">
        <w:rPr>
          <w:lang w:val="is-IS"/>
        </w:rPr>
        <w:t xml:space="preserve">Það er á valdi veghönnuðar hvaða kröfur til steinefna hann velur að gera hverju sinni. Þó er mikilvægt að rökstyðja slíka ákvörðun vel ef valið er að slaka á kröfum miðað við kröfur Efnisgæðaritsins. Kröfur Efnisgæðaritsins eru leiðbeinandi og miðast við að byggður verði traustur vegur með langan líftíma. Önnur sjónarmið geta komið til álita svo sem að stytta hannaðan líftíma vegarins og að kostnaður sé of mikill við að framleiða steinefni sem standast allar kröfur á viðkomandi svæði. Einnig ber að nefna sérstaklega að kröfur um styrk steinefna í burðarlag miðast við að bundna slitlagið verði þunn </w:t>
      </w:r>
      <w:proofErr w:type="spellStart"/>
      <w:r w:rsidRPr="00747096">
        <w:rPr>
          <w:lang w:val="is-IS"/>
        </w:rPr>
        <w:t>klæðing</w:t>
      </w:r>
      <w:proofErr w:type="spellEnd"/>
      <w:r w:rsidRPr="00747096">
        <w:rPr>
          <w:lang w:val="is-IS"/>
        </w:rPr>
        <w:t xml:space="preserve">. Ef fyrirhugað er að leggja burðarlagsmalbik ofan á óbundið burðarlag og síðan slitlagsmalbik kemur til greina að draga úr kröfum til styrks steinefna í óbundna burðarlaginu (LA gildi). Ástæðan er sú að spennur (álag) frá umferð ökutækja minnka hratt með auknu dýpi í veghlotinu og þar með minnkar niðurbrot steinefna í óbundna burðarlaginu. Einnig kemur til álita að draga úr kröfum fyrir styrk steinefna í burðarlag ef fyrirhugað er að styrkja það með </w:t>
      </w:r>
      <w:proofErr w:type="spellStart"/>
      <w:r w:rsidRPr="00747096">
        <w:rPr>
          <w:lang w:val="is-IS"/>
        </w:rPr>
        <w:t>sementi</w:t>
      </w:r>
      <w:proofErr w:type="spellEnd"/>
      <w:r w:rsidRPr="00747096">
        <w:rPr>
          <w:lang w:val="is-IS"/>
        </w:rPr>
        <w:t xml:space="preserve"> eða biki. Einnig má nefna að til greina kemur að gera minni kröfur til neðri hluta burðarlags en efri hluta. Kröfur til steinefna í burðarlag miðast við heildarfjölda þungra bíla á tveggja akreina vegi</w:t>
      </w:r>
      <w:r w:rsidR="00D56B0C">
        <w:rPr>
          <w:lang w:val="is-IS"/>
        </w:rPr>
        <w:t>.</w:t>
      </w:r>
      <w:r w:rsidRPr="00747096">
        <w:rPr>
          <w:lang w:val="is-IS"/>
        </w:rPr>
        <w:t xml:space="preserve"> Ef akreinar eru fleiri en ein í hvora átt kemur til greina að taka tillit til að álag dreifist mismunandi milli akreina og draga þar með úr kröfum til berggæða steinefna. Þó verður ávallt að tryggja að umferðarmestu vegir landsins hafi mjög gott burðarþol og að vegyfirborð þeirra haldi góðum sléttleika allan líftíma vegarins. </w:t>
      </w:r>
    </w:p>
    <w:p w14:paraId="416BB7C0" w14:textId="77777777" w:rsidR="00747096" w:rsidRPr="00747096" w:rsidRDefault="00747096" w:rsidP="00747096">
      <w:pPr>
        <w:spacing w:after="240"/>
        <w:rPr>
          <w:lang w:val="is-IS"/>
        </w:rPr>
      </w:pPr>
      <w:r w:rsidRPr="00747096">
        <w:rPr>
          <w:lang w:val="is-IS"/>
        </w:rPr>
        <w:t xml:space="preserve">Kröfur um slitþol steypu í slitlag á vegi og brýr fara eftir umferðarálagi (ÁDU) en kröfur til annarrar steypu eru mismiklar eftir því hversu miklu áreiti frá umhverfinu steypan mun verða fyrir. </w:t>
      </w:r>
    </w:p>
    <w:p w14:paraId="27B3F0F8" w14:textId="78778765" w:rsidR="00493B8D" w:rsidRDefault="00747096" w:rsidP="00747096">
      <w:pPr>
        <w:spacing w:after="240"/>
        <w:rPr>
          <w:lang w:val="is-IS"/>
        </w:rPr>
      </w:pPr>
      <w:r w:rsidRPr="00747096">
        <w:rPr>
          <w:lang w:val="is-IS"/>
        </w:rPr>
        <w:t xml:space="preserve">Hjá vegagerðinni er starfandi Vegorðanefnd og fjallar nefndin um hugtök sem tengjast vegagerð. Nefndin hefur sett í gagnagrunn og birt á netslóðinni </w:t>
      </w:r>
      <w:hyperlink r:id="rId14" w:history="1">
        <w:r w:rsidR="009D465A" w:rsidRPr="00B346B5">
          <w:rPr>
            <w:rStyle w:val="Hyperlink"/>
            <w:lang w:val="is-IS"/>
          </w:rPr>
          <w:t>https://vegordasafn.vegagerdin.is</w:t>
        </w:r>
      </w:hyperlink>
      <w:r w:rsidR="009D465A">
        <w:rPr>
          <w:lang w:val="is-IS"/>
        </w:rPr>
        <w:t xml:space="preserve"> </w:t>
      </w:r>
      <w:r w:rsidRPr="00747096">
        <w:rPr>
          <w:lang w:val="is-IS"/>
        </w:rPr>
        <w:t>fjölda orða og orðasambanda og fylgja með skilgreiningar og skýringar á hugtökunum auk þýðinga á ensku og norsku. Áfram verður unnið að því að bæta við safnið orðum og orðasamböndum sem notuð eru í vegagerð. Í kafla 6 sem fjallar um slitlög eru birt venslarit fyrir hugtök um bikbundin efni sem unnið hefur verið að, m.a. vegna tilkomu nýrra efna til notkunar í bikbundin slitlög.</w:t>
      </w:r>
    </w:p>
    <w:p w14:paraId="2BF4B47F" w14:textId="77777777" w:rsidR="00493B8D" w:rsidRDefault="00493B8D">
      <w:pPr>
        <w:tabs>
          <w:tab w:val="clear" w:pos="454"/>
          <w:tab w:val="clear" w:pos="1077"/>
          <w:tab w:val="clear" w:pos="2155"/>
        </w:tabs>
        <w:snapToGrid/>
        <w:spacing w:after="160" w:line="259" w:lineRule="auto"/>
        <w:rPr>
          <w:lang w:val="is-IS"/>
        </w:rPr>
      </w:pPr>
      <w:r>
        <w:rPr>
          <w:lang w:val="is-IS"/>
        </w:rPr>
        <w:br w:type="page"/>
      </w:r>
    </w:p>
    <w:p w14:paraId="7F2CE112" w14:textId="55FCFB82" w:rsidR="00393C0C" w:rsidRPr="00393C0C" w:rsidRDefault="00393C0C" w:rsidP="00CA64D9">
      <w:pPr>
        <w:pStyle w:val="Heading2"/>
        <w:tabs>
          <w:tab w:val="left" w:pos="426"/>
        </w:tabs>
        <w:rPr>
          <w:lang w:val="is-IS"/>
        </w:rPr>
      </w:pPr>
      <w:bookmarkStart w:id="5" w:name="_Toc94090867"/>
      <w:r w:rsidRPr="00393C0C">
        <w:rPr>
          <w:lang w:val="is-IS"/>
        </w:rPr>
        <w:lastRenderedPageBreak/>
        <w:t>2.1</w:t>
      </w:r>
      <w:r w:rsidR="00AE659C">
        <w:rPr>
          <w:lang w:val="is-IS"/>
        </w:rPr>
        <w:t xml:space="preserve"> </w:t>
      </w:r>
      <w:r w:rsidR="00AE659C">
        <w:rPr>
          <w:lang w:val="is-IS"/>
        </w:rPr>
        <w:tab/>
      </w:r>
      <w:r w:rsidRPr="00393C0C">
        <w:rPr>
          <w:lang w:val="is-IS"/>
        </w:rPr>
        <w:t>Uppbygging veghlots</w:t>
      </w:r>
      <w:bookmarkEnd w:id="5"/>
      <w:r w:rsidRPr="00393C0C">
        <w:rPr>
          <w:lang w:val="is-IS"/>
        </w:rPr>
        <w:t xml:space="preserve"> </w:t>
      </w:r>
    </w:p>
    <w:p w14:paraId="77C36FBD" w14:textId="013F2ABD" w:rsidR="00393C0C" w:rsidRDefault="00393C0C" w:rsidP="00393C0C">
      <w:pPr>
        <w:spacing w:after="240"/>
        <w:rPr>
          <w:lang w:val="is-IS"/>
        </w:rPr>
      </w:pPr>
      <w:r w:rsidRPr="00393C0C">
        <w:rPr>
          <w:lang w:val="is-IS"/>
        </w:rPr>
        <w:t xml:space="preserve">Hefðbundinn vegur skiptist í undirbyggingu og yfirbyggingu, sem saman er nefnt veghlot. Undirbyggingin er vegbotn og fylling. Yfirbyggingin er gerð úr </w:t>
      </w:r>
      <w:proofErr w:type="spellStart"/>
      <w:r w:rsidRPr="00393C0C">
        <w:rPr>
          <w:lang w:val="is-IS"/>
        </w:rPr>
        <w:t>styrktarlagi</w:t>
      </w:r>
      <w:proofErr w:type="spellEnd"/>
      <w:r w:rsidRPr="00393C0C">
        <w:rPr>
          <w:lang w:val="is-IS"/>
        </w:rPr>
        <w:t>, burðarlagi og slitlagi. Á mynd 2-1 er yfirlit yfir helstu heiti byggingarhluta veghlots, eins og þau eru notuð í þessu riti.</w:t>
      </w:r>
    </w:p>
    <w:p w14:paraId="6F574D3A" w14:textId="110C3407" w:rsidR="00FB6640" w:rsidRPr="00393C0C" w:rsidRDefault="00F20572" w:rsidP="00220460">
      <w:pPr>
        <w:rPr>
          <w:lang w:val="is-IS"/>
        </w:rPr>
      </w:pPr>
      <w:r>
        <w:rPr>
          <w:noProof/>
        </w:rPr>
        <w:drawing>
          <wp:inline distT="0" distB="0" distL="0" distR="0" wp14:anchorId="1A080EFF" wp14:editId="5E065827">
            <wp:extent cx="5130800" cy="1738630"/>
            <wp:effectExtent l="19050" t="19050" r="1270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0800" cy="1738630"/>
                    </a:xfrm>
                    <a:prstGeom prst="rect">
                      <a:avLst/>
                    </a:prstGeom>
                    <a:noFill/>
                    <a:ln>
                      <a:solidFill>
                        <a:schemeClr val="accent1"/>
                      </a:solidFill>
                    </a:ln>
                  </pic:spPr>
                </pic:pic>
              </a:graphicData>
            </a:graphic>
          </wp:inline>
        </w:drawing>
      </w:r>
    </w:p>
    <w:p w14:paraId="4C2E2412" w14:textId="18930F6B" w:rsidR="00393C0C" w:rsidRPr="00356FAC" w:rsidRDefault="00393C0C" w:rsidP="007D5854">
      <w:pPr>
        <w:pStyle w:val="TaflaMynd-skring"/>
      </w:pPr>
      <w:r w:rsidRPr="00356FAC">
        <w:rPr>
          <w:b/>
          <w:bCs/>
        </w:rPr>
        <w:t>Mynd 2</w:t>
      </w:r>
      <w:r w:rsidR="00A53631" w:rsidRPr="00356FAC">
        <w:rPr>
          <w:b/>
          <w:bCs/>
        </w:rPr>
        <w:t>-</w:t>
      </w:r>
      <w:r w:rsidRPr="00356FAC">
        <w:rPr>
          <w:b/>
          <w:bCs/>
        </w:rPr>
        <w:t>1:</w:t>
      </w:r>
      <w:r w:rsidRPr="00356FAC">
        <w:t xml:space="preserve"> </w:t>
      </w:r>
      <w:r w:rsidR="00CA64D9">
        <w:br/>
      </w:r>
      <w:r w:rsidRPr="00356FAC">
        <w:t>Heiti byggingarhluta í veghloti (</w:t>
      </w:r>
      <w:r w:rsidRPr="007D5854">
        <w:rPr>
          <w:rStyle w:val="TaflaMynd-skringStaf"/>
        </w:rPr>
        <w:t>teikning e</w:t>
      </w:r>
      <w:r w:rsidRPr="00356FAC">
        <w:t>kki í réttum mælikvarða)</w:t>
      </w:r>
    </w:p>
    <w:p w14:paraId="212AB4E9" w14:textId="01CEBEEC" w:rsidR="00393C0C" w:rsidRPr="00393C0C" w:rsidRDefault="00393C0C" w:rsidP="00393C0C">
      <w:pPr>
        <w:spacing w:after="240"/>
        <w:rPr>
          <w:lang w:val="is-IS"/>
        </w:rPr>
      </w:pPr>
      <w:r w:rsidRPr="00393C0C">
        <w:rPr>
          <w:lang w:val="is-IS"/>
        </w:rPr>
        <w:t xml:space="preserve">Ástæðan fyrir lagskiptingu vega er sú að gera þarf mismunandi kröfur til efnisgæða eftir staðsetningu lags í veghlotinu. Kröfurnar eru mestar efst, þar sem spennur eru stærstar og áraun mest, en minnka samhliða lækkandi spennum og áraun þegar neðar dregur. Einnig þarf að hafa í huga að lag sem er ofan við áætlað frostdýpi sé ónæmt fyrir áhrifum frostþenslu. Í reynd er það þó oftast látið nægja hér á landi utan þéttbýlis að burðarlag og </w:t>
      </w:r>
      <w:proofErr w:type="spellStart"/>
      <w:r w:rsidRPr="00393C0C">
        <w:rPr>
          <w:lang w:val="is-IS"/>
        </w:rPr>
        <w:t>styrktalag</w:t>
      </w:r>
      <w:proofErr w:type="spellEnd"/>
      <w:r w:rsidRPr="00393C0C">
        <w:rPr>
          <w:lang w:val="is-IS"/>
        </w:rPr>
        <w:t xml:space="preserve"> séu úr efni sem er ónæmt fyrir frostáhrifum, þó frostdýpi sé meira en sem nemur þykkt þessara laga. Í þéttbýli er hins</w:t>
      </w:r>
      <w:r w:rsidR="00643849">
        <w:rPr>
          <w:lang w:val="is-IS"/>
        </w:rPr>
        <w:t xml:space="preserve"> </w:t>
      </w:r>
      <w:r w:rsidRPr="00393C0C">
        <w:rPr>
          <w:lang w:val="is-IS"/>
        </w:rPr>
        <w:t xml:space="preserve">vegar algengt að byggja götur úr frostfríu efni niður fyrir frostdýpi. Slitlag myndar slétt yfirborð sem þarf meðal annars að hafa gott slitþol og </w:t>
      </w:r>
      <w:proofErr w:type="spellStart"/>
      <w:r w:rsidRPr="00393C0C">
        <w:rPr>
          <w:lang w:val="is-IS"/>
        </w:rPr>
        <w:t>veðrunarþol</w:t>
      </w:r>
      <w:proofErr w:type="spellEnd"/>
      <w:r w:rsidRPr="00393C0C">
        <w:rPr>
          <w:lang w:val="is-IS"/>
        </w:rPr>
        <w:t>.</w:t>
      </w:r>
    </w:p>
    <w:p w14:paraId="7E6B1779" w14:textId="672E0AB2" w:rsidR="00393C0C" w:rsidRPr="00393C0C" w:rsidRDefault="00393C0C" w:rsidP="00393C0C">
      <w:pPr>
        <w:spacing w:after="240"/>
        <w:rPr>
          <w:lang w:val="is-IS"/>
        </w:rPr>
      </w:pPr>
      <w:r w:rsidRPr="00393C0C">
        <w:rPr>
          <w:lang w:val="is-IS"/>
        </w:rPr>
        <w:t xml:space="preserve">Neðsti hluti veghlots er </w:t>
      </w:r>
      <w:r w:rsidRPr="00E05A2B">
        <w:rPr>
          <w:b/>
          <w:bCs/>
          <w:lang w:val="is-IS"/>
        </w:rPr>
        <w:t>fylling</w:t>
      </w:r>
      <w:r w:rsidRPr="00393C0C">
        <w:rPr>
          <w:lang w:val="is-IS"/>
        </w:rPr>
        <w:t xml:space="preserve">. Hún er </w:t>
      </w:r>
      <w:r w:rsidR="00277841">
        <w:rPr>
          <w:lang w:val="is-IS"/>
        </w:rPr>
        <w:t xml:space="preserve">oft </w:t>
      </w:r>
      <w:r w:rsidRPr="00393C0C">
        <w:rPr>
          <w:lang w:val="is-IS"/>
        </w:rPr>
        <w:t xml:space="preserve">gerð úr þeim efnum sem fyrir eru í vegstæðinu eða næsta nágrenni þess og/eða úr efni sem flutt er að úr námum. Efni sem nota á í fyllingu á að flokka í frost- og burðarþolsflokka samkvæmt norskum reglum og eru þeir ráðandi um þykktir þeirra laga sem koma ofan á. Fyllingin jafnar vegbotninn og undirbyggingin fær þannig rétta hæð áður en yfirbyggingin er sett á. Fyllingin má vera með brattari fláa en </w:t>
      </w:r>
      <w:proofErr w:type="spellStart"/>
      <w:r w:rsidRPr="00393C0C">
        <w:rPr>
          <w:lang w:val="is-IS"/>
        </w:rPr>
        <w:t>styrktarlag</w:t>
      </w:r>
      <w:proofErr w:type="spellEnd"/>
      <w:r w:rsidRPr="00393C0C">
        <w:rPr>
          <w:lang w:val="is-IS"/>
        </w:rPr>
        <w:t xml:space="preserve"> og burðarlag (allt að 1:1,25) og er þá settur utan á hana </w:t>
      </w:r>
      <w:proofErr w:type="spellStart"/>
      <w:r w:rsidRPr="00E05A2B">
        <w:rPr>
          <w:b/>
          <w:bCs/>
          <w:lang w:val="is-IS"/>
        </w:rPr>
        <w:t>fláafleygur</w:t>
      </w:r>
      <w:proofErr w:type="spellEnd"/>
      <w:r w:rsidRPr="00393C0C">
        <w:rPr>
          <w:lang w:val="is-IS"/>
        </w:rPr>
        <w:t xml:space="preserve">, sem hefur minni halla. Vegna öryggissjónarmiða er nú í vaxandi mæli gerð krafa um </w:t>
      </w:r>
      <w:proofErr w:type="spellStart"/>
      <w:r w:rsidRPr="00393C0C">
        <w:rPr>
          <w:lang w:val="is-IS"/>
        </w:rPr>
        <w:t>flatann</w:t>
      </w:r>
      <w:proofErr w:type="spellEnd"/>
      <w:r w:rsidRPr="00393C0C">
        <w:rPr>
          <w:lang w:val="is-IS"/>
        </w:rPr>
        <w:t xml:space="preserve"> fláa (</w:t>
      </w:r>
      <w:proofErr w:type="spellStart"/>
      <w:r w:rsidRPr="00393C0C">
        <w:rPr>
          <w:lang w:val="is-IS"/>
        </w:rPr>
        <w:t>fláafleyg</w:t>
      </w:r>
      <w:proofErr w:type="spellEnd"/>
      <w:r w:rsidRPr="00393C0C">
        <w:rPr>
          <w:lang w:val="is-IS"/>
        </w:rPr>
        <w:t xml:space="preserve">) og skal hann á nýbyggingum vera að lágmarki 1:3 og helst 1:4. Mikilvægt er að tryggja að </w:t>
      </w:r>
      <w:proofErr w:type="spellStart"/>
      <w:r w:rsidRPr="00393C0C">
        <w:rPr>
          <w:lang w:val="is-IS"/>
        </w:rPr>
        <w:t>fláafleygurinn</w:t>
      </w:r>
      <w:proofErr w:type="spellEnd"/>
      <w:r w:rsidRPr="00393C0C">
        <w:rPr>
          <w:lang w:val="is-IS"/>
        </w:rPr>
        <w:t xml:space="preserve"> hindri ekki </w:t>
      </w:r>
      <w:proofErr w:type="spellStart"/>
      <w:r w:rsidRPr="00393C0C">
        <w:rPr>
          <w:lang w:val="is-IS"/>
        </w:rPr>
        <w:t>afvötnun</w:t>
      </w:r>
      <w:proofErr w:type="spellEnd"/>
      <w:r w:rsidRPr="00393C0C">
        <w:rPr>
          <w:lang w:val="is-IS"/>
        </w:rPr>
        <w:t xml:space="preserve"> vegarins og því er hann ekki látinn ná nema upp að neðri brún </w:t>
      </w:r>
      <w:proofErr w:type="spellStart"/>
      <w:r w:rsidRPr="00393C0C">
        <w:rPr>
          <w:lang w:val="is-IS"/>
        </w:rPr>
        <w:t>styrktarlags</w:t>
      </w:r>
      <w:proofErr w:type="spellEnd"/>
      <w:r w:rsidRPr="00393C0C">
        <w:rPr>
          <w:lang w:val="is-IS"/>
        </w:rPr>
        <w:t>. Undirbyggingin (fyllingin og undirliggjandi vegbotn) þarf að geta borið yfirbygginguna og álag vegna umferðar án verulegra formbreytinga. Einnig er rétt að hafa í huga að fyllingin þarf að geta borið álag vinnuumferðar. Fyllingu þarf að þjappa vel og yfirborðið skal vera nægilega þétt og með halla til að tryggja að vatn geti runnið af því.</w:t>
      </w:r>
    </w:p>
    <w:p w14:paraId="6D706C13" w14:textId="77777777" w:rsidR="00393C0C" w:rsidRPr="00393C0C" w:rsidRDefault="00393C0C" w:rsidP="00393C0C">
      <w:pPr>
        <w:spacing w:after="240"/>
        <w:rPr>
          <w:lang w:val="is-IS"/>
        </w:rPr>
      </w:pPr>
      <w:r w:rsidRPr="00393C0C">
        <w:rPr>
          <w:lang w:val="is-IS"/>
        </w:rPr>
        <w:t xml:space="preserve">Ofan á fyllinguna kemur </w:t>
      </w:r>
      <w:proofErr w:type="spellStart"/>
      <w:r w:rsidRPr="00E05A2B">
        <w:rPr>
          <w:b/>
          <w:bCs/>
          <w:lang w:val="is-IS"/>
        </w:rPr>
        <w:t>styrktarlag</w:t>
      </w:r>
      <w:proofErr w:type="spellEnd"/>
      <w:r w:rsidRPr="00393C0C">
        <w:rPr>
          <w:lang w:val="is-IS"/>
        </w:rPr>
        <w:t xml:space="preserve">. Við uppbyggingu veghlots er mikilvægt að ekki sé of mikill munur á burðarþoli mismunandi laga, en það á að aukast jafnt og þétt </w:t>
      </w:r>
      <w:r w:rsidRPr="00393C0C">
        <w:rPr>
          <w:lang w:val="is-IS"/>
        </w:rPr>
        <w:lastRenderedPageBreak/>
        <w:t xml:space="preserve">upp á við. Því eru gerðar meiri kröfur til efnis í </w:t>
      </w:r>
      <w:proofErr w:type="spellStart"/>
      <w:r w:rsidRPr="00393C0C">
        <w:rPr>
          <w:lang w:val="is-IS"/>
        </w:rPr>
        <w:t>styrktarlagi</w:t>
      </w:r>
      <w:proofErr w:type="spellEnd"/>
      <w:r w:rsidRPr="00393C0C">
        <w:rPr>
          <w:lang w:val="is-IS"/>
        </w:rPr>
        <w:t xml:space="preserve"> en í fyllingu en minni en í burðarlagi. Hlutverk </w:t>
      </w:r>
      <w:proofErr w:type="spellStart"/>
      <w:r w:rsidRPr="00393C0C">
        <w:rPr>
          <w:lang w:val="is-IS"/>
        </w:rPr>
        <w:t>styrktarlagsins</w:t>
      </w:r>
      <w:proofErr w:type="spellEnd"/>
      <w:r w:rsidRPr="00393C0C">
        <w:rPr>
          <w:lang w:val="is-IS"/>
        </w:rPr>
        <w:t xml:space="preserve"> er, með burðarlaginu, að dreifa umferðarálaginu á undirbygginguna þannig að ekki komi fram formbreytingar á slitlaginu. </w:t>
      </w:r>
      <w:proofErr w:type="spellStart"/>
      <w:r w:rsidRPr="00393C0C">
        <w:rPr>
          <w:lang w:val="is-IS"/>
        </w:rPr>
        <w:t>Styrktarlagið</w:t>
      </w:r>
      <w:proofErr w:type="spellEnd"/>
      <w:r w:rsidRPr="00393C0C">
        <w:rPr>
          <w:lang w:val="is-IS"/>
        </w:rPr>
        <w:t xml:space="preserve"> þarf að hafa þann eiginleika að geta leitt vatn burt úr veghlotinu. Einnig þarf </w:t>
      </w:r>
      <w:proofErr w:type="spellStart"/>
      <w:r w:rsidRPr="00393C0C">
        <w:rPr>
          <w:lang w:val="is-IS"/>
        </w:rPr>
        <w:t>styrktarlag</w:t>
      </w:r>
      <w:proofErr w:type="spellEnd"/>
      <w:r w:rsidRPr="00393C0C">
        <w:rPr>
          <w:lang w:val="is-IS"/>
        </w:rPr>
        <w:t xml:space="preserve"> að standast kröfur um berggæði og styrk steinefna og vera ónæmt fyrir frostáhrifum</w:t>
      </w:r>
      <w:r w:rsidRPr="00920155">
        <w:rPr>
          <w:shd w:val="clear" w:color="auto" w:fill="FFFFFF" w:themeFill="background1"/>
          <w:lang w:val="is-IS"/>
        </w:rPr>
        <w:t xml:space="preserve">. </w:t>
      </w:r>
      <w:proofErr w:type="spellStart"/>
      <w:r w:rsidRPr="00920155">
        <w:rPr>
          <w:shd w:val="clear" w:color="auto" w:fill="FFFFFF" w:themeFill="background1"/>
          <w:lang w:val="is-IS"/>
        </w:rPr>
        <w:t>Styrktarlagi</w:t>
      </w:r>
      <w:proofErr w:type="spellEnd"/>
      <w:r w:rsidRPr="00920155">
        <w:rPr>
          <w:shd w:val="clear" w:color="auto" w:fill="FFFFFF" w:themeFill="background1"/>
          <w:lang w:val="is-IS"/>
        </w:rPr>
        <w:t xml:space="preserve"> er oft skipt upp í tvo hluta, efra- og neðra </w:t>
      </w:r>
      <w:proofErr w:type="spellStart"/>
      <w:r w:rsidRPr="00920155">
        <w:rPr>
          <w:shd w:val="clear" w:color="auto" w:fill="FFFFFF" w:themeFill="background1"/>
          <w:lang w:val="is-IS"/>
        </w:rPr>
        <w:t>styrktarlag</w:t>
      </w:r>
      <w:proofErr w:type="spellEnd"/>
      <w:r w:rsidRPr="00920155">
        <w:rPr>
          <w:shd w:val="clear" w:color="auto" w:fill="FFFFFF" w:themeFill="background1"/>
          <w:lang w:val="is-IS"/>
        </w:rPr>
        <w:t>, þa</w:t>
      </w:r>
      <w:r w:rsidRPr="00393C0C">
        <w:rPr>
          <w:lang w:val="is-IS"/>
        </w:rPr>
        <w:t xml:space="preserve">r sem meiri kröfur eru gerðar til efnis í efri hlutanum, en til neðri hluta </w:t>
      </w:r>
      <w:proofErr w:type="spellStart"/>
      <w:r w:rsidRPr="00393C0C">
        <w:rPr>
          <w:lang w:val="is-IS"/>
        </w:rPr>
        <w:t>styrktarlags</w:t>
      </w:r>
      <w:proofErr w:type="spellEnd"/>
      <w:r w:rsidRPr="00393C0C">
        <w:rPr>
          <w:lang w:val="is-IS"/>
        </w:rPr>
        <w:t xml:space="preserve"> eru fyrst og fremst gerðar kröfur um að efnið sé ekki næmt fyrir frostáhrifum auk kröfu um kornadreifingu þess. </w:t>
      </w:r>
    </w:p>
    <w:p w14:paraId="0CEEFD22" w14:textId="0A673711" w:rsidR="00393C0C" w:rsidRPr="00393C0C" w:rsidRDefault="00403A95" w:rsidP="00393C0C">
      <w:pPr>
        <w:spacing w:after="240"/>
        <w:rPr>
          <w:lang w:val="is-IS"/>
        </w:rPr>
      </w:pPr>
      <w:r w:rsidRPr="00403A95">
        <w:rPr>
          <w:b/>
          <w:bCs/>
          <w:noProof/>
          <w:color w:val="2DC8F5" w:themeColor="accent3"/>
          <w:lang w:val="is-IS"/>
        </w:rPr>
        <w:t>→</w:t>
      </w:r>
      <w:r>
        <w:rPr>
          <w:b/>
          <w:bCs/>
          <w:noProof/>
          <w:lang w:val="is-IS"/>
        </w:rPr>
        <w:t xml:space="preserve"> </w:t>
      </w:r>
      <w:r w:rsidR="00393C0C" w:rsidRPr="00E05A2B">
        <w:rPr>
          <w:b/>
          <w:bCs/>
          <w:lang w:val="is-IS"/>
        </w:rPr>
        <w:t>Burðarlag</w:t>
      </w:r>
      <w:r w:rsidR="00393C0C" w:rsidRPr="00393C0C">
        <w:rPr>
          <w:lang w:val="is-IS"/>
        </w:rPr>
        <w:t xml:space="preserve"> er næsta lag undir </w:t>
      </w:r>
      <w:r w:rsidR="00393C0C" w:rsidRPr="00E05A2B">
        <w:rPr>
          <w:b/>
          <w:bCs/>
          <w:lang w:val="is-IS"/>
        </w:rPr>
        <w:t>slitlagi</w:t>
      </w:r>
      <w:r w:rsidR="00393C0C" w:rsidRPr="00393C0C">
        <w:rPr>
          <w:lang w:val="is-IS"/>
        </w:rPr>
        <w:t xml:space="preserve">. Gerðar eru meiri kröfur til efnis í burðarlagi en í </w:t>
      </w:r>
      <w:proofErr w:type="spellStart"/>
      <w:r w:rsidR="00393C0C" w:rsidRPr="00393C0C">
        <w:rPr>
          <w:lang w:val="is-IS"/>
        </w:rPr>
        <w:t>styrktarlagi</w:t>
      </w:r>
      <w:proofErr w:type="spellEnd"/>
      <w:r w:rsidR="00393C0C" w:rsidRPr="00393C0C">
        <w:rPr>
          <w:lang w:val="is-IS"/>
        </w:rPr>
        <w:t xml:space="preserve">. Burðarlagið tekur við álagi af umferðinni og dreifir því niður í </w:t>
      </w:r>
      <w:proofErr w:type="spellStart"/>
      <w:r w:rsidR="00393C0C" w:rsidRPr="00393C0C">
        <w:rPr>
          <w:lang w:val="is-IS"/>
        </w:rPr>
        <w:t>styrktarlagið</w:t>
      </w:r>
      <w:proofErr w:type="spellEnd"/>
      <w:r w:rsidR="00393C0C" w:rsidRPr="00393C0C">
        <w:rPr>
          <w:lang w:val="is-IS"/>
        </w:rPr>
        <w:t xml:space="preserve">, og þau saman niður í fyllinguna. Hlutverk burðarlagsins er að koma í veg fyrir formbreytingar í slitlaginu. Það þarf því að vera stíft og stöðugt, en jafnframt að hafa </w:t>
      </w:r>
      <w:proofErr w:type="spellStart"/>
      <w:r w:rsidR="00393C0C" w:rsidRPr="00393C0C">
        <w:rPr>
          <w:lang w:val="is-IS"/>
        </w:rPr>
        <w:t>lektareiginleika</w:t>
      </w:r>
      <w:proofErr w:type="spellEnd"/>
      <w:r w:rsidR="00393C0C" w:rsidRPr="00393C0C">
        <w:rPr>
          <w:lang w:val="is-IS"/>
        </w:rPr>
        <w:t xml:space="preserve"> þannig að ekki safnist í það vatn. Steinefnið í burðarlagi þarf að hafa ákveðinn styrk vegna </w:t>
      </w:r>
      <w:proofErr w:type="spellStart"/>
      <w:r w:rsidR="00393C0C" w:rsidRPr="00393C0C">
        <w:rPr>
          <w:lang w:val="is-IS"/>
        </w:rPr>
        <w:t>aflrænnar</w:t>
      </w:r>
      <w:proofErr w:type="spellEnd"/>
      <w:r w:rsidR="00393C0C" w:rsidRPr="00393C0C">
        <w:rPr>
          <w:lang w:val="is-IS"/>
        </w:rPr>
        <w:t xml:space="preserve"> áraunar sem það verður fyrir og einnig að vera ónæmt fyrir frostáhrifum. Burðarlag er gjarnan lagt í tveimur lögum, þar sem efni í neðri hluta þess getur verið grófara en efnið í efri hlutanum. Gerðar eru ákveðnar kröfur um kornadreifingu efna í þessum lögum, sem meðal annars taka tillit til þess að efni má ekki vera of gróft né of fínt miðað við þykkt lagsins og einnig er grófleikinn háður gerð slitlags sem kemur ofan á. Efri hluta burðarlagsins er hægt að binda, annað hvort með </w:t>
      </w:r>
      <w:proofErr w:type="spellStart"/>
      <w:r w:rsidR="00393C0C" w:rsidRPr="00393C0C">
        <w:rPr>
          <w:lang w:val="is-IS"/>
        </w:rPr>
        <w:t>sementi</w:t>
      </w:r>
      <w:proofErr w:type="spellEnd"/>
      <w:r w:rsidR="00393C0C" w:rsidRPr="00393C0C">
        <w:rPr>
          <w:lang w:val="is-IS"/>
        </w:rPr>
        <w:t xml:space="preserve"> eða biki. </w:t>
      </w:r>
    </w:p>
    <w:p w14:paraId="4771A7F1" w14:textId="2BC2B19B" w:rsidR="00393C0C" w:rsidRPr="00393C0C" w:rsidRDefault="00403A95" w:rsidP="00393C0C">
      <w:pPr>
        <w:spacing w:after="240"/>
        <w:rPr>
          <w:lang w:val="is-IS"/>
        </w:rPr>
      </w:pPr>
      <w:r w:rsidRPr="00403A95">
        <w:rPr>
          <w:b/>
          <w:bCs/>
          <w:noProof/>
          <w:color w:val="2DC8F5" w:themeColor="accent3"/>
          <w:lang w:val="is-IS"/>
        </w:rPr>
        <w:t>→</w:t>
      </w:r>
      <w:r>
        <w:rPr>
          <w:b/>
          <w:bCs/>
          <w:noProof/>
          <w:color w:val="2DC8F5" w:themeColor="accent3"/>
          <w:lang w:val="is-IS"/>
        </w:rPr>
        <w:t xml:space="preserve"> </w:t>
      </w:r>
      <w:r w:rsidR="00393C0C" w:rsidRPr="00E05A2B">
        <w:rPr>
          <w:b/>
          <w:bCs/>
          <w:lang w:val="is-IS"/>
        </w:rPr>
        <w:t>Slitlagið</w:t>
      </w:r>
      <w:r w:rsidR="00393C0C" w:rsidRPr="00393C0C">
        <w:rPr>
          <w:lang w:val="is-IS"/>
        </w:rPr>
        <w:t xml:space="preserve"> er efsta lag veghlotsins. Hlutverk þess er að skapa jafnt og slétt </w:t>
      </w:r>
      <w:proofErr w:type="spellStart"/>
      <w:r w:rsidR="00393C0C" w:rsidRPr="00393C0C">
        <w:rPr>
          <w:lang w:val="is-IS"/>
        </w:rPr>
        <w:t>ökusvæði</w:t>
      </w:r>
      <w:proofErr w:type="spellEnd"/>
      <w:r w:rsidR="00393C0C" w:rsidRPr="00393C0C">
        <w:rPr>
          <w:lang w:val="is-IS"/>
        </w:rPr>
        <w:t xml:space="preserve">, m.a. þarf að vera tryggt að nægilegt viðnám sé á milli dekkja og slitlags til að hindra að ökutæki renni til á veginum. Slitlagið þarf að þola áraun frá umferðinni, s.s. slit og </w:t>
      </w:r>
      <w:proofErr w:type="spellStart"/>
      <w:r w:rsidR="00393C0C" w:rsidRPr="00393C0C">
        <w:rPr>
          <w:lang w:val="is-IS"/>
        </w:rPr>
        <w:t>núningsáhrif</w:t>
      </w:r>
      <w:proofErr w:type="spellEnd"/>
      <w:r w:rsidR="00393C0C" w:rsidRPr="00393C0C">
        <w:rPr>
          <w:lang w:val="is-IS"/>
        </w:rPr>
        <w:t xml:space="preserve"> frá dekkjum ekki síst nagladekkjum. Það þarf að þola </w:t>
      </w:r>
      <w:proofErr w:type="spellStart"/>
      <w:r w:rsidR="00393C0C" w:rsidRPr="00393C0C">
        <w:rPr>
          <w:lang w:val="is-IS"/>
        </w:rPr>
        <w:t>veðrun</w:t>
      </w:r>
      <w:proofErr w:type="spellEnd"/>
      <w:r w:rsidR="00393C0C" w:rsidRPr="00393C0C">
        <w:rPr>
          <w:lang w:val="is-IS"/>
        </w:rPr>
        <w:t xml:space="preserve"> svo sem frost/</w:t>
      </w:r>
      <w:proofErr w:type="spellStart"/>
      <w:r w:rsidR="00393C0C" w:rsidRPr="00393C0C">
        <w:rPr>
          <w:lang w:val="is-IS"/>
        </w:rPr>
        <w:t>þíðu</w:t>
      </w:r>
      <w:proofErr w:type="spellEnd"/>
      <w:r w:rsidR="00393C0C" w:rsidRPr="00393C0C">
        <w:rPr>
          <w:lang w:val="is-IS"/>
        </w:rPr>
        <w:t xml:space="preserve">-áraun og vera þétt og hindra sem mest að vatn komist niður í undirliggjandi lög. Slitlög geta verið bundin eða óbundin. Malarslitlög teljast óbundin, þótt til dæmis </w:t>
      </w:r>
      <w:proofErr w:type="spellStart"/>
      <w:r w:rsidR="00393C0C" w:rsidRPr="00393C0C">
        <w:rPr>
          <w:lang w:val="is-IS"/>
        </w:rPr>
        <w:t>kalsíumklóríð</w:t>
      </w:r>
      <w:proofErr w:type="spellEnd"/>
      <w:r w:rsidR="00393C0C" w:rsidRPr="00393C0C">
        <w:rPr>
          <w:lang w:val="is-IS"/>
        </w:rPr>
        <w:t xml:space="preserve"> sé oft notað til að rykbinda þau. Bundin slitlög geta verið annað hvort steypt eða bikbundin. Malbik og </w:t>
      </w:r>
      <w:proofErr w:type="spellStart"/>
      <w:r w:rsidR="00393C0C" w:rsidRPr="00393C0C">
        <w:rPr>
          <w:lang w:val="is-IS"/>
        </w:rPr>
        <w:t>klæðingar</w:t>
      </w:r>
      <w:proofErr w:type="spellEnd"/>
      <w:r w:rsidR="00393C0C" w:rsidRPr="00393C0C">
        <w:rPr>
          <w:lang w:val="is-IS"/>
        </w:rPr>
        <w:t xml:space="preserve"> teljast til bikbundinna slitlaga. Fyrir þessar síðastnefndu gerðir þarf að vera tryggt að </w:t>
      </w:r>
      <w:proofErr w:type="spellStart"/>
      <w:r w:rsidR="00393C0C" w:rsidRPr="00393C0C">
        <w:rPr>
          <w:lang w:val="is-IS"/>
        </w:rPr>
        <w:t>viðloðun</w:t>
      </w:r>
      <w:proofErr w:type="spellEnd"/>
      <w:r w:rsidR="00393C0C" w:rsidRPr="00393C0C">
        <w:rPr>
          <w:lang w:val="is-IS"/>
        </w:rPr>
        <w:t xml:space="preserve"> sé nægileg milli steinefna og bindiefna því annars er hætta á að göt komi á slitlagskápuna þegar steinar losna úr henni.</w:t>
      </w:r>
    </w:p>
    <w:p w14:paraId="6E4490EE" w14:textId="7759DB60" w:rsidR="00393C0C" w:rsidRPr="00393C0C" w:rsidRDefault="00403A95" w:rsidP="00393C0C">
      <w:pPr>
        <w:spacing w:after="240"/>
        <w:rPr>
          <w:lang w:val="is-IS"/>
        </w:rPr>
      </w:pPr>
      <w:r w:rsidRPr="00403A95">
        <w:rPr>
          <w:b/>
          <w:bCs/>
          <w:noProof/>
          <w:color w:val="2DC8F5" w:themeColor="accent3"/>
          <w:lang w:val="is-IS"/>
        </w:rPr>
        <w:t>→</w:t>
      </w:r>
      <w:r>
        <w:rPr>
          <w:b/>
          <w:bCs/>
          <w:noProof/>
          <w:color w:val="2DC8F5" w:themeColor="accent3"/>
          <w:lang w:val="is-IS"/>
        </w:rPr>
        <w:t xml:space="preserve"> </w:t>
      </w:r>
      <w:r w:rsidR="00393C0C" w:rsidRPr="00E05A2B">
        <w:rPr>
          <w:b/>
          <w:bCs/>
          <w:lang w:val="is-IS"/>
        </w:rPr>
        <w:t>Vegaxlir</w:t>
      </w:r>
      <w:r w:rsidR="00E05A2B">
        <w:rPr>
          <w:rStyle w:val="FootnoteReference"/>
          <w:b/>
          <w:bCs/>
          <w:lang w:val="is-IS"/>
        </w:rPr>
        <w:footnoteReference w:id="2"/>
      </w:r>
      <w:r w:rsidR="00393C0C" w:rsidRPr="00393C0C">
        <w:rPr>
          <w:lang w:val="is-IS"/>
        </w:rPr>
        <w:t xml:space="preserve"> eru utan við slitlagsbrúnir. Æskilegt er að efnið í þeim hafi sem mest af eiginleikum slitlags og hefur því færst í vöxt á undanförnum árum að bikbinda axlir vega, sem lagðir eru bundnu slitlagi. </w:t>
      </w:r>
    </w:p>
    <w:p w14:paraId="59274BC5" w14:textId="7219A73D" w:rsidR="006C1310" w:rsidRPr="001E3262" w:rsidRDefault="00403A95" w:rsidP="001E3262">
      <w:pPr>
        <w:rPr>
          <w:b/>
          <w:bCs/>
          <w:lang w:val="is-IS"/>
        </w:rPr>
      </w:pPr>
      <w:r w:rsidRPr="00403A95">
        <w:rPr>
          <w:b/>
          <w:bCs/>
          <w:noProof/>
          <w:color w:val="2DC8F5" w:themeColor="accent3"/>
          <w:lang w:val="is-IS"/>
        </w:rPr>
        <w:t>→</w:t>
      </w:r>
      <w:r>
        <w:rPr>
          <w:b/>
          <w:bCs/>
          <w:noProof/>
          <w:color w:val="2DC8F5" w:themeColor="accent3"/>
          <w:lang w:val="is-IS"/>
        </w:rPr>
        <w:t xml:space="preserve"> </w:t>
      </w:r>
      <w:r w:rsidR="00761345" w:rsidRPr="001E3262">
        <w:rPr>
          <w:b/>
          <w:bCs/>
          <w:lang w:val="is-IS"/>
        </w:rPr>
        <w:t>Síukröfur</w:t>
      </w:r>
    </w:p>
    <w:p w14:paraId="5778E622" w14:textId="0B3A5DA5" w:rsidR="00393C0C" w:rsidRPr="00393C0C" w:rsidRDefault="00393C0C" w:rsidP="00393C0C">
      <w:pPr>
        <w:spacing w:after="240"/>
        <w:rPr>
          <w:lang w:val="is-IS"/>
        </w:rPr>
      </w:pPr>
      <w:r w:rsidRPr="00393C0C">
        <w:rPr>
          <w:lang w:val="is-IS"/>
        </w:rPr>
        <w:t xml:space="preserve">Milli laga veghlotsins, kann að vera nauðsynlegt að koma fyrir síulagi. Á það við þegar hætta er á að fínna efni úr einu lagi gangi inn í grófari efni í næsta lagi fyrir ofan eða neðan. Í stað síuefna, má einnig nota síudúka í sama tilgangi, en aðlaga </w:t>
      </w:r>
      <w:r w:rsidRPr="00393C0C">
        <w:rPr>
          <w:lang w:val="is-IS"/>
        </w:rPr>
        <w:lastRenderedPageBreak/>
        <w:t xml:space="preserve">skal hann aðstæðum á hverjum stað. Ekki er fjallað um síuefni annars staðar í þessu riti enda eru síukröfur þær sömu fyrir öll lög veghlotsins. Krafa er um að &gt; 50% af síuefni skuli vera &gt; 2mm og krafa til fínefnamagns (&lt; 0,063 mm) er sú sama og til </w:t>
      </w:r>
      <w:proofErr w:type="spellStart"/>
      <w:r w:rsidRPr="00393C0C">
        <w:rPr>
          <w:lang w:val="is-IS"/>
        </w:rPr>
        <w:t>styrktarlagsefnis</w:t>
      </w:r>
      <w:proofErr w:type="spellEnd"/>
      <w:r w:rsidRPr="00393C0C">
        <w:rPr>
          <w:lang w:val="is-IS"/>
        </w:rPr>
        <w:t>. Einnig er gerð krafa um að mesta steinastærð síulags skuli vera minni en hálf lagþykkt og að síulagið sé að minnsta kosti 150 mm þykkt.</w:t>
      </w:r>
    </w:p>
    <w:p w14:paraId="542180F0" w14:textId="20526F86" w:rsidR="00393C0C" w:rsidRPr="00393C0C" w:rsidRDefault="00393C0C" w:rsidP="00393C0C">
      <w:pPr>
        <w:spacing w:after="240"/>
        <w:rPr>
          <w:lang w:val="is-IS"/>
        </w:rPr>
      </w:pPr>
      <w:r w:rsidRPr="00393C0C">
        <w:rPr>
          <w:lang w:val="is-IS"/>
        </w:rPr>
        <w:t xml:space="preserve">Ef tryggja á að </w:t>
      </w:r>
      <w:proofErr w:type="spellStart"/>
      <w:r w:rsidRPr="00393C0C">
        <w:rPr>
          <w:lang w:val="is-IS"/>
        </w:rPr>
        <w:t>frostlyftingar</w:t>
      </w:r>
      <w:proofErr w:type="spellEnd"/>
      <w:r w:rsidRPr="00393C0C">
        <w:rPr>
          <w:lang w:val="is-IS"/>
        </w:rPr>
        <w:t xml:space="preserve"> verði ekki í veginum </w:t>
      </w:r>
      <w:r w:rsidR="006E3BD9">
        <w:rPr>
          <w:lang w:val="is-IS"/>
        </w:rPr>
        <w:t>getur þurft</w:t>
      </w:r>
      <w:r w:rsidRPr="00393C0C">
        <w:rPr>
          <w:lang w:val="is-IS"/>
        </w:rPr>
        <w:t xml:space="preserve"> að bæta við frostvarnarlagi (n. </w:t>
      </w:r>
      <w:proofErr w:type="spellStart"/>
      <w:r w:rsidRPr="00393C0C">
        <w:rPr>
          <w:lang w:val="is-IS"/>
        </w:rPr>
        <w:t>frostsikringslag</w:t>
      </w:r>
      <w:proofErr w:type="spellEnd"/>
      <w:r w:rsidRPr="00393C0C">
        <w:rPr>
          <w:lang w:val="is-IS"/>
        </w:rPr>
        <w:t xml:space="preserve">) milli fyllingar og </w:t>
      </w:r>
      <w:proofErr w:type="spellStart"/>
      <w:r w:rsidRPr="00393C0C">
        <w:rPr>
          <w:lang w:val="is-IS"/>
        </w:rPr>
        <w:t>styrktarlags</w:t>
      </w:r>
      <w:proofErr w:type="spellEnd"/>
      <w:r w:rsidRPr="00393C0C">
        <w:rPr>
          <w:lang w:val="is-IS"/>
        </w:rPr>
        <w:t xml:space="preserve">. Einnig getur verið þörf á jöfnunarlagi (n. </w:t>
      </w:r>
      <w:proofErr w:type="spellStart"/>
      <w:r w:rsidRPr="00393C0C">
        <w:rPr>
          <w:lang w:val="is-IS"/>
        </w:rPr>
        <w:t>avrettingslag</w:t>
      </w:r>
      <w:proofErr w:type="spellEnd"/>
      <w:r w:rsidRPr="00393C0C">
        <w:rPr>
          <w:lang w:val="is-IS"/>
        </w:rPr>
        <w:t xml:space="preserve">) milli laga veghlotsins. Í þessu riti er ekki fjallað sérstaklega um þessi lög, en frostvarnarlag skal að lágmarki uppfylla kröfur til neðri hluta </w:t>
      </w:r>
      <w:proofErr w:type="spellStart"/>
      <w:r w:rsidRPr="00393C0C">
        <w:rPr>
          <w:lang w:val="is-IS"/>
        </w:rPr>
        <w:t>styrktarlags</w:t>
      </w:r>
      <w:proofErr w:type="spellEnd"/>
      <w:r w:rsidRPr="00393C0C">
        <w:rPr>
          <w:lang w:val="is-IS"/>
        </w:rPr>
        <w:t xml:space="preserve"> og jöfnunarlag skal uppfylla kröfur til næsta lags ofan við lagið sem verið er að jafna.</w:t>
      </w:r>
    </w:p>
    <w:p w14:paraId="245C682E" w14:textId="179FBE1B" w:rsidR="00393C0C" w:rsidRPr="00393C0C" w:rsidRDefault="00393C0C" w:rsidP="00393C0C">
      <w:pPr>
        <w:spacing w:after="240"/>
        <w:rPr>
          <w:lang w:val="is-IS"/>
        </w:rPr>
      </w:pPr>
      <w:r w:rsidRPr="00393C0C">
        <w:rPr>
          <w:lang w:val="is-IS"/>
        </w:rPr>
        <w:t>Þegar lagt er mat á það hvort þörf sé á síulagi eru síukröfur reiknaðar fyrir hver þau tvö samliggjandi lög sem hugsanlega þarf að skilja að með síulagi. Útreikningunum er lýst hér á eftir með dæmum. Hins</w:t>
      </w:r>
      <w:r w:rsidR="007906A8">
        <w:rPr>
          <w:lang w:val="is-IS"/>
        </w:rPr>
        <w:t xml:space="preserve"> </w:t>
      </w:r>
      <w:r w:rsidRPr="00393C0C">
        <w:rPr>
          <w:lang w:val="is-IS"/>
        </w:rPr>
        <w:t xml:space="preserve">vegar er almennt ekki þörf fyrir sérstakt síulag ef þess er gætt að hæfilegur munur sé á kornadreifingu samliggjandi laga í veghlotinu. Gerð síuefnis ákvarðast af kornadreifingu í þeim efnum sem það á að skilja að, samanber töflu 2-1 a). Í töflunni stendur „S“ fyrir smágerðara efnið en „G“ stendur fyrir það grófara. Enn fremur táknar dxx möskvastærð í sigti sem xx% af efninu smjúga. Að öðru leyti skal síuefnið uppfylla sömu kröfur og efnin sem það er síuefni fyrir. </w:t>
      </w:r>
    </w:p>
    <w:p w14:paraId="701C57CE" w14:textId="04B34D49" w:rsidR="00356FAC" w:rsidRDefault="00393C0C" w:rsidP="007D5854">
      <w:pPr>
        <w:pStyle w:val="TaflaMynd-skring"/>
      </w:pPr>
      <w:r w:rsidRPr="007D5854">
        <w:rPr>
          <w:b/>
          <w:bCs/>
        </w:rPr>
        <w:t xml:space="preserve">Tafla 2-1 a): </w:t>
      </w:r>
      <w:r w:rsidR="00356FAC" w:rsidRPr="007D5854">
        <w:rPr>
          <w:b/>
          <w:bCs/>
        </w:rPr>
        <w:br/>
      </w:r>
      <w:r w:rsidRPr="00356FAC">
        <w:t>Síukröfur fyrir allar vegtegundir og lög veghlotsins</w:t>
      </w:r>
    </w:p>
    <w:tbl>
      <w:tblPr>
        <w:tblStyle w:val="IRCAcolor"/>
        <w:tblW w:w="4536" w:type="dxa"/>
        <w:tblLook w:val="0660" w:firstRow="1" w:lastRow="1" w:firstColumn="0" w:lastColumn="0" w:noHBand="1" w:noVBand="1"/>
      </w:tblPr>
      <w:tblGrid>
        <w:gridCol w:w="3260"/>
        <w:gridCol w:w="1276"/>
      </w:tblGrid>
      <w:tr w:rsidR="00360260" w:rsidRPr="00BE7E08" w14:paraId="6D99315E" w14:textId="77777777" w:rsidTr="00360260">
        <w:trPr>
          <w:cnfStyle w:val="100000000000" w:firstRow="1" w:lastRow="0" w:firstColumn="0" w:lastColumn="0" w:oddVBand="0" w:evenVBand="0" w:oddHBand="0" w:evenHBand="0" w:firstRowFirstColumn="0" w:firstRowLastColumn="0" w:lastRowFirstColumn="0" w:lastRowLastColumn="0"/>
          <w:trHeight w:val="611"/>
        </w:trPr>
        <w:tc>
          <w:tcPr>
            <w:tcW w:w="3260" w:type="dxa"/>
          </w:tcPr>
          <w:p w14:paraId="3791B28E" w14:textId="77777777" w:rsidR="00360260" w:rsidRPr="003400D2" w:rsidRDefault="00360260" w:rsidP="00360260">
            <w:pPr>
              <w:jc w:val="center"/>
              <w:rPr>
                <w:b w:val="0"/>
                <w:szCs w:val="20"/>
              </w:rPr>
            </w:pPr>
            <w:proofErr w:type="spellStart"/>
            <w:r w:rsidRPr="003400D2">
              <w:rPr>
                <w:szCs w:val="20"/>
              </w:rPr>
              <w:t>Stærðahlutfall</w:t>
            </w:r>
            <w:proofErr w:type="spellEnd"/>
          </w:p>
          <w:p w14:paraId="648B5526" w14:textId="6B7BBB3D" w:rsidR="00360260" w:rsidRPr="00BE7E08" w:rsidRDefault="00360260" w:rsidP="00360260">
            <w:pPr>
              <w:spacing w:line="260" w:lineRule="atLeast"/>
              <w:rPr>
                <w:sz w:val="18"/>
                <w:szCs w:val="18"/>
                <w:lang w:val="is-IS"/>
              </w:rPr>
            </w:pPr>
            <w:proofErr w:type="spellStart"/>
            <w:r w:rsidRPr="003400D2">
              <w:rPr>
                <w:szCs w:val="20"/>
              </w:rPr>
              <w:t>Grófara</w:t>
            </w:r>
            <w:proofErr w:type="spellEnd"/>
            <w:r w:rsidRPr="003400D2">
              <w:rPr>
                <w:szCs w:val="20"/>
              </w:rPr>
              <w:t xml:space="preserve"> (G) / </w:t>
            </w:r>
            <w:proofErr w:type="spellStart"/>
            <w:r w:rsidRPr="003400D2">
              <w:rPr>
                <w:szCs w:val="20"/>
              </w:rPr>
              <w:t>Smágerðara</w:t>
            </w:r>
            <w:proofErr w:type="spellEnd"/>
            <w:r w:rsidRPr="003400D2">
              <w:rPr>
                <w:szCs w:val="20"/>
              </w:rPr>
              <w:t xml:space="preserve"> (S)</w:t>
            </w:r>
          </w:p>
        </w:tc>
        <w:tc>
          <w:tcPr>
            <w:tcW w:w="1276" w:type="dxa"/>
          </w:tcPr>
          <w:p w14:paraId="504E7988" w14:textId="243FB9DF" w:rsidR="00360260" w:rsidRPr="00BE7E08" w:rsidRDefault="00360260" w:rsidP="00BD62D9">
            <w:pPr>
              <w:spacing w:line="260" w:lineRule="atLeast"/>
              <w:rPr>
                <w:sz w:val="18"/>
                <w:szCs w:val="18"/>
                <w:lang w:val="is-IS"/>
              </w:rPr>
            </w:pPr>
            <w:r>
              <w:rPr>
                <w:rFonts w:eastAsia="Times New Roman" w:cs="Times New Roman"/>
                <w:szCs w:val="24"/>
                <w:lang w:val="is-IS" w:eastAsia="en-US"/>
              </w:rPr>
              <w:t>Kröfur</w:t>
            </w:r>
          </w:p>
        </w:tc>
      </w:tr>
      <w:tr w:rsidR="00A77C92" w:rsidRPr="00BE7E08" w14:paraId="358D842C" w14:textId="77777777" w:rsidTr="00583903">
        <w:tc>
          <w:tcPr>
            <w:tcW w:w="3260" w:type="dxa"/>
            <w:shd w:val="clear" w:color="auto" w:fill="FFFAEE" w:themeFill="background2"/>
          </w:tcPr>
          <w:p w14:paraId="5475F37E" w14:textId="78F0316E" w:rsidR="00A77C92" w:rsidRPr="00BE7E08" w:rsidRDefault="00A77C92" w:rsidP="00A77C92">
            <w:pPr>
              <w:spacing w:line="260" w:lineRule="atLeast"/>
              <w:rPr>
                <w:sz w:val="18"/>
                <w:szCs w:val="18"/>
                <w:lang w:val="is-IS"/>
              </w:rPr>
            </w:pPr>
            <w:r w:rsidRPr="003400D2">
              <w:rPr>
                <w:szCs w:val="20"/>
              </w:rPr>
              <w:t>d</w:t>
            </w:r>
            <w:r w:rsidRPr="003400D2">
              <w:rPr>
                <w:szCs w:val="20"/>
                <w:vertAlign w:val="subscript"/>
              </w:rPr>
              <w:t>15G</w:t>
            </w:r>
            <w:r w:rsidRPr="003400D2">
              <w:rPr>
                <w:szCs w:val="20"/>
              </w:rPr>
              <w:t>/d</w:t>
            </w:r>
            <w:r w:rsidRPr="003400D2">
              <w:rPr>
                <w:szCs w:val="20"/>
                <w:vertAlign w:val="subscript"/>
              </w:rPr>
              <w:t>85S</w:t>
            </w:r>
          </w:p>
        </w:tc>
        <w:tc>
          <w:tcPr>
            <w:tcW w:w="1276" w:type="dxa"/>
          </w:tcPr>
          <w:p w14:paraId="19679360" w14:textId="6D9BCC43" w:rsidR="00A77C92" w:rsidRPr="00BE7E08" w:rsidRDefault="00A77C92" w:rsidP="00A77C92">
            <w:pPr>
              <w:spacing w:line="260" w:lineRule="atLeast"/>
              <w:rPr>
                <w:sz w:val="18"/>
                <w:szCs w:val="18"/>
                <w:lang w:val="is-IS"/>
              </w:rPr>
            </w:pPr>
            <w:r>
              <w:rPr>
                <w:szCs w:val="20"/>
              </w:rPr>
              <w:t xml:space="preserve">≤ </w:t>
            </w:r>
            <w:r w:rsidRPr="003400D2">
              <w:rPr>
                <w:szCs w:val="20"/>
              </w:rPr>
              <w:t>5</w:t>
            </w:r>
          </w:p>
        </w:tc>
      </w:tr>
      <w:tr w:rsidR="00A77C92" w:rsidRPr="00BE7E08" w14:paraId="22ECE1D0" w14:textId="77777777" w:rsidTr="00583903">
        <w:tc>
          <w:tcPr>
            <w:tcW w:w="3260" w:type="dxa"/>
            <w:shd w:val="clear" w:color="auto" w:fill="FFFAEE" w:themeFill="background2"/>
          </w:tcPr>
          <w:p w14:paraId="11144B9A" w14:textId="2E16F4DF" w:rsidR="00A77C92" w:rsidRPr="00BE7E08" w:rsidRDefault="00A77C92" w:rsidP="00A77C92">
            <w:pPr>
              <w:spacing w:line="260" w:lineRule="atLeast"/>
              <w:rPr>
                <w:sz w:val="18"/>
                <w:szCs w:val="18"/>
                <w:lang w:val="is-IS"/>
              </w:rPr>
            </w:pPr>
            <w:r w:rsidRPr="003400D2">
              <w:rPr>
                <w:szCs w:val="20"/>
              </w:rPr>
              <w:t>d</w:t>
            </w:r>
            <w:r w:rsidRPr="003400D2">
              <w:rPr>
                <w:szCs w:val="20"/>
                <w:vertAlign w:val="subscript"/>
              </w:rPr>
              <w:t>50G</w:t>
            </w:r>
            <w:r w:rsidRPr="003400D2">
              <w:rPr>
                <w:szCs w:val="20"/>
              </w:rPr>
              <w:t>/d</w:t>
            </w:r>
            <w:r w:rsidRPr="003400D2">
              <w:rPr>
                <w:szCs w:val="20"/>
                <w:vertAlign w:val="subscript"/>
              </w:rPr>
              <w:t>50S</w:t>
            </w:r>
          </w:p>
        </w:tc>
        <w:tc>
          <w:tcPr>
            <w:tcW w:w="1276" w:type="dxa"/>
          </w:tcPr>
          <w:p w14:paraId="69B369C0" w14:textId="244AD282" w:rsidR="00A77C92" w:rsidRPr="00BE7E08" w:rsidRDefault="00A77C92" w:rsidP="00A77C92">
            <w:pPr>
              <w:spacing w:line="260" w:lineRule="atLeast"/>
              <w:rPr>
                <w:sz w:val="18"/>
                <w:szCs w:val="18"/>
                <w:lang w:val="is-IS"/>
              </w:rPr>
            </w:pPr>
            <w:r>
              <w:rPr>
                <w:szCs w:val="20"/>
              </w:rPr>
              <w:t xml:space="preserve">≤ </w:t>
            </w:r>
            <w:r w:rsidRPr="003400D2">
              <w:rPr>
                <w:szCs w:val="20"/>
              </w:rPr>
              <w:t>25</w:t>
            </w:r>
          </w:p>
        </w:tc>
      </w:tr>
    </w:tbl>
    <w:p w14:paraId="284944AC" w14:textId="59FDBF6A" w:rsidR="00DD3999" w:rsidRDefault="00393C0C" w:rsidP="007D5854">
      <w:pPr>
        <w:spacing w:before="240" w:after="240"/>
        <w:rPr>
          <w:b/>
          <w:bCs/>
          <w:lang w:val="is-IS"/>
        </w:rPr>
      </w:pPr>
      <w:r w:rsidRPr="00583903">
        <w:rPr>
          <w:lang w:val="is-IS"/>
        </w:rPr>
        <w:t xml:space="preserve">Til dæmis getur smágerðara efnið (S) verið fyllingarefni og grófara efnið (G) verið </w:t>
      </w:r>
      <w:proofErr w:type="spellStart"/>
      <w:r w:rsidRPr="00583903">
        <w:rPr>
          <w:lang w:val="is-IS"/>
        </w:rPr>
        <w:t>styrktarlagsefni</w:t>
      </w:r>
      <w:proofErr w:type="spellEnd"/>
      <w:r w:rsidRPr="00583903">
        <w:rPr>
          <w:lang w:val="is-IS"/>
        </w:rPr>
        <w:t>. Þegar reiknað er hlutfallið d</w:t>
      </w:r>
      <w:r w:rsidRPr="00583903">
        <w:rPr>
          <w:vertAlign w:val="subscript"/>
          <w:lang w:val="is-IS"/>
        </w:rPr>
        <w:t>15G</w:t>
      </w:r>
      <w:r w:rsidRPr="00583903">
        <w:rPr>
          <w:lang w:val="is-IS"/>
        </w:rPr>
        <w:t>/d</w:t>
      </w:r>
      <w:r w:rsidRPr="00583903">
        <w:rPr>
          <w:vertAlign w:val="subscript"/>
          <w:lang w:val="is-IS"/>
        </w:rPr>
        <w:t>85S</w:t>
      </w:r>
      <w:r w:rsidRPr="00583903">
        <w:rPr>
          <w:lang w:val="is-IS"/>
        </w:rPr>
        <w:t xml:space="preserve"> táknar d</w:t>
      </w:r>
      <w:r w:rsidRPr="00583903">
        <w:rPr>
          <w:vertAlign w:val="subscript"/>
          <w:lang w:val="is-IS"/>
        </w:rPr>
        <w:t>15G</w:t>
      </w:r>
      <w:r w:rsidRPr="00583903">
        <w:rPr>
          <w:lang w:val="is-IS"/>
        </w:rPr>
        <w:t xml:space="preserve"> þá sigtastærð (mm) sem 15% </w:t>
      </w:r>
      <w:proofErr w:type="spellStart"/>
      <w:r w:rsidRPr="00583903">
        <w:rPr>
          <w:lang w:val="is-IS"/>
        </w:rPr>
        <w:t>styrktarlagsefnisins</w:t>
      </w:r>
      <w:proofErr w:type="spellEnd"/>
      <w:r w:rsidRPr="00583903">
        <w:rPr>
          <w:lang w:val="is-IS"/>
        </w:rPr>
        <w:t xml:space="preserve"> smýgur í gegnum og d</w:t>
      </w:r>
      <w:r w:rsidRPr="00213764">
        <w:rPr>
          <w:vertAlign w:val="subscript"/>
          <w:lang w:val="is-IS"/>
        </w:rPr>
        <w:t>85S</w:t>
      </w:r>
      <w:r w:rsidRPr="00583903">
        <w:rPr>
          <w:lang w:val="is-IS"/>
        </w:rPr>
        <w:t xml:space="preserve"> táknar þá sigtastærð sem 85% af fyllingarefninu smýgur í gegnum. Þetta hlutfall skal vera ≤ 5 sbr. töflu 2-1 a). Ef hlutfallið er hærra, þarf að skjóta inn síulagi á milli þessara tveggja laga. Með sama hætti er reiknað hlutfallið d</w:t>
      </w:r>
      <w:r w:rsidRPr="00583903">
        <w:rPr>
          <w:vertAlign w:val="subscript"/>
          <w:lang w:val="is-IS"/>
        </w:rPr>
        <w:t>50G</w:t>
      </w:r>
      <w:r w:rsidRPr="00583903">
        <w:rPr>
          <w:lang w:val="is-IS"/>
        </w:rPr>
        <w:t>/d</w:t>
      </w:r>
      <w:r w:rsidRPr="00583903">
        <w:rPr>
          <w:vertAlign w:val="subscript"/>
          <w:lang w:val="is-IS"/>
        </w:rPr>
        <w:t>50S</w:t>
      </w:r>
      <w:r w:rsidRPr="00583903">
        <w:rPr>
          <w:lang w:val="is-IS"/>
        </w:rPr>
        <w:t xml:space="preserve">. Þessu getur líka verið öfugt farið þannig að smágerðara lagið sé ofan á því grófara, t. d. smágert </w:t>
      </w:r>
      <w:proofErr w:type="spellStart"/>
      <w:r w:rsidRPr="00583903">
        <w:rPr>
          <w:lang w:val="is-IS"/>
        </w:rPr>
        <w:t>styrktarlagsefni</w:t>
      </w:r>
      <w:proofErr w:type="spellEnd"/>
      <w:r w:rsidRPr="00583903">
        <w:rPr>
          <w:lang w:val="is-IS"/>
        </w:rPr>
        <w:t xml:space="preserve"> ofan á grófu fyllingarefni. Ef valið er að setja síulag á milli laga í veghlotinu þarf að gæta þess að síukröfur séu uppfylltar bæði gagnvart undirliggjandi lagi og því lagi sem byggt er ofan á síulagið. Mikilvægt er að gæta þess að síukröfur séu uppfylltar milli </w:t>
      </w:r>
      <w:proofErr w:type="spellStart"/>
      <w:r w:rsidRPr="00583903">
        <w:rPr>
          <w:lang w:val="is-IS"/>
        </w:rPr>
        <w:t>styrktarlags</w:t>
      </w:r>
      <w:proofErr w:type="spellEnd"/>
      <w:r w:rsidRPr="00583903">
        <w:rPr>
          <w:lang w:val="is-IS"/>
        </w:rPr>
        <w:t xml:space="preserve"> og fyllingar og </w:t>
      </w:r>
      <w:proofErr w:type="spellStart"/>
      <w:r w:rsidRPr="00583903">
        <w:rPr>
          <w:lang w:val="is-IS"/>
        </w:rPr>
        <w:t>styrktarlags</w:t>
      </w:r>
      <w:proofErr w:type="spellEnd"/>
      <w:r w:rsidRPr="00583903">
        <w:rPr>
          <w:lang w:val="is-IS"/>
        </w:rPr>
        <w:t xml:space="preserve"> og vegbotns t.d. til að tryggt sé að fínefni blandist ekki inn í </w:t>
      </w:r>
      <w:proofErr w:type="spellStart"/>
      <w:r w:rsidRPr="00583903">
        <w:rPr>
          <w:lang w:val="is-IS"/>
        </w:rPr>
        <w:t>styrktarlagið</w:t>
      </w:r>
      <w:proofErr w:type="spellEnd"/>
      <w:r w:rsidRPr="00583903">
        <w:rPr>
          <w:lang w:val="is-IS"/>
        </w:rPr>
        <w:t xml:space="preserve">. Til að tryggja að síulag sem byggt er ofan á vegbotn eða fyllingu </w:t>
      </w:r>
      <w:proofErr w:type="spellStart"/>
      <w:r w:rsidRPr="00583903">
        <w:rPr>
          <w:lang w:val="is-IS"/>
        </w:rPr>
        <w:t>afvatnist</w:t>
      </w:r>
      <w:proofErr w:type="spellEnd"/>
      <w:r w:rsidRPr="00583903">
        <w:rPr>
          <w:lang w:val="is-IS"/>
        </w:rPr>
        <w:t xml:space="preserve"> mun betur en efnið sem það er lagt ofan á skal kanna hvort krafan í töflu 2-1 b) sé uppfyllt. Hlutfallið d</w:t>
      </w:r>
      <w:r w:rsidRPr="00583903">
        <w:rPr>
          <w:vertAlign w:val="subscript"/>
          <w:lang w:val="is-IS"/>
        </w:rPr>
        <w:t>15 síulag</w:t>
      </w:r>
      <w:r w:rsidRPr="00583903">
        <w:rPr>
          <w:lang w:val="is-IS"/>
        </w:rPr>
        <w:t>/d</w:t>
      </w:r>
      <w:r w:rsidRPr="00583903">
        <w:rPr>
          <w:vertAlign w:val="subscript"/>
          <w:lang w:val="is-IS"/>
        </w:rPr>
        <w:t>15 vegbotn/fylling</w:t>
      </w:r>
      <w:r w:rsidRPr="00583903">
        <w:rPr>
          <w:lang w:val="is-IS"/>
        </w:rPr>
        <w:t xml:space="preserve"> er þá reiknað á sambærilegan hátt og lýst er hér að ofan. </w:t>
      </w:r>
      <w:r w:rsidR="00DD3999">
        <w:rPr>
          <w:b/>
          <w:bCs/>
          <w:lang w:val="is-IS"/>
        </w:rPr>
        <w:br w:type="page"/>
      </w:r>
    </w:p>
    <w:p w14:paraId="58D00096" w14:textId="0C3CFD10" w:rsidR="00356FAC" w:rsidRPr="007D5854" w:rsidRDefault="00393C0C" w:rsidP="007D5854">
      <w:pPr>
        <w:pStyle w:val="TaflaMynd-skring"/>
      </w:pPr>
      <w:r w:rsidRPr="007D5854">
        <w:rPr>
          <w:b/>
          <w:bCs/>
        </w:rPr>
        <w:lastRenderedPageBreak/>
        <w:t xml:space="preserve">Tafla 2-1 b): </w:t>
      </w:r>
      <w:r w:rsidR="00403A95" w:rsidRPr="007D5854">
        <w:rPr>
          <w:b/>
          <w:bCs/>
        </w:rPr>
        <w:br/>
      </w:r>
      <w:r w:rsidRPr="007D5854">
        <w:t xml:space="preserve">Viðmiðunarregla um </w:t>
      </w:r>
      <w:proofErr w:type="spellStart"/>
      <w:r w:rsidRPr="007D5854">
        <w:t>afvötnunareiginleika</w:t>
      </w:r>
      <w:proofErr w:type="spellEnd"/>
      <w:r w:rsidRPr="007D5854">
        <w:t xml:space="preserve"> síulags</w:t>
      </w:r>
    </w:p>
    <w:tbl>
      <w:tblPr>
        <w:tblStyle w:val="IRCAcolor"/>
        <w:tblW w:w="4536" w:type="dxa"/>
        <w:tblLook w:val="0660" w:firstRow="1" w:lastRow="1" w:firstColumn="0" w:lastColumn="0" w:noHBand="1" w:noVBand="1"/>
      </w:tblPr>
      <w:tblGrid>
        <w:gridCol w:w="3260"/>
        <w:gridCol w:w="1276"/>
      </w:tblGrid>
      <w:tr w:rsidR="00001AF7" w:rsidRPr="00BE7E08" w14:paraId="4B4BD04E" w14:textId="77777777" w:rsidTr="00BD62D9">
        <w:trPr>
          <w:cnfStyle w:val="100000000000" w:firstRow="1" w:lastRow="0" w:firstColumn="0" w:lastColumn="0" w:oddVBand="0" w:evenVBand="0" w:oddHBand="0" w:evenHBand="0" w:firstRowFirstColumn="0" w:firstRowLastColumn="0" w:lastRowFirstColumn="0" w:lastRowLastColumn="0"/>
          <w:trHeight w:val="611"/>
        </w:trPr>
        <w:tc>
          <w:tcPr>
            <w:tcW w:w="3260" w:type="dxa"/>
          </w:tcPr>
          <w:p w14:paraId="69753652" w14:textId="77777777" w:rsidR="00001AF7" w:rsidRPr="003400D2" w:rsidRDefault="00001AF7" w:rsidP="00001AF7">
            <w:pPr>
              <w:jc w:val="center"/>
              <w:rPr>
                <w:b w:val="0"/>
                <w:szCs w:val="20"/>
              </w:rPr>
            </w:pPr>
            <w:proofErr w:type="spellStart"/>
            <w:r w:rsidRPr="003400D2">
              <w:rPr>
                <w:szCs w:val="20"/>
              </w:rPr>
              <w:t>Stærðahlutfall</w:t>
            </w:r>
            <w:proofErr w:type="spellEnd"/>
          </w:p>
          <w:p w14:paraId="61FA3BA7" w14:textId="50B1CC6B" w:rsidR="00001AF7" w:rsidRPr="00BE7E08" w:rsidRDefault="00001AF7" w:rsidP="00001AF7">
            <w:pPr>
              <w:spacing w:line="260" w:lineRule="atLeast"/>
              <w:rPr>
                <w:sz w:val="18"/>
                <w:szCs w:val="18"/>
                <w:lang w:val="is-IS"/>
              </w:rPr>
            </w:pPr>
            <w:proofErr w:type="spellStart"/>
            <w:r>
              <w:rPr>
                <w:szCs w:val="20"/>
              </w:rPr>
              <w:t>síulag</w:t>
            </w:r>
            <w:proofErr w:type="spellEnd"/>
            <w:r>
              <w:rPr>
                <w:szCs w:val="20"/>
              </w:rPr>
              <w:t xml:space="preserve"> / </w:t>
            </w:r>
            <w:proofErr w:type="spellStart"/>
            <w:r>
              <w:rPr>
                <w:szCs w:val="20"/>
              </w:rPr>
              <w:t>vegbotn</w:t>
            </w:r>
            <w:proofErr w:type="spellEnd"/>
            <w:r>
              <w:rPr>
                <w:szCs w:val="20"/>
              </w:rPr>
              <w:t xml:space="preserve"> </w:t>
            </w:r>
            <w:proofErr w:type="spellStart"/>
            <w:r>
              <w:rPr>
                <w:szCs w:val="20"/>
              </w:rPr>
              <w:t>eða</w:t>
            </w:r>
            <w:proofErr w:type="spellEnd"/>
            <w:r>
              <w:rPr>
                <w:szCs w:val="20"/>
              </w:rPr>
              <w:t xml:space="preserve"> </w:t>
            </w:r>
            <w:proofErr w:type="spellStart"/>
            <w:r>
              <w:rPr>
                <w:szCs w:val="20"/>
              </w:rPr>
              <w:t>fylling</w:t>
            </w:r>
            <w:proofErr w:type="spellEnd"/>
          </w:p>
        </w:tc>
        <w:tc>
          <w:tcPr>
            <w:tcW w:w="1276" w:type="dxa"/>
          </w:tcPr>
          <w:p w14:paraId="57CF6B14" w14:textId="77777777" w:rsidR="00001AF7" w:rsidRPr="00BE7E08" w:rsidRDefault="00001AF7" w:rsidP="00BD62D9">
            <w:pPr>
              <w:spacing w:line="260" w:lineRule="atLeast"/>
              <w:rPr>
                <w:sz w:val="18"/>
                <w:szCs w:val="18"/>
                <w:lang w:val="is-IS"/>
              </w:rPr>
            </w:pPr>
            <w:r>
              <w:rPr>
                <w:rFonts w:eastAsia="Times New Roman" w:cs="Times New Roman"/>
                <w:szCs w:val="24"/>
                <w:lang w:val="is-IS" w:eastAsia="en-US"/>
              </w:rPr>
              <w:t>Kröfur</w:t>
            </w:r>
          </w:p>
        </w:tc>
      </w:tr>
      <w:tr w:rsidR="00001AF7" w:rsidRPr="00BE7E08" w14:paraId="22071DA0" w14:textId="77777777" w:rsidTr="000508D5">
        <w:tc>
          <w:tcPr>
            <w:tcW w:w="3260" w:type="dxa"/>
            <w:shd w:val="clear" w:color="auto" w:fill="FFFAEE" w:themeFill="background2"/>
          </w:tcPr>
          <w:p w14:paraId="36832BB6" w14:textId="6C521E9D" w:rsidR="00001AF7" w:rsidRPr="00486E13" w:rsidRDefault="0074725C" w:rsidP="00BD62D9">
            <w:pPr>
              <w:spacing w:line="260" w:lineRule="atLeast"/>
              <w:rPr>
                <w:sz w:val="18"/>
                <w:szCs w:val="18"/>
                <w:vertAlign w:val="subscript"/>
                <w:lang w:val="is-IS"/>
              </w:rPr>
            </w:pPr>
            <w:r>
              <w:rPr>
                <w:szCs w:val="20"/>
                <w:vertAlign w:val="subscript"/>
              </w:rPr>
              <w:t xml:space="preserve"> </w:t>
            </w:r>
            <w:r w:rsidR="00486E13">
              <w:rPr>
                <w:szCs w:val="20"/>
              </w:rPr>
              <w:t>d</w:t>
            </w:r>
            <w:r w:rsidR="009D3561">
              <w:rPr>
                <w:szCs w:val="20"/>
                <w:vertAlign w:val="subscript"/>
              </w:rPr>
              <w:t xml:space="preserve">15, </w:t>
            </w:r>
            <w:proofErr w:type="spellStart"/>
            <w:r w:rsidR="009D3561">
              <w:rPr>
                <w:szCs w:val="20"/>
                <w:vertAlign w:val="subscript"/>
              </w:rPr>
              <w:t>síulag</w:t>
            </w:r>
            <w:proofErr w:type="spellEnd"/>
            <w:r w:rsidR="009D3561">
              <w:rPr>
                <w:szCs w:val="20"/>
              </w:rPr>
              <w:t>/</w:t>
            </w:r>
            <w:r w:rsidR="00486E13">
              <w:rPr>
                <w:szCs w:val="20"/>
              </w:rPr>
              <w:t>d</w:t>
            </w:r>
            <w:r w:rsidR="00486E13">
              <w:rPr>
                <w:szCs w:val="20"/>
                <w:vertAlign w:val="subscript"/>
              </w:rPr>
              <w:t>15</w:t>
            </w:r>
            <w:r w:rsidR="00133BF4">
              <w:rPr>
                <w:szCs w:val="20"/>
                <w:vertAlign w:val="subscript"/>
              </w:rPr>
              <w:t xml:space="preserve">, </w:t>
            </w:r>
            <w:r w:rsidR="00133BF4">
              <w:rPr>
                <w:sz w:val="18"/>
                <w:szCs w:val="18"/>
                <w:vertAlign w:val="subscript"/>
                <w:lang w:val="is-IS"/>
              </w:rPr>
              <w:t>vegbotn/fylling</w:t>
            </w:r>
          </w:p>
        </w:tc>
        <w:tc>
          <w:tcPr>
            <w:tcW w:w="1276" w:type="dxa"/>
          </w:tcPr>
          <w:p w14:paraId="6130A3C1" w14:textId="2D6FA591" w:rsidR="00001AF7" w:rsidRPr="00BE7E08" w:rsidRDefault="00001AF7" w:rsidP="00BD62D9">
            <w:pPr>
              <w:spacing w:line="260" w:lineRule="atLeast"/>
              <w:rPr>
                <w:sz w:val="18"/>
                <w:szCs w:val="18"/>
                <w:lang w:val="is-IS"/>
              </w:rPr>
            </w:pPr>
            <w:r>
              <w:rPr>
                <w:szCs w:val="20"/>
              </w:rPr>
              <w:t xml:space="preserve">≥ </w:t>
            </w:r>
            <w:r w:rsidRPr="003400D2">
              <w:rPr>
                <w:szCs w:val="20"/>
              </w:rPr>
              <w:t>5</w:t>
            </w:r>
          </w:p>
        </w:tc>
      </w:tr>
    </w:tbl>
    <w:p w14:paraId="1DADE108" w14:textId="77777777" w:rsidR="00393C0C" w:rsidRPr="00393C0C" w:rsidRDefault="00393C0C" w:rsidP="00DD3999">
      <w:pPr>
        <w:spacing w:before="240" w:after="240"/>
        <w:rPr>
          <w:lang w:val="is-IS"/>
        </w:rPr>
      </w:pPr>
      <w:r w:rsidRPr="00393C0C">
        <w:rPr>
          <w:lang w:val="is-IS"/>
        </w:rPr>
        <w:t xml:space="preserve">Nokkra hugmynd má fá um heppilegt síulag með því að reikna út svokallaða markapunkta fyrir </w:t>
      </w:r>
      <w:proofErr w:type="spellStart"/>
      <w:r w:rsidRPr="00393C0C">
        <w:rPr>
          <w:lang w:val="is-IS"/>
        </w:rPr>
        <w:t>sáldurferil</w:t>
      </w:r>
      <w:proofErr w:type="spellEnd"/>
      <w:r w:rsidRPr="00393C0C">
        <w:rPr>
          <w:lang w:val="is-IS"/>
        </w:rPr>
        <w:t xml:space="preserve"> síulagsins út frá síukröfunum og </w:t>
      </w:r>
      <w:proofErr w:type="spellStart"/>
      <w:r w:rsidRPr="00393C0C">
        <w:rPr>
          <w:lang w:val="is-IS"/>
        </w:rPr>
        <w:t>sáldurferlum</w:t>
      </w:r>
      <w:proofErr w:type="spellEnd"/>
      <w:r w:rsidRPr="00393C0C">
        <w:rPr>
          <w:lang w:val="is-IS"/>
        </w:rPr>
        <w:t xml:space="preserve"> laganna sem síulagið á að skilja að. Með því að nota skilyrðin sem eru sett fram í töflum 2-1 a) og 2-1 b) má finna markapunkta eða hlið sem </w:t>
      </w:r>
      <w:proofErr w:type="spellStart"/>
      <w:r w:rsidRPr="00393C0C">
        <w:rPr>
          <w:lang w:val="is-IS"/>
        </w:rPr>
        <w:t>sáldurferill</w:t>
      </w:r>
      <w:proofErr w:type="spellEnd"/>
      <w:r w:rsidRPr="00393C0C">
        <w:rPr>
          <w:lang w:val="is-IS"/>
        </w:rPr>
        <w:t xml:space="preserve"> síulagsins þarf að þræða til að síukröfurnar séu uppfylltar og ef síulag er lagt á vegbotn eða fyllingu að </w:t>
      </w:r>
      <w:proofErr w:type="spellStart"/>
      <w:r w:rsidRPr="00393C0C">
        <w:rPr>
          <w:lang w:val="is-IS"/>
        </w:rPr>
        <w:t>afvötnunareigileikar</w:t>
      </w:r>
      <w:proofErr w:type="spellEnd"/>
      <w:r w:rsidRPr="00393C0C">
        <w:rPr>
          <w:lang w:val="is-IS"/>
        </w:rPr>
        <w:t xml:space="preserve"> síulagsins séu fullnægjandi.</w:t>
      </w:r>
    </w:p>
    <w:p w14:paraId="329EB6DD" w14:textId="77777777" w:rsidR="00393C0C" w:rsidRPr="00393C0C" w:rsidRDefault="00393C0C" w:rsidP="00393C0C">
      <w:pPr>
        <w:spacing w:after="240"/>
        <w:rPr>
          <w:lang w:val="is-IS"/>
        </w:rPr>
      </w:pPr>
      <w:r w:rsidRPr="00393C0C">
        <w:rPr>
          <w:lang w:val="is-IS"/>
        </w:rPr>
        <w:t>Fyrsta síukrafan segir að d</w:t>
      </w:r>
      <w:r w:rsidRPr="004C4633">
        <w:rPr>
          <w:vertAlign w:val="subscript"/>
          <w:lang w:val="is-IS"/>
        </w:rPr>
        <w:t>15</w:t>
      </w:r>
      <w:r w:rsidRPr="00393C0C">
        <w:rPr>
          <w:lang w:val="is-IS"/>
        </w:rPr>
        <w:t xml:space="preserve"> fyrir síulagið (B) skuli mest vera 5×d</w:t>
      </w:r>
      <w:r w:rsidRPr="004C4633">
        <w:rPr>
          <w:vertAlign w:val="subscript"/>
          <w:lang w:val="is-IS"/>
        </w:rPr>
        <w:t>85</w:t>
      </w:r>
      <w:r w:rsidRPr="00393C0C">
        <w:rPr>
          <w:lang w:val="is-IS"/>
        </w:rPr>
        <w:t xml:space="preserve"> fyrir undirlagið (A). Markapunkturinn 5×d</w:t>
      </w:r>
      <w:r w:rsidRPr="004C4633">
        <w:rPr>
          <w:vertAlign w:val="subscript"/>
          <w:lang w:val="is-IS"/>
        </w:rPr>
        <w:t>85</w:t>
      </w:r>
      <w:r w:rsidRPr="00393C0C">
        <w:rPr>
          <w:lang w:val="is-IS"/>
        </w:rPr>
        <w:t xml:space="preserve"> er merktur 1 á mynd 2-2 og </w:t>
      </w:r>
      <w:proofErr w:type="spellStart"/>
      <w:r w:rsidRPr="00393C0C">
        <w:rPr>
          <w:lang w:val="is-IS"/>
        </w:rPr>
        <w:t>sáldurferill</w:t>
      </w:r>
      <w:proofErr w:type="spellEnd"/>
      <w:r w:rsidRPr="00393C0C">
        <w:rPr>
          <w:lang w:val="is-IS"/>
        </w:rPr>
        <w:t xml:space="preserve"> síulagsins verður að koma vinstra megin við hann.</w:t>
      </w:r>
    </w:p>
    <w:p w14:paraId="0DDA16A7" w14:textId="77777777" w:rsidR="00393C0C" w:rsidRPr="00393C0C" w:rsidRDefault="00393C0C" w:rsidP="00393C0C">
      <w:pPr>
        <w:spacing w:after="240"/>
        <w:rPr>
          <w:lang w:val="is-IS"/>
        </w:rPr>
      </w:pPr>
      <w:r w:rsidRPr="00393C0C">
        <w:rPr>
          <w:lang w:val="is-IS"/>
        </w:rPr>
        <w:t>Önnur síukrafan segir að d</w:t>
      </w:r>
      <w:r w:rsidRPr="004C4633">
        <w:rPr>
          <w:vertAlign w:val="subscript"/>
          <w:lang w:val="is-IS"/>
        </w:rPr>
        <w:t>50</w:t>
      </w:r>
      <w:r w:rsidRPr="00393C0C">
        <w:rPr>
          <w:lang w:val="is-IS"/>
        </w:rPr>
        <w:t xml:space="preserve"> fyrir síulagið (B) skuli mest vera 25×d</w:t>
      </w:r>
      <w:r w:rsidRPr="004C4633">
        <w:rPr>
          <w:vertAlign w:val="subscript"/>
          <w:lang w:val="is-IS"/>
        </w:rPr>
        <w:t>50</w:t>
      </w:r>
      <w:r w:rsidRPr="00393C0C">
        <w:rPr>
          <w:lang w:val="is-IS"/>
        </w:rPr>
        <w:t xml:space="preserve"> fyrir undirlagið (A). Markapunkturinn 25×d</w:t>
      </w:r>
      <w:r w:rsidRPr="004C4633">
        <w:rPr>
          <w:vertAlign w:val="subscript"/>
          <w:lang w:val="is-IS"/>
        </w:rPr>
        <w:t>50</w:t>
      </w:r>
      <w:r w:rsidRPr="00393C0C">
        <w:rPr>
          <w:lang w:val="is-IS"/>
        </w:rPr>
        <w:t xml:space="preserve"> er merktur 2 á mynd 2-2 og </w:t>
      </w:r>
      <w:proofErr w:type="spellStart"/>
      <w:r w:rsidRPr="00393C0C">
        <w:rPr>
          <w:lang w:val="is-IS"/>
        </w:rPr>
        <w:t>sáldurferill</w:t>
      </w:r>
      <w:proofErr w:type="spellEnd"/>
      <w:r w:rsidRPr="00393C0C">
        <w:rPr>
          <w:lang w:val="is-IS"/>
        </w:rPr>
        <w:t xml:space="preserve"> síulagsins verður líka að koma vinstra megin við hann.</w:t>
      </w:r>
    </w:p>
    <w:p w14:paraId="02A3BA65" w14:textId="77777777" w:rsidR="00393C0C" w:rsidRPr="00393C0C" w:rsidRDefault="00393C0C" w:rsidP="00393C0C">
      <w:pPr>
        <w:spacing w:after="240"/>
        <w:rPr>
          <w:lang w:val="is-IS"/>
        </w:rPr>
      </w:pPr>
      <w:r w:rsidRPr="00393C0C">
        <w:rPr>
          <w:lang w:val="is-IS"/>
        </w:rPr>
        <w:t xml:space="preserve">Þriðja krafan, sem tryggir hlutfallslega </w:t>
      </w:r>
      <w:proofErr w:type="spellStart"/>
      <w:r w:rsidRPr="00393C0C">
        <w:rPr>
          <w:lang w:val="is-IS"/>
        </w:rPr>
        <w:t>afvötnunareiginleika</w:t>
      </w:r>
      <w:proofErr w:type="spellEnd"/>
      <w:r w:rsidRPr="00393C0C">
        <w:rPr>
          <w:lang w:val="is-IS"/>
        </w:rPr>
        <w:t xml:space="preserve"> síulags, segir að d</w:t>
      </w:r>
      <w:r w:rsidRPr="00EF7881">
        <w:rPr>
          <w:vertAlign w:val="subscript"/>
          <w:lang w:val="is-IS"/>
        </w:rPr>
        <w:t>15</w:t>
      </w:r>
      <w:r w:rsidRPr="00393C0C">
        <w:rPr>
          <w:lang w:val="is-IS"/>
        </w:rPr>
        <w:t xml:space="preserve"> fyrir síulagið (B) skuli vera minnst 5×d</w:t>
      </w:r>
      <w:r w:rsidRPr="00EF7881">
        <w:rPr>
          <w:vertAlign w:val="subscript"/>
          <w:lang w:val="is-IS"/>
        </w:rPr>
        <w:t>15</w:t>
      </w:r>
      <w:r w:rsidRPr="00393C0C">
        <w:rPr>
          <w:lang w:val="is-IS"/>
        </w:rPr>
        <w:t xml:space="preserve"> fyrir undirlagið (A). Markapunkturinn 5×d</w:t>
      </w:r>
      <w:r w:rsidRPr="00EF7881">
        <w:rPr>
          <w:vertAlign w:val="subscript"/>
          <w:lang w:val="is-IS"/>
        </w:rPr>
        <w:t>15</w:t>
      </w:r>
      <w:r w:rsidRPr="00393C0C">
        <w:rPr>
          <w:lang w:val="is-IS"/>
        </w:rPr>
        <w:t xml:space="preserve"> er merktur 3 á mynd 2-2 og </w:t>
      </w:r>
      <w:proofErr w:type="spellStart"/>
      <w:r w:rsidRPr="00393C0C">
        <w:rPr>
          <w:lang w:val="is-IS"/>
        </w:rPr>
        <w:t>sáldurferill</w:t>
      </w:r>
      <w:proofErr w:type="spellEnd"/>
      <w:r w:rsidRPr="00393C0C">
        <w:rPr>
          <w:lang w:val="is-IS"/>
        </w:rPr>
        <w:t xml:space="preserve"> síulagsins verður að koma hægra megin við hann. </w:t>
      </w:r>
      <w:proofErr w:type="spellStart"/>
      <w:r w:rsidRPr="00393C0C">
        <w:rPr>
          <w:lang w:val="is-IS"/>
        </w:rPr>
        <w:t>Sáldurferill</w:t>
      </w:r>
      <w:proofErr w:type="spellEnd"/>
      <w:r w:rsidRPr="00393C0C">
        <w:rPr>
          <w:lang w:val="is-IS"/>
        </w:rPr>
        <w:t xml:space="preserve"> síulagsins á sem sé að fara um hliðið sem markast af markapunktunum 1 og 3 og á auk þess að liggja vinstra megin við markapunktinn sem er merktur 2.</w:t>
      </w:r>
    </w:p>
    <w:p w14:paraId="5E32713B" w14:textId="77777777" w:rsidR="00393C0C" w:rsidRPr="00393C0C" w:rsidRDefault="00393C0C" w:rsidP="00393C0C">
      <w:pPr>
        <w:spacing w:after="240"/>
        <w:rPr>
          <w:lang w:val="is-IS"/>
        </w:rPr>
      </w:pPr>
      <w:r w:rsidRPr="00393C0C">
        <w:rPr>
          <w:lang w:val="is-IS"/>
        </w:rPr>
        <w:t xml:space="preserve">Samsvarandi reikninga (þ.e. fyrstu og aðra síukröfu) er rétt að gera fyrir síulagið og yfirlagið (C) til að ganga úr skugga um að yfirlagið uppfylli síukröfur gagnvart síulaginu. </w:t>
      </w:r>
    </w:p>
    <w:p w14:paraId="502EDBA5" w14:textId="77777777" w:rsidR="00393C0C" w:rsidRPr="00393C0C" w:rsidRDefault="00393C0C" w:rsidP="00393C0C">
      <w:pPr>
        <w:spacing w:after="240"/>
        <w:rPr>
          <w:lang w:val="is-IS"/>
        </w:rPr>
      </w:pPr>
      <w:r w:rsidRPr="00393C0C">
        <w:rPr>
          <w:lang w:val="is-IS"/>
        </w:rPr>
        <w:t>Ekki er raunhæft að draga markalínur milli markapunkta vegna þess að ef t.d. síulagið er fært til hægri að markapunktum 5×d</w:t>
      </w:r>
      <w:r w:rsidRPr="007D1559">
        <w:rPr>
          <w:vertAlign w:val="subscript"/>
          <w:lang w:val="is-IS"/>
        </w:rPr>
        <w:t>85A</w:t>
      </w:r>
      <w:r w:rsidRPr="00393C0C">
        <w:rPr>
          <w:lang w:val="is-IS"/>
        </w:rPr>
        <w:t xml:space="preserve"> og 25×d</w:t>
      </w:r>
      <w:r w:rsidRPr="007D1559">
        <w:rPr>
          <w:vertAlign w:val="subscript"/>
          <w:lang w:val="is-IS"/>
        </w:rPr>
        <w:t>50A</w:t>
      </w:r>
      <w:r w:rsidRPr="00393C0C">
        <w:rPr>
          <w:lang w:val="is-IS"/>
        </w:rPr>
        <w:t xml:space="preserve"> þá er óvíst að yfirlagið sé enn innan markapunkta og þarf því að reikna fyrir hvert einstakt tilvik. </w:t>
      </w:r>
    </w:p>
    <w:p w14:paraId="30AD3969" w14:textId="70A4DDF0" w:rsidR="00393C0C" w:rsidRPr="00393C0C" w:rsidRDefault="007D1559" w:rsidP="003B300F">
      <w:pPr>
        <w:rPr>
          <w:lang w:val="is-IS"/>
        </w:rPr>
      </w:pPr>
      <w:r w:rsidRPr="003400D2">
        <w:rPr>
          <w:noProof/>
          <w:lang w:val="en-GB" w:eastAsia="en-GB"/>
        </w:rPr>
        <w:lastRenderedPageBreak/>
        <w:drawing>
          <wp:inline distT="0" distB="0" distL="0" distR="0" wp14:anchorId="7FE340FC" wp14:editId="6D6348D1">
            <wp:extent cx="4681728" cy="2850838"/>
            <wp:effectExtent l="19050" t="19050" r="24130" b="26035"/>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4686540" cy="2853768"/>
                    </a:xfrm>
                    <a:prstGeom prst="rect">
                      <a:avLst/>
                    </a:prstGeom>
                    <a:noFill/>
                    <a:ln w="9525">
                      <a:solidFill>
                        <a:schemeClr val="accent1"/>
                      </a:solidFill>
                      <a:miter lim="800000"/>
                      <a:headEnd/>
                      <a:tailEnd/>
                    </a:ln>
                  </pic:spPr>
                </pic:pic>
              </a:graphicData>
            </a:graphic>
          </wp:inline>
        </w:drawing>
      </w:r>
    </w:p>
    <w:p w14:paraId="7B99C6BD" w14:textId="116EB425" w:rsidR="00393C0C" w:rsidRPr="007D5854" w:rsidRDefault="00393C0C" w:rsidP="007D5854">
      <w:pPr>
        <w:pStyle w:val="TaflaMynd-skring"/>
      </w:pPr>
      <w:r w:rsidRPr="007D5854">
        <w:rPr>
          <w:b/>
          <w:bCs/>
        </w:rPr>
        <w:t xml:space="preserve">Mynd 2-2: </w:t>
      </w:r>
      <w:r w:rsidR="007D5854" w:rsidRPr="007D5854">
        <w:rPr>
          <w:b/>
          <w:bCs/>
        </w:rPr>
        <w:br/>
      </w:r>
      <w:r w:rsidRPr="007D5854">
        <w:t xml:space="preserve">Markapunktar reiknaðir út frá síukröfum </w:t>
      </w:r>
    </w:p>
    <w:p w14:paraId="11A7BA8D" w14:textId="785D1CF9" w:rsidR="00492DD1" w:rsidRPr="00492DD1" w:rsidRDefault="00492DD1" w:rsidP="007B4375">
      <w:pPr>
        <w:pStyle w:val="Heading2"/>
        <w:tabs>
          <w:tab w:val="left" w:pos="426"/>
        </w:tabs>
        <w:rPr>
          <w:lang w:val="is-IS"/>
        </w:rPr>
      </w:pPr>
      <w:bookmarkStart w:id="6" w:name="_Toc94090868"/>
      <w:r w:rsidRPr="00492DD1">
        <w:rPr>
          <w:lang w:val="is-IS"/>
        </w:rPr>
        <w:t>2.2</w:t>
      </w:r>
      <w:r w:rsidRPr="00492DD1">
        <w:rPr>
          <w:lang w:val="is-IS"/>
        </w:rPr>
        <w:tab/>
        <w:t>Steinefnanotkun í vegagerð</w:t>
      </w:r>
      <w:bookmarkEnd w:id="6"/>
    </w:p>
    <w:p w14:paraId="556A48E1" w14:textId="5959004E" w:rsidR="00393C0C" w:rsidRDefault="00492DD1" w:rsidP="00492DD1">
      <w:pPr>
        <w:spacing w:after="240"/>
        <w:rPr>
          <w:lang w:val="is-IS"/>
        </w:rPr>
      </w:pPr>
      <w:r w:rsidRPr="00492DD1">
        <w:rPr>
          <w:lang w:val="is-IS"/>
        </w:rPr>
        <w:t xml:space="preserve">Um 60% af steinefnisnotkuninni í landinu er til vegagerðar sem er svipað hlutfall og annarsstaðar á Norðurlöndum. Heildarefnisnotkun á Íslandi er hins vegar margföld á við önnur Evrópulönd mæld í tonnum á íbúa, enda hefur uppbygging hér á landi verið mjög hröð bæði í vegagerð og á öðrum sviðum mannvirkjagerðar. Líklegt er að þróunin á næstu áratugum verði sú að heildarefnisnotkun í vegagerð muni minnka en að hlutfallslegt magn gæðaefna í efri lög vegarins muni vaxa. Þetta stafar af því að efnisnotkun til viðhalds á efri lögum veganna mun fara vaxandi hlutfallslega miðað við efni til nýbygginga. Vinnsla á bergi hefur farið vaxandi á undanförnum árum, en á árinu 2008 var slík vinnsla um 35% af heildinni en </w:t>
      </w:r>
      <w:r w:rsidR="007756B2">
        <w:rPr>
          <w:lang w:val="is-IS"/>
        </w:rPr>
        <w:t>hefur vaxið jafnt og þétt með tímanum</w:t>
      </w:r>
      <w:r w:rsidRPr="00492DD1">
        <w:rPr>
          <w:lang w:val="is-IS"/>
        </w:rPr>
        <w:t xml:space="preserve">. Til samanburðar </w:t>
      </w:r>
      <w:r w:rsidR="00FF6F5D">
        <w:rPr>
          <w:lang w:val="is-IS"/>
        </w:rPr>
        <w:t>má miða við að</w:t>
      </w:r>
      <w:r w:rsidRPr="00492DD1">
        <w:rPr>
          <w:lang w:val="is-IS"/>
        </w:rPr>
        <w:t xml:space="preserve"> vinnsla bergs </w:t>
      </w:r>
      <w:r w:rsidR="00FF6F5D">
        <w:rPr>
          <w:lang w:val="is-IS"/>
        </w:rPr>
        <w:t>geti verið um</w:t>
      </w:r>
      <w:r w:rsidRPr="00492DD1">
        <w:rPr>
          <w:lang w:val="is-IS"/>
        </w:rPr>
        <w:t xml:space="preserve"> 50% af heildarefnisnotkun á Norðurlöndunum og í sumum Evrópulöndum eru allt að 90% af steinefnum til mannvirkjagerðar unnin úr bergi.</w:t>
      </w:r>
    </w:p>
    <w:p w14:paraId="768B0D4A" w14:textId="5772717F" w:rsidR="00656E5F" w:rsidRPr="00492DD1" w:rsidRDefault="00656E5F" w:rsidP="00656E5F">
      <w:pPr>
        <w:spacing w:after="240"/>
        <w:rPr>
          <w:lang w:val="is-IS"/>
        </w:rPr>
      </w:pPr>
      <w:r w:rsidRPr="00492DD1">
        <w:rPr>
          <w:lang w:val="is-IS"/>
        </w:rPr>
        <w:t>Til að gefa hugmynd um efnisnotkun í vegagerð, má taka árið 2008 sem dæmi, sjá mynd 2-3. Þá var efnisnotkun til vegagerðar samtals tæplega 5 milljón rúmmetrar (m</w:t>
      </w:r>
      <w:r w:rsidRPr="009F5F1A">
        <w:rPr>
          <w:vertAlign w:val="superscript"/>
          <w:lang w:val="is-IS"/>
        </w:rPr>
        <w:t>3</w:t>
      </w:r>
      <w:r w:rsidRPr="00492DD1">
        <w:rPr>
          <w:lang w:val="is-IS"/>
        </w:rPr>
        <w:t>), þar af liðlega 3,8 milljón m</w:t>
      </w:r>
      <w:r w:rsidRPr="009F5F1A">
        <w:rPr>
          <w:vertAlign w:val="superscript"/>
          <w:lang w:val="is-IS"/>
        </w:rPr>
        <w:t>3</w:t>
      </w:r>
      <w:r w:rsidRPr="00492DD1">
        <w:rPr>
          <w:lang w:val="is-IS"/>
        </w:rPr>
        <w:t xml:space="preserve"> í fyllingar, liðlega 1 milljón m</w:t>
      </w:r>
      <w:r w:rsidRPr="009F5F1A">
        <w:rPr>
          <w:vertAlign w:val="superscript"/>
          <w:lang w:val="is-IS"/>
        </w:rPr>
        <w:t>3</w:t>
      </w:r>
      <w:r w:rsidRPr="00492DD1">
        <w:rPr>
          <w:lang w:val="is-IS"/>
        </w:rPr>
        <w:t xml:space="preserve"> í styrktar- og burðarlög og um 0,1 milljón m</w:t>
      </w:r>
      <w:r w:rsidRPr="009F5F1A">
        <w:rPr>
          <w:vertAlign w:val="superscript"/>
          <w:lang w:val="is-IS"/>
        </w:rPr>
        <w:t>3</w:t>
      </w:r>
      <w:r w:rsidRPr="00492DD1">
        <w:rPr>
          <w:lang w:val="is-IS"/>
        </w:rPr>
        <w:t xml:space="preserve"> í slitlög. </w:t>
      </w:r>
      <w:r w:rsidR="002514E6">
        <w:rPr>
          <w:lang w:val="is-IS"/>
        </w:rPr>
        <w:t xml:space="preserve">Þó </w:t>
      </w:r>
      <w:r w:rsidR="00BF4778">
        <w:rPr>
          <w:lang w:val="is-IS"/>
        </w:rPr>
        <w:t>b</w:t>
      </w:r>
      <w:r w:rsidR="002514E6">
        <w:rPr>
          <w:lang w:val="is-IS"/>
        </w:rPr>
        <w:t>er að hafa í huga að þessi hlutföll á notkun steinefna til vegagerðar geta verið</w:t>
      </w:r>
      <w:r w:rsidR="00BF4778">
        <w:rPr>
          <w:lang w:val="is-IS"/>
        </w:rPr>
        <w:t xml:space="preserve"> breytileg með tíma. Sérstaklega á það við að stór nýbyggingarverkefni, jarðgangagerð og fleira geta breytt notkunarhlutföllum og ekki síður heildarmagni steinefnanotkunar meðan á þeim stendur.</w:t>
      </w:r>
    </w:p>
    <w:p w14:paraId="466D9F74" w14:textId="77777777" w:rsidR="00656E5F" w:rsidRDefault="00656E5F" w:rsidP="00492DD1">
      <w:pPr>
        <w:spacing w:after="240"/>
        <w:rPr>
          <w:lang w:val="is-IS"/>
        </w:rPr>
      </w:pPr>
    </w:p>
    <w:p w14:paraId="54DF1768" w14:textId="32C245D8" w:rsidR="00555366" w:rsidRDefault="00331E47" w:rsidP="006949AE">
      <w:pPr>
        <w:rPr>
          <w:lang w:val="is-IS"/>
        </w:rPr>
      </w:pPr>
      <w:r>
        <w:rPr>
          <w:noProof/>
        </w:rPr>
        <w:lastRenderedPageBreak/>
        <w:drawing>
          <wp:inline distT="0" distB="0" distL="0" distR="0" wp14:anchorId="4C4DDE7C" wp14:editId="4A88C115">
            <wp:extent cx="4572000" cy="2743200"/>
            <wp:effectExtent l="0" t="0" r="0" b="0"/>
            <wp:docPr id="13" name="Chart 13">
              <a:extLst xmlns:a="http://schemas.openxmlformats.org/drawingml/2006/main">
                <a:ext uri="{FF2B5EF4-FFF2-40B4-BE49-F238E27FC236}">
                  <a16:creationId xmlns:a16="http://schemas.microsoft.com/office/drawing/2014/main" id="{A51E46AF-88F8-4D12-A836-6DB0EC232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DA9FE2" w14:textId="52AF6244" w:rsidR="00352A9E" w:rsidRPr="000B2A0A" w:rsidRDefault="00352A9E" w:rsidP="007D5854">
      <w:pPr>
        <w:pStyle w:val="TaflaMynd-skring"/>
      </w:pPr>
      <w:r w:rsidRPr="000B2A0A">
        <w:rPr>
          <w:b/>
          <w:bCs/>
        </w:rPr>
        <w:t>Mynd 2</w:t>
      </w:r>
      <w:r w:rsidR="00A53631" w:rsidRPr="000B2A0A">
        <w:rPr>
          <w:b/>
          <w:bCs/>
        </w:rPr>
        <w:t>-</w:t>
      </w:r>
      <w:r w:rsidRPr="000B2A0A">
        <w:rPr>
          <w:b/>
          <w:bCs/>
        </w:rPr>
        <w:t>3:</w:t>
      </w:r>
      <w:r w:rsidRPr="000B2A0A">
        <w:t xml:space="preserve"> </w:t>
      </w:r>
      <w:r w:rsidR="000B2A0A">
        <w:br/>
      </w:r>
      <w:r w:rsidRPr="000B2A0A">
        <w:t>Skipting efnisnotkunar í vegagerð árið 2008</w:t>
      </w:r>
    </w:p>
    <w:p w14:paraId="23DB8E25" w14:textId="7B60D946" w:rsidR="009C13A5" w:rsidRPr="009C13A5" w:rsidRDefault="00ED4548" w:rsidP="007B4375">
      <w:pPr>
        <w:pStyle w:val="Heading2"/>
        <w:tabs>
          <w:tab w:val="left" w:pos="426"/>
        </w:tabs>
        <w:rPr>
          <w:lang w:val="is-IS"/>
        </w:rPr>
      </w:pPr>
      <w:bookmarkStart w:id="7" w:name="_Toc94090869"/>
      <w:r>
        <w:rPr>
          <w:lang w:val="is-IS"/>
        </w:rPr>
        <w:t>2.3</w:t>
      </w:r>
      <w:r w:rsidR="007B4375">
        <w:rPr>
          <w:lang w:val="is-IS"/>
        </w:rPr>
        <w:tab/>
      </w:r>
      <w:r w:rsidR="009C13A5" w:rsidRPr="009C13A5">
        <w:rPr>
          <w:lang w:val="is-IS"/>
        </w:rPr>
        <w:t>Val á efnistökustöðum</w:t>
      </w:r>
      <w:bookmarkEnd w:id="7"/>
    </w:p>
    <w:p w14:paraId="5B8FBB40" w14:textId="0A5E9AA4" w:rsidR="009C13A5" w:rsidRPr="009C13A5" w:rsidRDefault="009C13A5" w:rsidP="009C13A5">
      <w:pPr>
        <w:spacing w:after="240"/>
        <w:rPr>
          <w:lang w:val="is-IS"/>
        </w:rPr>
      </w:pPr>
      <w:r w:rsidRPr="009C13A5">
        <w:rPr>
          <w:lang w:val="is-IS"/>
        </w:rPr>
        <w:t xml:space="preserve">Nálægt markaðssvæðum við þéttbýli eru verk yfirleitt boðin út með þeim hætti að verktaka er ætlað að útvega steinefni til verksins. Verktaki kaupir þá efnið af steinefnaframleiðendum sem starfrækja námuvinnslu á svæðinu. Hér á landi hefur hins vegar verið algengt utan þéttbýlissvæða að Vegagerðin leiti að og rannsaki </w:t>
      </w:r>
      <w:proofErr w:type="spellStart"/>
      <w:r w:rsidRPr="009C13A5">
        <w:rPr>
          <w:lang w:val="is-IS"/>
        </w:rPr>
        <w:t>jarðmyndanir</w:t>
      </w:r>
      <w:proofErr w:type="spellEnd"/>
      <w:r w:rsidRPr="009C13A5">
        <w:rPr>
          <w:lang w:val="is-IS"/>
        </w:rPr>
        <w:t xml:space="preserve"> sem eru vænlegar sem efnistökusvæði og semji við landeigendur um leyfi til efnistöku fyrir viðkomandi verk. Í útboðsgögnum er þá gerð grein fyrir efnistökustöðum þar sem verktaka er ætlað að taka efni til verksins. Efnisgerðum og jarðmyndunum er lýst í viðaukum 2 og 3. </w:t>
      </w:r>
    </w:p>
    <w:p w14:paraId="56D8949E" w14:textId="2DC0BBBC" w:rsidR="009C13A5" w:rsidRPr="009C13A5" w:rsidRDefault="009C13A5" w:rsidP="009C13A5">
      <w:pPr>
        <w:spacing w:after="240"/>
        <w:rPr>
          <w:lang w:val="is-IS"/>
        </w:rPr>
      </w:pPr>
      <w:r w:rsidRPr="009C13A5">
        <w:rPr>
          <w:lang w:val="is-IS"/>
        </w:rPr>
        <w:t>Yfirgripsmikil skýrsla um efnisvinnslu hefur verið gefin út</w:t>
      </w:r>
      <w:r w:rsidR="00E05AF1">
        <w:rPr>
          <w:rStyle w:val="FootnoteReference"/>
          <w:lang w:val="is-IS"/>
        </w:rPr>
        <w:footnoteReference w:id="3"/>
      </w:r>
      <w:r w:rsidRPr="009C13A5">
        <w:rPr>
          <w:lang w:val="is-IS"/>
        </w:rPr>
        <w:t xml:space="preserve">  og einnig handbók um sama efni sem var gefin út í febrúar 2018</w:t>
      </w:r>
      <w:r w:rsidR="00BC58D7">
        <w:rPr>
          <w:rStyle w:val="FootnoteReference"/>
          <w:lang w:val="is-IS"/>
        </w:rPr>
        <w:footnoteReference w:id="4"/>
      </w:r>
      <w:r w:rsidRPr="009C13A5">
        <w:rPr>
          <w:lang w:val="is-IS"/>
        </w:rPr>
        <w:t>.</w:t>
      </w:r>
    </w:p>
    <w:p w14:paraId="3E8204CA" w14:textId="7D6060A5" w:rsidR="0045424C" w:rsidRDefault="009C13A5" w:rsidP="009C13A5">
      <w:pPr>
        <w:spacing w:after="240"/>
        <w:rPr>
          <w:lang w:val="is-IS"/>
        </w:rPr>
      </w:pPr>
      <w:r w:rsidRPr="009C13A5">
        <w:rPr>
          <w:lang w:val="is-IS"/>
        </w:rPr>
        <w:t xml:space="preserve">Við val á efnistökustöðum er mikilvægt að styðjast við rannsóknir á steinefnum til að tryggja að efni sem eru valin séu hæf til vegagerðar. Einnig er mikilvægt að bera saman mismunandi valkosti, bæði með tilliti til efnisgæða og kostnaðar við vinnslu og flutning efnisins. Magn efnisins, efniskröfur, og vinnslu- og flutningskostnaður eru vegin saman í slíku mati. Kröfur til fyllingarefna eru t.d. almennt litlar en hins vegar er oft um mikið magn að ræða og því er leitast við að lágmarka flutningsvegalengd. Efniskröfur eru meiri til efstu laga veghlotsins en efnismagn tiltölulega lítið og því eru efni í burðarlag og slitlag oft flutt tugi kílómetra frá efnistökustað að vegstæði. Það sama á við um steinefni sem notað er í gæðasteypu og slitlagssteypu, að það er oft </w:t>
      </w:r>
      <w:r w:rsidRPr="009C13A5">
        <w:rPr>
          <w:lang w:val="is-IS"/>
        </w:rPr>
        <w:lastRenderedPageBreak/>
        <w:t xml:space="preserve">flutt langar leiðir. Það getur verið kostnaðarsamt að vinna vegagerðarefni úr bergi, en með slíkri vinnslu fást oft hæfustu efnin í burðarlag og slitlag og getur því </w:t>
      </w:r>
      <w:proofErr w:type="spellStart"/>
      <w:r w:rsidRPr="009C13A5">
        <w:rPr>
          <w:lang w:val="is-IS"/>
        </w:rPr>
        <w:t>klapparvinnsla</w:t>
      </w:r>
      <w:proofErr w:type="spellEnd"/>
      <w:r w:rsidRPr="009C13A5">
        <w:rPr>
          <w:lang w:val="is-IS"/>
        </w:rPr>
        <w:t xml:space="preserve"> verið hagkvæmari en að flytja hæft efni úr setlögum langar leiðir. Efni í hvert lag vegarins eru valin þannig að þau standist kröfur, en mikilvægt er að sólunda ekki gæðaefnum í neðri lög vegarins á svæðum þar sem skortur er á slíkum efnum. Til dæmis ætti ekki að byggja vegfyllingar úr hágæðaefnum, sem geta nýst t.d. sem steypuefni eða sem steinefni í </w:t>
      </w:r>
      <w:proofErr w:type="spellStart"/>
      <w:r w:rsidRPr="009C13A5">
        <w:rPr>
          <w:lang w:val="is-IS"/>
        </w:rPr>
        <w:t>klæðingu</w:t>
      </w:r>
      <w:proofErr w:type="spellEnd"/>
      <w:r w:rsidRPr="009C13A5">
        <w:rPr>
          <w:lang w:val="is-IS"/>
        </w:rPr>
        <w:t xml:space="preserve"> eða malbik. Við val á efnistökustað ber að hafa í huga að áraun malarflutninga á vegakerfið er mikil og frá því sjónarmiði er óæskilegt að flytja efni of langa vegalengd. Einnig þarf </w:t>
      </w:r>
      <w:proofErr w:type="spellStart"/>
      <w:r w:rsidRPr="009C13A5">
        <w:rPr>
          <w:lang w:val="is-IS"/>
        </w:rPr>
        <w:t>ávalt</w:t>
      </w:r>
      <w:proofErr w:type="spellEnd"/>
      <w:r w:rsidRPr="009C13A5">
        <w:rPr>
          <w:lang w:val="is-IS"/>
        </w:rPr>
        <w:t xml:space="preserve"> að taka tillit til umhverfissjónarmiða þegar efnistökustaðir eru valdir en ýtarlegar upplýsingar um þau mál er að finna á vefsíðunni http://www.namur.is/. Vegagerðin skráir námur á landinu og hægt að sjá staðsetningu námanna ásamt helstu upplýsingum um þær á slóðinni: http://namur.vegagerdin.is/. Með því að smella á námupunkta á korti/loftmynd er hægt að skoða niðurstöður steinefnarannsókna.</w:t>
      </w:r>
    </w:p>
    <w:p w14:paraId="2CB529FA" w14:textId="641F3539" w:rsidR="00706D77" w:rsidRPr="00706D77" w:rsidRDefault="00706D77" w:rsidP="007B4375">
      <w:pPr>
        <w:pStyle w:val="Heading2"/>
        <w:tabs>
          <w:tab w:val="left" w:pos="426"/>
        </w:tabs>
        <w:rPr>
          <w:lang w:val="is-IS"/>
        </w:rPr>
      </w:pPr>
      <w:bookmarkStart w:id="8" w:name="_Toc94090870"/>
      <w:r w:rsidRPr="00706D77">
        <w:rPr>
          <w:lang w:val="is-IS"/>
        </w:rPr>
        <w:t>2.4</w:t>
      </w:r>
      <w:r w:rsidR="007B4375">
        <w:rPr>
          <w:lang w:val="is-IS"/>
        </w:rPr>
        <w:tab/>
      </w:r>
      <w:proofErr w:type="spellStart"/>
      <w:r w:rsidRPr="00706D77">
        <w:rPr>
          <w:lang w:val="is-IS"/>
        </w:rPr>
        <w:t>Evrópustaðlar</w:t>
      </w:r>
      <w:proofErr w:type="spellEnd"/>
      <w:r w:rsidRPr="00706D77">
        <w:rPr>
          <w:lang w:val="is-IS"/>
        </w:rPr>
        <w:t xml:space="preserve"> og íslenskir fylgistaðlar</w:t>
      </w:r>
      <w:bookmarkEnd w:id="8"/>
    </w:p>
    <w:p w14:paraId="3D18373C" w14:textId="060AA41F" w:rsidR="00706D77" w:rsidRPr="00706D77" w:rsidRDefault="00706D77" w:rsidP="00706D77">
      <w:pPr>
        <w:spacing w:after="240"/>
        <w:rPr>
          <w:lang w:val="is-IS"/>
        </w:rPr>
      </w:pPr>
      <w:r w:rsidRPr="00706D77">
        <w:rPr>
          <w:lang w:val="is-IS"/>
        </w:rPr>
        <w:t xml:space="preserve">Samhæfðir </w:t>
      </w:r>
      <w:proofErr w:type="spellStart"/>
      <w:r w:rsidRPr="00706D77">
        <w:rPr>
          <w:lang w:val="is-IS"/>
        </w:rPr>
        <w:t>Evrópustaðlar</w:t>
      </w:r>
      <w:proofErr w:type="spellEnd"/>
      <w:r w:rsidRPr="00706D77">
        <w:rPr>
          <w:lang w:val="is-IS"/>
        </w:rPr>
        <w:t xml:space="preserve"> sem ná yfir prófanir á steinefnum og framleiðslu þeirra tóku gildi 2004. Endurskoðun </w:t>
      </w:r>
      <w:proofErr w:type="spellStart"/>
      <w:r w:rsidRPr="00706D77">
        <w:rPr>
          <w:lang w:val="is-IS"/>
        </w:rPr>
        <w:t>framleiðslustaðlanna</w:t>
      </w:r>
      <w:proofErr w:type="spellEnd"/>
      <w:r w:rsidRPr="00706D77">
        <w:rPr>
          <w:lang w:val="is-IS"/>
        </w:rPr>
        <w:t xml:space="preserve"> (e. Product Standards) og </w:t>
      </w:r>
      <w:proofErr w:type="spellStart"/>
      <w:r w:rsidRPr="00706D77">
        <w:rPr>
          <w:lang w:val="is-IS"/>
        </w:rPr>
        <w:t>samræming</w:t>
      </w:r>
      <w:proofErr w:type="spellEnd"/>
      <w:r w:rsidRPr="00706D77">
        <w:rPr>
          <w:lang w:val="is-IS"/>
        </w:rPr>
        <w:t xml:space="preserve"> þeirra og jafnvel samruni 4 </w:t>
      </w:r>
      <w:proofErr w:type="spellStart"/>
      <w:r w:rsidRPr="00706D77">
        <w:rPr>
          <w:lang w:val="is-IS"/>
        </w:rPr>
        <w:t>framleiðslustaðla</w:t>
      </w:r>
      <w:proofErr w:type="spellEnd"/>
      <w:r w:rsidRPr="00706D77">
        <w:rPr>
          <w:lang w:val="is-IS"/>
        </w:rPr>
        <w:t xml:space="preserve"> í einn staðal er í vinnslu. Líkur eru á að endurskoðaðir </w:t>
      </w:r>
      <w:proofErr w:type="spellStart"/>
      <w:r w:rsidR="00094A1E">
        <w:rPr>
          <w:lang w:val="is-IS"/>
        </w:rPr>
        <w:t>fr</w:t>
      </w:r>
      <w:r w:rsidR="00316BB9">
        <w:rPr>
          <w:lang w:val="is-IS"/>
        </w:rPr>
        <w:t>amleiðslu</w:t>
      </w:r>
      <w:r w:rsidRPr="00706D77">
        <w:rPr>
          <w:lang w:val="is-IS"/>
        </w:rPr>
        <w:t>staðlar</w:t>
      </w:r>
      <w:proofErr w:type="spellEnd"/>
      <w:r w:rsidRPr="00706D77">
        <w:rPr>
          <w:lang w:val="is-IS"/>
        </w:rPr>
        <w:t xml:space="preserve"> verði gefnir út á árinu 2022</w:t>
      </w:r>
      <w:r w:rsidR="00503BE0">
        <w:rPr>
          <w:lang w:val="is-IS"/>
        </w:rPr>
        <w:t xml:space="preserve"> eða 2023</w:t>
      </w:r>
      <w:r w:rsidRPr="00706D77">
        <w:rPr>
          <w:lang w:val="is-IS"/>
        </w:rPr>
        <w:t xml:space="preserve">. Þessir staðlar eru gefnir út af </w:t>
      </w:r>
      <w:proofErr w:type="spellStart"/>
      <w:r w:rsidRPr="00706D77">
        <w:rPr>
          <w:lang w:val="is-IS"/>
        </w:rPr>
        <w:t>staðl</w:t>
      </w:r>
      <w:r w:rsidR="00503BE0">
        <w:rPr>
          <w:lang w:val="is-IS"/>
        </w:rPr>
        <w:t>a</w:t>
      </w:r>
      <w:r w:rsidRPr="00706D77">
        <w:rPr>
          <w:lang w:val="is-IS"/>
        </w:rPr>
        <w:t>nefnd</w:t>
      </w:r>
      <w:proofErr w:type="spellEnd"/>
      <w:r w:rsidRPr="00706D77">
        <w:rPr>
          <w:lang w:val="is-IS"/>
        </w:rPr>
        <w:t xml:space="preserve"> CEN</w:t>
      </w:r>
      <w:r w:rsidR="00D41CC9">
        <w:rPr>
          <w:lang w:val="is-IS"/>
        </w:rPr>
        <w:t>/</w:t>
      </w:r>
      <w:r w:rsidRPr="00706D77">
        <w:rPr>
          <w:lang w:val="is-IS"/>
        </w:rPr>
        <w:t xml:space="preserve">TC154 sem fjallar um steinefni (e. </w:t>
      </w:r>
      <w:proofErr w:type="spellStart"/>
      <w:r w:rsidRPr="00706D77">
        <w:rPr>
          <w:lang w:val="is-IS"/>
        </w:rPr>
        <w:t>Aggregates</w:t>
      </w:r>
      <w:proofErr w:type="spellEnd"/>
      <w:r w:rsidRPr="00706D77">
        <w:rPr>
          <w:lang w:val="is-IS"/>
        </w:rPr>
        <w:t xml:space="preserve">). </w:t>
      </w:r>
      <w:proofErr w:type="spellStart"/>
      <w:r w:rsidRPr="00706D77">
        <w:rPr>
          <w:lang w:val="is-IS"/>
        </w:rPr>
        <w:t>Framleiðslustaðlarnir</w:t>
      </w:r>
      <w:proofErr w:type="spellEnd"/>
      <w:r w:rsidRPr="00706D77">
        <w:rPr>
          <w:lang w:val="is-IS"/>
        </w:rPr>
        <w:t xml:space="preserve"> </w:t>
      </w:r>
      <w:r w:rsidR="00313C19">
        <w:rPr>
          <w:lang w:val="is-IS"/>
        </w:rPr>
        <w:t>liggja til grundvallar því</w:t>
      </w:r>
      <w:r w:rsidRPr="00706D77">
        <w:rPr>
          <w:lang w:val="is-IS"/>
        </w:rPr>
        <w:t xml:space="preserve"> hvaða prófanir á efniseiginleikum steinefna til vegagerðar skuli eða megi gera og þar eru settir fram kröfuflokkar fyrir hvern mældan eiginleika. Ísland er aðili að evrópska efnahagssvæðinu (EES) og ber því að fara eftir ákvæðum </w:t>
      </w:r>
      <w:proofErr w:type="spellStart"/>
      <w:r w:rsidRPr="00706D77">
        <w:rPr>
          <w:lang w:val="is-IS"/>
        </w:rPr>
        <w:t>staðlanna</w:t>
      </w:r>
      <w:proofErr w:type="spellEnd"/>
      <w:r w:rsidRPr="00706D77">
        <w:rPr>
          <w:lang w:val="is-IS"/>
        </w:rPr>
        <w:t xml:space="preserve">. Yfir 40 prófunaraðferðir hafa nú verið settar fram sem </w:t>
      </w:r>
      <w:proofErr w:type="spellStart"/>
      <w:r w:rsidRPr="00706D77">
        <w:rPr>
          <w:lang w:val="is-IS"/>
        </w:rPr>
        <w:t>Evrópustaðlar</w:t>
      </w:r>
      <w:proofErr w:type="spellEnd"/>
      <w:r w:rsidRPr="00706D77">
        <w:rPr>
          <w:lang w:val="is-IS"/>
        </w:rPr>
        <w:t xml:space="preserve"> fyrir prófanir á steinefnum og níu </w:t>
      </w:r>
      <w:proofErr w:type="spellStart"/>
      <w:r w:rsidRPr="00706D77">
        <w:rPr>
          <w:lang w:val="is-IS"/>
        </w:rPr>
        <w:t>framleiðslustaðlar</w:t>
      </w:r>
      <w:proofErr w:type="spellEnd"/>
      <w:r w:rsidRPr="00706D77">
        <w:rPr>
          <w:lang w:val="is-IS"/>
        </w:rPr>
        <w:t xml:space="preserve"> sem fjalla um steinefni til mismunandi nota, svo sem í steinsteypu, malbik og óbundin efni. </w:t>
      </w:r>
    </w:p>
    <w:p w14:paraId="650BC359" w14:textId="3A534AF4" w:rsidR="00706D77" w:rsidRPr="00706D77" w:rsidRDefault="00706D77" w:rsidP="00706D77">
      <w:pPr>
        <w:spacing w:after="240"/>
        <w:rPr>
          <w:lang w:val="is-IS"/>
        </w:rPr>
      </w:pPr>
      <w:r w:rsidRPr="00706D77">
        <w:rPr>
          <w:lang w:val="is-IS"/>
        </w:rPr>
        <w:t>Ekki er skyl</w:t>
      </w:r>
      <w:r w:rsidR="004B68F1">
        <w:rPr>
          <w:lang w:val="is-IS"/>
        </w:rPr>
        <w:t>t</w:t>
      </w:r>
      <w:r w:rsidRPr="00706D77">
        <w:rPr>
          <w:lang w:val="is-IS"/>
        </w:rPr>
        <w:t xml:space="preserve"> að nota alla þá </w:t>
      </w:r>
      <w:proofErr w:type="spellStart"/>
      <w:r w:rsidRPr="00706D77">
        <w:rPr>
          <w:lang w:val="is-IS"/>
        </w:rPr>
        <w:t>prófunarstaðla</w:t>
      </w:r>
      <w:proofErr w:type="spellEnd"/>
      <w:r w:rsidRPr="00706D77">
        <w:rPr>
          <w:lang w:val="is-IS"/>
        </w:rPr>
        <w:t xml:space="preserve"> sem settir eru fram og sumir þeirra miðast við séraðstæður í einstökum löndum. Því er nauðsynlegt að velja úr þá staðla sem byggingariðnaðurinn í hverju landi kemur sér saman um að æskilegt eða nauðsynlegt sé að nota til að tryggja að fullnægjandi upplýsingar liggi fyrir um gæði steinefna til mannvirkjagerðar. Í Efnisgæðaritinu er tekið mið af íslenskum fylgistöðlum með </w:t>
      </w:r>
      <w:proofErr w:type="spellStart"/>
      <w:r w:rsidRPr="00706D77">
        <w:rPr>
          <w:lang w:val="is-IS"/>
        </w:rPr>
        <w:t>framleiðslustöðlunum</w:t>
      </w:r>
      <w:proofErr w:type="spellEnd"/>
      <w:r w:rsidRPr="00706D77">
        <w:rPr>
          <w:lang w:val="is-IS"/>
        </w:rPr>
        <w:t xml:space="preserve"> þar sem valdar hafa verið þær prófunaraðferðir sem eru taldar henta best íslenskum steinefnum og aðstæðum. Gerð er grein fyrir þeim í einstökum köflum og viðauka 4. Prófunaraðferðum er lýst í viðauka 1.</w:t>
      </w:r>
    </w:p>
    <w:p w14:paraId="0F522346" w14:textId="7BD97638" w:rsidR="00706D77" w:rsidRPr="00706D77" w:rsidRDefault="00706D77" w:rsidP="00706D77">
      <w:pPr>
        <w:spacing w:after="240"/>
        <w:rPr>
          <w:lang w:val="is-IS"/>
        </w:rPr>
      </w:pPr>
      <w:proofErr w:type="spellStart"/>
      <w:r w:rsidRPr="00706D77">
        <w:rPr>
          <w:lang w:val="is-IS"/>
        </w:rPr>
        <w:t>Framleiðslustaðlar</w:t>
      </w:r>
      <w:proofErr w:type="spellEnd"/>
      <w:r w:rsidRPr="00706D77">
        <w:rPr>
          <w:lang w:val="is-IS"/>
        </w:rPr>
        <w:t xml:space="preserve"> fyrir óbundin steinefni, bikbundin steinefni og steinefni í steinsteypu eru settir fram á samræmdan hátt, en þó eru tilteknar prófunaraðferðir og kröfur þess eðlis að þær henta eingöngu viðkomandi framleiðsluafurð. Í </w:t>
      </w:r>
      <w:proofErr w:type="spellStart"/>
      <w:r w:rsidRPr="00706D77">
        <w:rPr>
          <w:lang w:val="is-IS"/>
        </w:rPr>
        <w:t>stöðlunum</w:t>
      </w:r>
      <w:proofErr w:type="spellEnd"/>
      <w:r w:rsidRPr="00706D77">
        <w:rPr>
          <w:lang w:val="is-IS"/>
        </w:rPr>
        <w:t xml:space="preserve"> er í sumum tilfellum gefinn kostur á að velja á milli tveggja eða fleiri prófunaraðferða sem mæla sambærilega eiginleika steinefna. Í </w:t>
      </w:r>
      <w:proofErr w:type="spellStart"/>
      <w:r w:rsidRPr="00706D77">
        <w:rPr>
          <w:lang w:val="is-IS"/>
        </w:rPr>
        <w:t>framleiðslustöðlunum</w:t>
      </w:r>
      <w:proofErr w:type="spellEnd"/>
      <w:r w:rsidRPr="00706D77">
        <w:rPr>
          <w:lang w:val="is-IS"/>
        </w:rPr>
        <w:t xml:space="preserve"> er að finna ákvæði varðandi framsetningu prófunarniðurstaðna á sýnum, t.d. hvað varðar kornadreifingu, lögun, styrk, </w:t>
      </w:r>
      <w:r w:rsidR="004B68F1">
        <w:rPr>
          <w:lang w:val="is-IS"/>
        </w:rPr>
        <w:t xml:space="preserve">slitþol, </w:t>
      </w:r>
      <w:proofErr w:type="spellStart"/>
      <w:r w:rsidRPr="00706D77">
        <w:rPr>
          <w:lang w:val="is-IS"/>
        </w:rPr>
        <w:lastRenderedPageBreak/>
        <w:t>veðrunarþol</w:t>
      </w:r>
      <w:proofErr w:type="spellEnd"/>
      <w:r w:rsidRPr="00706D77">
        <w:rPr>
          <w:lang w:val="is-IS"/>
        </w:rPr>
        <w:t xml:space="preserve"> og efnainnihald þeirra, svo eitthvað sé nefnt. Einnig eru viðaukar í öllum </w:t>
      </w:r>
      <w:proofErr w:type="spellStart"/>
      <w:r w:rsidRPr="00706D77">
        <w:rPr>
          <w:lang w:val="is-IS"/>
        </w:rPr>
        <w:t>framleiðslustöðlunum</w:t>
      </w:r>
      <w:proofErr w:type="spellEnd"/>
      <w:r w:rsidRPr="00706D77">
        <w:rPr>
          <w:lang w:val="is-IS"/>
        </w:rPr>
        <w:t xml:space="preserve"> (e. </w:t>
      </w:r>
      <w:proofErr w:type="spellStart"/>
      <w:r w:rsidRPr="00706D77">
        <w:rPr>
          <w:lang w:val="is-IS"/>
        </w:rPr>
        <w:t>Annex</w:t>
      </w:r>
      <w:proofErr w:type="spellEnd"/>
      <w:r w:rsidRPr="00706D77">
        <w:rPr>
          <w:lang w:val="is-IS"/>
        </w:rPr>
        <w:t xml:space="preserve"> ZA) með lýsingu á því hvernig standa skuli að gæðayfirlýsingu (e. </w:t>
      </w:r>
      <w:proofErr w:type="spellStart"/>
      <w:r w:rsidRPr="00706D77">
        <w:rPr>
          <w:lang w:val="is-IS"/>
        </w:rPr>
        <w:t>Declaration</w:t>
      </w:r>
      <w:proofErr w:type="spellEnd"/>
      <w:r w:rsidRPr="00706D77">
        <w:rPr>
          <w:lang w:val="is-IS"/>
        </w:rPr>
        <w:t xml:space="preserve"> of </w:t>
      </w:r>
      <w:proofErr w:type="spellStart"/>
      <w:r w:rsidRPr="00706D77">
        <w:rPr>
          <w:lang w:val="is-IS"/>
        </w:rPr>
        <w:t>Performance</w:t>
      </w:r>
      <w:proofErr w:type="spellEnd"/>
      <w:r w:rsidRPr="00706D77">
        <w:rPr>
          <w:lang w:val="is-IS"/>
        </w:rPr>
        <w:t xml:space="preserve">, </w:t>
      </w:r>
      <w:proofErr w:type="spellStart"/>
      <w:r w:rsidRPr="00706D77">
        <w:rPr>
          <w:lang w:val="is-IS"/>
        </w:rPr>
        <w:t>DoP</w:t>
      </w:r>
      <w:proofErr w:type="spellEnd"/>
      <w:r w:rsidRPr="00706D77">
        <w:rPr>
          <w:lang w:val="is-IS"/>
        </w:rPr>
        <w:t>).</w:t>
      </w:r>
    </w:p>
    <w:p w14:paraId="5D1FE428" w14:textId="579B3580" w:rsidR="00706D77" w:rsidRPr="00706D77" w:rsidRDefault="00706D77" w:rsidP="00706D77">
      <w:pPr>
        <w:spacing w:after="240"/>
        <w:rPr>
          <w:lang w:val="is-IS"/>
        </w:rPr>
      </w:pPr>
      <w:r w:rsidRPr="00706D77">
        <w:rPr>
          <w:lang w:val="is-IS"/>
        </w:rPr>
        <w:t xml:space="preserve">Í </w:t>
      </w:r>
      <w:proofErr w:type="spellStart"/>
      <w:r w:rsidRPr="00706D77">
        <w:rPr>
          <w:lang w:val="is-IS"/>
        </w:rPr>
        <w:t>framleiðslustöðlum</w:t>
      </w:r>
      <w:proofErr w:type="spellEnd"/>
      <w:r w:rsidRPr="00706D77">
        <w:rPr>
          <w:lang w:val="is-IS"/>
        </w:rPr>
        <w:t xml:space="preserve"> fyrir steinefni er fjallað um gerðarprófanir og framleiðslueftirlit sem ber að viðhafa og er grundvöllur CE merkingar framleidds steinefnis. </w:t>
      </w:r>
    </w:p>
    <w:p w14:paraId="2B80C76C" w14:textId="7E993045" w:rsidR="00706D77" w:rsidRDefault="00706D77" w:rsidP="00706D77">
      <w:pPr>
        <w:spacing w:after="240"/>
        <w:rPr>
          <w:lang w:val="is-IS"/>
        </w:rPr>
      </w:pPr>
      <w:r w:rsidRPr="00706D77">
        <w:rPr>
          <w:lang w:val="is-IS"/>
        </w:rPr>
        <w:t xml:space="preserve">Margar aðildarþjóðir hafa skrifað fylgistaðla (e. National </w:t>
      </w:r>
      <w:proofErr w:type="spellStart"/>
      <w:r w:rsidRPr="00706D77">
        <w:rPr>
          <w:lang w:val="is-IS"/>
        </w:rPr>
        <w:t>Annex</w:t>
      </w:r>
      <w:proofErr w:type="spellEnd"/>
      <w:r w:rsidRPr="00706D77">
        <w:rPr>
          <w:lang w:val="is-IS"/>
        </w:rPr>
        <w:t xml:space="preserve"> eða National Document), til þess að innleiðing </w:t>
      </w:r>
      <w:proofErr w:type="spellStart"/>
      <w:r w:rsidRPr="00706D77">
        <w:rPr>
          <w:lang w:val="is-IS"/>
        </w:rPr>
        <w:t>Evrópustaðla</w:t>
      </w:r>
      <w:proofErr w:type="spellEnd"/>
      <w:r w:rsidRPr="00706D77">
        <w:rPr>
          <w:lang w:val="is-IS"/>
        </w:rPr>
        <w:t xml:space="preserve"> á steinefnasviðinu gangi hnökralaust fyrir sig. Slíkur fylgistaðall, ÍST 76, er gefinn út af Staðlaráði Íslands og tók fyrst gildi hérlendis árið 2013. Fylgistaðallinn verður gefinn út í endurskoðaðri útgáfu þegar endurskoðaðir </w:t>
      </w:r>
      <w:proofErr w:type="spellStart"/>
      <w:r w:rsidRPr="00706D77">
        <w:rPr>
          <w:lang w:val="is-IS"/>
        </w:rPr>
        <w:t>framleiðslustaðlar</w:t>
      </w:r>
      <w:proofErr w:type="spellEnd"/>
      <w:r w:rsidRPr="00706D77">
        <w:rPr>
          <w:lang w:val="is-IS"/>
        </w:rPr>
        <w:t xml:space="preserve"> verða gefnir út. Fylgistaðallinn er með </w:t>
      </w:r>
      <w:proofErr w:type="spellStart"/>
      <w:r w:rsidRPr="00706D77">
        <w:rPr>
          <w:lang w:val="is-IS"/>
        </w:rPr>
        <w:t>framleiðslustöðlunum</w:t>
      </w:r>
      <w:proofErr w:type="spellEnd"/>
      <w:r w:rsidRPr="00706D77">
        <w:rPr>
          <w:lang w:val="is-IS"/>
        </w:rPr>
        <w:t xml:space="preserve"> ÍST EN 12620 Steinefni í steinsteypu, ÍST EN 13043 Steinefni í malbik og </w:t>
      </w:r>
      <w:proofErr w:type="spellStart"/>
      <w:r w:rsidRPr="00706D77">
        <w:rPr>
          <w:lang w:val="is-IS"/>
        </w:rPr>
        <w:t>klæðingar</w:t>
      </w:r>
      <w:proofErr w:type="spellEnd"/>
      <w:r w:rsidRPr="00706D77">
        <w:rPr>
          <w:lang w:val="is-IS"/>
        </w:rPr>
        <w:t xml:space="preserve"> á vegi, flugvelli og önnur umferðarsvæði og ÍST EN 13242 Steinefni í mannvirki og vegagerð, notuð óbundin eða bundin með vatnshverfum efnum. Í fylgistaðli ÍST 76 eru sett fram ákvæði um prófanir, tíðni prófana og gæðastöðugleika (e. </w:t>
      </w:r>
      <w:proofErr w:type="spellStart"/>
      <w:r w:rsidRPr="00706D77">
        <w:rPr>
          <w:lang w:val="is-IS"/>
        </w:rPr>
        <w:t>Constancy</w:t>
      </w:r>
      <w:proofErr w:type="spellEnd"/>
      <w:r w:rsidRPr="00706D77">
        <w:rPr>
          <w:lang w:val="is-IS"/>
        </w:rPr>
        <w:t xml:space="preserve"> of </w:t>
      </w:r>
      <w:proofErr w:type="spellStart"/>
      <w:r w:rsidRPr="00706D77">
        <w:rPr>
          <w:lang w:val="is-IS"/>
        </w:rPr>
        <w:t>Performance</w:t>
      </w:r>
      <w:proofErr w:type="spellEnd"/>
      <w:r w:rsidRPr="00706D77">
        <w:rPr>
          <w:lang w:val="is-IS"/>
        </w:rPr>
        <w:t xml:space="preserve">) vegna framleiðslu steinefna. Í </w:t>
      </w:r>
      <w:proofErr w:type="spellStart"/>
      <w:r w:rsidRPr="00706D77">
        <w:rPr>
          <w:lang w:val="is-IS"/>
        </w:rPr>
        <w:t>fylgistaðlinum</w:t>
      </w:r>
      <w:proofErr w:type="spellEnd"/>
      <w:r w:rsidRPr="00706D77">
        <w:rPr>
          <w:lang w:val="is-IS"/>
        </w:rPr>
        <w:t xml:space="preserve"> felst samkomulag milli framleiðenda og kaupenda steinefna svo og prófanastofa, t.d. hvað varðar val á prófunaraðferðum sem nota skal til mælinga á eiginleikum steinefna til mismunandi nota. Fylgistaðallinn tekur afdráttarlausa afstöðu til prófunaraðferða og eftirlitskerfa (e. AVCP). Þar kemur fram að eftirlit með framleiðslu skuli vera einungis á hendi framleiðanda steinefnis (eftirlitskerfi AVCP 4) við framleiðslu á steinefni til óbundinna nota (ÍST EN 13242), en að tilnefndur aðili (e. </w:t>
      </w:r>
      <w:proofErr w:type="spellStart"/>
      <w:r w:rsidRPr="00706D77">
        <w:rPr>
          <w:lang w:val="is-IS"/>
        </w:rPr>
        <w:t>Notified</w:t>
      </w:r>
      <w:proofErr w:type="spellEnd"/>
      <w:r w:rsidRPr="00706D77">
        <w:rPr>
          <w:lang w:val="is-IS"/>
        </w:rPr>
        <w:t xml:space="preserve"> </w:t>
      </w:r>
      <w:proofErr w:type="spellStart"/>
      <w:r w:rsidRPr="00706D77">
        <w:rPr>
          <w:lang w:val="is-IS"/>
        </w:rPr>
        <w:t>Body</w:t>
      </w:r>
      <w:proofErr w:type="spellEnd"/>
      <w:r w:rsidRPr="00706D77">
        <w:rPr>
          <w:lang w:val="is-IS"/>
        </w:rPr>
        <w:t xml:space="preserve">) skuli staðfesta gerðarpróf og eftirlit framleiðanda (eftirlitskerfi AVCP 2+) við framleiðslu steinefnis í steinsteypu (ÍST EN 12620) og við framleiðslu </w:t>
      </w:r>
      <w:r w:rsidR="004B68F1" w:rsidRPr="00706D77">
        <w:rPr>
          <w:lang w:val="is-IS"/>
        </w:rPr>
        <w:t xml:space="preserve">steinefnis </w:t>
      </w:r>
      <w:r w:rsidR="004B68F1">
        <w:rPr>
          <w:lang w:val="is-IS"/>
        </w:rPr>
        <w:t xml:space="preserve">til </w:t>
      </w:r>
      <w:r w:rsidRPr="00706D77">
        <w:rPr>
          <w:lang w:val="is-IS"/>
        </w:rPr>
        <w:t>bikbundin</w:t>
      </w:r>
      <w:r w:rsidR="004B68F1">
        <w:rPr>
          <w:lang w:val="is-IS"/>
        </w:rPr>
        <w:t>na nota</w:t>
      </w:r>
      <w:r w:rsidRPr="00706D77">
        <w:rPr>
          <w:lang w:val="is-IS"/>
        </w:rPr>
        <w:t xml:space="preserve"> (ÍST EN 13043). Á grundvelli yfirlýsingar framleiðanda um eiginleika steinefna, sbr. ÍST 76, getur framleiðandi CE-merkt sína framleiðslu. Meginefni </w:t>
      </w:r>
      <w:proofErr w:type="spellStart"/>
      <w:r w:rsidRPr="00706D77">
        <w:rPr>
          <w:lang w:val="is-IS"/>
        </w:rPr>
        <w:t>fylgistaðals</w:t>
      </w:r>
      <w:proofErr w:type="spellEnd"/>
      <w:r w:rsidRPr="00706D77">
        <w:rPr>
          <w:lang w:val="is-IS"/>
        </w:rPr>
        <w:t xml:space="preserve"> um framleiðslu steinefna er birt í viðauka 4. </w:t>
      </w:r>
    </w:p>
    <w:p w14:paraId="55DDBDC0" w14:textId="5E001301" w:rsidR="00E61289" w:rsidRPr="00706D77" w:rsidRDefault="0025476C" w:rsidP="00706D77">
      <w:pPr>
        <w:spacing w:after="240"/>
        <w:rPr>
          <w:lang w:val="is-IS"/>
        </w:rPr>
      </w:pPr>
      <w:r w:rsidRPr="003231CC">
        <w:rPr>
          <w:noProof/>
          <w:lang w:val="en-GB" w:eastAsia="en-GB"/>
        </w:rPr>
        <mc:AlternateContent>
          <mc:Choice Requires="wps">
            <w:drawing>
              <wp:inline distT="0" distB="0" distL="0" distR="0" wp14:anchorId="43E5F7C3" wp14:editId="4328AA52">
                <wp:extent cx="5130800" cy="3638926"/>
                <wp:effectExtent l="0" t="0" r="12700" b="1397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3638926"/>
                        </a:xfrm>
                        <a:prstGeom prst="rect">
                          <a:avLst/>
                        </a:prstGeom>
                        <a:solidFill>
                          <a:srgbClr val="FFFFFF"/>
                        </a:solidFill>
                        <a:ln w="9525">
                          <a:solidFill>
                            <a:schemeClr val="accent1"/>
                          </a:solidFill>
                          <a:miter lim="800000"/>
                          <a:headEnd/>
                          <a:tailEnd/>
                        </a:ln>
                      </wps:spPr>
                      <wps:txbx>
                        <w:txbxContent>
                          <w:p w14:paraId="14CA9742" w14:textId="55F10B1B" w:rsidR="0025476C" w:rsidRPr="00E23D3E" w:rsidRDefault="0025476C" w:rsidP="0025476C">
                            <w:pPr>
                              <w:pStyle w:val="CommentText"/>
                              <w:rPr>
                                <w:rFonts w:asciiTheme="minorHAnsi" w:hAnsiTheme="minorHAnsi"/>
                                <w:i/>
                                <w:iCs/>
                              </w:rPr>
                            </w:pPr>
                            <w:r w:rsidRPr="00E23D3E">
                              <w:rPr>
                                <w:rFonts w:asciiTheme="minorHAnsi" w:hAnsiTheme="minorHAnsi"/>
                                <w:i/>
                                <w:iCs/>
                              </w:rPr>
                              <w:t xml:space="preserve">Í lok árs 2013 kom upp sú staða að nýjustu útgáfur </w:t>
                            </w:r>
                            <w:proofErr w:type="spellStart"/>
                            <w:r w:rsidRPr="00E23D3E">
                              <w:rPr>
                                <w:rFonts w:asciiTheme="minorHAnsi" w:hAnsiTheme="minorHAnsi"/>
                                <w:i/>
                                <w:iCs/>
                              </w:rPr>
                              <w:t>framleiðslustaðla</w:t>
                            </w:r>
                            <w:proofErr w:type="spellEnd"/>
                            <w:r w:rsidRPr="00E23D3E">
                              <w:rPr>
                                <w:rFonts w:asciiTheme="minorHAnsi" w:hAnsiTheme="minorHAnsi"/>
                                <w:i/>
                                <w:iCs/>
                              </w:rPr>
                              <w:t xml:space="preserve"> EN 12620, EN 13043, EN 13139, EN 13242, EN 13383-1 og EN 13450 undir </w:t>
                            </w:r>
                            <w:proofErr w:type="spellStart"/>
                            <w:r w:rsidRPr="00E23D3E">
                              <w:rPr>
                                <w:rFonts w:asciiTheme="minorHAnsi" w:hAnsiTheme="minorHAnsi"/>
                                <w:i/>
                                <w:iCs/>
                              </w:rPr>
                              <w:t>staðlanefnd</w:t>
                            </w:r>
                            <w:proofErr w:type="spellEnd"/>
                            <w:r w:rsidRPr="00E23D3E">
                              <w:rPr>
                                <w:rFonts w:asciiTheme="minorHAnsi" w:hAnsiTheme="minorHAnsi"/>
                                <w:i/>
                                <w:iCs/>
                              </w:rPr>
                              <w:t xml:space="preserve"> CEN TC 154 voru dregnar til baka af tæknilegum ástæðum. Eldri útgáfur hafa tekið gildi á meðan unnið er að nýrri útgáfu sameinaðs </w:t>
                            </w:r>
                            <w:proofErr w:type="spellStart"/>
                            <w:r w:rsidRPr="00E23D3E">
                              <w:rPr>
                                <w:rFonts w:asciiTheme="minorHAnsi" w:hAnsiTheme="minorHAnsi"/>
                                <w:i/>
                                <w:iCs/>
                              </w:rPr>
                              <w:t>staðals</w:t>
                            </w:r>
                            <w:proofErr w:type="spellEnd"/>
                            <w:r w:rsidRPr="00E23D3E">
                              <w:rPr>
                                <w:rFonts w:asciiTheme="minorHAnsi" w:hAnsiTheme="minorHAnsi"/>
                                <w:i/>
                                <w:iCs/>
                              </w:rPr>
                              <w:t xml:space="preserve">. Að mestu var um að ræða ritstjórnarleg atriði (e. </w:t>
                            </w:r>
                            <w:proofErr w:type="spellStart"/>
                            <w:r w:rsidRPr="00E23D3E">
                              <w:rPr>
                                <w:rFonts w:asciiTheme="minorHAnsi" w:hAnsiTheme="minorHAnsi"/>
                                <w:i/>
                                <w:iCs/>
                              </w:rPr>
                              <w:t>editorial</w:t>
                            </w:r>
                            <w:proofErr w:type="spellEnd"/>
                            <w:r w:rsidRPr="00E23D3E">
                              <w:rPr>
                                <w:rFonts w:asciiTheme="minorHAnsi" w:hAnsiTheme="minorHAnsi"/>
                                <w:i/>
                                <w:iCs/>
                              </w:rPr>
                              <w:t xml:space="preserve">), en að sama skapi hefur þessi vinna leitt til ákveðinnar </w:t>
                            </w:r>
                            <w:proofErr w:type="spellStart"/>
                            <w:r w:rsidRPr="00E23D3E">
                              <w:rPr>
                                <w:rFonts w:asciiTheme="minorHAnsi" w:hAnsiTheme="minorHAnsi"/>
                                <w:i/>
                                <w:iCs/>
                              </w:rPr>
                              <w:t>samræmingar</w:t>
                            </w:r>
                            <w:proofErr w:type="spellEnd"/>
                            <w:r w:rsidRPr="00E23D3E">
                              <w:rPr>
                                <w:rFonts w:asciiTheme="minorHAnsi" w:hAnsiTheme="minorHAnsi"/>
                                <w:i/>
                                <w:iCs/>
                              </w:rPr>
                              <w:t xml:space="preserve"> milli </w:t>
                            </w:r>
                            <w:proofErr w:type="spellStart"/>
                            <w:r w:rsidRPr="00E23D3E">
                              <w:rPr>
                                <w:rFonts w:asciiTheme="minorHAnsi" w:hAnsiTheme="minorHAnsi"/>
                                <w:i/>
                                <w:iCs/>
                              </w:rPr>
                              <w:t>staðlanna</w:t>
                            </w:r>
                            <w:proofErr w:type="spellEnd"/>
                            <w:r w:rsidRPr="00E23D3E">
                              <w:rPr>
                                <w:rFonts w:asciiTheme="minorHAnsi" w:hAnsiTheme="minorHAnsi"/>
                                <w:i/>
                                <w:iCs/>
                              </w:rPr>
                              <w:t xml:space="preserve">. Formlegri atkvæðagreiðslu um nýja útgáfu </w:t>
                            </w:r>
                            <w:proofErr w:type="spellStart"/>
                            <w:r w:rsidRPr="00E23D3E">
                              <w:rPr>
                                <w:rFonts w:asciiTheme="minorHAnsi" w:hAnsiTheme="minorHAnsi"/>
                                <w:i/>
                                <w:iCs/>
                              </w:rPr>
                              <w:t>staðlanna</w:t>
                            </w:r>
                            <w:proofErr w:type="spellEnd"/>
                            <w:r w:rsidRPr="00E23D3E">
                              <w:rPr>
                                <w:rFonts w:asciiTheme="minorHAnsi" w:hAnsiTheme="minorHAnsi"/>
                                <w:i/>
                                <w:iCs/>
                              </w:rPr>
                              <w:t xml:space="preserve"> lauk í ágúst 2018 og voru </w:t>
                            </w:r>
                            <w:proofErr w:type="spellStart"/>
                            <w:r w:rsidRPr="00E23D3E">
                              <w:rPr>
                                <w:rFonts w:asciiTheme="minorHAnsi" w:hAnsiTheme="minorHAnsi"/>
                                <w:i/>
                                <w:iCs/>
                              </w:rPr>
                              <w:t>staðlarnir</w:t>
                            </w:r>
                            <w:proofErr w:type="spellEnd"/>
                            <w:r w:rsidRPr="00E23D3E">
                              <w:rPr>
                                <w:rFonts w:asciiTheme="minorHAnsi" w:hAnsiTheme="minorHAnsi"/>
                                <w:i/>
                                <w:iCs/>
                              </w:rPr>
                              <w:t xml:space="preserve"> samþykktir af öllum aðildarþjóðunum. </w:t>
                            </w:r>
                            <w:proofErr w:type="spellStart"/>
                            <w:r w:rsidRPr="00E23D3E">
                              <w:rPr>
                                <w:rFonts w:asciiTheme="minorHAnsi" w:hAnsiTheme="minorHAnsi"/>
                                <w:i/>
                                <w:iCs/>
                              </w:rPr>
                              <w:t>Hinsvegar</w:t>
                            </w:r>
                            <w:proofErr w:type="spellEnd"/>
                            <w:r w:rsidRPr="00E23D3E">
                              <w:rPr>
                                <w:rFonts w:asciiTheme="minorHAnsi" w:hAnsiTheme="minorHAnsi"/>
                                <w:i/>
                                <w:iCs/>
                              </w:rPr>
                              <w:t xml:space="preserve"> krafðist ráðgjafastofa (HAS </w:t>
                            </w:r>
                            <w:proofErr w:type="spellStart"/>
                            <w:r w:rsidRPr="00E23D3E">
                              <w:rPr>
                                <w:rFonts w:asciiTheme="minorHAnsi" w:hAnsiTheme="minorHAnsi"/>
                                <w:i/>
                                <w:iCs/>
                              </w:rPr>
                              <w:t>consultants</w:t>
                            </w:r>
                            <w:proofErr w:type="spellEnd"/>
                            <w:r w:rsidRPr="00E23D3E">
                              <w:rPr>
                                <w:rFonts w:asciiTheme="minorHAnsi" w:hAnsiTheme="minorHAnsi"/>
                                <w:i/>
                                <w:iCs/>
                              </w:rPr>
                              <w:t xml:space="preserve">) fjölmargra breytinga á </w:t>
                            </w:r>
                            <w:proofErr w:type="spellStart"/>
                            <w:r w:rsidRPr="00E23D3E">
                              <w:rPr>
                                <w:rFonts w:asciiTheme="minorHAnsi" w:hAnsiTheme="minorHAnsi"/>
                                <w:i/>
                                <w:iCs/>
                              </w:rPr>
                              <w:t>stöðlunum</w:t>
                            </w:r>
                            <w:proofErr w:type="spellEnd"/>
                            <w:r w:rsidRPr="00E23D3E">
                              <w:rPr>
                                <w:rFonts w:asciiTheme="minorHAnsi" w:hAnsiTheme="minorHAnsi"/>
                                <w:i/>
                                <w:iCs/>
                              </w:rPr>
                              <w:t xml:space="preserve"> sem mun seinka enn útgáfunni. Reiknað er með að sameinuð útgáfa þessara staðla muni koma út  á árinu 2022 að undangengnu CEN </w:t>
                            </w:r>
                            <w:proofErr w:type="spellStart"/>
                            <w:r w:rsidRPr="00E23D3E">
                              <w:rPr>
                                <w:rFonts w:asciiTheme="minorHAnsi" w:hAnsiTheme="minorHAnsi"/>
                                <w:i/>
                                <w:iCs/>
                              </w:rPr>
                              <w:t>Enquiry</w:t>
                            </w:r>
                            <w:proofErr w:type="spellEnd"/>
                            <w:r w:rsidRPr="00E23D3E">
                              <w:rPr>
                                <w:rFonts w:asciiTheme="minorHAnsi" w:hAnsiTheme="minorHAnsi"/>
                                <w:i/>
                                <w:iCs/>
                              </w:rPr>
                              <w:t xml:space="preserve"> og Formal </w:t>
                            </w:r>
                            <w:proofErr w:type="spellStart"/>
                            <w:r w:rsidRPr="00E23D3E">
                              <w:rPr>
                                <w:rFonts w:asciiTheme="minorHAnsi" w:hAnsiTheme="minorHAnsi"/>
                                <w:i/>
                                <w:iCs/>
                              </w:rPr>
                              <w:t>Vote</w:t>
                            </w:r>
                            <w:proofErr w:type="spellEnd"/>
                            <w:r w:rsidRPr="00E23D3E">
                              <w:rPr>
                                <w:rFonts w:asciiTheme="minorHAnsi" w:hAnsiTheme="minorHAnsi"/>
                                <w:i/>
                                <w:iCs/>
                              </w:rPr>
                              <w:t xml:space="preserve">. Nýi staðallinn mun fá númerið ÍST EN 17555-1. Í Efnisgæðaritinu er tekið mið af þeim staðaldrögum sem samþykkt voru af aðildarþjóðunum í formlegri atkvæðagreiðslu, þótt þeir hafi formlega séð ekki tekið gildi en eftir útgáfu nýja </w:t>
                            </w:r>
                            <w:proofErr w:type="spellStart"/>
                            <w:r w:rsidRPr="00E23D3E">
                              <w:rPr>
                                <w:rFonts w:asciiTheme="minorHAnsi" w:hAnsiTheme="minorHAnsi"/>
                                <w:i/>
                                <w:iCs/>
                              </w:rPr>
                              <w:t>staðalsins</w:t>
                            </w:r>
                            <w:proofErr w:type="spellEnd"/>
                            <w:r w:rsidRPr="00E23D3E">
                              <w:rPr>
                                <w:rFonts w:asciiTheme="minorHAnsi" w:hAnsiTheme="minorHAnsi"/>
                                <w:i/>
                                <w:iCs/>
                              </w:rPr>
                              <w:t xml:space="preserve"> mun að sjálfsögðu verða vísað til hans. </w:t>
                            </w:r>
                            <w:proofErr w:type="spellStart"/>
                            <w:r w:rsidRPr="00E23D3E">
                              <w:rPr>
                                <w:rFonts w:asciiTheme="minorHAnsi" w:hAnsiTheme="minorHAnsi"/>
                                <w:i/>
                                <w:iCs/>
                              </w:rPr>
                              <w:t>Framleiðslustaðlar</w:t>
                            </w:r>
                            <w:proofErr w:type="spellEnd"/>
                            <w:r w:rsidRPr="00E23D3E">
                              <w:rPr>
                                <w:rFonts w:asciiTheme="minorHAnsi" w:hAnsiTheme="minorHAnsi"/>
                                <w:i/>
                                <w:iCs/>
                              </w:rPr>
                              <w:t xml:space="preserve"> undir CEN TC 227, sem fjalla um vegagerðarefni m.a. malbik og </w:t>
                            </w:r>
                            <w:proofErr w:type="spellStart"/>
                            <w:r w:rsidRPr="00E23D3E">
                              <w:rPr>
                                <w:rFonts w:asciiTheme="minorHAnsi" w:hAnsiTheme="minorHAnsi"/>
                                <w:i/>
                                <w:iCs/>
                              </w:rPr>
                              <w:t>klæðingu</w:t>
                            </w:r>
                            <w:proofErr w:type="spellEnd"/>
                            <w:r w:rsidRPr="00E23D3E">
                              <w:rPr>
                                <w:rFonts w:asciiTheme="minorHAnsi" w:hAnsiTheme="minorHAnsi"/>
                                <w:i/>
                                <w:iCs/>
                              </w:rPr>
                              <w:t xml:space="preserve">, voru gefnir út á árinu 2016. Sambærileg ritstjórnarleg atriði þarfnast leiðréttingar í þeim stöðlum en líklegt er að sú leiðrétting bíði 5 ára endurskoðunar </w:t>
                            </w:r>
                            <w:proofErr w:type="spellStart"/>
                            <w:r w:rsidRPr="00E23D3E">
                              <w:rPr>
                                <w:rFonts w:asciiTheme="minorHAnsi" w:hAnsiTheme="minorHAnsi"/>
                                <w:i/>
                                <w:iCs/>
                              </w:rPr>
                              <w:t>staðlanna</w:t>
                            </w:r>
                            <w:proofErr w:type="spellEnd"/>
                            <w:r w:rsidRPr="00E23D3E">
                              <w:rPr>
                                <w:rFonts w:asciiTheme="minorHAnsi" w:hAnsiTheme="minorHAnsi"/>
                                <w:i/>
                                <w:iCs/>
                              </w:rPr>
                              <w:t xml:space="preserve">. Í Efnisgæðaritinu er tekið mið af </w:t>
                            </w:r>
                            <w:proofErr w:type="spellStart"/>
                            <w:r w:rsidRPr="00E23D3E">
                              <w:rPr>
                                <w:rFonts w:asciiTheme="minorHAnsi" w:hAnsiTheme="minorHAnsi"/>
                                <w:i/>
                                <w:iCs/>
                              </w:rPr>
                              <w:t>stöðlunum</w:t>
                            </w:r>
                            <w:proofErr w:type="spellEnd"/>
                            <w:r w:rsidRPr="00E23D3E">
                              <w:rPr>
                                <w:rFonts w:asciiTheme="minorHAnsi" w:hAnsiTheme="minorHAnsi"/>
                                <w:i/>
                                <w:iCs/>
                              </w:rPr>
                              <w:t xml:space="preserve"> sem voru gefnir út 2016 en tóku ekki formlega gildi með auglýsingu í OJEU tíðindunum sem er forsenda gildistöku. Endurskoðun </w:t>
                            </w:r>
                            <w:proofErr w:type="spellStart"/>
                            <w:r w:rsidRPr="00E23D3E">
                              <w:rPr>
                                <w:rFonts w:asciiTheme="minorHAnsi" w:hAnsiTheme="minorHAnsi"/>
                                <w:i/>
                                <w:iCs/>
                              </w:rPr>
                              <w:t>fylgistaðlanna</w:t>
                            </w:r>
                            <w:proofErr w:type="spellEnd"/>
                            <w:r w:rsidRPr="00E23D3E">
                              <w:rPr>
                                <w:rFonts w:asciiTheme="minorHAnsi" w:hAnsiTheme="minorHAnsi"/>
                                <w:i/>
                                <w:iCs/>
                              </w:rPr>
                              <w:t xml:space="preserve"> ÍST 75 og ÍST 76 mun bíða þar til nýjar útgáfur </w:t>
                            </w:r>
                            <w:proofErr w:type="spellStart"/>
                            <w:r w:rsidRPr="00E23D3E">
                              <w:rPr>
                                <w:rFonts w:asciiTheme="minorHAnsi" w:hAnsiTheme="minorHAnsi"/>
                                <w:i/>
                                <w:iCs/>
                              </w:rPr>
                              <w:t>staðlanna</w:t>
                            </w:r>
                            <w:proofErr w:type="spellEnd"/>
                            <w:r w:rsidRPr="00E23D3E">
                              <w:rPr>
                                <w:rFonts w:asciiTheme="minorHAnsi" w:hAnsiTheme="minorHAnsi"/>
                                <w:i/>
                                <w:iCs/>
                              </w:rPr>
                              <w:t xml:space="preserve"> hafa verið gefnar út.</w:t>
                            </w:r>
                          </w:p>
                        </w:txbxContent>
                      </wps:txbx>
                      <wps:bodyPr rot="0" vert="horz" wrap="square" lIns="91440" tIns="45720" rIns="91440" bIns="45720" anchor="t" anchorCtr="0">
                        <a:spAutoFit/>
                      </wps:bodyPr>
                    </wps:wsp>
                  </a:graphicData>
                </a:graphic>
              </wp:inline>
            </w:drawing>
          </mc:Choice>
          <mc:Fallback>
            <w:pict>
              <v:shape w14:anchorId="43E5F7C3" id="Text Box 2" o:spid="_x0000_s1027" type="#_x0000_t202" style="width:404pt;height:28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" strokecolor="#fedd00 [3204]">
                <v:textbox style="mso-fit-shape-to-text:t">
                  <w:txbxContent>
                    <w:p w14:paraId="14CA9742" w14:textId="55F10B1B" w:rsidR="0025476C" w:rsidRPr="00E23D3E" w:rsidRDefault="0025476C" w:rsidP="0025476C">
                      <w:pPr>
                        <w:pStyle w:val="CommentText"/>
                        <w:rPr>
                          <w:rFonts w:asciiTheme="minorHAnsi" w:hAnsiTheme="minorHAnsi"/>
                          <w:i/>
                          <w:iCs/>
                        </w:rPr>
                      </w:pPr>
                      <w:r w:rsidRPr="00E23D3E">
                        <w:rPr>
                          <w:rFonts w:asciiTheme="minorHAnsi" w:hAnsiTheme="minorHAnsi"/>
                          <w:i/>
                          <w:iCs/>
                        </w:rPr>
                        <w:t xml:space="preserve">Í lok árs 2013 kom upp sú staða að nýjustu útgáfur </w:t>
                      </w:r>
                      <w:proofErr w:type="spellStart"/>
                      <w:r w:rsidRPr="00E23D3E">
                        <w:rPr>
                          <w:rFonts w:asciiTheme="minorHAnsi" w:hAnsiTheme="minorHAnsi"/>
                          <w:i/>
                          <w:iCs/>
                        </w:rPr>
                        <w:t>framleiðslustaðla</w:t>
                      </w:r>
                      <w:proofErr w:type="spellEnd"/>
                      <w:r w:rsidRPr="00E23D3E">
                        <w:rPr>
                          <w:rFonts w:asciiTheme="minorHAnsi" w:hAnsiTheme="minorHAnsi"/>
                          <w:i/>
                          <w:iCs/>
                        </w:rPr>
                        <w:t xml:space="preserve"> EN 12620, EN 13043, EN 13139, EN 13242, EN 13383-1 og EN 13450 undir </w:t>
                      </w:r>
                      <w:proofErr w:type="spellStart"/>
                      <w:r w:rsidRPr="00E23D3E">
                        <w:rPr>
                          <w:rFonts w:asciiTheme="minorHAnsi" w:hAnsiTheme="minorHAnsi"/>
                          <w:i/>
                          <w:iCs/>
                        </w:rPr>
                        <w:t>staðlanefnd</w:t>
                      </w:r>
                      <w:proofErr w:type="spellEnd"/>
                      <w:r w:rsidRPr="00E23D3E">
                        <w:rPr>
                          <w:rFonts w:asciiTheme="minorHAnsi" w:hAnsiTheme="minorHAnsi"/>
                          <w:i/>
                          <w:iCs/>
                        </w:rPr>
                        <w:t xml:space="preserve"> CEN TC 154 voru dregnar til baka af tæknilegum ástæðum. Eldri útgáfur hafa tekið gildi á meðan unnið er að nýrri útgáfu sameinaðs </w:t>
                      </w:r>
                      <w:proofErr w:type="spellStart"/>
                      <w:r w:rsidRPr="00E23D3E">
                        <w:rPr>
                          <w:rFonts w:asciiTheme="minorHAnsi" w:hAnsiTheme="minorHAnsi"/>
                          <w:i/>
                          <w:iCs/>
                        </w:rPr>
                        <w:t>staðals</w:t>
                      </w:r>
                      <w:proofErr w:type="spellEnd"/>
                      <w:r w:rsidRPr="00E23D3E">
                        <w:rPr>
                          <w:rFonts w:asciiTheme="minorHAnsi" w:hAnsiTheme="minorHAnsi"/>
                          <w:i/>
                          <w:iCs/>
                        </w:rPr>
                        <w:t xml:space="preserve">. Að mestu var um að ræða ritstjórnarleg atriði (e. </w:t>
                      </w:r>
                      <w:proofErr w:type="spellStart"/>
                      <w:r w:rsidRPr="00E23D3E">
                        <w:rPr>
                          <w:rFonts w:asciiTheme="minorHAnsi" w:hAnsiTheme="minorHAnsi"/>
                          <w:i/>
                          <w:iCs/>
                        </w:rPr>
                        <w:t>editorial</w:t>
                      </w:r>
                      <w:proofErr w:type="spellEnd"/>
                      <w:r w:rsidRPr="00E23D3E">
                        <w:rPr>
                          <w:rFonts w:asciiTheme="minorHAnsi" w:hAnsiTheme="minorHAnsi"/>
                          <w:i/>
                          <w:iCs/>
                        </w:rPr>
                        <w:t xml:space="preserve">), en að sama skapi hefur þessi vinna leitt til ákveðinnar </w:t>
                      </w:r>
                      <w:proofErr w:type="spellStart"/>
                      <w:r w:rsidRPr="00E23D3E">
                        <w:rPr>
                          <w:rFonts w:asciiTheme="minorHAnsi" w:hAnsiTheme="minorHAnsi"/>
                          <w:i/>
                          <w:iCs/>
                        </w:rPr>
                        <w:t>samræmingar</w:t>
                      </w:r>
                      <w:proofErr w:type="spellEnd"/>
                      <w:r w:rsidRPr="00E23D3E">
                        <w:rPr>
                          <w:rFonts w:asciiTheme="minorHAnsi" w:hAnsiTheme="minorHAnsi"/>
                          <w:i/>
                          <w:iCs/>
                        </w:rPr>
                        <w:t xml:space="preserve"> milli </w:t>
                      </w:r>
                      <w:proofErr w:type="spellStart"/>
                      <w:r w:rsidRPr="00E23D3E">
                        <w:rPr>
                          <w:rFonts w:asciiTheme="minorHAnsi" w:hAnsiTheme="minorHAnsi"/>
                          <w:i/>
                          <w:iCs/>
                        </w:rPr>
                        <w:t>staðlanna</w:t>
                      </w:r>
                      <w:proofErr w:type="spellEnd"/>
                      <w:r w:rsidRPr="00E23D3E">
                        <w:rPr>
                          <w:rFonts w:asciiTheme="minorHAnsi" w:hAnsiTheme="minorHAnsi"/>
                          <w:i/>
                          <w:iCs/>
                        </w:rPr>
                        <w:t xml:space="preserve">. Formlegri atkvæðagreiðslu um nýja útgáfu </w:t>
                      </w:r>
                      <w:proofErr w:type="spellStart"/>
                      <w:r w:rsidRPr="00E23D3E">
                        <w:rPr>
                          <w:rFonts w:asciiTheme="minorHAnsi" w:hAnsiTheme="minorHAnsi"/>
                          <w:i/>
                          <w:iCs/>
                        </w:rPr>
                        <w:t>staðlanna</w:t>
                      </w:r>
                      <w:proofErr w:type="spellEnd"/>
                      <w:r w:rsidRPr="00E23D3E">
                        <w:rPr>
                          <w:rFonts w:asciiTheme="minorHAnsi" w:hAnsiTheme="minorHAnsi"/>
                          <w:i/>
                          <w:iCs/>
                        </w:rPr>
                        <w:t xml:space="preserve"> lauk í ágúst 2018 og voru </w:t>
                      </w:r>
                      <w:proofErr w:type="spellStart"/>
                      <w:r w:rsidRPr="00E23D3E">
                        <w:rPr>
                          <w:rFonts w:asciiTheme="minorHAnsi" w:hAnsiTheme="minorHAnsi"/>
                          <w:i/>
                          <w:iCs/>
                        </w:rPr>
                        <w:t>staðlarnir</w:t>
                      </w:r>
                      <w:proofErr w:type="spellEnd"/>
                      <w:r w:rsidRPr="00E23D3E">
                        <w:rPr>
                          <w:rFonts w:asciiTheme="minorHAnsi" w:hAnsiTheme="minorHAnsi"/>
                          <w:i/>
                          <w:iCs/>
                        </w:rPr>
                        <w:t xml:space="preserve"> samþykktir af öllum aðildarþjóðunum. </w:t>
                      </w:r>
                      <w:proofErr w:type="spellStart"/>
                      <w:r w:rsidRPr="00E23D3E">
                        <w:rPr>
                          <w:rFonts w:asciiTheme="minorHAnsi" w:hAnsiTheme="minorHAnsi"/>
                          <w:i/>
                          <w:iCs/>
                        </w:rPr>
                        <w:t>Hinsvegar</w:t>
                      </w:r>
                      <w:proofErr w:type="spellEnd"/>
                      <w:r w:rsidRPr="00E23D3E">
                        <w:rPr>
                          <w:rFonts w:asciiTheme="minorHAnsi" w:hAnsiTheme="minorHAnsi"/>
                          <w:i/>
                          <w:iCs/>
                        </w:rPr>
                        <w:t xml:space="preserve"> krafðist ráðgjafastofa (HAS </w:t>
                      </w:r>
                      <w:proofErr w:type="spellStart"/>
                      <w:r w:rsidRPr="00E23D3E">
                        <w:rPr>
                          <w:rFonts w:asciiTheme="minorHAnsi" w:hAnsiTheme="minorHAnsi"/>
                          <w:i/>
                          <w:iCs/>
                        </w:rPr>
                        <w:t>consultants</w:t>
                      </w:r>
                      <w:proofErr w:type="spellEnd"/>
                      <w:r w:rsidRPr="00E23D3E">
                        <w:rPr>
                          <w:rFonts w:asciiTheme="minorHAnsi" w:hAnsiTheme="minorHAnsi"/>
                          <w:i/>
                          <w:iCs/>
                        </w:rPr>
                        <w:t xml:space="preserve">) fjölmargra breytinga á </w:t>
                      </w:r>
                      <w:proofErr w:type="spellStart"/>
                      <w:r w:rsidRPr="00E23D3E">
                        <w:rPr>
                          <w:rFonts w:asciiTheme="minorHAnsi" w:hAnsiTheme="minorHAnsi"/>
                          <w:i/>
                          <w:iCs/>
                        </w:rPr>
                        <w:t>stöðlunum</w:t>
                      </w:r>
                      <w:proofErr w:type="spellEnd"/>
                      <w:r w:rsidRPr="00E23D3E">
                        <w:rPr>
                          <w:rFonts w:asciiTheme="minorHAnsi" w:hAnsiTheme="minorHAnsi"/>
                          <w:i/>
                          <w:iCs/>
                        </w:rPr>
                        <w:t xml:space="preserve"> sem mun seinka enn útgáfunni. Reiknað er með að sameinuð útgáfa þessara staðla muni koma út  á árinu 2022 að undangengnu CEN </w:t>
                      </w:r>
                      <w:proofErr w:type="spellStart"/>
                      <w:r w:rsidRPr="00E23D3E">
                        <w:rPr>
                          <w:rFonts w:asciiTheme="minorHAnsi" w:hAnsiTheme="minorHAnsi"/>
                          <w:i/>
                          <w:iCs/>
                        </w:rPr>
                        <w:t>Enquiry</w:t>
                      </w:r>
                      <w:proofErr w:type="spellEnd"/>
                      <w:r w:rsidRPr="00E23D3E">
                        <w:rPr>
                          <w:rFonts w:asciiTheme="minorHAnsi" w:hAnsiTheme="minorHAnsi"/>
                          <w:i/>
                          <w:iCs/>
                        </w:rPr>
                        <w:t xml:space="preserve"> og Formal </w:t>
                      </w:r>
                      <w:proofErr w:type="spellStart"/>
                      <w:r w:rsidRPr="00E23D3E">
                        <w:rPr>
                          <w:rFonts w:asciiTheme="minorHAnsi" w:hAnsiTheme="minorHAnsi"/>
                          <w:i/>
                          <w:iCs/>
                        </w:rPr>
                        <w:t>Vote</w:t>
                      </w:r>
                      <w:proofErr w:type="spellEnd"/>
                      <w:r w:rsidRPr="00E23D3E">
                        <w:rPr>
                          <w:rFonts w:asciiTheme="minorHAnsi" w:hAnsiTheme="minorHAnsi"/>
                          <w:i/>
                          <w:iCs/>
                        </w:rPr>
                        <w:t xml:space="preserve">. Nýi staðallinn mun fá númerið ÍST EN 17555-1. Í Efnisgæðaritinu er tekið mið af þeim staðaldrögum sem samþykkt voru af aðildarþjóðunum í formlegri atkvæðagreiðslu, þótt þeir hafi formlega séð ekki tekið gildi en eftir útgáfu nýja </w:t>
                      </w:r>
                      <w:proofErr w:type="spellStart"/>
                      <w:r w:rsidRPr="00E23D3E">
                        <w:rPr>
                          <w:rFonts w:asciiTheme="minorHAnsi" w:hAnsiTheme="minorHAnsi"/>
                          <w:i/>
                          <w:iCs/>
                        </w:rPr>
                        <w:t>staðalsins</w:t>
                      </w:r>
                      <w:proofErr w:type="spellEnd"/>
                      <w:r w:rsidRPr="00E23D3E">
                        <w:rPr>
                          <w:rFonts w:asciiTheme="minorHAnsi" w:hAnsiTheme="minorHAnsi"/>
                          <w:i/>
                          <w:iCs/>
                        </w:rPr>
                        <w:t xml:space="preserve"> mun að sjálfsögðu verða vísað til hans. </w:t>
                      </w:r>
                      <w:proofErr w:type="spellStart"/>
                      <w:r w:rsidRPr="00E23D3E">
                        <w:rPr>
                          <w:rFonts w:asciiTheme="minorHAnsi" w:hAnsiTheme="minorHAnsi"/>
                          <w:i/>
                          <w:iCs/>
                        </w:rPr>
                        <w:t>Framleiðslustaðlar</w:t>
                      </w:r>
                      <w:proofErr w:type="spellEnd"/>
                      <w:r w:rsidRPr="00E23D3E">
                        <w:rPr>
                          <w:rFonts w:asciiTheme="minorHAnsi" w:hAnsiTheme="minorHAnsi"/>
                          <w:i/>
                          <w:iCs/>
                        </w:rPr>
                        <w:t xml:space="preserve"> undir CEN TC 227, sem fjalla um vegagerðarefni m.a. malbik og </w:t>
                      </w:r>
                      <w:proofErr w:type="spellStart"/>
                      <w:r w:rsidRPr="00E23D3E">
                        <w:rPr>
                          <w:rFonts w:asciiTheme="minorHAnsi" w:hAnsiTheme="minorHAnsi"/>
                          <w:i/>
                          <w:iCs/>
                        </w:rPr>
                        <w:t>klæðingu</w:t>
                      </w:r>
                      <w:proofErr w:type="spellEnd"/>
                      <w:r w:rsidRPr="00E23D3E">
                        <w:rPr>
                          <w:rFonts w:asciiTheme="minorHAnsi" w:hAnsiTheme="minorHAnsi"/>
                          <w:i/>
                          <w:iCs/>
                        </w:rPr>
                        <w:t xml:space="preserve">, voru gefnir út á árinu 2016. Sambærileg ritstjórnarleg atriði þarfnast leiðréttingar í þeim stöðlum en líklegt er að sú leiðrétting bíði 5 ára endurskoðunar </w:t>
                      </w:r>
                      <w:proofErr w:type="spellStart"/>
                      <w:r w:rsidRPr="00E23D3E">
                        <w:rPr>
                          <w:rFonts w:asciiTheme="minorHAnsi" w:hAnsiTheme="minorHAnsi"/>
                          <w:i/>
                          <w:iCs/>
                        </w:rPr>
                        <w:t>staðlanna</w:t>
                      </w:r>
                      <w:proofErr w:type="spellEnd"/>
                      <w:r w:rsidRPr="00E23D3E">
                        <w:rPr>
                          <w:rFonts w:asciiTheme="minorHAnsi" w:hAnsiTheme="minorHAnsi"/>
                          <w:i/>
                          <w:iCs/>
                        </w:rPr>
                        <w:t xml:space="preserve">. Í Efnisgæðaritinu er tekið mið af </w:t>
                      </w:r>
                      <w:proofErr w:type="spellStart"/>
                      <w:r w:rsidRPr="00E23D3E">
                        <w:rPr>
                          <w:rFonts w:asciiTheme="minorHAnsi" w:hAnsiTheme="minorHAnsi"/>
                          <w:i/>
                          <w:iCs/>
                        </w:rPr>
                        <w:t>stöðlunum</w:t>
                      </w:r>
                      <w:proofErr w:type="spellEnd"/>
                      <w:r w:rsidRPr="00E23D3E">
                        <w:rPr>
                          <w:rFonts w:asciiTheme="minorHAnsi" w:hAnsiTheme="minorHAnsi"/>
                          <w:i/>
                          <w:iCs/>
                        </w:rPr>
                        <w:t xml:space="preserve"> sem voru gefnir út 2016 en tóku ekki formlega gildi með auglýsingu í OJEU tíðindunum sem er forsenda gildistöku. Endurskoðun </w:t>
                      </w:r>
                      <w:proofErr w:type="spellStart"/>
                      <w:r w:rsidRPr="00E23D3E">
                        <w:rPr>
                          <w:rFonts w:asciiTheme="minorHAnsi" w:hAnsiTheme="minorHAnsi"/>
                          <w:i/>
                          <w:iCs/>
                        </w:rPr>
                        <w:t>fylgistaðlanna</w:t>
                      </w:r>
                      <w:proofErr w:type="spellEnd"/>
                      <w:r w:rsidRPr="00E23D3E">
                        <w:rPr>
                          <w:rFonts w:asciiTheme="minorHAnsi" w:hAnsiTheme="minorHAnsi"/>
                          <w:i/>
                          <w:iCs/>
                        </w:rPr>
                        <w:t xml:space="preserve"> ÍST 75 og ÍST 76 mun bíða þar til nýjar útgáfur </w:t>
                      </w:r>
                      <w:proofErr w:type="spellStart"/>
                      <w:r w:rsidRPr="00E23D3E">
                        <w:rPr>
                          <w:rFonts w:asciiTheme="minorHAnsi" w:hAnsiTheme="minorHAnsi"/>
                          <w:i/>
                          <w:iCs/>
                        </w:rPr>
                        <w:t>staðlanna</w:t>
                      </w:r>
                      <w:proofErr w:type="spellEnd"/>
                      <w:r w:rsidRPr="00E23D3E">
                        <w:rPr>
                          <w:rFonts w:asciiTheme="minorHAnsi" w:hAnsiTheme="minorHAnsi"/>
                          <w:i/>
                          <w:iCs/>
                        </w:rPr>
                        <w:t xml:space="preserve"> hafa verið gefnar út.</w:t>
                      </w:r>
                    </w:p>
                  </w:txbxContent>
                </v:textbox>
                <w10:anchorlock/>
              </v:shape>
            </w:pict>
          </mc:Fallback>
        </mc:AlternateContent>
      </w:r>
    </w:p>
    <w:p w14:paraId="066F3B80" w14:textId="1B43FC2D" w:rsidR="00706D77" w:rsidRPr="00706D77" w:rsidRDefault="00706D77" w:rsidP="00706D77">
      <w:pPr>
        <w:spacing w:after="240"/>
        <w:rPr>
          <w:lang w:val="is-IS"/>
        </w:rPr>
      </w:pPr>
    </w:p>
    <w:p w14:paraId="10D5D1C0" w14:textId="17E488EE" w:rsidR="007B4375" w:rsidRDefault="00706D77" w:rsidP="00706D77">
      <w:pPr>
        <w:spacing w:after="240"/>
        <w:rPr>
          <w:lang w:val="is-IS"/>
        </w:rPr>
      </w:pPr>
      <w:proofErr w:type="spellStart"/>
      <w:r w:rsidRPr="00A63A60">
        <w:rPr>
          <w:lang w:val="is-IS"/>
        </w:rPr>
        <w:t>Staðlanefndin</w:t>
      </w:r>
      <w:proofErr w:type="spellEnd"/>
      <w:r w:rsidRPr="00A63A60">
        <w:rPr>
          <w:lang w:val="is-IS"/>
        </w:rPr>
        <w:t xml:space="preserve"> CEN</w:t>
      </w:r>
      <w:r w:rsidR="00D652FB" w:rsidRPr="00A63A60">
        <w:rPr>
          <w:lang w:val="is-IS"/>
        </w:rPr>
        <w:t>/</w:t>
      </w:r>
      <w:r w:rsidRPr="00A63A60">
        <w:rPr>
          <w:lang w:val="is-IS"/>
        </w:rPr>
        <w:t xml:space="preserve">TC227, fjallar um staðla fyrir vegagerðarefni (e. </w:t>
      </w:r>
      <w:proofErr w:type="spellStart"/>
      <w:r w:rsidRPr="00A63A60">
        <w:rPr>
          <w:lang w:val="is-IS"/>
        </w:rPr>
        <w:t>Road</w:t>
      </w:r>
      <w:proofErr w:type="spellEnd"/>
      <w:r w:rsidRPr="00A63A60">
        <w:rPr>
          <w:lang w:val="is-IS"/>
        </w:rPr>
        <w:t xml:space="preserve"> Materials) og fjalla undirnefndir hennar um malbik, </w:t>
      </w:r>
      <w:proofErr w:type="spellStart"/>
      <w:r w:rsidRPr="00A63A60">
        <w:rPr>
          <w:lang w:val="is-IS"/>
        </w:rPr>
        <w:t>klæðingar</w:t>
      </w:r>
      <w:proofErr w:type="spellEnd"/>
      <w:r w:rsidRPr="00A63A60">
        <w:rPr>
          <w:lang w:val="is-IS"/>
        </w:rPr>
        <w:t xml:space="preserve">, steinsteypu og óbundin lög í vegi og flugvelli. Endurskoðaðir </w:t>
      </w:r>
      <w:proofErr w:type="spellStart"/>
      <w:r w:rsidRPr="00A63A60">
        <w:rPr>
          <w:lang w:val="is-IS"/>
        </w:rPr>
        <w:t>framleiðslustaðlar</w:t>
      </w:r>
      <w:proofErr w:type="spellEnd"/>
      <w:r w:rsidRPr="00A63A60">
        <w:rPr>
          <w:lang w:val="is-IS"/>
        </w:rPr>
        <w:t xml:space="preserve"> um mismunandi gerðir malbiks, ÍST EN 1</w:t>
      </w:r>
      <w:r w:rsidRPr="00BB6496">
        <w:rPr>
          <w:lang w:val="is-IS"/>
        </w:rPr>
        <w:t xml:space="preserve">3108-1 til 9 voru gefnir út árið 2016 en voru ekki formlega auglýstir í OJEU (e. </w:t>
      </w:r>
      <w:proofErr w:type="spellStart"/>
      <w:r w:rsidRPr="00BB6496">
        <w:rPr>
          <w:lang w:val="is-IS"/>
        </w:rPr>
        <w:t>Official</w:t>
      </w:r>
      <w:proofErr w:type="spellEnd"/>
      <w:r w:rsidRPr="00BB6496">
        <w:rPr>
          <w:lang w:val="is-IS"/>
        </w:rPr>
        <w:t xml:space="preserve"> Journal of </w:t>
      </w:r>
      <w:proofErr w:type="spellStart"/>
      <w:r w:rsidRPr="00BB6496">
        <w:rPr>
          <w:lang w:val="is-IS"/>
        </w:rPr>
        <w:t>the</w:t>
      </w:r>
      <w:proofErr w:type="spellEnd"/>
      <w:r w:rsidRPr="00BB6496">
        <w:rPr>
          <w:lang w:val="is-IS"/>
        </w:rPr>
        <w:t xml:space="preserve"> European Union). Einnig voru gefnar út nýjar útgáfur af stöðlum um gerðarprófanir og framleiðslueftirlit með malbiki,  ÍST EN 13108-20 og 13108-21. Staðlaráð Íslands gaf árið 2013 út </w:t>
      </w:r>
      <w:proofErr w:type="spellStart"/>
      <w:r w:rsidRPr="00BB6496">
        <w:rPr>
          <w:lang w:val="is-IS"/>
        </w:rPr>
        <w:t>fylgistaðal</w:t>
      </w:r>
      <w:proofErr w:type="spellEnd"/>
      <w:r w:rsidRPr="00BB6496">
        <w:rPr>
          <w:lang w:val="is-IS"/>
        </w:rPr>
        <w:t xml:space="preserve">, ÍST 75, sem gildir hérlendis og verður staðallinn endurskoðaður þegar nýjar útgáfur staðla hafa tekið gildi. Fylgistaðallinn er með </w:t>
      </w:r>
      <w:proofErr w:type="spellStart"/>
      <w:r w:rsidRPr="00BB6496">
        <w:rPr>
          <w:lang w:val="is-IS"/>
        </w:rPr>
        <w:t>framleiðslustöðlunum</w:t>
      </w:r>
      <w:proofErr w:type="spellEnd"/>
      <w:r w:rsidRPr="00BB6496">
        <w:rPr>
          <w:lang w:val="is-IS"/>
        </w:rPr>
        <w:t xml:space="preserve"> ÍST EN 13108-1 Malbiksblöndur – Efnislýsingar – Hluti 1: Stífmalbik (AC) og ÍST EN 13108-5 – Hluti 5: Steinríkt malbik (SMA) og setur fram ákvæði um prófanir, tíðni prófana og samræmiskerfi vegna framleiðslu malbiks. Í </w:t>
      </w:r>
      <w:proofErr w:type="spellStart"/>
      <w:r w:rsidRPr="00BB6496">
        <w:rPr>
          <w:lang w:val="is-IS"/>
        </w:rPr>
        <w:t>fylgistaðlinum</w:t>
      </w:r>
      <w:proofErr w:type="spellEnd"/>
      <w:r w:rsidRPr="00BB6496">
        <w:rPr>
          <w:lang w:val="is-IS"/>
        </w:rPr>
        <w:t xml:space="preserve"> er m.a. tilgreint hvaða lágmarkskröfur um prófanir við framleiðslueftirlit (e. </w:t>
      </w:r>
      <w:proofErr w:type="spellStart"/>
      <w:r w:rsidRPr="00BB6496">
        <w:rPr>
          <w:lang w:val="is-IS"/>
        </w:rPr>
        <w:t>Factory</w:t>
      </w:r>
      <w:proofErr w:type="spellEnd"/>
      <w:r w:rsidRPr="00BB6496">
        <w:rPr>
          <w:lang w:val="is-IS"/>
        </w:rPr>
        <w:t xml:space="preserve"> </w:t>
      </w:r>
      <w:proofErr w:type="spellStart"/>
      <w:r w:rsidRPr="00BB6496">
        <w:rPr>
          <w:lang w:val="is-IS"/>
        </w:rPr>
        <w:t>Production</w:t>
      </w:r>
      <w:proofErr w:type="spellEnd"/>
      <w:r w:rsidRPr="00BB6496">
        <w:rPr>
          <w:lang w:val="is-IS"/>
        </w:rPr>
        <w:t xml:space="preserve"> Control, FPC) skv. ÍST EN 13108-21 skuli gerðar hérlendis, svo og hvaða gerðarprófanir (e. </w:t>
      </w:r>
      <w:proofErr w:type="spellStart"/>
      <w:r w:rsidRPr="00BB6496">
        <w:rPr>
          <w:lang w:val="is-IS"/>
        </w:rPr>
        <w:t>Type</w:t>
      </w:r>
      <w:proofErr w:type="spellEnd"/>
      <w:r w:rsidRPr="00BB6496">
        <w:rPr>
          <w:lang w:val="is-IS"/>
        </w:rPr>
        <w:t xml:space="preserve"> Testing, TT), skv. ÍST EN 13108-20 skuli gera á malbiki. Ákvæði um framleiðslueftirlit og framkvæmdaeftirlit með malbiki og </w:t>
      </w:r>
      <w:proofErr w:type="spellStart"/>
      <w:r w:rsidRPr="00BB6496">
        <w:rPr>
          <w:lang w:val="is-IS"/>
        </w:rPr>
        <w:t>klæðingu</w:t>
      </w:r>
      <w:proofErr w:type="spellEnd"/>
      <w:r w:rsidRPr="00BB6496">
        <w:rPr>
          <w:lang w:val="is-IS"/>
        </w:rPr>
        <w:t xml:space="preserve"> eru í</w:t>
      </w:r>
      <w:r w:rsidRPr="00A63A60">
        <w:rPr>
          <w:lang w:val="is-IS"/>
        </w:rPr>
        <w:t xml:space="preserve"> kafla 6 í þessu riti og í viðauka 4. Vert er að benda á hér að þar sem umferð er ≥ 8000 ÁDU eða þar sem þungaumferð er ≥ 400 </w:t>
      </w:r>
      <w:proofErr w:type="spellStart"/>
      <w:r w:rsidRPr="00A63A60">
        <w:rPr>
          <w:lang w:val="is-IS"/>
        </w:rPr>
        <w:t>ÁDU</w:t>
      </w:r>
      <w:r w:rsidRPr="00A63A60">
        <w:rPr>
          <w:vertAlign w:val="subscript"/>
          <w:lang w:val="is-IS"/>
        </w:rPr>
        <w:t>þ</w:t>
      </w:r>
      <w:proofErr w:type="spellEnd"/>
      <w:r w:rsidRPr="00A63A60">
        <w:rPr>
          <w:lang w:val="is-IS"/>
        </w:rPr>
        <w:t xml:space="preserve"> (miðað við heildarumferð á vegi eða götu) og einnig þar sem er sambærilegt</w:t>
      </w:r>
      <w:r w:rsidR="00C668CF" w:rsidRPr="00A63A60">
        <w:rPr>
          <w:lang w:val="is-IS"/>
        </w:rPr>
        <w:t xml:space="preserve"> á</w:t>
      </w:r>
      <w:r w:rsidRPr="00A63A60">
        <w:rPr>
          <w:lang w:val="is-IS"/>
        </w:rPr>
        <w:t>lag</w:t>
      </w:r>
      <w:r w:rsidR="00C668CF" w:rsidRPr="00A63A60">
        <w:rPr>
          <w:lang w:val="is-IS"/>
        </w:rPr>
        <w:t xml:space="preserve"> á</w:t>
      </w:r>
      <w:r w:rsidRPr="00A63A60">
        <w:rPr>
          <w:lang w:val="is-IS"/>
        </w:rPr>
        <w:t xml:space="preserve"> malbikinu skal gerðarp</w:t>
      </w:r>
      <w:r w:rsidR="0025391B" w:rsidRPr="00A63A60">
        <w:rPr>
          <w:lang w:val="is-IS"/>
        </w:rPr>
        <w:t>ró</w:t>
      </w:r>
      <w:r w:rsidRPr="00A63A60">
        <w:rPr>
          <w:lang w:val="is-IS"/>
        </w:rPr>
        <w:t>fa malbik með h</w:t>
      </w:r>
      <w:r w:rsidR="0025391B" w:rsidRPr="00A63A60">
        <w:rPr>
          <w:lang w:val="is-IS"/>
        </w:rPr>
        <w:t>jó</w:t>
      </w:r>
      <w:r w:rsidRPr="00A63A60">
        <w:rPr>
          <w:lang w:val="is-IS"/>
        </w:rPr>
        <w:t xml:space="preserve">lfaraprófi, slitþolsprófi og vatnsnæmiprófi auk hefðbundinna prófana sem tilteknar eru í </w:t>
      </w:r>
      <w:proofErr w:type="spellStart"/>
      <w:r w:rsidRPr="00A63A60">
        <w:rPr>
          <w:lang w:val="is-IS"/>
        </w:rPr>
        <w:t>fylgistaðlinum</w:t>
      </w:r>
      <w:proofErr w:type="spellEnd"/>
      <w:r w:rsidRPr="00A63A60">
        <w:rPr>
          <w:lang w:val="is-IS"/>
        </w:rPr>
        <w:t>.</w:t>
      </w:r>
    </w:p>
    <w:p w14:paraId="6606FBFD" w14:textId="6D726008" w:rsidR="00BB6496" w:rsidRPr="003400D2" w:rsidRDefault="00207785" w:rsidP="007B4375">
      <w:pPr>
        <w:pStyle w:val="Heading2"/>
        <w:tabs>
          <w:tab w:val="left" w:pos="426"/>
        </w:tabs>
      </w:pPr>
      <w:bookmarkStart w:id="9" w:name="_Toc52786656"/>
      <w:bookmarkStart w:id="10" w:name="_Toc94090871"/>
      <w:proofErr w:type="gramStart"/>
      <w:r>
        <w:t>2.5</w:t>
      </w:r>
      <w:r w:rsidR="007B4375">
        <w:t xml:space="preserve">  </w:t>
      </w:r>
      <w:proofErr w:type="spellStart"/>
      <w:r w:rsidR="00BB6496" w:rsidRPr="007B4375">
        <w:t>Stærðaflokkun</w:t>
      </w:r>
      <w:proofErr w:type="spellEnd"/>
      <w:proofErr w:type="gramEnd"/>
      <w:r w:rsidR="00BB6496">
        <w:t xml:space="preserve"> </w:t>
      </w:r>
      <w:proofErr w:type="spellStart"/>
      <w:r w:rsidR="00BB6496">
        <w:t>steinefna</w:t>
      </w:r>
      <w:bookmarkEnd w:id="9"/>
      <w:bookmarkEnd w:id="10"/>
      <w:proofErr w:type="spellEnd"/>
    </w:p>
    <w:p w14:paraId="0E5EF587" w14:textId="77777777" w:rsidR="00BB6496" w:rsidRPr="005A0A8C" w:rsidRDefault="00BB6496" w:rsidP="00743BF8">
      <w:pPr>
        <w:overflowPunct w:val="0"/>
        <w:autoSpaceDE w:val="0"/>
        <w:autoSpaceDN w:val="0"/>
        <w:adjustRightInd w:val="0"/>
        <w:spacing w:after="240"/>
        <w:jc w:val="both"/>
        <w:textAlignment w:val="baseline"/>
        <w:rPr>
          <w:lang w:val="is-IS"/>
        </w:rPr>
      </w:pPr>
      <w:r w:rsidRPr="005A0A8C">
        <w:rPr>
          <w:lang w:val="is-IS"/>
        </w:rPr>
        <w:t xml:space="preserve">Tafla 2-2 sýnir tillögu að heitum stærðaflokka steinefna sem hefur verið samþykkt af Vegorðanefnd. </w:t>
      </w:r>
    </w:p>
    <w:p w14:paraId="6BFDF390" w14:textId="77777777" w:rsidR="00BB6496" w:rsidRPr="005A0A8C" w:rsidRDefault="00BB6496" w:rsidP="00743BF8">
      <w:pPr>
        <w:overflowPunct w:val="0"/>
        <w:autoSpaceDE w:val="0"/>
        <w:autoSpaceDN w:val="0"/>
        <w:adjustRightInd w:val="0"/>
        <w:spacing w:after="240"/>
        <w:jc w:val="both"/>
        <w:textAlignment w:val="baseline"/>
        <w:rPr>
          <w:lang w:val="is-IS"/>
        </w:rPr>
      </w:pPr>
      <w:r w:rsidRPr="005A0A8C">
        <w:rPr>
          <w:lang w:val="is-IS"/>
        </w:rPr>
        <w:t xml:space="preserve">Stærðabil fyrir korn eða steina minni en 125 mm í þvermál eru í samræmi við </w:t>
      </w:r>
      <w:proofErr w:type="spellStart"/>
      <w:r w:rsidRPr="005A0A8C">
        <w:rPr>
          <w:lang w:val="is-IS"/>
        </w:rPr>
        <w:t>framleiðslustaðla</w:t>
      </w:r>
      <w:proofErr w:type="spellEnd"/>
      <w:r w:rsidRPr="005A0A8C">
        <w:rPr>
          <w:lang w:val="is-IS"/>
        </w:rPr>
        <w:t xml:space="preserve"> CEN/TC 154 og </w:t>
      </w:r>
      <w:proofErr w:type="spellStart"/>
      <w:r w:rsidRPr="005A0A8C">
        <w:rPr>
          <w:lang w:val="is-IS"/>
        </w:rPr>
        <w:t>prófunarstaðla</w:t>
      </w:r>
      <w:proofErr w:type="spellEnd"/>
      <w:r w:rsidRPr="005A0A8C">
        <w:rPr>
          <w:lang w:val="is-IS"/>
        </w:rPr>
        <w:t xml:space="preserve"> ÍST EN 933-1 og 2. Fyrir stærri steina er höfð hliðsjón af flokkun sem kynnt er í orðabókinni </w:t>
      </w:r>
      <w:proofErr w:type="spellStart"/>
      <w:r w:rsidRPr="005A0A8C">
        <w:rPr>
          <w:lang w:val="is-IS"/>
        </w:rPr>
        <w:t>Glossary</w:t>
      </w:r>
      <w:proofErr w:type="spellEnd"/>
      <w:r w:rsidRPr="005A0A8C">
        <w:rPr>
          <w:lang w:val="is-IS"/>
        </w:rPr>
        <w:t xml:space="preserve"> of </w:t>
      </w:r>
      <w:proofErr w:type="spellStart"/>
      <w:r w:rsidRPr="005A0A8C">
        <w:rPr>
          <w:lang w:val="is-IS"/>
        </w:rPr>
        <w:t>Geology</w:t>
      </w:r>
      <w:proofErr w:type="spellEnd"/>
      <w:r w:rsidRPr="005A0A8C">
        <w:rPr>
          <w:lang w:val="is-IS"/>
        </w:rPr>
        <w:t xml:space="preserve"> eftir Bates og Jackson</w:t>
      </w:r>
      <w:r w:rsidRPr="005A0A8C">
        <w:rPr>
          <w:rStyle w:val="FootnoteReference"/>
          <w:lang w:val="is-IS"/>
        </w:rPr>
        <w:footnoteReference w:id="5"/>
      </w:r>
      <w:r w:rsidRPr="005A0A8C">
        <w:rPr>
          <w:lang w:val="is-IS"/>
        </w:rPr>
        <w:t>. Öll mál í þeirri bók miðast þó í grunninn við enska kerfið sem byggir á málsetningu í tommum en stærðir hafa hér verið færðar til metrakerfis í eðlilegu framhaldi af ISO 565 R20 sigtaröðinni. Þess ber að geta að hugtakið Grettistak er í jarðfræði notað yfir grjót sem verður eftir þegar jökull bráðnar en slíkt grjót getur verið af ýmsum stærðum. Til fróðleiks eru einnig birtar í töflunni þyngdir grjóts sem miðast við að rúmþyngd þess sé 2,85 Mg/m</w:t>
      </w:r>
      <w:r w:rsidRPr="005A0A8C">
        <w:rPr>
          <w:vertAlign w:val="superscript"/>
          <w:lang w:val="is-IS"/>
        </w:rPr>
        <w:t>3</w:t>
      </w:r>
      <w:r w:rsidRPr="005A0A8C">
        <w:rPr>
          <w:lang w:val="is-IS"/>
        </w:rPr>
        <w:t xml:space="preserve"> (tonn/m</w:t>
      </w:r>
      <w:r w:rsidRPr="005A0A8C">
        <w:rPr>
          <w:vertAlign w:val="superscript"/>
          <w:lang w:val="is-IS"/>
        </w:rPr>
        <w:t>3</w:t>
      </w:r>
      <w:r w:rsidRPr="005A0A8C">
        <w:rPr>
          <w:lang w:val="is-IS"/>
        </w:rPr>
        <w:t xml:space="preserve">). Annars vegar er gert ráð fyrir að grjótið sé kúlulaga og </w:t>
      </w:r>
      <w:proofErr w:type="spellStart"/>
      <w:r w:rsidRPr="005A0A8C">
        <w:rPr>
          <w:lang w:val="is-IS"/>
        </w:rPr>
        <w:t>hinsvegar</w:t>
      </w:r>
      <w:proofErr w:type="spellEnd"/>
      <w:r w:rsidRPr="005A0A8C">
        <w:rPr>
          <w:lang w:val="is-IS"/>
        </w:rPr>
        <w:t xml:space="preserve"> að það sé teningslaga. Í reynd er grjótið vigtað við byggingu rofvarna og brimvarna. </w:t>
      </w:r>
    </w:p>
    <w:p w14:paraId="20584C78" w14:textId="77777777" w:rsidR="007D5854" w:rsidRDefault="007D5854" w:rsidP="00743BF8">
      <w:pPr>
        <w:overflowPunct w:val="0"/>
        <w:autoSpaceDE w:val="0"/>
        <w:autoSpaceDN w:val="0"/>
        <w:adjustRightInd w:val="0"/>
        <w:spacing w:after="240"/>
        <w:jc w:val="both"/>
        <w:textAlignment w:val="baseline"/>
        <w:rPr>
          <w:lang w:val="is-IS"/>
        </w:rPr>
      </w:pPr>
    </w:p>
    <w:p w14:paraId="2A202366" w14:textId="767A55EE" w:rsidR="00BB6496" w:rsidRPr="005A0A8C" w:rsidRDefault="00BB6496" w:rsidP="00743BF8">
      <w:pPr>
        <w:overflowPunct w:val="0"/>
        <w:autoSpaceDE w:val="0"/>
        <w:autoSpaceDN w:val="0"/>
        <w:adjustRightInd w:val="0"/>
        <w:spacing w:after="240"/>
        <w:jc w:val="both"/>
        <w:textAlignment w:val="baseline"/>
        <w:rPr>
          <w:lang w:val="is-IS"/>
        </w:rPr>
      </w:pPr>
      <w:r w:rsidRPr="005A0A8C">
        <w:rPr>
          <w:lang w:val="is-IS"/>
        </w:rPr>
        <w:lastRenderedPageBreak/>
        <w:t xml:space="preserve">Í </w:t>
      </w:r>
      <w:proofErr w:type="spellStart"/>
      <w:r w:rsidRPr="005A0A8C">
        <w:rPr>
          <w:lang w:val="is-IS"/>
        </w:rPr>
        <w:t>Evrópustaðli</w:t>
      </w:r>
      <w:proofErr w:type="spellEnd"/>
      <w:r w:rsidRPr="005A0A8C">
        <w:rPr>
          <w:lang w:val="is-IS"/>
        </w:rPr>
        <w:t xml:space="preserve"> um brimvarnargrjót, ÍST EN 13383 (e. </w:t>
      </w:r>
      <w:proofErr w:type="spellStart"/>
      <w:r w:rsidRPr="005A0A8C">
        <w:rPr>
          <w:lang w:val="is-IS"/>
        </w:rPr>
        <w:t>Armourstone</w:t>
      </w:r>
      <w:proofErr w:type="spellEnd"/>
      <w:r w:rsidRPr="005A0A8C">
        <w:rPr>
          <w:lang w:val="is-IS"/>
        </w:rPr>
        <w:t xml:space="preserve">), eru auk sigtastærða að 250 mm gefnir upp eftirfarandi þyngdarflokkar (e. </w:t>
      </w:r>
      <w:proofErr w:type="spellStart"/>
      <w:r w:rsidRPr="005A0A8C">
        <w:rPr>
          <w:lang w:val="is-IS"/>
        </w:rPr>
        <w:t>heavy</w:t>
      </w:r>
      <w:proofErr w:type="spellEnd"/>
      <w:r w:rsidRPr="005A0A8C">
        <w:rPr>
          <w:lang w:val="is-IS"/>
        </w:rPr>
        <w:t xml:space="preserve"> </w:t>
      </w:r>
      <w:proofErr w:type="spellStart"/>
      <w:r w:rsidRPr="005A0A8C">
        <w:rPr>
          <w:lang w:val="is-IS"/>
        </w:rPr>
        <w:t>grading</w:t>
      </w:r>
      <w:proofErr w:type="spellEnd"/>
      <w:r w:rsidRPr="005A0A8C">
        <w:rPr>
          <w:lang w:val="is-IS"/>
        </w:rPr>
        <w:t>) 300 - 1000 kg, 1000 - 3000 kg, 3000 - 6000 kg, 6000 - 10000 kg og 10000 - 15000 kg en auk þess léttari þyngdar</w:t>
      </w:r>
      <w:r w:rsidRPr="005A0A8C">
        <w:rPr>
          <w:lang w:val="is-IS"/>
        </w:rPr>
        <w:softHyphen/>
        <w:t xml:space="preserve">flokkar milli 5 og 300 kg (e. </w:t>
      </w:r>
      <w:proofErr w:type="spellStart"/>
      <w:r w:rsidRPr="005A0A8C">
        <w:rPr>
          <w:lang w:val="is-IS"/>
        </w:rPr>
        <w:t>light</w:t>
      </w:r>
      <w:proofErr w:type="spellEnd"/>
      <w:r w:rsidRPr="005A0A8C">
        <w:rPr>
          <w:lang w:val="is-IS"/>
        </w:rPr>
        <w:t xml:space="preserve"> </w:t>
      </w:r>
      <w:proofErr w:type="spellStart"/>
      <w:r w:rsidRPr="005A0A8C">
        <w:rPr>
          <w:lang w:val="is-IS"/>
        </w:rPr>
        <w:t>grading</w:t>
      </w:r>
      <w:proofErr w:type="spellEnd"/>
      <w:r w:rsidRPr="005A0A8C">
        <w:rPr>
          <w:lang w:val="is-IS"/>
        </w:rPr>
        <w:t xml:space="preserve">). </w:t>
      </w:r>
    </w:p>
    <w:p w14:paraId="2DFABC26" w14:textId="4E3F9075" w:rsidR="00BB6496" w:rsidRPr="000B2A0A" w:rsidRDefault="00BB6496" w:rsidP="007D5854">
      <w:pPr>
        <w:pStyle w:val="TaflaMynd-skring"/>
      </w:pPr>
      <w:r w:rsidRPr="000B2A0A">
        <w:rPr>
          <w:b/>
          <w:bCs/>
        </w:rPr>
        <w:t xml:space="preserve">Tafla 2-2: </w:t>
      </w:r>
      <w:r w:rsidR="000B2A0A">
        <w:rPr>
          <w:b/>
          <w:bCs/>
        </w:rPr>
        <w:br/>
      </w:r>
      <w:r w:rsidRPr="000B2A0A">
        <w:t>Stærðarflokkun steinefna</w:t>
      </w:r>
    </w:p>
    <w:tbl>
      <w:tblPr>
        <w:tblStyle w:val="IRCAcolor"/>
        <w:tblW w:w="9639" w:type="dxa"/>
        <w:tblLook w:val="0660" w:firstRow="1" w:lastRow="1" w:firstColumn="0" w:lastColumn="0" w:noHBand="1" w:noVBand="1"/>
      </w:tblPr>
      <w:tblGrid>
        <w:gridCol w:w="1447"/>
        <w:gridCol w:w="1388"/>
        <w:gridCol w:w="1701"/>
        <w:gridCol w:w="1701"/>
        <w:gridCol w:w="3402"/>
      </w:tblGrid>
      <w:tr w:rsidR="00027179" w:rsidRPr="00D06EE7" w14:paraId="1B1B3FD2" w14:textId="747966A5" w:rsidTr="00027179">
        <w:trPr>
          <w:cnfStyle w:val="100000000000" w:firstRow="1" w:lastRow="0" w:firstColumn="0" w:lastColumn="0" w:oddVBand="0" w:evenVBand="0" w:oddHBand="0" w:evenHBand="0" w:firstRowFirstColumn="0" w:firstRowLastColumn="0" w:lastRowFirstColumn="0" w:lastRowLastColumn="0"/>
        </w:trPr>
        <w:tc>
          <w:tcPr>
            <w:tcW w:w="1447" w:type="dxa"/>
          </w:tcPr>
          <w:p w14:paraId="0CA9AE5D" w14:textId="191804BC" w:rsidR="007D13D3" w:rsidRPr="00D06EE7" w:rsidRDefault="007D13D3" w:rsidP="007D13D3">
            <w:pPr>
              <w:spacing w:line="260" w:lineRule="atLeast"/>
              <w:rPr>
                <w:sz w:val="18"/>
                <w:szCs w:val="18"/>
                <w:lang w:val="is-IS"/>
              </w:rPr>
            </w:pPr>
            <w:proofErr w:type="spellStart"/>
            <w:r w:rsidRPr="00B05B31">
              <w:rPr>
                <w:bCs/>
                <w:sz w:val="18"/>
                <w:szCs w:val="18"/>
              </w:rPr>
              <w:t>Íslensk</w:t>
            </w:r>
            <w:proofErr w:type="spellEnd"/>
            <w:r w:rsidRPr="00B05B31">
              <w:rPr>
                <w:bCs/>
                <w:sz w:val="18"/>
                <w:szCs w:val="18"/>
              </w:rPr>
              <w:t xml:space="preserve"> </w:t>
            </w:r>
            <w:proofErr w:type="spellStart"/>
            <w:r w:rsidRPr="00B05B31">
              <w:rPr>
                <w:bCs/>
                <w:sz w:val="18"/>
                <w:szCs w:val="18"/>
              </w:rPr>
              <w:t>heiti</w:t>
            </w:r>
            <w:proofErr w:type="spellEnd"/>
            <w:r w:rsidRPr="00B05B31">
              <w:rPr>
                <w:bCs/>
                <w:sz w:val="18"/>
                <w:szCs w:val="18"/>
              </w:rPr>
              <w:t xml:space="preserve"> </w:t>
            </w:r>
            <w:proofErr w:type="spellStart"/>
            <w:r w:rsidRPr="00B05B31">
              <w:rPr>
                <w:bCs/>
                <w:sz w:val="18"/>
                <w:szCs w:val="18"/>
              </w:rPr>
              <w:t>stærðaflokka</w:t>
            </w:r>
            <w:proofErr w:type="spellEnd"/>
          </w:p>
        </w:tc>
        <w:tc>
          <w:tcPr>
            <w:tcW w:w="1388" w:type="dxa"/>
            <w:vAlign w:val="center"/>
          </w:tcPr>
          <w:p w14:paraId="2141AD26" w14:textId="77777777" w:rsidR="007D13D3" w:rsidRPr="00B05B31" w:rsidRDefault="007D13D3" w:rsidP="00C073E0">
            <w:pPr>
              <w:overflowPunct w:val="0"/>
              <w:autoSpaceDE w:val="0"/>
              <w:autoSpaceDN w:val="0"/>
              <w:adjustRightInd w:val="0"/>
              <w:textAlignment w:val="baseline"/>
              <w:rPr>
                <w:b w:val="0"/>
                <w:bCs/>
                <w:sz w:val="18"/>
                <w:szCs w:val="18"/>
              </w:rPr>
            </w:pPr>
            <w:proofErr w:type="spellStart"/>
            <w:r w:rsidRPr="00B05B31">
              <w:rPr>
                <w:bCs/>
                <w:sz w:val="18"/>
                <w:szCs w:val="18"/>
              </w:rPr>
              <w:t>Stærðabil</w:t>
            </w:r>
            <w:proofErr w:type="spellEnd"/>
            <w:r w:rsidRPr="00B05B31">
              <w:rPr>
                <w:bCs/>
                <w:sz w:val="18"/>
                <w:szCs w:val="18"/>
              </w:rPr>
              <w:t>,</w:t>
            </w:r>
          </w:p>
          <w:p w14:paraId="6492EC37" w14:textId="6F9C42C6" w:rsidR="007D13D3" w:rsidRPr="00D06EE7" w:rsidRDefault="007D13D3" w:rsidP="007D13D3">
            <w:pPr>
              <w:spacing w:line="260" w:lineRule="atLeast"/>
              <w:rPr>
                <w:sz w:val="18"/>
                <w:szCs w:val="18"/>
                <w:lang w:val="is-IS"/>
              </w:rPr>
            </w:pPr>
            <w:r w:rsidRPr="00B05B31">
              <w:rPr>
                <w:bCs/>
                <w:sz w:val="18"/>
                <w:szCs w:val="18"/>
              </w:rPr>
              <w:t>mm</w:t>
            </w:r>
          </w:p>
        </w:tc>
        <w:tc>
          <w:tcPr>
            <w:tcW w:w="1701" w:type="dxa"/>
          </w:tcPr>
          <w:p w14:paraId="737CF04A" w14:textId="09B56D00" w:rsidR="007D13D3" w:rsidRPr="00D06EE7" w:rsidRDefault="007D13D3" w:rsidP="007D13D3">
            <w:pPr>
              <w:spacing w:line="260" w:lineRule="atLeast"/>
              <w:rPr>
                <w:sz w:val="18"/>
                <w:szCs w:val="18"/>
                <w:lang w:val="is-IS"/>
              </w:rPr>
            </w:pPr>
            <w:proofErr w:type="spellStart"/>
            <w:r w:rsidRPr="00B05B31">
              <w:rPr>
                <w:bCs/>
                <w:sz w:val="18"/>
                <w:szCs w:val="18"/>
              </w:rPr>
              <w:t>Þyngd</w:t>
            </w:r>
            <w:proofErr w:type="spellEnd"/>
            <w:r w:rsidRPr="00B05B31">
              <w:rPr>
                <w:bCs/>
                <w:sz w:val="18"/>
                <w:szCs w:val="18"/>
              </w:rPr>
              <w:t xml:space="preserve"> </w:t>
            </w:r>
            <w:proofErr w:type="spellStart"/>
            <w:r w:rsidRPr="00B05B31">
              <w:rPr>
                <w:bCs/>
                <w:sz w:val="18"/>
                <w:szCs w:val="18"/>
              </w:rPr>
              <w:t>kúlulaga</w:t>
            </w:r>
            <w:proofErr w:type="spellEnd"/>
            <w:r w:rsidRPr="00B05B31">
              <w:rPr>
                <w:bCs/>
                <w:sz w:val="18"/>
                <w:szCs w:val="18"/>
              </w:rPr>
              <w:t xml:space="preserve"> </w:t>
            </w:r>
            <w:proofErr w:type="spellStart"/>
            <w:r w:rsidRPr="00B05B31">
              <w:rPr>
                <w:bCs/>
                <w:sz w:val="18"/>
                <w:szCs w:val="18"/>
              </w:rPr>
              <w:t>grjóts</w:t>
            </w:r>
            <w:proofErr w:type="spellEnd"/>
          </w:p>
        </w:tc>
        <w:tc>
          <w:tcPr>
            <w:tcW w:w="1701" w:type="dxa"/>
          </w:tcPr>
          <w:p w14:paraId="60F4AFE7" w14:textId="10233EEB" w:rsidR="007D13D3" w:rsidRPr="0071705E" w:rsidRDefault="007D13D3" w:rsidP="007D13D3">
            <w:pPr>
              <w:spacing w:line="260" w:lineRule="atLeast"/>
              <w:rPr>
                <w:rFonts w:eastAsia="Times New Roman" w:cs="Times New Roman"/>
                <w:bCs/>
                <w:szCs w:val="24"/>
                <w:lang w:val="is-IS" w:eastAsia="en-US"/>
              </w:rPr>
            </w:pPr>
            <w:proofErr w:type="spellStart"/>
            <w:r w:rsidRPr="00B05B31">
              <w:rPr>
                <w:bCs/>
                <w:sz w:val="18"/>
                <w:szCs w:val="18"/>
              </w:rPr>
              <w:t>Þyngd</w:t>
            </w:r>
            <w:proofErr w:type="spellEnd"/>
            <w:r w:rsidRPr="00B05B31">
              <w:rPr>
                <w:bCs/>
                <w:sz w:val="18"/>
                <w:szCs w:val="18"/>
              </w:rPr>
              <w:t xml:space="preserve"> </w:t>
            </w:r>
            <w:proofErr w:type="spellStart"/>
            <w:r w:rsidRPr="00B05B31">
              <w:rPr>
                <w:bCs/>
                <w:sz w:val="18"/>
                <w:szCs w:val="18"/>
              </w:rPr>
              <w:t>teningslaga</w:t>
            </w:r>
            <w:proofErr w:type="spellEnd"/>
            <w:r w:rsidRPr="00B05B31">
              <w:rPr>
                <w:bCs/>
                <w:sz w:val="18"/>
                <w:szCs w:val="18"/>
              </w:rPr>
              <w:t xml:space="preserve"> </w:t>
            </w:r>
            <w:proofErr w:type="spellStart"/>
            <w:r w:rsidRPr="00B05B31">
              <w:rPr>
                <w:bCs/>
                <w:sz w:val="18"/>
                <w:szCs w:val="18"/>
              </w:rPr>
              <w:t>grjóts</w:t>
            </w:r>
            <w:proofErr w:type="spellEnd"/>
          </w:p>
        </w:tc>
        <w:tc>
          <w:tcPr>
            <w:tcW w:w="3402" w:type="dxa"/>
            <w:vAlign w:val="center"/>
          </w:tcPr>
          <w:p w14:paraId="33316D67" w14:textId="77777777" w:rsidR="007D13D3" w:rsidRPr="00B05B31" w:rsidRDefault="007D13D3" w:rsidP="00C073E0">
            <w:pPr>
              <w:overflowPunct w:val="0"/>
              <w:autoSpaceDE w:val="0"/>
              <w:autoSpaceDN w:val="0"/>
              <w:adjustRightInd w:val="0"/>
              <w:textAlignment w:val="baseline"/>
              <w:rPr>
                <w:b w:val="0"/>
                <w:bCs/>
                <w:sz w:val="18"/>
                <w:szCs w:val="18"/>
              </w:rPr>
            </w:pPr>
            <w:proofErr w:type="spellStart"/>
            <w:r w:rsidRPr="00B05B31">
              <w:rPr>
                <w:bCs/>
                <w:sz w:val="18"/>
                <w:szCs w:val="18"/>
              </w:rPr>
              <w:t>Enskt</w:t>
            </w:r>
            <w:proofErr w:type="spellEnd"/>
            <w:r w:rsidRPr="00B05B31">
              <w:rPr>
                <w:bCs/>
                <w:sz w:val="18"/>
                <w:szCs w:val="18"/>
              </w:rPr>
              <w:t xml:space="preserve"> </w:t>
            </w:r>
            <w:proofErr w:type="spellStart"/>
            <w:r w:rsidRPr="00B05B31">
              <w:rPr>
                <w:bCs/>
                <w:sz w:val="18"/>
                <w:szCs w:val="18"/>
              </w:rPr>
              <w:t>heiti</w:t>
            </w:r>
            <w:proofErr w:type="spellEnd"/>
            <w:r w:rsidRPr="00B05B31">
              <w:rPr>
                <w:bCs/>
                <w:sz w:val="18"/>
                <w:szCs w:val="18"/>
              </w:rPr>
              <w:t xml:space="preserve"> </w:t>
            </w:r>
            <w:proofErr w:type="spellStart"/>
            <w:r w:rsidRPr="00B05B31">
              <w:rPr>
                <w:bCs/>
                <w:sz w:val="18"/>
                <w:szCs w:val="18"/>
              </w:rPr>
              <w:t>stærðaflokka</w:t>
            </w:r>
            <w:proofErr w:type="spellEnd"/>
          </w:p>
          <w:p w14:paraId="7063B9C1" w14:textId="0A3ECC75" w:rsidR="007D13D3" w:rsidRPr="0071705E" w:rsidRDefault="007D13D3" w:rsidP="007D13D3">
            <w:pPr>
              <w:spacing w:line="260" w:lineRule="atLeast"/>
              <w:rPr>
                <w:rFonts w:eastAsia="Times New Roman" w:cs="Times New Roman"/>
                <w:bCs/>
                <w:szCs w:val="24"/>
                <w:lang w:val="is-IS" w:eastAsia="en-US"/>
              </w:rPr>
            </w:pPr>
            <w:r w:rsidRPr="00B05B31">
              <w:rPr>
                <w:bCs/>
                <w:sz w:val="18"/>
                <w:szCs w:val="18"/>
              </w:rPr>
              <w:t xml:space="preserve"> (Bates </w:t>
            </w:r>
            <w:proofErr w:type="spellStart"/>
            <w:r w:rsidRPr="00B05B31">
              <w:rPr>
                <w:bCs/>
                <w:sz w:val="18"/>
                <w:szCs w:val="18"/>
              </w:rPr>
              <w:t>og</w:t>
            </w:r>
            <w:proofErr w:type="spellEnd"/>
            <w:r w:rsidRPr="00B05B31">
              <w:rPr>
                <w:bCs/>
                <w:sz w:val="18"/>
                <w:szCs w:val="18"/>
              </w:rPr>
              <w:t xml:space="preserve"> Jackson)</w:t>
            </w:r>
          </w:p>
        </w:tc>
      </w:tr>
      <w:tr w:rsidR="00027179" w:rsidRPr="00D06EE7" w14:paraId="3C9FF717" w14:textId="24092F28" w:rsidTr="00027179">
        <w:tc>
          <w:tcPr>
            <w:tcW w:w="1447" w:type="dxa"/>
            <w:shd w:val="clear" w:color="auto" w:fill="FFFAEE" w:themeFill="background2"/>
            <w:vAlign w:val="center"/>
          </w:tcPr>
          <w:p w14:paraId="7F6C155B" w14:textId="2F600CC1" w:rsidR="00677387" w:rsidRPr="00D06EE7" w:rsidRDefault="00677387" w:rsidP="00677387">
            <w:pPr>
              <w:spacing w:line="260" w:lineRule="atLeast"/>
              <w:rPr>
                <w:sz w:val="18"/>
                <w:szCs w:val="18"/>
                <w:lang w:val="is-IS"/>
              </w:rPr>
            </w:pPr>
            <w:r w:rsidRPr="00B05B31">
              <w:rPr>
                <w:b/>
                <w:sz w:val="18"/>
                <w:szCs w:val="18"/>
              </w:rPr>
              <w:t>Leir</w:t>
            </w:r>
          </w:p>
        </w:tc>
        <w:tc>
          <w:tcPr>
            <w:tcW w:w="1388" w:type="dxa"/>
            <w:vAlign w:val="center"/>
          </w:tcPr>
          <w:p w14:paraId="707C3B7E" w14:textId="72E6D4EF" w:rsidR="00677387" w:rsidRPr="00D06EE7" w:rsidRDefault="00677387" w:rsidP="00677387">
            <w:pPr>
              <w:spacing w:line="260" w:lineRule="atLeast"/>
              <w:rPr>
                <w:sz w:val="18"/>
                <w:szCs w:val="18"/>
                <w:lang w:val="is-IS"/>
              </w:rPr>
            </w:pPr>
            <w:r w:rsidRPr="00B05B31">
              <w:rPr>
                <w:sz w:val="18"/>
                <w:szCs w:val="18"/>
              </w:rPr>
              <w:t>&lt; 0,002</w:t>
            </w:r>
          </w:p>
        </w:tc>
        <w:tc>
          <w:tcPr>
            <w:tcW w:w="1701" w:type="dxa"/>
          </w:tcPr>
          <w:p w14:paraId="69033F4A" w14:textId="37ACAA76" w:rsidR="00677387" w:rsidRPr="00D06EE7" w:rsidRDefault="00677387" w:rsidP="00677387">
            <w:pPr>
              <w:spacing w:line="260" w:lineRule="atLeast"/>
              <w:rPr>
                <w:sz w:val="18"/>
                <w:szCs w:val="18"/>
                <w:lang w:val="is-IS"/>
              </w:rPr>
            </w:pPr>
          </w:p>
        </w:tc>
        <w:tc>
          <w:tcPr>
            <w:tcW w:w="1701" w:type="dxa"/>
          </w:tcPr>
          <w:p w14:paraId="2A8836F5" w14:textId="77777777" w:rsidR="00677387" w:rsidRPr="0071705E" w:rsidRDefault="00677387" w:rsidP="00677387">
            <w:pPr>
              <w:spacing w:line="260" w:lineRule="atLeast"/>
              <w:rPr>
                <w:rFonts w:eastAsia="Times New Roman" w:cs="Times New Roman"/>
                <w:szCs w:val="24"/>
                <w:lang w:val="is-IS" w:eastAsia="en-US"/>
              </w:rPr>
            </w:pPr>
          </w:p>
        </w:tc>
        <w:tc>
          <w:tcPr>
            <w:tcW w:w="3402" w:type="dxa"/>
            <w:vAlign w:val="center"/>
          </w:tcPr>
          <w:p w14:paraId="0F62CB28" w14:textId="61C2F3CF" w:rsidR="00677387" w:rsidRPr="0071705E" w:rsidRDefault="00677387" w:rsidP="00677387">
            <w:pPr>
              <w:spacing w:line="260" w:lineRule="atLeast"/>
              <w:rPr>
                <w:rFonts w:eastAsia="Times New Roman" w:cs="Times New Roman"/>
                <w:szCs w:val="24"/>
                <w:lang w:val="is-IS" w:eastAsia="en-US"/>
              </w:rPr>
            </w:pPr>
            <w:r w:rsidRPr="00B05B31">
              <w:rPr>
                <w:sz w:val="18"/>
                <w:szCs w:val="18"/>
              </w:rPr>
              <w:t>Clay</w:t>
            </w:r>
          </w:p>
        </w:tc>
      </w:tr>
      <w:tr w:rsidR="00027179" w:rsidRPr="00D06EE7" w14:paraId="512CADE6" w14:textId="541C5544" w:rsidTr="00027179">
        <w:tc>
          <w:tcPr>
            <w:tcW w:w="1447" w:type="dxa"/>
            <w:shd w:val="clear" w:color="auto" w:fill="FFFAEE" w:themeFill="background2"/>
            <w:vAlign w:val="center"/>
          </w:tcPr>
          <w:p w14:paraId="5FD6F4D6" w14:textId="3C5FD99F" w:rsidR="00677387" w:rsidRPr="00D06EE7" w:rsidRDefault="00677387" w:rsidP="00677387">
            <w:pPr>
              <w:spacing w:line="260" w:lineRule="atLeast"/>
              <w:rPr>
                <w:sz w:val="18"/>
                <w:szCs w:val="18"/>
                <w:lang w:val="is-IS"/>
              </w:rPr>
            </w:pPr>
            <w:proofErr w:type="spellStart"/>
            <w:r w:rsidRPr="00B05B31">
              <w:rPr>
                <w:b/>
                <w:sz w:val="18"/>
                <w:szCs w:val="18"/>
              </w:rPr>
              <w:t>Sylti</w:t>
            </w:r>
            <w:proofErr w:type="spellEnd"/>
          </w:p>
        </w:tc>
        <w:tc>
          <w:tcPr>
            <w:tcW w:w="1388" w:type="dxa"/>
            <w:vAlign w:val="center"/>
          </w:tcPr>
          <w:p w14:paraId="547B9A85" w14:textId="090EB99A" w:rsidR="00677387" w:rsidRPr="00D06EE7" w:rsidRDefault="00677387" w:rsidP="00677387">
            <w:pPr>
              <w:spacing w:line="260" w:lineRule="atLeast"/>
              <w:rPr>
                <w:sz w:val="18"/>
                <w:szCs w:val="18"/>
                <w:lang w:val="is-IS"/>
              </w:rPr>
            </w:pPr>
            <w:r w:rsidRPr="00B05B31">
              <w:rPr>
                <w:sz w:val="18"/>
                <w:szCs w:val="18"/>
              </w:rPr>
              <w:t>0,002-0,063</w:t>
            </w:r>
          </w:p>
        </w:tc>
        <w:tc>
          <w:tcPr>
            <w:tcW w:w="1701" w:type="dxa"/>
          </w:tcPr>
          <w:p w14:paraId="24E3C5EC" w14:textId="7614521F" w:rsidR="00677387" w:rsidRPr="00D06EE7" w:rsidRDefault="00677387" w:rsidP="00677387">
            <w:pPr>
              <w:spacing w:line="260" w:lineRule="atLeast"/>
              <w:rPr>
                <w:sz w:val="18"/>
                <w:szCs w:val="18"/>
                <w:lang w:val="is-IS"/>
              </w:rPr>
            </w:pPr>
          </w:p>
        </w:tc>
        <w:tc>
          <w:tcPr>
            <w:tcW w:w="1701" w:type="dxa"/>
          </w:tcPr>
          <w:p w14:paraId="34C39B47" w14:textId="77777777" w:rsidR="00677387" w:rsidRPr="0071705E" w:rsidRDefault="00677387" w:rsidP="00677387">
            <w:pPr>
              <w:spacing w:line="260" w:lineRule="atLeast"/>
              <w:rPr>
                <w:rFonts w:eastAsia="Times New Roman" w:cs="Times New Roman"/>
                <w:szCs w:val="24"/>
                <w:lang w:val="is-IS" w:eastAsia="en-US"/>
              </w:rPr>
            </w:pPr>
          </w:p>
        </w:tc>
        <w:tc>
          <w:tcPr>
            <w:tcW w:w="3402" w:type="dxa"/>
            <w:vAlign w:val="center"/>
          </w:tcPr>
          <w:p w14:paraId="5DFFEF96" w14:textId="0F1029B7" w:rsidR="00677387" w:rsidRPr="0071705E" w:rsidRDefault="00677387" w:rsidP="00677387">
            <w:pPr>
              <w:spacing w:line="260" w:lineRule="atLeast"/>
              <w:rPr>
                <w:rFonts w:eastAsia="Times New Roman" w:cs="Times New Roman"/>
                <w:szCs w:val="24"/>
                <w:lang w:val="is-IS" w:eastAsia="en-US"/>
              </w:rPr>
            </w:pPr>
            <w:r w:rsidRPr="00B05B31">
              <w:rPr>
                <w:sz w:val="18"/>
                <w:szCs w:val="18"/>
              </w:rPr>
              <w:t>Silt</w:t>
            </w:r>
          </w:p>
        </w:tc>
      </w:tr>
      <w:tr w:rsidR="00027179" w:rsidRPr="00D06EE7" w14:paraId="56CBB459" w14:textId="75DB5843" w:rsidTr="00027179">
        <w:tc>
          <w:tcPr>
            <w:tcW w:w="1447" w:type="dxa"/>
            <w:shd w:val="clear" w:color="auto" w:fill="FFFAEE" w:themeFill="background2"/>
            <w:vAlign w:val="center"/>
          </w:tcPr>
          <w:p w14:paraId="3A182F1D" w14:textId="7C1C4E49" w:rsidR="00677387" w:rsidRPr="00D06EE7" w:rsidRDefault="00677387" w:rsidP="00677387">
            <w:pPr>
              <w:spacing w:line="260" w:lineRule="atLeast"/>
              <w:rPr>
                <w:sz w:val="18"/>
                <w:szCs w:val="18"/>
                <w:lang w:val="is-IS"/>
              </w:rPr>
            </w:pPr>
            <w:proofErr w:type="spellStart"/>
            <w:r w:rsidRPr="00B05B31">
              <w:rPr>
                <w:b/>
                <w:sz w:val="18"/>
                <w:szCs w:val="18"/>
              </w:rPr>
              <w:t>Sandur</w:t>
            </w:r>
            <w:proofErr w:type="spellEnd"/>
          </w:p>
        </w:tc>
        <w:tc>
          <w:tcPr>
            <w:tcW w:w="1388" w:type="dxa"/>
            <w:vAlign w:val="center"/>
          </w:tcPr>
          <w:p w14:paraId="4CD44E37" w14:textId="4B570F8D" w:rsidR="00677387" w:rsidRPr="00D06EE7" w:rsidRDefault="00677387" w:rsidP="00677387">
            <w:pPr>
              <w:spacing w:line="260" w:lineRule="atLeast"/>
              <w:rPr>
                <w:sz w:val="18"/>
                <w:szCs w:val="18"/>
                <w:lang w:val="is-IS"/>
              </w:rPr>
            </w:pPr>
            <w:r w:rsidRPr="00B05B31">
              <w:rPr>
                <w:sz w:val="18"/>
                <w:szCs w:val="18"/>
              </w:rPr>
              <w:t>0,063-4</w:t>
            </w:r>
          </w:p>
        </w:tc>
        <w:tc>
          <w:tcPr>
            <w:tcW w:w="1701" w:type="dxa"/>
          </w:tcPr>
          <w:p w14:paraId="07C9764A" w14:textId="049F66A0" w:rsidR="00677387" w:rsidRPr="00D06EE7" w:rsidRDefault="00677387" w:rsidP="00677387">
            <w:pPr>
              <w:spacing w:line="260" w:lineRule="atLeast"/>
              <w:rPr>
                <w:sz w:val="18"/>
                <w:szCs w:val="18"/>
                <w:lang w:val="is-IS"/>
              </w:rPr>
            </w:pPr>
          </w:p>
        </w:tc>
        <w:tc>
          <w:tcPr>
            <w:tcW w:w="1701" w:type="dxa"/>
          </w:tcPr>
          <w:p w14:paraId="18BE8D20" w14:textId="77777777" w:rsidR="00677387" w:rsidRPr="0071705E" w:rsidRDefault="00677387" w:rsidP="00677387">
            <w:pPr>
              <w:spacing w:line="260" w:lineRule="atLeast"/>
              <w:rPr>
                <w:rFonts w:eastAsia="Times New Roman" w:cs="Times New Roman"/>
                <w:szCs w:val="24"/>
                <w:lang w:val="is-IS" w:eastAsia="en-US"/>
              </w:rPr>
            </w:pPr>
          </w:p>
        </w:tc>
        <w:tc>
          <w:tcPr>
            <w:tcW w:w="3402" w:type="dxa"/>
            <w:vAlign w:val="center"/>
          </w:tcPr>
          <w:p w14:paraId="7AD5F61A" w14:textId="7A1CF8F7" w:rsidR="00677387" w:rsidRPr="0071705E" w:rsidRDefault="00677387" w:rsidP="00677387">
            <w:pPr>
              <w:spacing w:line="260" w:lineRule="atLeast"/>
              <w:rPr>
                <w:rFonts w:eastAsia="Times New Roman" w:cs="Times New Roman"/>
                <w:szCs w:val="24"/>
                <w:lang w:val="is-IS" w:eastAsia="en-US"/>
              </w:rPr>
            </w:pPr>
            <w:r w:rsidRPr="00B05B31">
              <w:rPr>
                <w:sz w:val="18"/>
                <w:szCs w:val="18"/>
              </w:rPr>
              <w:t>Sand, &lt; 4 mm</w:t>
            </w:r>
          </w:p>
        </w:tc>
      </w:tr>
      <w:tr w:rsidR="00027179" w:rsidRPr="00D06EE7" w14:paraId="6B5C60D8" w14:textId="55B6287E" w:rsidTr="00027179">
        <w:tc>
          <w:tcPr>
            <w:tcW w:w="1447" w:type="dxa"/>
            <w:shd w:val="clear" w:color="auto" w:fill="FFFAEE" w:themeFill="background2"/>
            <w:vAlign w:val="center"/>
          </w:tcPr>
          <w:p w14:paraId="5FD28E66" w14:textId="07F413DB" w:rsidR="00677387" w:rsidRPr="00D06EE7" w:rsidRDefault="00677387" w:rsidP="00677387">
            <w:pPr>
              <w:spacing w:line="260" w:lineRule="atLeast"/>
              <w:rPr>
                <w:sz w:val="18"/>
                <w:szCs w:val="18"/>
                <w:lang w:val="is-IS"/>
              </w:rPr>
            </w:pPr>
            <w:proofErr w:type="spellStart"/>
            <w:r w:rsidRPr="00B05B31">
              <w:rPr>
                <w:b/>
                <w:sz w:val="18"/>
                <w:szCs w:val="18"/>
              </w:rPr>
              <w:t>Möl</w:t>
            </w:r>
            <w:proofErr w:type="spellEnd"/>
            <w:r w:rsidRPr="00B05B31">
              <w:rPr>
                <w:b/>
                <w:sz w:val="18"/>
                <w:szCs w:val="18"/>
              </w:rPr>
              <w:t xml:space="preserve"> (</w:t>
            </w:r>
            <w:proofErr w:type="spellStart"/>
            <w:r w:rsidRPr="00B05B31">
              <w:rPr>
                <w:b/>
                <w:sz w:val="18"/>
                <w:szCs w:val="18"/>
              </w:rPr>
              <w:t>völur</w:t>
            </w:r>
            <w:proofErr w:type="spellEnd"/>
            <w:r w:rsidRPr="00B05B31">
              <w:rPr>
                <w:b/>
                <w:sz w:val="18"/>
                <w:szCs w:val="18"/>
              </w:rPr>
              <w:t>)</w:t>
            </w:r>
          </w:p>
        </w:tc>
        <w:tc>
          <w:tcPr>
            <w:tcW w:w="1388" w:type="dxa"/>
            <w:vAlign w:val="center"/>
          </w:tcPr>
          <w:p w14:paraId="2BADD79E" w14:textId="1DCFA7BD" w:rsidR="00677387" w:rsidRPr="00D06EE7" w:rsidRDefault="00677387" w:rsidP="00677387">
            <w:pPr>
              <w:spacing w:line="260" w:lineRule="atLeast"/>
              <w:rPr>
                <w:sz w:val="18"/>
                <w:szCs w:val="18"/>
                <w:lang w:val="is-IS"/>
              </w:rPr>
            </w:pPr>
            <w:r w:rsidRPr="00B05B31">
              <w:rPr>
                <w:sz w:val="18"/>
                <w:szCs w:val="18"/>
              </w:rPr>
              <w:t>4-63</w:t>
            </w:r>
          </w:p>
        </w:tc>
        <w:tc>
          <w:tcPr>
            <w:tcW w:w="1701" w:type="dxa"/>
          </w:tcPr>
          <w:p w14:paraId="473585D7" w14:textId="7230C93C" w:rsidR="00677387" w:rsidRPr="00D06EE7" w:rsidRDefault="00677387" w:rsidP="00677387">
            <w:pPr>
              <w:spacing w:line="260" w:lineRule="atLeast"/>
              <w:rPr>
                <w:sz w:val="18"/>
                <w:szCs w:val="18"/>
                <w:lang w:val="is-IS"/>
              </w:rPr>
            </w:pPr>
          </w:p>
        </w:tc>
        <w:tc>
          <w:tcPr>
            <w:tcW w:w="1701" w:type="dxa"/>
          </w:tcPr>
          <w:p w14:paraId="0FD19C13" w14:textId="77777777" w:rsidR="00677387" w:rsidRPr="0071705E" w:rsidRDefault="00677387" w:rsidP="00677387">
            <w:pPr>
              <w:spacing w:line="260" w:lineRule="atLeast"/>
              <w:rPr>
                <w:rFonts w:eastAsia="Times New Roman" w:cs="Times New Roman"/>
                <w:szCs w:val="24"/>
                <w:lang w:val="is-IS" w:eastAsia="en-US"/>
              </w:rPr>
            </w:pPr>
          </w:p>
        </w:tc>
        <w:tc>
          <w:tcPr>
            <w:tcW w:w="3402" w:type="dxa"/>
            <w:vAlign w:val="center"/>
          </w:tcPr>
          <w:p w14:paraId="483C41E4" w14:textId="4488115E" w:rsidR="00677387" w:rsidRPr="0071705E" w:rsidRDefault="00677387" w:rsidP="00677387">
            <w:pPr>
              <w:spacing w:line="260" w:lineRule="atLeast"/>
              <w:rPr>
                <w:rFonts w:eastAsia="Times New Roman" w:cs="Times New Roman"/>
                <w:szCs w:val="24"/>
                <w:lang w:val="is-IS" w:eastAsia="en-US"/>
              </w:rPr>
            </w:pPr>
            <w:r w:rsidRPr="00B05B31">
              <w:rPr>
                <w:sz w:val="18"/>
                <w:szCs w:val="18"/>
              </w:rPr>
              <w:t>Pebble, 4-64 mm</w:t>
            </w:r>
          </w:p>
        </w:tc>
      </w:tr>
      <w:tr w:rsidR="00027179" w:rsidRPr="00D06EE7" w14:paraId="1CC5B9B8" w14:textId="1EB90101" w:rsidTr="00027179">
        <w:tc>
          <w:tcPr>
            <w:tcW w:w="1447" w:type="dxa"/>
            <w:shd w:val="clear" w:color="auto" w:fill="FFFAEE" w:themeFill="background2"/>
            <w:vAlign w:val="center"/>
          </w:tcPr>
          <w:p w14:paraId="51FC3335" w14:textId="5CF364ED" w:rsidR="00677387" w:rsidRPr="00D06EE7" w:rsidRDefault="00677387" w:rsidP="00677387">
            <w:pPr>
              <w:spacing w:line="260" w:lineRule="atLeast"/>
              <w:rPr>
                <w:sz w:val="18"/>
                <w:szCs w:val="18"/>
                <w:lang w:val="is-IS"/>
              </w:rPr>
            </w:pPr>
            <w:proofErr w:type="spellStart"/>
            <w:r w:rsidRPr="00B05B31">
              <w:rPr>
                <w:b/>
                <w:sz w:val="18"/>
                <w:szCs w:val="18"/>
              </w:rPr>
              <w:t>Steinn</w:t>
            </w:r>
            <w:proofErr w:type="spellEnd"/>
          </w:p>
        </w:tc>
        <w:tc>
          <w:tcPr>
            <w:tcW w:w="1388" w:type="dxa"/>
            <w:vAlign w:val="center"/>
          </w:tcPr>
          <w:p w14:paraId="53455218" w14:textId="63C448C0" w:rsidR="00677387" w:rsidRPr="00D06EE7" w:rsidRDefault="00677387" w:rsidP="00677387">
            <w:pPr>
              <w:spacing w:line="260" w:lineRule="atLeast"/>
              <w:rPr>
                <w:sz w:val="18"/>
                <w:szCs w:val="18"/>
                <w:lang w:val="is-IS"/>
              </w:rPr>
            </w:pPr>
            <w:r w:rsidRPr="00B05B31">
              <w:rPr>
                <w:sz w:val="18"/>
                <w:szCs w:val="18"/>
              </w:rPr>
              <w:t xml:space="preserve">63-125 </w:t>
            </w:r>
          </w:p>
        </w:tc>
        <w:tc>
          <w:tcPr>
            <w:tcW w:w="1701" w:type="dxa"/>
          </w:tcPr>
          <w:p w14:paraId="256B3464" w14:textId="54A4FD14" w:rsidR="00677387" w:rsidRPr="00D06EE7" w:rsidRDefault="00677387" w:rsidP="00677387">
            <w:pPr>
              <w:spacing w:line="260" w:lineRule="atLeast"/>
              <w:rPr>
                <w:sz w:val="18"/>
                <w:szCs w:val="18"/>
                <w:lang w:val="is-IS"/>
              </w:rPr>
            </w:pPr>
          </w:p>
        </w:tc>
        <w:tc>
          <w:tcPr>
            <w:tcW w:w="1701" w:type="dxa"/>
          </w:tcPr>
          <w:p w14:paraId="78537C0E" w14:textId="77777777" w:rsidR="00677387" w:rsidRPr="0071705E" w:rsidRDefault="00677387" w:rsidP="00677387">
            <w:pPr>
              <w:spacing w:line="260" w:lineRule="atLeast"/>
              <w:rPr>
                <w:rFonts w:eastAsia="Times New Roman" w:cs="Times New Roman"/>
                <w:szCs w:val="24"/>
                <w:lang w:val="is-IS" w:eastAsia="en-US"/>
              </w:rPr>
            </w:pPr>
          </w:p>
        </w:tc>
        <w:tc>
          <w:tcPr>
            <w:tcW w:w="3402" w:type="dxa"/>
            <w:vAlign w:val="center"/>
          </w:tcPr>
          <w:p w14:paraId="3A685363" w14:textId="330F23E2" w:rsidR="00677387" w:rsidRPr="0071705E" w:rsidRDefault="00677387" w:rsidP="00677387">
            <w:pPr>
              <w:spacing w:line="260" w:lineRule="atLeast"/>
              <w:rPr>
                <w:rFonts w:eastAsia="Times New Roman" w:cs="Times New Roman"/>
                <w:szCs w:val="24"/>
                <w:lang w:val="is-IS" w:eastAsia="en-US"/>
              </w:rPr>
            </w:pPr>
            <w:r w:rsidRPr="00B05B31">
              <w:rPr>
                <w:sz w:val="18"/>
                <w:szCs w:val="18"/>
              </w:rPr>
              <w:t>Small cobble, 64-128 mm</w:t>
            </w:r>
          </w:p>
        </w:tc>
      </w:tr>
      <w:tr w:rsidR="00027179" w:rsidRPr="00D06EE7" w14:paraId="66C38C96" w14:textId="14D6A30E" w:rsidTr="00027179">
        <w:tc>
          <w:tcPr>
            <w:tcW w:w="1447" w:type="dxa"/>
            <w:shd w:val="clear" w:color="auto" w:fill="FFFAEE" w:themeFill="background2"/>
            <w:vAlign w:val="center"/>
          </w:tcPr>
          <w:p w14:paraId="68729611" w14:textId="75B9C51A" w:rsidR="00677387" w:rsidRPr="00D06EE7" w:rsidRDefault="00677387" w:rsidP="00677387">
            <w:pPr>
              <w:spacing w:line="260" w:lineRule="atLeast"/>
              <w:rPr>
                <w:sz w:val="18"/>
                <w:szCs w:val="18"/>
                <w:lang w:val="is-IS"/>
              </w:rPr>
            </w:pPr>
            <w:proofErr w:type="spellStart"/>
            <w:r w:rsidRPr="00B05B31">
              <w:rPr>
                <w:b/>
                <w:sz w:val="18"/>
                <w:szCs w:val="18"/>
              </w:rPr>
              <w:t>Smágrýti</w:t>
            </w:r>
            <w:proofErr w:type="spellEnd"/>
          </w:p>
        </w:tc>
        <w:tc>
          <w:tcPr>
            <w:tcW w:w="1388" w:type="dxa"/>
            <w:vAlign w:val="center"/>
          </w:tcPr>
          <w:p w14:paraId="0EF3FC4B" w14:textId="1EAA8BD0" w:rsidR="00677387" w:rsidRPr="00D06EE7" w:rsidRDefault="00677387" w:rsidP="00677387">
            <w:pPr>
              <w:spacing w:line="260" w:lineRule="atLeast"/>
              <w:rPr>
                <w:sz w:val="18"/>
                <w:szCs w:val="18"/>
                <w:lang w:val="is-IS"/>
              </w:rPr>
            </w:pPr>
            <w:r w:rsidRPr="00B05B31">
              <w:rPr>
                <w:sz w:val="18"/>
                <w:szCs w:val="18"/>
              </w:rPr>
              <w:t>125-250</w:t>
            </w:r>
          </w:p>
        </w:tc>
        <w:tc>
          <w:tcPr>
            <w:tcW w:w="1701" w:type="dxa"/>
          </w:tcPr>
          <w:p w14:paraId="41229539" w14:textId="2CA40233" w:rsidR="00677387" w:rsidRPr="00D06EE7" w:rsidRDefault="00677387" w:rsidP="00677387">
            <w:pPr>
              <w:spacing w:line="260" w:lineRule="atLeast"/>
              <w:rPr>
                <w:sz w:val="18"/>
                <w:szCs w:val="18"/>
                <w:lang w:val="is-IS"/>
              </w:rPr>
            </w:pPr>
            <w:r w:rsidRPr="00B05B31">
              <w:rPr>
                <w:sz w:val="18"/>
                <w:szCs w:val="18"/>
              </w:rPr>
              <w:t>3 – 23 kg</w:t>
            </w:r>
          </w:p>
        </w:tc>
        <w:tc>
          <w:tcPr>
            <w:tcW w:w="1701" w:type="dxa"/>
          </w:tcPr>
          <w:p w14:paraId="32DD5861" w14:textId="0AC4F472" w:rsidR="00677387" w:rsidRPr="0071705E" w:rsidRDefault="00677387" w:rsidP="00677387">
            <w:pPr>
              <w:spacing w:line="260" w:lineRule="atLeast"/>
              <w:rPr>
                <w:rFonts w:eastAsia="Times New Roman" w:cs="Times New Roman"/>
                <w:szCs w:val="24"/>
                <w:lang w:val="is-IS" w:eastAsia="en-US"/>
              </w:rPr>
            </w:pPr>
            <w:r w:rsidRPr="00B05B31">
              <w:rPr>
                <w:sz w:val="18"/>
                <w:szCs w:val="18"/>
              </w:rPr>
              <w:t>6 – 45 kg</w:t>
            </w:r>
          </w:p>
        </w:tc>
        <w:tc>
          <w:tcPr>
            <w:tcW w:w="3402" w:type="dxa"/>
            <w:vAlign w:val="center"/>
          </w:tcPr>
          <w:p w14:paraId="093A1CD1" w14:textId="66E05BAF" w:rsidR="00677387" w:rsidRPr="0071705E" w:rsidRDefault="00677387" w:rsidP="00677387">
            <w:pPr>
              <w:spacing w:line="260" w:lineRule="atLeast"/>
              <w:rPr>
                <w:rFonts w:eastAsia="Times New Roman" w:cs="Times New Roman"/>
                <w:szCs w:val="24"/>
                <w:lang w:val="is-IS" w:eastAsia="en-US"/>
              </w:rPr>
            </w:pPr>
            <w:r w:rsidRPr="00B05B31">
              <w:rPr>
                <w:sz w:val="18"/>
                <w:szCs w:val="18"/>
              </w:rPr>
              <w:t>Large cobble, 128-256 mm</w:t>
            </w:r>
          </w:p>
        </w:tc>
      </w:tr>
      <w:tr w:rsidR="00027179" w:rsidRPr="00D06EE7" w14:paraId="37419E8D" w14:textId="5E3D61BE" w:rsidTr="00027179">
        <w:tc>
          <w:tcPr>
            <w:tcW w:w="1447" w:type="dxa"/>
            <w:shd w:val="clear" w:color="auto" w:fill="FFFAEE" w:themeFill="background2"/>
            <w:vAlign w:val="center"/>
          </w:tcPr>
          <w:p w14:paraId="76F5515F" w14:textId="7FA55D44" w:rsidR="00677387" w:rsidRPr="00D06EE7" w:rsidRDefault="00677387" w:rsidP="00677387">
            <w:pPr>
              <w:spacing w:line="260" w:lineRule="atLeast"/>
              <w:rPr>
                <w:sz w:val="18"/>
                <w:szCs w:val="18"/>
                <w:lang w:val="is-IS"/>
              </w:rPr>
            </w:pPr>
            <w:proofErr w:type="spellStart"/>
            <w:r w:rsidRPr="00B05B31">
              <w:rPr>
                <w:b/>
                <w:sz w:val="18"/>
                <w:szCs w:val="18"/>
              </w:rPr>
              <w:t>Hnullungur</w:t>
            </w:r>
            <w:proofErr w:type="spellEnd"/>
          </w:p>
        </w:tc>
        <w:tc>
          <w:tcPr>
            <w:tcW w:w="1388" w:type="dxa"/>
            <w:vAlign w:val="center"/>
          </w:tcPr>
          <w:p w14:paraId="3C3FA585" w14:textId="3030E533" w:rsidR="00677387" w:rsidRPr="00D06EE7" w:rsidRDefault="00677387" w:rsidP="00677387">
            <w:pPr>
              <w:spacing w:line="260" w:lineRule="atLeast"/>
              <w:rPr>
                <w:sz w:val="18"/>
                <w:szCs w:val="18"/>
                <w:lang w:val="is-IS"/>
              </w:rPr>
            </w:pPr>
            <w:r w:rsidRPr="00B05B31">
              <w:rPr>
                <w:sz w:val="18"/>
                <w:szCs w:val="18"/>
              </w:rPr>
              <w:t>250-500</w:t>
            </w:r>
          </w:p>
        </w:tc>
        <w:tc>
          <w:tcPr>
            <w:tcW w:w="1701" w:type="dxa"/>
          </w:tcPr>
          <w:p w14:paraId="70BDAA78" w14:textId="1AF6718A" w:rsidR="00677387" w:rsidRPr="00D06EE7" w:rsidRDefault="00677387" w:rsidP="00677387">
            <w:pPr>
              <w:spacing w:line="260" w:lineRule="atLeast"/>
              <w:rPr>
                <w:sz w:val="18"/>
                <w:szCs w:val="18"/>
                <w:lang w:val="is-IS"/>
              </w:rPr>
            </w:pPr>
            <w:r w:rsidRPr="00B05B31">
              <w:rPr>
                <w:sz w:val="18"/>
                <w:szCs w:val="18"/>
              </w:rPr>
              <w:t xml:space="preserve">23 – 185 kg </w:t>
            </w:r>
          </w:p>
        </w:tc>
        <w:tc>
          <w:tcPr>
            <w:tcW w:w="1701" w:type="dxa"/>
          </w:tcPr>
          <w:p w14:paraId="176C9D93" w14:textId="40E277FB" w:rsidR="00677387" w:rsidRPr="0071705E" w:rsidRDefault="00677387" w:rsidP="00677387">
            <w:pPr>
              <w:spacing w:line="260" w:lineRule="atLeast"/>
              <w:rPr>
                <w:rFonts w:eastAsia="Times New Roman" w:cs="Times New Roman"/>
                <w:szCs w:val="24"/>
                <w:lang w:val="is-IS" w:eastAsia="en-US"/>
              </w:rPr>
            </w:pPr>
            <w:r w:rsidRPr="00B05B31">
              <w:rPr>
                <w:sz w:val="18"/>
                <w:szCs w:val="18"/>
              </w:rPr>
              <w:t>45 – 360 kg</w:t>
            </w:r>
          </w:p>
        </w:tc>
        <w:tc>
          <w:tcPr>
            <w:tcW w:w="3402" w:type="dxa"/>
            <w:vAlign w:val="center"/>
          </w:tcPr>
          <w:p w14:paraId="73DBAA9C" w14:textId="482A2676" w:rsidR="00677387" w:rsidRPr="0071705E" w:rsidRDefault="00677387" w:rsidP="00677387">
            <w:pPr>
              <w:spacing w:line="260" w:lineRule="atLeast"/>
              <w:rPr>
                <w:rFonts w:eastAsia="Times New Roman" w:cs="Times New Roman"/>
                <w:szCs w:val="24"/>
                <w:lang w:val="is-IS" w:eastAsia="en-US"/>
              </w:rPr>
            </w:pPr>
            <w:r w:rsidRPr="00B05B31">
              <w:rPr>
                <w:sz w:val="18"/>
                <w:szCs w:val="18"/>
              </w:rPr>
              <w:t>Small boulder, 256-512 mm</w:t>
            </w:r>
          </w:p>
        </w:tc>
      </w:tr>
      <w:tr w:rsidR="00027179" w:rsidRPr="00D06EE7" w14:paraId="2A7CE586" w14:textId="2A716B2D" w:rsidTr="00027179">
        <w:tc>
          <w:tcPr>
            <w:tcW w:w="1447" w:type="dxa"/>
            <w:shd w:val="clear" w:color="auto" w:fill="FFFAEE" w:themeFill="background2"/>
            <w:vAlign w:val="center"/>
          </w:tcPr>
          <w:p w14:paraId="6B6C62DC" w14:textId="153B0B08" w:rsidR="00677387" w:rsidRPr="00D06EE7" w:rsidRDefault="00677387" w:rsidP="00677387">
            <w:pPr>
              <w:spacing w:line="260" w:lineRule="atLeast"/>
              <w:rPr>
                <w:sz w:val="18"/>
                <w:szCs w:val="18"/>
                <w:lang w:val="is-IS"/>
              </w:rPr>
            </w:pPr>
            <w:proofErr w:type="spellStart"/>
            <w:r w:rsidRPr="00B05B31">
              <w:rPr>
                <w:b/>
                <w:sz w:val="18"/>
                <w:szCs w:val="18"/>
              </w:rPr>
              <w:t>Grettistak</w:t>
            </w:r>
            <w:proofErr w:type="spellEnd"/>
          </w:p>
        </w:tc>
        <w:tc>
          <w:tcPr>
            <w:tcW w:w="1388" w:type="dxa"/>
            <w:vAlign w:val="center"/>
          </w:tcPr>
          <w:p w14:paraId="38197162" w14:textId="466ABE2F" w:rsidR="00677387" w:rsidRPr="00D06EE7" w:rsidRDefault="00677387" w:rsidP="00677387">
            <w:pPr>
              <w:spacing w:line="260" w:lineRule="atLeast"/>
              <w:rPr>
                <w:sz w:val="18"/>
                <w:szCs w:val="18"/>
                <w:lang w:val="is-IS"/>
              </w:rPr>
            </w:pPr>
            <w:r w:rsidRPr="00B05B31">
              <w:rPr>
                <w:sz w:val="18"/>
                <w:szCs w:val="18"/>
              </w:rPr>
              <w:t>500-1000</w:t>
            </w:r>
          </w:p>
        </w:tc>
        <w:tc>
          <w:tcPr>
            <w:tcW w:w="1701" w:type="dxa"/>
          </w:tcPr>
          <w:p w14:paraId="431F7FF6" w14:textId="4FB8A4EB" w:rsidR="00677387" w:rsidRPr="00D06EE7" w:rsidRDefault="00677387" w:rsidP="00677387">
            <w:pPr>
              <w:spacing w:line="260" w:lineRule="atLeast"/>
              <w:rPr>
                <w:sz w:val="18"/>
                <w:szCs w:val="18"/>
                <w:lang w:val="is-IS"/>
              </w:rPr>
            </w:pPr>
            <w:r w:rsidRPr="00B05B31">
              <w:rPr>
                <w:sz w:val="18"/>
                <w:szCs w:val="18"/>
              </w:rPr>
              <w:t xml:space="preserve">0,185 – 1,4 </w:t>
            </w:r>
            <w:r w:rsidR="00A34132">
              <w:rPr>
                <w:sz w:val="18"/>
                <w:szCs w:val="18"/>
              </w:rPr>
              <w:t>t</w:t>
            </w:r>
            <w:r w:rsidRPr="00B05B31">
              <w:rPr>
                <w:sz w:val="18"/>
                <w:szCs w:val="18"/>
              </w:rPr>
              <w:t xml:space="preserve"> </w:t>
            </w:r>
          </w:p>
        </w:tc>
        <w:tc>
          <w:tcPr>
            <w:tcW w:w="1701" w:type="dxa"/>
          </w:tcPr>
          <w:p w14:paraId="1B2F2808" w14:textId="29A2BC71" w:rsidR="00677387" w:rsidRPr="0071705E" w:rsidRDefault="00677387" w:rsidP="00677387">
            <w:pPr>
              <w:spacing w:line="260" w:lineRule="atLeast"/>
              <w:rPr>
                <w:rFonts w:eastAsia="Times New Roman" w:cs="Times New Roman"/>
                <w:szCs w:val="24"/>
                <w:lang w:val="is-IS" w:eastAsia="en-US"/>
              </w:rPr>
            </w:pPr>
            <w:r w:rsidRPr="00B05B31">
              <w:rPr>
                <w:sz w:val="18"/>
                <w:szCs w:val="18"/>
              </w:rPr>
              <w:t>0,36 – 2,85 t</w:t>
            </w:r>
          </w:p>
        </w:tc>
        <w:tc>
          <w:tcPr>
            <w:tcW w:w="3402" w:type="dxa"/>
            <w:vAlign w:val="center"/>
          </w:tcPr>
          <w:p w14:paraId="5C296DBF" w14:textId="14124733" w:rsidR="00677387" w:rsidRPr="0071705E" w:rsidRDefault="00677387" w:rsidP="00677387">
            <w:pPr>
              <w:spacing w:line="260" w:lineRule="atLeast"/>
              <w:rPr>
                <w:rFonts w:eastAsia="Times New Roman" w:cs="Times New Roman"/>
                <w:szCs w:val="24"/>
                <w:lang w:val="is-IS" w:eastAsia="en-US"/>
              </w:rPr>
            </w:pPr>
            <w:r w:rsidRPr="00B05B31">
              <w:rPr>
                <w:sz w:val="18"/>
                <w:szCs w:val="18"/>
              </w:rPr>
              <w:t>Medium boulder, 512-1024 mm</w:t>
            </w:r>
          </w:p>
        </w:tc>
      </w:tr>
      <w:tr w:rsidR="00027179" w:rsidRPr="00D06EE7" w14:paraId="4E0CCFAF" w14:textId="651A95FD" w:rsidTr="00027179">
        <w:tc>
          <w:tcPr>
            <w:tcW w:w="1447" w:type="dxa"/>
            <w:shd w:val="clear" w:color="auto" w:fill="FFFAEE" w:themeFill="background2"/>
            <w:vAlign w:val="center"/>
          </w:tcPr>
          <w:p w14:paraId="147E0167" w14:textId="77C0C705" w:rsidR="00677387" w:rsidRPr="00D06EE7" w:rsidRDefault="00677387" w:rsidP="00677387">
            <w:pPr>
              <w:spacing w:line="260" w:lineRule="atLeast"/>
              <w:rPr>
                <w:sz w:val="18"/>
                <w:szCs w:val="18"/>
                <w:lang w:val="is-IS"/>
              </w:rPr>
            </w:pPr>
            <w:proofErr w:type="spellStart"/>
            <w:r w:rsidRPr="00B05B31">
              <w:rPr>
                <w:b/>
                <w:sz w:val="18"/>
                <w:szCs w:val="18"/>
              </w:rPr>
              <w:t>Stórgrýti</w:t>
            </w:r>
            <w:proofErr w:type="spellEnd"/>
          </w:p>
        </w:tc>
        <w:tc>
          <w:tcPr>
            <w:tcW w:w="1388" w:type="dxa"/>
            <w:vAlign w:val="center"/>
          </w:tcPr>
          <w:p w14:paraId="410876FA" w14:textId="3E14F32A" w:rsidR="00677387" w:rsidRPr="00D06EE7" w:rsidRDefault="00677387" w:rsidP="00677387">
            <w:pPr>
              <w:spacing w:line="260" w:lineRule="atLeast"/>
              <w:rPr>
                <w:sz w:val="18"/>
                <w:szCs w:val="18"/>
                <w:lang w:val="is-IS"/>
              </w:rPr>
            </w:pPr>
            <w:r w:rsidRPr="00B05B31">
              <w:rPr>
                <w:sz w:val="18"/>
                <w:szCs w:val="18"/>
              </w:rPr>
              <w:t>1000-2000</w:t>
            </w:r>
          </w:p>
        </w:tc>
        <w:tc>
          <w:tcPr>
            <w:tcW w:w="1701" w:type="dxa"/>
          </w:tcPr>
          <w:p w14:paraId="7CC93540" w14:textId="0E71BA5E" w:rsidR="00677387" w:rsidRPr="00D06EE7" w:rsidRDefault="00677387" w:rsidP="00677387">
            <w:pPr>
              <w:spacing w:line="260" w:lineRule="atLeast"/>
              <w:rPr>
                <w:sz w:val="18"/>
                <w:szCs w:val="18"/>
                <w:lang w:val="is-IS"/>
              </w:rPr>
            </w:pPr>
            <w:r w:rsidRPr="00B05B31">
              <w:rPr>
                <w:sz w:val="18"/>
                <w:szCs w:val="18"/>
              </w:rPr>
              <w:t>1,4 – 12 t</w:t>
            </w:r>
          </w:p>
        </w:tc>
        <w:tc>
          <w:tcPr>
            <w:tcW w:w="1701" w:type="dxa"/>
          </w:tcPr>
          <w:p w14:paraId="7A1A59A1" w14:textId="1A1B2D2E" w:rsidR="00677387" w:rsidRPr="0071705E" w:rsidRDefault="00677387" w:rsidP="00677387">
            <w:pPr>
              <w:spacing w:line="260" w:lineRule="atLeast"/>
              <w:rPr>
                <w:rFonts w:eastAsia="Times New Roman" w:cs="Times New Roman"/>
                <w:szCs w:val="24"/>
                <w:lang w:val="is-IS" w:eastAsia="en-US"/>
              </w:rPr>
            </w:pPr>
            <w:r w:rsidRPr="00B05B31">
              <w:rPr>
                <w:sz w:val="18"/>
                <w:szCs w:val="18"/>
              </w:rPr>
              <w:t>2,85 – 23 t</w:t>
            </w:r>
          </w:p>
        </w:tc>
        <w:tc>
          <w:tcPr>
            <w:tcW w:w="3402" w:type="dxa"/>
            <w:vAlign w:val="center"/>
          </w:tcPr>
          <w:p w14:paraId="47F8EC64" w14:textId="1C422A33" w:rsidR="00677387" w:rsidRPr="0071705E" w:rsidRDefault="00677387" w:rsidP="00677387">
            <w:pPr>
              <w:spacing w:line="260" w:lineRule="atLeast"/>
              <w:rPr>
                <w:rFonts w:eastAsia="Times New Roman" w:cs="Times New Roman"/>
                <w:szCs w:val="24"/>
                <w:lang w:val="is-IS" w:eastAsia="en-US"/>
              </w:rPr>
            </w:pPr>
            <w:r w:rsidRPr="00B05B31">
              <w:rPr>
                <w:sz w:val="18"/>
                <w:szCs w:val="18"/>
              </w:rPr>
              <w:t>Large boulder, 1024-2048 mm</w:t>
            </w:r>
          </w:p>
        </w:tc>
      </w:tr>
      <w:tr w:rsidR="00027179" w:rsidRPr="00D06EE7" w14:paraId="2B7DE3B6" w14:textId="0B67A809" w:rsidTr="00027179">
        <w:tc>
          <w:tcPr>
            <w:tcW w:w="1447" w:type="dxa"/>
            <w:shd w:val="clear" w:color="auto" w:fill="FFFAEE" w:themeFill="background2"/>
            <w:vAlign w:val="center"/>
          </w:tcPr>
          <w:p w14:paraId="5C885B18" w14:textId="49C58828" w:rsidR="00677387" w:rsidRPr="00D06EE7" w:rsidRDefault="00677387" w:rsidP="00677387">
            <w:pPr>
              <w:spacing w:line="260" w:lineRule="atLeast"/>
              <w:rPr>
                <w:sz w:val="18"/>
                <w:szCs w:val="18"/>
                <w:lang w:val="is-IS"/>
              </w:rPr>
            </w:pPr>
            <w:proofErr w:type="spellStart"/>
            <w:r w:rsidRPr="00B05B31">
              <w:rPr>
                <w:b/>
                <w:sz w:val="18"/>
                <w:szCs w:val="18"/>
              </w:rPr>
              <w:t>Bjarg</w:t>
            </w:r>
            <w:proofErr w:type="spellEnd"/>
          </w:p>
        </w:tc>
        <w:tc>
          <w:tcPr>
            <w:tcW w:w="1388" w:type="dxa"/>
            <w:vAlign w:val="center"/>
          </w:tcPr>
          <w:p w14:paraId="761B7E7C" w14:textId="44C16CD9" w:rsidR="00677387" w:rsidRPr="00D06EE7" w:rsidRDefault="00677387" w:rsidP="00677387">
            <w:pPr>
              <w:spacing w:line="260" w:lineRule="atLeast"/>
              <w:rPr>
                <w:sz w:val="18"/>
                <w:szCs w:val="18"/>
                <w:lang w:val="is-IS"/>
              </w:rPr>
            </w:pPr>
            <w:r w:rsidRPr="00B05B31">
              <w:rPr>
                <w:sz w:val="18"/>
                <w:szCs w:val="18"/>
              </w:rPr>
              <w:t>2000-4000</w:t>
            </w:r>
          </w:p>
        </w:tc>
        <w:tc>
          <w:tcPr>
            <w:tcW w:w="1701" w:type="dxa"/>
          </w:tcPr>
          <w:p w14:paraId="17D041ED" w14:textId="494B7722" w:rsidR="00677387" w:rsidRPr="00D06EE7" w:rsidRDefault="00677387" w:rsidP="00677387">
            <w:pPr>
              <w:spacing w:line="260" w:lineRule="atLeast"/>
              <w:rPr>
                <w:sz w:val="18"/>
                <w:szCs w:val="18"/>
                <w:lang w:val="is-IS"/>
              </w:rPr>
            </w:pPr>
            <w:r w:rsidRPr="00B05B31">
              <w:rPr>
                <w:sz w:val="18"/>
                <w:szCs w:val="18"/>
              </w:rPr>
              <w:t>12 – 97 t</w:t>
            </w:r>
          </w:p>
        </w:tc>
        <w:tc>
          <w:tcPr>
            <w:tcW w:w="1701" w:type="dxa"/>
          </w:tcPr>
          <w:p w14:paraId="46E6A50D" w14:textId="7EFD1102" w:rsidR="00677387" w:rsidRPr="0071705E" w:rsidRDefault="00677387" w:rsidP="00677387">
            <w:pPr>
              <w:spacing w:line="260" w:lineRule="atLeast"/>
              <w:rPr>
                <w:rFonts w:eastAsia="Times New Roman" w:cs="Times New Roman"/>
                <w:szCs w:val="24"/>
                <w:lang w:val="is-IS" w:eastAsia="en-US"/>
              </w:rPr>
            </w:pPr>
            <w:r w:rsidRPr="00B05B31">
              <w:rPr>
                <w:sz w:val="18"/>
                <w:szCs w:val="18"/>
              </w:rPr>
              <w:t>23 – 182 t</w:t>
            </w:r>
          </w:p>
        </w:tc>
        <w:tc>
          <w:tcPr>
            <w:tcW w:w="3402" w:type="dxa"/>
            <w:vAlign w:val="center"/>
          </w:tcPr>
          <w:p w14:paraId="22A61F3D" w14:textId="3159A29F" w:rsidR="00677387" w:rsidRPr="0071705E" w:rsidRDefault="00677387" w:rsidP="00677387">
            <w:pPr>
              <w:spacing w:line="260" w:lineRule="atLeast"/>
              <w:rPr>
                <w:rFonts w:eastAsia="Times New Roman" w:cs="Times New Roman"/>
                <w:szCs w:val="24"/>
                <w:lang w:val="is-IS" w:eastAsia="en-US"/>
              </w:rPr>
            </w:pPr>
            <w:r w:rsidRPr="00B05B31">
              <w:rPr>
                <w:sz w:val="18"/>
                <w:szCs w:val="18"/>
              </w:rPr>
              <w:t>Very large boulder, 2048-4096 mm</w:t>
            </w:r>
          </w:p>
        </w:tc>
      </w:tr>
    </w:tbl>
    <w:p w14:paraId="777498D4" w14:textId="4F17FABF" w:rsidR="00AE38FE" w:rsidRDefault="00AE38FE" w:rsidP="00BB6496">
      <w:pPr>
        <w:overflowPunct w:val="0"/>
        <w:autoSpaceDE w:val="0"/>
        <w:autoSpaceDN w:val="0"/>
        <w:adjustRightInd w:val="0"/>
        <w:spacing w:after="60"/>
        <w:textAlignment w:val="baseline"/>
        <w:rPr>
          <w:lang w:val="is-IS"/>
        </w:rPr>
      </w:pPr>
    </w:p>
    <w:p w14:paraId="39816F88" w14:textId="51E2E57F" w:rsidR="00BB6496" w:rsidRDefault="00BB6496" w:rsidP="00242E5E">
      <w:pPr>
        <w:overflowPunct w:val="0"/>
        <w:autoSpaceDE w:val="0"/>
        <w:autoSpaceDN w:val="0"/>
        <w:adjustRightInd w:val="0"/>
        <w:spacing w:before="120"/>
        <w:jc w:val="both"/>
        <w:textAlignment w:val="baseline"/>
        <w:rPr>
          <w:lang w:val="is-IS"/>
        </w:rPr>
      </w:pPr>
      <w:r w:rsidRPr="005A0A8C">
        <w:rPr>
          <w:lang w:val="is-IS"/>
        </w:rPr>
        <w:t xml:space="preserve">Á mynd 2-4 eru möskvastærðir og steinastærðir allra stærðaflokkanna teiknaðar á x-ás. Myndin er annars notuð til að sýna </w:t>
      </w:r>
      <w:proofErr w:type="spellStart"/>
      <w:r w:rsidRPr="005A0A8C">
        <w:rPr>
          <w:lang w:val="is-IS"/>
        </w:rPr>
        <w:t>sáldurferla</w:t>
      </w:r>
      <w:proofErr w:type="spellEnd"/>
      <w:r w:rsidRPr="005A0A8C">
        <w:rPr>
          <w:lang w:val="is-IS"/>
        </w:rPr>
        <w:t xml:space="preserve"> og þá er þyngdarhlutfall </w:t>
      </w:r>
      <w:proofErr w:type="spellStart"/>
      <w:r w:rsidRPr="005A0A8C">
        <w:rPr>
          <w:lang w:val="is-IS"/>
        </w:rPr>
        <w:t>sáldurs</w:t>
      </w:r>
      <w:proofErr w:type="spellEnd"/>
      <w:r w:rsidRPr="005A0A8C">
        <w:rPr>
          <w:lang w:val="is-IS"/>
        </w:rPr>
        <w:t xml:space="preserve"> á </w:t>
      </w:r>
      <w:proofErr w:type="spellStart"/>
      <w:r w:rsidRPr="005A0A8C">
        <w:rPr>
          <w:lang w:val="is-IS"/>
        </w:rPr>
        <w:t>y-ás</w:t>
      </w:r>
      <w:proofErr w:type="spellEnd"/>
      <w:r w:rsidRPr="005A0A8C">
        <w:rPr>
          <w:lang w:val="is-IS"/>
        </w:rPr>
        <w:t xml:space="preserve">. Þess ber að geta að mikill munur er á því hvernig stærðir steinefnakorna eru mældar. Smæstu stærðirnar leir og sylti eru mældar með flotvog (e. </w:t>
      </w:r>
      <w:proofErr w:type="spellStart"/>
      <w:r w:rsidRPr="005A0A8C">
        <w:rPr>
          <w:lang w:val="is-IS"/>
        </w:rPr>
        <w:t>hydrometer</w:t>
      </w:r>
      <w:proofErr w:type="spellEnd"/>
      <w:r w:rsidRPr="005A0A8C">
        <w:rPr>
          <w:lang w:val="is-IS"/>
        </w:rPr>
        <w:t xml:space="preserve">) eða </w:t>
      </w:r>
      <w:proofErr w:type="spellStart"/>
      <w:r w:rsidRPr="005A0A8C">
        <w:rPr>
          <w:lang w:val="is-IS"/>
        </w:rPr>
        <w:t>ljörva</w:t>
      </w:r>
      <w:proofErr w:type="spellEnd"/>
      <w:r w:rsidRPr="005A0A8C">
        <w:rPr>
          <w:lang w:val="is-IS"/>
        </w:rPr>
        <w:t xml:space="preserve"> (e. </w:t>
      </w:r>
      <w:proofErr w:type="spellStart"/>
      <w:r w:rsidRPr="005A0A8C">
        <w:rPr>
          <w:lang w:val="is-IS"/>
        </w:rPr>
        <w:t>laser</w:t>
      </w:r>
      <w:proofErr w:type="spellEnd"/>
      <w:r w:rsidRPr="005A0A8C">
        <w:rPr>
          <w:lang w:val="is-IS"/>
        </w:rPr>
        <w:t xml:space="preserve">) en stærðir frá 0,063 – 125 mm eru mældar með </w:t>
      </w:r>
      <w:proofErr w:type="spellStart"/>
      <w:r w:rsidRPr="005A0A8C">
        <w:rPr>
          <w:lang w:val="is-IS"/>
        </w:rPr>
        <w:t>sigtun</w:t>
      </w:r>
      <w:proofErr w:type="spellEnd"/>
      <w:r w:rsidRPr="005A0A8C">
        <w:rPr>
          <w:lang w:val="is-IS"/>
        </w:rPr>
        <w:t xml:space="preserve">. Hérlendis hefur verið ákveðið að nota sigtaröð 1 (e. </w:t>
      </w:r>
      <w:proofErr w:type="spellStart"/>
      <w:r w:rsidRPr="005A0A8C">
        <w:rPr>
          <w:lang w:val="is-IS"/>
        </w:rPr>
        <w:t>basic</w:t>
      </w:r>
      <w:proofErr w:type="spellEnd"/>
      <w:r w:rsidRPr="005A0A8C">
        <w:rPr>
          <w:lang w:val="is-IS"/>
        </w:rPr>
        <w:t xml:space="preserve"> set </w:t>
      </w:r>
      <w:proofErr w:type="spellStart"/>
      <w:r w:rsidRPr="005A0A8C">
        <w:rPr>
          <w:lang w:val="is-IS"/>
        </w:rPr>
        <w:t>plus</w:t>
      </w:r>
      <w:proofErr w:type="spellEnd"/>
      <w:r w:rsidRPr="005A0A8C">
        <w:rPr>
          <w:lang w:val="is-IS"/>
        </w:rPr>
        <w:t xml:space="preserve"> set 1) úr grunnsigtaröð ISO 565/R20, sbr. töflu 1 í </w:t>
      </w:r>
      <w:proofErr w:type="spellStart"/>
      <w:r w:rsidRPr="005A0A8C">
        <w:rPr>
          <w:lang w:val="is-IS"/>
        </w:rPr>
        <w:t>framleiðslustöðlum</w:t>
      </w:r>
      <w:proofErr w:type="spellEnd"/>
      <w:r w:rsidRPr="005A0A8C">
        <w:rPr>
          <w:lang w:val="is-IS"/>
        </w:rPr>
        <w:t xml:space="preserve"> fyrir steinefni. Þessari tilhögun er lýst í fylgistaðli ÍST 76 og einnig í viðaukum 1 og 4 í Efnisgæðaritinu. Prófunaraðferðum er lýst í viðauka 1. Fyrir rofvarnargrjót eru sett fram ákvæði um þyngdir steina og er þá miðað við að þeir hafi lögun tenings og miðast stærðin þá við hliðarlengd á teningnum. Stærðir rofvarnargrjóts eru oft mældar með málbandi en einnig er hægt að stærðargreina grjótið með myndgreiningu. Það er því ekki nákvæmt orðalag að tala um möskvastærðir eða </w:t>
      </w:r>
      <w:proofErr w:type="spellStart"/>
      <w:r w:rsidRPr="005A0A8C">
        <w:rPr>
          <w:lang w:val="is-IS"/>
        </w:rPr>
        <w:t>sáldur</w:t>
      </w:r>
      <w:proofErr w:type="spellEnd"/>
      <w:r w:rsidRPr="005A0A8C">
        <w:rPr>
          <w:lang w:val="is-IS"/>
        </w:rPr>
        <w:t xml:space="preserve"> fyrir grjót sem er stærra en 125 mm.</w:t>
      </w:r>
    </w:p>
    <w:p w14:paraId="088B2A95" w14:textId="75C463D4" w:rsidR="00653707" w:rsidRDefault="00653707" w:rsidP="00242E5E">
      <w:pPr>
        <w:overflowPunct w:val="0"/>
        <w:autoSpaceDE w:val="0"/>
        <w:autoSpaceDN w:val="0"/>
        <w:adjustRightInd w:val="0"/>
        <w:spacing w:before="120"/>
        <w:jc w:val="both"/>
        <w:textAlignment w:val="baseline"/>
        <w:rPr>
          <w:lang w:val="is-IS"/>
        </w:rPr>
      </w:pPr>
      <w:r>
        <w:rPr>
          <w:noProof/>
        </w:rPr>
        <w:lastRenderedPageBreak/>
        <w:drawing>
          <wp:inline distT="0" distB="0" distL="0" distR="0" wp14:anchorId="02AA641D" wp14:editId="27A37C15">
            <wp:extent cx="5462449" cy="24892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62449" cy="2489200"/>
                    </a:xfrm>
                    <a:prstGeom prst="rect">
                      <a:avLst/>
                    </a:prstGeom>
                    <a:noFill/>
                    <a:ln>
                      <a:noFill/>
                    </a:ln>
                  </pic:spPr>
                </pic:pic>
              </a:graphicData>
            </a:graphic>
          </wp:inline>
        </w:drawing>
      </w:r>
    </w:p>
    <w:p w14:paraId="69758FF7" w14:textId="646B0C56" w:rsidR="00BB6496" w:rsidRPr="000B2A0A" w:rsidRDefault="00BB6496" w:rsidP="007D5854">
      <w:pPr>
        <w:pStyle w:val="TaflaMynd-skring"/>
      </w:pPr>
      <w:r w:rsidRPr="000B2A0A">
        <w:rPr>
          <w:b/>
        </w:rPr>
        <w:t>Mynd 2-4:</w:t>
      </w:r>
      <w:r w:rsidRPr="000B2A0A">
        <w:t xml:space="preserve"> </w:t>
      </w:r>
      <w:r w:rsidR="000B2A0A">
        <w:br/>
      </w:r>
      <w:r w:rsidRPr="000B2A0A">
        <w:t xml:space="preserve">Stærðaflokkar steinefna </w:t>
      </w:r>
    </w:p>
    <w:p w14:paraId="4E240A6B" w14:textId="43717CC1" w:rsidR="00C54E55" w:rsidRPr="005A0A8C" w:rsidRDefault="00C54E55" w:rsidP="007B4375">
      <w:pPr>
        <w:pStyle w:val="Heading2"/>
        <w:numPr>
          <w:ilvl w:val="1"/>
          <w:numId w:val="36"/>
        </w:numPr>
        <w:ind w:left="426" w:hanging="426"/>
        <w:rPr>
          <w:lang w:val="is-IS"/>
        </w:rPr>
      </w:pPr>
      <w:bookmarkStart w:id="11" w:name="_Toc52786657"/>
      <w:bookmarkStart w:id="12" w:name="_Toc94090872"/>
      <w:r w:rsidRPr="005A0A8C">
        <w:rPr>
          <w:lang w:val="is-IS"/>
        </w:rPr>
        <w:t>Sandur</w:t>
      </w:r>
      <w:r w:rsidRPr="005A0A8C">
        <w:rPr>
          <w:rStyle w:val="FootnoteReference"/>
          <w:lang w:val="is-IS"/>
        </w:rPr>
        <w:footnoteReference w:id="6"/>
      </w:r>
      <w:r w:rsidRPr="005A0A8C">
        <w:rPr>
          <w:lang w:val="is-IS"/>
        </w:rPr>
        <w:t xml:space="preserve"> undir hellur, götusteina, við rör, jarðstrengi og sem hálkuvörn</w:t>
      </w:r>
      <w:bookmarkEnd w:id="11"/>
      <w:bookmarkEnd w:id="12"/>
      <w:r w:rsidRPr="005A0A8C">
        <w:rPr>
          <w:lang w:val="is-IS"/>
        </w:rPr>
        <w:t xml:space="preserve"> </w:t>
      </w:r>
    </w:p>
    <w:p w14:paraId="57B09B1D" w14:textId="77777777" w:rsidR="00C54E55" w:rsidRPr="005A0A8C" w:rsidRDefault="00C54E55" w:rsidP="005C5745">
      <w:pPr>
        <w:spacing w:after="240"/>
        <w:rPr>
          <w:b/>
          <w:lang w:val="is-IS"/>
        </w:rPr>
      </w:pPr>
      <w:r w:rsidRPr="005A0A8C">
        <w:rPr>
          <w:lang w:val="is-IS"/>
        </w:rPr>
        <w:t>Hvorki ílagnarsandur undir hellur, götusteina, við rör og jarðstrengi, né hálkuvarnarsandur eru til umfjöllunar í meginköflum Efnisgæðaritsins. Ástæðan er sú að slíkur sandur er sérstök framleiðsluafurð sem fellur ekki að umfjöllun meginkaflanna. Í BUSL skýrslu nr. B-32 „Steinlagnir í vega- og gatnagerð</w:t>
      </w:r>
      <w:r w:rsidRPr="005A0A8C">
        <w:rPr>
          <w:rStyle w:val="FootnoteReference"/>
          <w:szCs w:val="20"/>
          <w:lang w:val="is-IS"/>
        </w:rPr>
        <w:footnoteReference w:id="7"/>
      </w:r>
      <w:r w:rsidRPr="005A0A8C">
        <w:rPr>
          <w:lang w:val="is-IS"/>
        </w:rPr>
        <w:t xml:space="preserve">“ er fjallað um athuganir sem gerðar voru með ílagnarsand með sérstöku tilliti til eiginleika sandsins með </w:t>
      </w:r>
      <w:proofErr w:type="spellStart"/>
      <w:r w:rsidRPr="005A0A8C">
        <w:rPr>
          <w:lang w:val="is-IS"/>
        </w:rPr>
        <w:t>snjóbræðslurörum</w:t>
      </w:r>
      <w:proofErr w:type="spellEnd"/>
      <w:r w:rsidRPr="005A0A8C">
        <w:rPr>
          <w:lang w:val="is-IS"/>
        </w:rPr>
        <w:t xml:space="preserve">. Hafa ber þó í huga að kröfur til burðalags, ílagnarefnis og </w:t>
      </w:r>
      <w:proofErr w:type="spellStart"/>
      <w:r w:rsidRPr="005A0A8C">
        <w:rPr>
          <w:lang w:val="is-IS"/>
        </w:rPr>
        <w:t>fúguefnis</w:t>
      </w:r>
      <w:proofErr w:type="spellEnd"/>
      <w:r w:rsidRPr="005A0A8C">
        <w:rPr>
          <w:lang w:val="is-IS"/>
        </w:rPr>
        <w:t xml:space="preserve"> undir hellu- og steinlagnir þarf ætíð að velja í samræmi við aðstæður hverju sinni. Hér á eftir er fjallað um ílagnarsand í stuttu máli og sagt frá helstu efnisgerðum og kröfum. </w:t>
      </w:r>
    </w:p>
    <w:p w14:paraId="2D3B851F" w14:textId="0B3CFE4E" w:rsidR="00C54E55" w:rsidRPr="005A0A8C" w:rsidRDefault="00C54E55" w:rsidP="007B4375">
      <w:pPr>
        <w:spacing w:after="240"/>
        <w:rPr>
          <w:lang w:val="is-IS"/>
        </w:rPr>
      </w:pPr>
      <w:r w:rsidRPr="005A0A8C">
        <w:rPr>
          <w:lang w:val="is-IS"/>
        </w:rPr>
        <w:t xml:space="preserve">Kröfur til sands sem hér er til umfjöllunar eru fyrst og fremst varðandi kornastærð og kornastærðardreifingu, </w:t>
      </w:r>
      <w:proofErr w:type="spellStart"/>
      <w:r w:rsidRPr="005A0A8C">
        <w:rPr>
          <w:lang w:val="is-IS"/>
        </w:rPr>
        <w:t>bergbrigði</w:t>
      </w:r>
      <w:proofErr w:type="spellEnd"/>
      <w:r w:rsidRPr="005A0A8C">
        <w:rPr>
          <w:lang w:val="is-IS"/>
        </w:rPr>
        <w:t>, brotstig, styrk að einhverju leyti og frostþol. Yfirleitt eru þessir þættir, aðrir en kornadreifing, metnir sjónrænt, þar sem staðlaðar prófunaraðferðir til að mæla ofangreinda þætti eru af skornum skammti í sandstærðum. Sandur umhverfis háspennustrengi þarf auk ofangreindra eiginleika að vera núinn og hafa góða varmaleiðni. Hálkuvarnarsandur þarf hins vegar helst að hafa hátt brothlutfall.</w:t>
      </w:r>
    </w:p>
    <w:p w14:paraId="080B9AA3" w14:textId="14BB41A5" w:rsidR="00667146" w:rsidRPr="005A0A8C" w:rsidRDefault="004B01EF" w:rsidP="007B4375">
      <w:pPr>
        <w:pStyle w:val="Heading3"/>
        <w:ind w:hanging="624"/>
        <w:rPr>
          <w:lang w:val="is-IS"/>
        </w:rPr>
      </w:pPr>
      <w:bookmarkStart w:id="13" w:name="_Toc94090873"/>
      <w:r>
        <w:rPr>
          <w:lang w:val="is-IS"/>
        </w:rPr>
        <w:t>2.6.1</w:t>
      </w:r>
      <w:r>
        <w:rPr>
          <w:lang w:val="is-IS"/>
        </w:rPr>
        <w:tab/>
      </w:r>
      <w:r w:rsidR="00667146" w:rsidRPr="005A0A8C">
        <w:rPr>
          <w:lang w:val="is-IS"/>
        </w:rPr>
        <w:t>Burðarlag undir ílagnasand undir hellur og götusteina</w:t>
      </w:r>
      <w:bookmarkEnd w:id="13"/>
      <w:r w:rsidR="00667146" w:rsidRPr="005A0A8C">
        <w:rPr>
          <w:lang w:val="is-IS"/>
        </w:rPr>
        <w:t xml:space="preserve"> </w:t>
      </w:r>
    </w:p>
    <w:p w14:paraId="403811B8" w14:textId="77777777" w:rsidR="00667146" w:rsidRPr="005A0A8C" w:rsidRDefault="00667146" w:rsidP="00667146">
      <w:pPr>
        <w:spacing w:after="240"/>
        <w:rPr>
          <w:bCs/>
          <w:lang w:val="is-IS"/>
        </w:rPr>
      </w:pPr>
      <w:r w:rsidRPr="005A0A8C">
        <w:rPr>
          <w:bCs/>
          <w:lang w:val="is-IS"/>
        </w:rPr>
        <w:t xml:space="preserve">Í burðarlag undir ílagnasand undir hellur og götusteina skal nota frostfría möl, lausa við mold og leir. Burðarlagsefnið, sem gjarnan er óflokkað 0/22 eða 0/32 mm og jafnvel grófara þarf að þjappa vel og slétta eins og kostur er í rétta hæð. </w:t>
      </w:r>
    </w:p>
    <w:p w14:paraId="420C83A7" w14:textId="77777777" w:rsidR="00667146" w:rsidRPr="005A0A8C" w:rsidRDefault="00667146" w:rsidP="007D5854">
      <w:pPr>
        <w:spacing w:after="240"/>
        <w:ind w:right="-142"/>
        <w:rPr>
          <w:bCs/>
          <w:lang w:val="is-IS"/>
        </w:rPr>
      </w:pPr>
      <w:r w:rsidRPr="005A0A8C">
        <w:rPr>
          <w:bCs/>
          <w:lang w:val="is-IS"/>
        </w:rPr>
        <w:lastRenderedPageBreak/>
        <w:t xml:space="preserve">Burðarlaginu er oft komið fyrir og það þjappað í tveimur lögum þar til endanlegri hæð er náð, en hæðarlega burðarlags er háð því hvort hitalögn verður undir yfirborðinu eða ekki. Við sléttun og þjöppun á burðarlaginu er mikilvægt að hæðarlega sé nákvæm. </w:t>
      </w:r>
    </w:p>
    <w:p w14:paraId="3DF4BC52" w14:textId="75238644" w:rsidR="00292195" w:rsidRPr="005A0A8C" w:rsidRDefault="00667146" w:rsidP="00667146">
      <w:pPr>
        <w:spacing w:after="240"/>
        <w:rPr>
          <w:bCs/>
          <w:lang w:val="is-IS"/>
        </w:rPr>
      </w:pPr>
      <w:r w:rsidRPr="005A0A8C">
        <w:rPr>
          <w:bCs/>
          <w:lang w:val="is-IS"/>
        </w:rPr>
        <w:t xml:space="preserve">Mjög mikilvægt er að efsti hluti burðarlagsins hafi verið vel blandaður, þannig að hvergi séu í honum hreiður eða oddhvassir steinar uppi við yfirborð hans. Ef svo er þarf að fylla í með ílagnarsandi og þjappa vel, þannig að t.d. plaströr leggist á slétt og steinalaust yfirborð ef um </w:t>
      </w:r>
      <w:proofErr w:type="spellStart"/>
      <w:r w:rsidRPr="005A0A8C">
        <w:rPr>
          <w:bCs/>
          <w:lang w:val="is-IS"/>
        </w:rPr>
        <w:t>snjóbræðslulögn</w:t>
      </w:r>
      <w:proofErr w:type="spellEnd"/>
      <w:r w:rsidRPr="005A0A8C">
        <w:rPr>
          <w:bCs/>
          <w:lang w:val="is-IS"/>
        </w:rPr>
        <w:t xml:space="preserve"> er að ræða.</w:t>
      </w:r>
    </w:p>
    <w:p w14:paraId="73D29F2F" w14:textId="6ED206D1" w:rsidR="00854459" w:rsidRPr="00854459" w:rsidRDefault="004B01EF" w:rsidP="007B4375">
      <w:pPr>
        <w:pStyle w:val="Heading3"/>
        <w:ind w:hanging="624"/>
        <w:rPr>
          <w:lang w:val="is-IS"/>
        </w:rPr>
      </w:pPr>
      <w:bookmarkStart w:id="14" w:name="_Toc94090874"/>
      <w:r>
        <w:rPr>
          <w:lang w:val="is-IS"/>
        </w:rPr>
        <w:t>2.6.2</w:t>
      </w:r>
      <w:r>
        <w:rPr>
          <w:lang w:val="is-IS"/>
        </w:rPr>
        <w:tab/>
      </w:r>
      <w:r w:rsidR="00854459" w:rsidRPr="00854459">
        <w:rPr>
          <w:lang w:val="is-IS"/>
        </w:rPr>
        <w:t>Ílagnasandur undir hellur og götusteina</w:t>
      </w:r>
      <w:bookmarkEnd w:id="14"/>
    </w:p>
    <w:p w14:paraId="79566779" w14:textId="5DE16A2A" w:rsidR="00854459" w:rsidRPr="00854459" w:rsidRDefault="00854459" w:rsidP="00854459">
      <w:pPr>
        <w:spacing w:after="240"/>
        <w:rPr>
          <w:lang w:val="is-IS"/>
        </w:rPr>
      </w:pPr>
      <w:r w:rsidRPr="00854459">
        <w:rPr>
          <w:lang w:val="is-IS"/>
        </w:rPr>
        <w:t xml:space="preserve">Það getur verið vandasamt að slétta nákvæmlega yfirborð burðarlags sem hefur verið þjappað undir hellulögn eða götusteina. Því er oft sett þunnt sandlag ofan á burðarlagið til þess að unnt sé að mynda slétt yfirborð. Vegna þess hve burðargeta og </w:t>
      </w:r>
      <w:proofErr w:type="spellStart"/>
      <w:r w:rsidRPr="00854459">
        <w:rPr>
          <w:lang w:val="is-IS"/>
        </w:rPr>
        <w:t>stæðni</w:t>
      </w:r>
      <w:proofErr w:type="spellEnd"/>
      <w:r w:rsidRPr="00854459">
        <w:rPr>
          <w:lang w:val="is-IS"/>
        </w:rPr>
        <w:t xml:space="preserve"> sands er lítil er reynt að hafa sandlagið sem allra þynnst til þess að forðast skrið í laginu. Sandlagið á helst ekki að vera þykkara en 30 til 50 mm undir venjulegum kringumstæðum, en samkvæmt fróðlegum dönskum leiðbeiningum skal sandlagið vera &lt; 30 mm</w:t>
      </w:r>
      <w:r w:rsidR="0097759D">
        <w:rPr>
          <w:rStyle w:val="FootnoteReference"/>
          <w:lang w:val="is-IS"/>
        </w:rPr>
        <w:footnoteReference w:id="8"/>
      </w:r>
      <w:r w:rsidRPr="00854459">
        <w:rPr>
          <w:lang w:val="is-IS"/>
        </w:rPr>
        <w:t xml:space="preserve">.  Hér er mælt með að hafa þykkt sandlagsins &lt; 30 mm ef kostur er. Þar sem </w:t>
      </w:r>
      <w:proofErr w:type="spellStart"/>
      <w:r w:rsidRPr="00854459">
        <w:rPr>
          <w:lang w:val="is-IS"/>
        </w:rPr>
        <w:t>snjóbræðsla</w:t>
      </w:r>
      <w:proofErr w:type="spellEnd"/>
      <w:r w:rsidRPr="00854459">
        <w:rPr>
          <w:lang w:val="is-IS"/>
        </w:rPr>
        <w:t xml:space="preserve"> er lögð í sandinn getur þurft að hafa lagið aðeins þykkara t.d. 60 til 80 mm til þess að verja </w:t>
      </w:r>
      <w:proofErr w:type="spellStart"/>
      <w:r w:rsidRPr="00854459">
        <w:rPr>
          <w:lang w:val="is-IS"/>
        </w:rPr>
        <w:t>snjóbræðslurörin</w:t>
      </w:r>
      <w:proofErr w:type="spellEnd"/>
      <w:r w:rsidRPr="00854459">
        <w:rPr>
          <w:lang w:val="is-IS"/>
        </w:rPr>
        <w:t xml:space="preserve">. </w:t>
      </w:r>
      <w:proofErr w:type="spellStart"/>
      <w:r w:rsidRPr="00854459">
        <w:rPr>
          <w:lang w:val="is-IS"/>
        </w:rPr>
        <w:t>Snjóbræðsluslöngur</w:t>
      </w:r>
      <w:proofErr w:type="spellEnd"/>
      <w:r w:rsidRPr="00854459">
        <w:rPr>
          <w:lang w:val="is-IS"/>
        </w:rPr>
        <w:t xml:space="preserve"> eru gjarnan 25 mm í ytra þvermál og skal sandþekjulag undir lögnum vera 0-10 mm og sandþekjulag yfir lögnum 25-35 mm.</w:t>
      </w:r>
    </w:p>
    <w:p w14:paraId="02CC7530" w14:textId="6488871E" w:rsidR="00854459" w:rsidRDefault="00854459" w:rsidP="00854459">
      <w:pPr>
        <w:spacing w:after="240"/>
        <w:rPr>
          <w:lang w:val="is-IS"/>
        </w:rPr>
      </w:pPr>
      <w:r w:rsidRPr="00854459">
        <w:rPr>
          <w:lang w:val="is-IS"/>
        </w:rPr>
        <w:t xml:space="preserve">Markalínur 0/8 mm ílagnarsands undir hellur og götusteina eru sýndar á mynd 2-5. Ef fínefni &lt; 0,063 mm eru &gt; 7% gildir sú krafa að minna en 3% af þyngd efnisins má vera fínna en 0,02 mm til að fyrirbyggja að </w:t>
      </w:r>
      <w:proofErr w:type="spellStart"/>
      <w:r w:rsidRPr="00854459">
        <w:rPr>
          <w:lang w:val="is-IS"/>
        </w:rPr>
        <w:t>frostlyftingar</w:t>
      </w:r>
      <w:proofErr w:type="spellEnd"/>
      <w:r w:rsidRPr="00854459">
        <w:rPr>
          <w:lang w:val="is-IS"/>
        </w:rPr>
        <w:t>, sem skemma og aflaga hellu- eða steinlögnina, geti átt sér stað.</w:t>
      </w:r>
    </w:p>
    <w:p w14:paraId="452549BD" w14:textId="54EFCC7F" w:rsidR="00435C7B" w:rsidRDefault="005D5427" w:rsidP="00286EB1">
      <w:pPr>
        <w:rPr>
          <w:lang w:val="is-IS"/>
        </w:rPr>
      </w:pPr>
      <w:r w:rsidRPr="005D5427">
        <w:rPr>
          <w:noProof/>
        </w:rPr>
        <w:drawing>
          <wp:inline distT="0" distB="0" distL="0" distR="0" wp14:anchorId="5A3B05C9" wp14:editId="6CCE5D6A">
            <wp:extent cx="5130165" cy="2549221"/>
            <wp:effectExtent l="19050" t="19050" r="1333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6923" cy="2567486"/>
                    </a:xfrm>
                    <a:prstGeom prst="rect">
                      <a:avLst/>
                    </a:prstGeom>
                    <a:noFill/>
                    <a:ln>
                      <a:solidFill>
                        <a:schemeClr val="accent1"/>
                      </a:solidFill>
                    </a:ln>
                  </pic:spPr>
                </pic:pic>
              </a:graphicData>
            </a:graphic>
          </wp:inline>
        </w:drawing>
      </w:r>
    </w:p>
    <w:p w14:paraId="5215A9F4" w14:textId="03220EFE" w:rsidR="007D5854" w:rsidRDefault="00151D0C" w:rsidP="007D5854">
      <w:pPr>
        <w:pStyle w:val="TaflaMynd-skring"/>
      </w:pPr>
      <w:r w:rsidRPr="000B2A0A">
        <w:rPr>
          <w:b/>
          <w:bCs/>
        </w:rPr>
        <w:t>Mynd 2-5:</w:t>
      </w:r>
      <w:r w:rsidRPr="000B2A0A">
        <w:t xml:space="preserve"> </w:t>
      </w:r>
      <w:r w:rsidR="000B2A0A">
        <w:br/>
      </w:r>
      <w:r w:rsidRPr="000B2A0A">
        <w:t>Markalínur 0/8 mm ílagnarsands undir hellur og götusteina</w:t>
      </w:r>
    </w:p>
    <w:p w14:paraId="1CF73651" w14:textId="5DDF03AE" w:rsidR="005039EB" w:rsidRPr="005039EB" w:rsidRDefault="005039EB" w:rsidP="005039EB">
      <w:pPr>
        <w:spacing w:after="240"/>
        <w:rPr>
          <w:lang w:val="is-IS"/>
        </w:rPr>
      </w:pPr>
      <w:r w:rsidRPr="005039EB">
        <w:rPr>
          <w:lang w:val="is-IS"/>
        </w:rPr>
        <w:lastRenderedPageBreak/>
        <w:t xml:space="preserve">Sandurinn skal vera þjöppunarhæfur, frostfrír og hafa nægjanlegan styrkleika til að hann </w:t>
      </w:r>
      <w:proofErr w:type="spellStart"/>
      <w:r w:rsidRPr="005039EB">
        <w:rPr>
          <w:lang w:val="is-IS"/>
        </w:rPr>
        <w:t>molni</w:t>
      </w:r>
      <w:proofErr w:type="spellEnd"/>
      <w:r w:rsidRPr="005039EB">
        <w:rPr>
          <w:lang w:val="is-IS"/>
        </w:rPr>
        <w:t xml:space="preserve"> ekki niður við þjöppun eða umferðarálag og verði þannig frostnæmur. Kornastærð skal vera innan markalina á mynd 2-5. Bent skal á að í dönsku leiðbeiningunum sem vísað er í hér að framan eru markalínurnar mjög svipaðar og á mynd 2-5, en þó með þeirri undantekningu að leyfilegt er að 0% sé &lt; 0,125 mm. Hér er mælt með að nota markalínurnar á mynd 2-5, þ.e.a.s. að hafa 2% neðri mörk fínefna (0,063 mm). Brotinn sandur hefur betri </w:t>
      </w:r>
      <w:proofErr w:type="spellStart"/>
      <w:r w:rsidRPr="005039EB">
        <w:rPr>
          <w:lang w:val="is-IS"/>
        </w:rPr>
        <w:t>stæðni</w:t>
      </w:r>
      <w:proofErr w:type="spellEnd"/>
      <w:r w:rsidRPr="005039EB">
        <w:rPr>
          <w:lang w:val="is-IS"/>
        </w:rPr>
        <w:t xml:space="preserve"> en áv</w:t>
      </w:r>
      <w:r w:rsidR="00500429">
        <w:rPr>
          <w:lang w:val="is-IS"/>
        </w:rPr>
        <w:t>öl</w:t>
      </w:r>
      <w:r w:rsidRPr="005039EB">
        <w:rPr>
          <w:lang w:val="is-IS"/>
        </w:rPr>
        <w:t xml:space="preserve"> sand</w:t>
      </w:r>
      <w:r w:rsidR="00500429">
        <w:rPr>
          <w:lang w:val="is-IS"/>
        </w:rPr>
        <w:t>korn</w:t>
      </w:r>
      <w:r w:rsidRPr="005039EB">
        <w:rPr>
          <w:lang w:val="is-IS"/>
        </w:rPr>
        <w:t xml:space="preserve"> og hentar því vel undir hellulögn. Dæmi um sand með þeim eiginleikum, sem auk þess er frostþolinn myndast við vinnslu á fersku </w:t>
      </w:r>
      <w:proofErr w:type="spellStart"/>
      <w:r w:rsidRPr="005039EB">
        <w:rPr>
          <w:lang w:val="is-IS"/>
        </w:rPr>
        <w:t>bólstrabrotabergi</w:t>
      </w:r>
      <w:proofErr w:type="spellEnd"/>
      <w:r w:rsidRPr="005039EB">
        <w:rPr>
          <w:lang w:val="is-IS"/>
        </w:rPr>
        <w:t xml:space="preserve">. </w:t>
      </w:r>
    </w:p>
    <w:p w14:paraId="7D6B212F" w14:textId="52EB9306" w:rsidR="00991749" w:rsidRPr="00854459" w:rsidRDefault="005039EB" w:rsidP="005039EB">
      <w:pPr>
        <w:spacing w:after="240"/>
        <w:rPr>
          <w:lang w:val="is-IS"/>
        </w:rPr>
      </w:pPr>
      <w:r w:rsidRPr="005039EB">
        <w:rPr>
          <w:lang w:val="is-IS"/>
        </w:rPr>
        <w:t>Mynd 2-6 sýnir hvernig skrið og aflögun hellulagnar getur orsakast af of þykku sandlagi ílagnarsands.</w:t>
      </w:r>
    </w:p>
    <w:p w14:paraId="7F7C06D6" w14:textId="487E5062" w:rsidR="00A63A60" w:rsidRDefault="00A16A2A" w:rsidP="000638E6">
      <w:pPr>
        <w:rPr>
          <w:lang w:val="is-IS"/>
        </w:rPr>
      </w:pPr>
      <w:r w:rsidRPr="000828A0">
        <w:rPr>
          <w:rFonts w:ascii="Times New Roman" w:hAnsi="Times New Roman" w:cs="Times New Roman"/>
          <w:b/>
          <w:noProof/>
          <w:lang w:val="en-GB" w:eastAsia="en-GB"/>
        </w:rPr>
        <w:drawing>
          <wp:inline distT="0" distB="0" distL="0" distR="0" wp14:anchorId="28AEE4E1" wp14:editId="235E8346">
            <wp:extent cx="5130800" cy="2123430"/>
            <wp:effectExtent l="19050" t="19050" r="12700" b="10795"/>
            <wp:docPr id="7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0800" cy="2123430"/>
                    </a:xfrm>
                    <a:prstGeom prst="rect">
                      <a:avLst/>
                    </a:prstGeom>
                    <a:noFill/>
                    <a:ln>
                      <a:solidFill>
                        <a:schemeClr val="accent1"/>
                      </a:solidFill>
                    </a:ln>
                    <a:effectLst/>
                  </pic:spPr>
                </pic:pic>
              </a:graphicData>
            </a:graphic>
          </wp:inline>
        </w:drawing>
      </w:r>
    </w:p>
    <w:p w14:paraId="30DE9193" w14:textId="1E8813E3" w:rsidR="00A16A2A" w:rsidRPr="000B2A0A" w:rsidRDefault="000638E6" w:rsidP="007D5854">
      <w:pPr>
        <w:pStyle w:val="TaflaMynd-skring"/>
      </w:pPr>
      <w:r w:rsidRPr="000B2A0A">
        <w:rPr>
          <w:b/>
          <w:bCs/>
        </w:rPr>
        <w:t>Mynd 2-6:</w:t>
      </w:r>
      <w:r w:rsidRPr="000B2A0A">
        <w:t xml:space="preserve"> </w:t>
      </w:r>
      <w:r w:rsidR="000B2A0A">
        <w:br/>
      </w:r>
      <w:r w:rsidRPr="000B2A0A">
        <w:t>Skrið og aflögun hellulagnar sem orsakast af of þykku sandlagi</w:t>
      </w:r>
    </w:p>
    <w:p w14:paraId="78B8640F" w14:textId="0A5C82C1" w:rsidR="00C0686C" w:rsidRPr="002B4418" w:rsidRDefault="004B01EF" w:rsidP="00CA64D9">
      <w:pPr>
        <w:pStyle w:val="Heading3"/>
        <w:ind w:hanging="624"/>
        <w:rPr>
          <w:lang w:val="is-IS"/>
        </w:rPr>
      </w:pPr>
      <w:bookmarkStart w:id="15" w:name="_Toc94090875"/>
      <w:r>
        <w:rPr>
          <w:lang w:val="is-IS"/>
        </w:rPr>
        <w:t>2.6.3</w:t>
      </w:r>
      <w:r>
        <w:rPr>
          <w:lang w:val="is-IS"/>
        </w:rPr>
        <w:tab/>
      </w:r>
      <w:r w:rsidR="00C0686C" w:rsidRPr="002B4418">
        <w:rPr>
          <w:lang w:val="is-IS"/>
        </w:rPr>
        <w:t>Ílagnasandur undir malbik</w:t>
      </w:r>
      <w:bookmarkEnd w:id="15"/>
      <w:r w:rsidR="00C0686C" w:rsidRPr="002B4418">
        <w:rPr>
          <w:lang w:val="is-IS"/>
        </w:rPr>
        <w:t xml:space="preserve"> </w:t>
      </w:r>
    </w:p>
    <w:p w14:paraId="54E39E5E" w14:textId="42BA5B58" w:rsidR="00C0686C" w:rsidRPr="00C0686C" w:rsidRDefault="00C0686C" w:rsidP="00C0686C">
      <w:pPr>
        <w:spacing w:after="240"/>
        <w:rPr>
          <w:lang w:val="is-IS"/>
        </w:rPr>
      </w:pPr>
      <w:r w:rsidRPr="00C0686C">
        <w:rPr>
          <w:lang w:val="is-IS"/>
        </w:rPr>
        <w:t xml:space="preserve">Ef leggja á </w:t>
      </w:r>
      <w:proofErr w:type="spellStart"/>
      <w:r w:rsidRPr="00C0686C">
        <w:rPr>
          <w:lang w:val="is-IS"/>
        </w:rPr>
        <w:t>snjóbræðslurör</w:t>
      </w:r>
      <w:proofErr w:type="spellEnd"/>
      <w:r w:rsidRPr="00C0686C">
        <w:rPr>
          <w:lang w:val="is-IS"/>
        </w:rPr>
        <w:t xml:space="preserve"> undir malbik er sandurinn jafnaður út í rétta þykkt og þjappaður án </w:t>
      </w:r>
      <w:proofErr w:type="spellStart"/>
      <w:r w:rsidRPr="00C0686C">
        <w:rPr>
          <w:lang w:val="is-IS"/>
        </w:rPr>
        <w:t>titrunar</w:t>
      </w:r>
      <w:proofErr w:type="spellEnd"/>
      <w:r w:rsidRPr="00C0686C">
        <w:rPr>
          <w:lang w:val="is-IS"/>
        </w:rPr>
        <w:t xml:space="preserve"> eina yfirferð. Síðan er gjarnan þjappað í endanlega þykkt með 5 til 7 tonna sjálfkeyrandi </w:t>
      </w:r>
      <w:proofErr w:type="spellStart"/>
      <w:r w:rsidRPr="00C0686C">
        <w:rPr>
          <w:lang w:val="is-IS"/>
        </w:rPr>
        <w:t>tromluvalta</w:t>
      </w:r>
      <w:proofErr w:type="spellEnd"/>
      <w:r w:rsidRPr="00C0686C">
        <w:rPr>
          <w:lang w:val="is-IS"/>
        </w:rPr>
        <w:t xml:space="preserve"> í fjórum yfirferðum. Fyrstu tvær yfirferðir eru farnar án </w:t>
      </w:r>
      <w:proofErr w:type="spellStart"/>
      <w:r w:rsidRPr="00C0686C">
        <w:rPr>
          <w:lang w:val="is-IS"/>
        </w:rPr>
        <w:t>titrunar</w:t>
      </w:r>
      <w:proofErr w:type="spellEnd"/>
      <w:r w:rsidRPr="00C0686C">
        <w:rPr>
          <w:lang w:val="is-IS"/>
        </w:rPr>
        <w:t xml:space="preserve">, en seinni yfirferðir með lágmarks </w:t>
      </w:r>
      <w:proofErr w:type="spellStart"/>
      <w:r w:rsidRPr="00C0686C">
        <w:rPr>
          <w:lang w:val="is-IS"/>
        </w:rPr>
        <w:t>titrun</w:t>
      </w:r>
      <w:proofErr w:type="spellEnd"/>
      <w:r w:rsidRPr="00C0686C">
        <w:rPr>
          <w:lang w:val="is-IS"/>
        </w:rPr>
        <w:t xml:space="preserve">. </w:t>
      </w:r>
      <w:r w:rsidR="00CC5EE3">
        <w:rPr>
          <w:lang w:val="is-IS"/>
        </w:rPr>
        <w:t xml:space="preserve">Miða skal við að </w:t>
      </w:r>
      <w:r w:rsidR="00E62C19">
        <w:rPr>
          <w:lang w:val="is-IS"/>
        </w:rPr>
        <w:t>h</w:t>
      </w:r>
      <w:r w:rsidRPr="00C0686C">
        <w:rPr>
          <w:lang w:val="is-IS"/>
        </w:rPr>
        <w:t xml:space="preserve">raði valta </w:t>
      </w:r>
      <w:r w:rsidR="00E62C19">
        <w:rPr>
          <w:lang w:val="is-IS"/>
        </w:rPr>
        <w:t>sé nálægt 5 km/klst</w:t>
      </w:r>
      <w:r w:rsidRPr="00C0686C">
        <w:rPr>
          <w:lang w:val="is-IS"/>
        </w:rPr>
        <w:t xml:space="preserve">. Við þjöppun skal raki sandsins vera sem næst hagstæðasta raka skv. </w:t>
      </w:r>
      <w:proofErr w:type="spellStart"/>
      <w:r w:rsidRPr="00C0686C">
        <w:rPr>
          <w:lang w:val="is-IS"/>
        </w:rPr>
        <w:t>Proctor</w:t>
      </w:r>
      <w:proofErr w:type="spellEnd"/>
      <w:r w:rsidRPr="00C0686C">
        <w:rPr>
          <w:lang w:val="is-IS"/>
        </w:rPr>
        <w:t xml:space="preserve"> prófi. Hér gildir eftir sem áður að þykkt ílagnarsandlagsins er haldið í lágmarki til að koma í veg fyrir hjólfaramyndun vegna skriðs í sandlaginu, en skrið í sandlaginu er mjög háð þykkt lagsins.</w:t>
      </w:r>
    </w:p>
    <w:p w14:paraId="0679AC1B" w14:textId="1A10DF49" w:rsidR="00C0686C" w:rsidRPr="002B4418" w:rsidRDefault="005E6C99" w:rsidP="00CA64D9">
      <w:pPr>
        <w:pStyle w:val="Heading3"/>
        <w:ind w:hanging="624"/>
        <w:rPr>
          <w:lang w:val="is-IS"/>
        </w:rPr>
      </w:pPr>
      <w:bookmarkStart w:id="16" w:name="_Toc94090876"/>
      <w:r>
        <w:rPr>
          <w:lang w:val="is-IS"/>
        </w:rPr>
        <w:t>2.6.4</w:t>
      </w:r>
      <w:r>
        <w:rPr>
          <w:lang w:val="is-IS"/>
        </w:rPr>
        <w:tab/>
      </w:r>
      <w:r w:rsidR="00C0686C" w:rsidRPr="002B4418">
        <w:rPr>
          <w:lang w:val="is-IS"/>
        </w:rPr>
        <w:t>Ílagnarsandur umhverfis jarðstrengi</w:t>
      </w:r>
      <w:bookmarkEnd w:id="16"/>
    </w:p>
    <w:p w14:paraId="04CC36A5" w14:textId="77777777" w:rsidR="00C0686C" w:rsidRPr="00C0686C" w:rsidRDefault="00C0686C" w:rsidP="00C0686C">
      <w:pPr>
        <w:spacing w:after="240"/>
        <w:rPr>
          <w:lang w:val="is-IS"/>
        </w:rPr>
      </w:pPr>
      <w:r w:rsidRPr="00C0686C">
        <w:rPr>
          <w:lang w:val="is-IS"/>
        </w:rPr>
        <w:t>Jarðstrengir skulu lagðir í sand með flokkunarstærð 0/8 mm. Ekki skal nota leirkenndan sand og í sandinum mega heldur ekki vera steinar með hvössum brúnum. Undir jarðstreng skal ganga frá 150 mm þykku sandlagi og síðan 150 mm sandlagi ofan á jarðstreng. Ofan á sand skal síðan fylla í skurð með burðarlagsefni.</w:t>
      </w:r>
    </w:p>
    <w:p w14:paraId="555D58F8" w14:textId="3A9A889B" w:rsidR="00C0686C" w:rsidRPr="002B4418" w:rsidRDefault="005E6C99" w:rsidP="00CA64D9">
      <w:pPr>
        <w:pStyle w:val="Heading3"/>
        <w:ind w:hanging="624"/>
        <w:rPr>
          <w:lang w:val="is-IS"/>
        </w:rPr>
      </w:pPr>
      <w:bookmarkStart w:id="17" w:name="_Toc94090877"/>
      <w:r>
        <w:rPr>
          <w:lang w:val="is-IS"/>
        </w:rPr>
        <w:lastRenderedPageBreak/>
        <w:t>2.6.5</w:t>
      </w:r>
      <w:r>
        <w:rPr>
          <w:lang w:val="is-IS"/>
        </w:rPr>
        <w:tab/>
      </w:r>
      <w:r w:rsidR="00C0686C" w:rsidRPr="002B4418">
        <w:rPr>
          <w:lang w:val="is-IS"/>
        </w:rPr>
        <w:t>Strengjasandur umhverfis háspennustrengi</w:t>
      </w:r>
      <w:bookmarkEnd w:id="17"/>
    </w:p>
    <w:p w14:paraId="792AFF74" w14:textId="77777777" w:rsidR="00C0686C" w:rsidRPr="00C0686C" w:rsidRDefault="00C0686C" w:rsidP="00C0686C">
      <w:pPr>
        <w:spacing w:after="240"/>
        <w:rPr>
          <w:lang w:val="is-IS"/>
        </w:rPr>
      </w:pPr>
      <w:r w:rsidRPr="00C0686C">
        <w:rPr>
          <w:lang w:val="is-IS"/>
        </w:rPr>
        <w:t xml:space="preserve">Sandur sem nota á umhverfis háspennustrengi þarf að uppfylla strangar kröfur um efniseiginleika, m.a. varðandi varmaviðnám, enda er mjög mikilvægt að slíkir strengir </w:t>
      </w:r>
      <w:proofErr w:type="spellStart"/>
      <w:r w:rsidRPr="00C0686C">
        <w:rPr>
          <w:lang w:val="is-IS"/>
        </w:rPr>
        <w:t>ofhitni</w:t>
      </w:r>
      <w:proofErr w:type="spellEnd"/>
      <w:r w:rsidRPr="00C0686C">
        <w:rPr>
          <w:lang w:val="is-IS"/>
        </w:rPr>
        <w:t xml:space="preserve"> ekki. Eftirfarandi kröfur hafa verið settar fram í verkefnum hérlendis:</w:t>
      </w:r>
    </w:p>
    <w:p w14:paraId="18E58FD3" w14:textId="77777777" w:rsidR="00966E99" w:rsidRDefault="00C0686C" w:rsidP="00C0686C">
      <w:pPr>
        <w:pStyle w:val="ListParagraph"/>
        <w:numPr>
          <w:ilvl w:val="0"/>
          <w:numId w:val="39"/>
        </w:numPr>
        <w:rPr>
          <w:lang w:val="is-IS"/>
        </w:rPr>
      </w:pPr>
      <w:r w:rsidRPr="00966E99">
        <w:rPr>
          <w:lang w:val="is-IS"/>
        </w:rPr>
        <w:t xml:space="preserve">Sandurinn má ekki innihalda skel, </w:t>
      </w:r>
      <w:proofErr w:type="spellStart"/>
      <w:r w:rsidRPr="00966E99">
        <w:rPr>
          <w:lang w:val="is-IS"/>
        </w:rPr>
        <w:t>blöðrótt</w:t>
      </w:r>
      <w:proofErr w:type="spellEnd"/>
      <w:r w:rsidRPr="00966E99">
        <w:rPr>
          <w:lang w:val="is-IS"/>
        </w:rPr>
        <w:t xml:space="preserve"> korn eða lífrænt efni</w:t>
      </w:r>
    </w:p>
    <w:p w14:paraId="1E445747" w14:textId="77777777" w:rsidR="00966E99" w:rsidRDefault="00C0686C" w:rsidP="00C0686C">
      <w:pPr>
        <w:pStyle w:val="ListParagraph"/>
        <w:numPr>
          <w:ilvl w:val="0"/>
          <w:numId w:val="39"/>
        </w:numPr>
        <w:spacing w:before="0"/>
        <w:rPr>
          <w:lang w:val="is-IS"/>
        </w:rPr>
      </w:pPr>
      <w:r w:rsidRPr="00966E99">
        <w:rPr>
          <w:lang w:val="is-IS"/>
        </w:rPr>
        <w:t>Ekki er leyfilegt að nota brotið efni</w:t>
      </w:r>
    </w:p>
    <w:p w14:paraId="51F082E4" w14:textId="77777777" w:rsidR="005726D7" w:rsidRDefault="00C0686C" w:rsidP="00C0686C">
      <w:pPr>
        <w:pStyle w:val="ListParagraph"/>
        <w:numPr>
          <w:ilvl w:val="0"/>
          <w:numId w:val="39"/>
        </w:numPr>
        <w:spacing w:before="0"/>
        <w:rPr>
          <w:lang w:val="is-IS"/>
        </w:rPr>
      </w:pPr>
      <w:r w:rsidRPr="00966E99">
        <w:rPr>
          <w:lang w:val="is-IS"/>
        </w:rPr>
        <w:t xml:space="preserve">Sandurinn þarf að vera </w:t>
      </w:r>
      <w:proofErr w:type="spellStart"/>
      <w:r w:rsidRPr="00966E99">
        <w:rPr>
          <w:lang w:val="is-IS"/>
        </w:rPr>
        <w:t>þjappanlegur</w:t>
      </w:r>
      <w:proofErr w:type="spellEnd"/>
      <w:r w:rsidRPr="00966E99">
        <w:rPr>
          <w:lang w:val="is-IS"/>
        </w:rPr>
        <w:t xml:space="preserve">, æskilegt er að </w:t>
      </w:r>
      <w:proofErr w:type="spellStart"/>
      <w:r w:rsidRPr="00966E99">
        <w:rPr>
          <w:lang w:val="is-IS"/>
        </w:rPr>
        <w:t>Cu</w:t>
      </w:r>
      <w:proofErr w:type="spellEnd"/>
      <w:r w:rsidRPr="00966E99">
        <w:rPr>
          <w:lang w:val="is-IS"/>
        </w:rPr>
        <w:t xml:space="preserve"> &gt; 5 (</w:t>
      </w:r>
      <w:proofErr w:type="spellStart"/>
      <w:r w:rsidRPr="00966E99">
        <w:rPr>
          <w:lang w:val="is-IS"/>
        </w:rPr>
        <w:t>Cu</w:t>
      </w:r>
      <w:proofErr w:type="spellEnd"/>
      <w:r w:rsidRPr="00966E99">
        <w:rPr>
          <w:lang w:val="is-IS"/>
        </w:rPr>
        <w:t xml:space="preserve"> = D</w:t>
      </w:r>
      <w:r w:rsidRPr="00966E99">
        <w:rPr>
          <w:vertAlign w:val="subscript"/>
          <w:lang w:val="is-IS"/>
        </w:rPr>
        <w:t>60</w:t>
      </w:r>
      <w:r w:rsidRPr="00966E99">
        <w:rPr>
          <w:lang w:val="is-IS"/>
        </w:rPr>
        <w:t>/D</w:t>
      </w:r>
      <w:r w:rsidRPr="00966E99">
        <w:rPr>
          <w:vertAlign w:val="subscript"/>
          <w:lang w:val="is-IS"/>
        </w:rPr>
        <w:t>10</w:t>
      </w:r>
      <w:r w:rsidRPr="00966E99">
        <w:rPr>
          <w:lang w:val="is-IS"/>
        </w:rPr>
        <w:t xml:space="preserve">) </w:t>
      </w:r>
    </w:p>
    <w:p w14:paraId="54F50A9F" w14:textId="77777777" w:rsidR="005726D7" w:rsidRDefault="00C0686C" w:rsidP="00966E99">
      <w:pPr>
        <w:pStyle w:val="ListParagraph"/>
        <w:numPr>
          <w:ilvl w:val="0"/>
          <w:numId w:val="39"/>
        </w:numPr>
        <w:spacing w:before="0"/>
        <w:rPr>
          <w:lang w:val="is-IS"/>
        </w:rPr>
      </w:pPr>
      <w:r w:rsidRPr="005726D7">
        <w:rPr>
          <w:lang w:val="is-IS"/>
        </w:rPr>
        <w:t xml:space="preserve">Hámarks kornastærð skal vera &lt; 11 mm </w:t>
      </w:r>
    </w:p>
    <w:p w14:paraId="29737C04" w14:textId="77777777" w:rsidR="005726D7" w:rsidRDefault="00C0686C" w:rsidP="005726D7">
      <w:pPr>
        <w:pStyle w:val="ListParagraph"/>
        <w:numPr>
          <w:ilvl w:val="0"/>
          <w:numId w:val="39"/>
        </w:numPr>
        <w:spacing w:before="0"/>
        <w:rPr>
          <w:lang w:val="is-IS"/>
        </w:rPr>
      </w:pPr>
      <w:r w:rsidRPr="005726D7">
        <w:rPr>
          <w:lang w:val="is-IS"/>
        </w:rPr>
        <w:t>Fínefna innihald (&lt; 0,063 mm) skal vera á bilinu 8 – 17%. Í sumum tilfellum hafa mörkin verið sett á bilinu 6 – 20%.</w:t>
      </w:r>
    </w:p>
    <w:p w14:paraId="4E61E75F" w14:textId="5352C59A" w:rsidR="00C0686C" w:rsidRPr="005726D7" w:rsidRDefault="00C0686C" w:rsidP="005726D7">
      <w:pPr>
        <w:pStyle w:val="ListParagraph"/>
        <w:numPr>
          <w:ilvl w:val="0"/>
          <w:numId w:val="39"/>
        </w:numPr>
        <w:spacing w:before="0"/>
        <w:rPr>
          <w:lang w:val="is-IS"/>
        </w:rPr>
      </w:pPr>
      <w:r w:rsidRPr="005726D7">
        <w:rPr>
          <w:lang w:val="is-IS"/>
        </w:rPr>
        <w:t>Varmaviðnám skal vera &lt; 1,5 W/m K, við 5% rakastig</w:t>
      </w:r>
    </w:p>
    <w:p w14:paraId="127D9E48" w14:textId="6F020083" w:rsidR="00C0686C" w:rsidRDefault="00C0686C" w:rsidP="00C0686C">
      <w:pPr>
        <w:spacing w:after="240"/>
        <w:rPr>
          <w:lang w:val="is-IS"/>
        </w:rPr>
      </w:pPr>
      <w:r w:rsidRPr="00C0686C">
        <w:rPr>
          <w:lang w:val="is-IS"/>
        </w:rPr>
        <w:t>Á mynd 2-7 er sett fram dæmi um 0/4 mm strengjasand við háspennustrengi, þótt velja megi að nota grófara efni allt að flokkunarstærð 0/8 mm með hámarks kornastærð &lt; 11 mm.</w:t>
      </w:r>
    </w:p>
    <w:p w14:paraId="186C334A" w14:textId="7B9B1829" w:rsidR="000577F2" w:rsidRDefault="00E81AE8" w:rsidP="00C76ACE">
      <w:pPr>
        <w:rPr>
          <w:lang w:val="is-IS"/>
        </w:rPr>
      </w:pPr>
      <w:r w:rsidRPr="00E81AE8">
        <w:rPr>
          <w:noProof/>
        </w:rPr>
        <w:drawing>
          <wp:inline distT="0" distB="0" distL="0" distR="0" wp14:anchorId="0AFE82EE" wp14:editId="28178921">
            <wp:extent cx="5130800" cy="3902710"/>
            <wp:effectExtent l="19050" t="19050" r="1270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0800" cy="3902710"/>
                    </a:xfrm>
                    <a:prstGeom prst="rect">
                      <a:avLst/>
                    </a:prstGeom>
                    <a:noFill/>
                    <a:ln>
                      <a:solidFill>
                        <a:schemeClr val="accent1"/>
                      </a:solidFill>
                    </a:ln>
                  </pic:spPr>
                </pic:pic>
              </a:graphicData>
            </a:graphic>
          </wp:inline>
        </w:drawing>
      </w:r>
    </w:p>
    <w:p w14:paraId="20BA35BB" w14:textId="656FB99D" w:rsidR="003A72AD" w:rsidRPr="000B2A0A" w:rsidRDefault="003A72AD" w:rsidP="007D5854">
      <w:pPr>
        <w:pStyle w:val="TaflaMynd-skring"/>
      </w:pPr>
      <w:r w:rsidRPr="000B2A0A">
        <w:rPr>
          <w:b/>
          <w:bCs/>
        </w:rPr>
        <w:t>Mynd 2-7:</w:t>
      </w:r>
      <w:r w:rsidRPr="000B2A0A">
        <w:t xml:space="preserve"> </w:t>
      </w:r>
      <w:r w:rsidR="000B2A0A">
        <w:br/>
      </w:r>
      <w:r w:rsidRPr="000B2A0A">
        <w:t>Dæmi um markalínur fyrir 0/4 mm strengjasand umhverfis háspennustrengi</w:t>
      </w:r>
    </w:p>
    <w:p w14:paraId="67CC42E4" w14:textId="593C70DA" w:rsidR="00804986" w:rsidRPr="00804986" w:rsidRDefault="00804986" w:rsidP="00804986">
      <w:pPr>
        <w:spacing w:after="240"/>
        <w:rPr>
          <w:lang w:val="is-IS"/>
        </w:rPr>
      </w:pPr>
      <w:r w:rsidRPr="00804986">
        <w:rPr>
          <w:lang w:val="is-IS"/>
        </w:rPr>
        <w:t>Strengjasand getur þurft að blanda sérstaklega til að ná réttri varmaleiðni við lágt rakastig og góðum þjöppunareiginleikum.</w:t>
      </w:r>
    </w:p>
    <w:p w14:paraId="0300545D" w14:textId="7E05EADC" w:rsidR="00804986" w:rsidRPr="00804986" w:rsidRDefault="00804986" w:rsidP="00804986">
      <w:pPr>
        <w:spacing w:after="240"/>
        <w:rPr>
          <w:lang w:val="is-IS"/>
        </w:rPr>
      </w:pPr>
      <w:r w:rsidRPr="00804986">
        <w:rPr>
          <w:lang w:val="is-IS"/>
        </w:rPr>
        <w:t xml:space="preserve">Mikilvægt er að frágangur og þjöppun sands sé góð. Miðað er við að þjappað sé með 200 kg plötuþjöppu. Þjappa skal a.m.k. þrjár umferðir og huga að </w:t>
      </w:r>
      <w:proofErr w:type="spellStart"/>
      <w:r w:rsidRPr="00804986">
        <w:rPr>
          <w:lang w:val="is-IS"/>
        </w:rPr>
        <w:t>þvi</w:t>
      </w:r>
      <w:proofErr w:type="spellEnd"/>
      <w:r w:rsidRPr="00804986">
        <w:rPr>
          <w:lang w:val="is-IS"/>
        </w:rPr>
        <w:t xml:space="preserve"> að þjöppur séu </w:t>
      </w:r>
      <w:r w:rsidRPr="00804986">
        <w:rPr>
          <w:lang w:val="is-IS"/>
        </w:rPr>
        <w:lastRenderedPageBreak/>
        <w:t xml:space="preserve">hæfilega stórar til að komast með góðu móti í lagnaskurð. Tryggja skal að sandur sé þjappaður rakur og getur verið nauðsynlegt að vökva sand til að tryggja það. </w:t>
      </w:r>
    </w:p>
    <w:p w14:paraId="2AACA480" w14:textId="1B198B8B" w:rsidR="00804986" w:rsidRPr="00804986" w:rsidRDefault="00804986" w:rsidP="00804986">
      <w:pPr>
        <w:spacing w:after="240"/>
        <w:rPr>
          <w:lang w:val="is-IS"/>
        </w:rPr>
      </w:pPr>
      <w:r w:rsidRPr="00804986">
        <w:rPr>
          <w:lang w:val="is-IS"/>
        </w:rPr>
        <w:t xml:space="preserve">Þegar </w:t>
      </w:r>
      <w:proofErr w:type="spellStart"/>
      <w:r w:rsidRPr="00804986">
        <w:rPr>
          <w:lang w:val="is-IS"/>
        </w:rPr>
        <w:t>söndun</w:t>
      </w:r>
      <w:proofErr w:type="spellEnd"/>
      <w:r w:rsidRPr="00804986">
        <w:rPr>
          <w:lang w:val="is-IS"/>
        </w:rPr>
        <w:t xml:space="preserve"> er lokið skal fylla í skurðinn upp að yfirborði með </w:t>
      </w:r>
      <w:proofErr w:type="spellStart"/>
      <w:r w:rsidRPr="00804986">
        <w:rPr>
          <w:lang w:val="is-IS"/>
        </w:rPr>
        <w:t>uppgröfnu</w:t>
      </w:r>
      <w:proofErr w:type="spellEnd"/>
      <w:r w:rsidRPr="00804986">
        <w:rPr>
          <w:lang w:val="is-IS"/>
        </w:rPr>
        <w:t xml:space="preserve"> efni og tryggja að síukröfur séu uppfylltar og/eða að jarðdúkur sé notaður milli strengjasandsins og fyllingarefnisins. </w:t>
      </w:r>
    </w:p>
    <w:p w14:paraId="3C2F9F69" w14:textId="55777A46" w:rsidR="00804986" w:rsidRPr="00804986" w:rsidRDefault="00C01D1D" w:rsidP="00CA64D9">
      <w:pPr>
        <w:pStyle w:val="Heading3"/>
        <w:ind w:hanging="624"/>
        <w:rPr>
          <w:lang w:val="is-IS"/>
        </w:rPr>
      </w:pPr>
      <w:bookmarkStart w:id="18" w:name="_Toc94090878"/>
      <w:r>
        <w:rPr>
          <w:lang w:val="is-IS"/>
        </w:rPr>
        <w:t>2.6.6</w:t>
      </w:r>
      <w:r>
        <w:rPr>
          <w:lang w:val="is-IS"/>
        </w:rPr>
        <w:tab/>
      </w:r>
      <w:r w:rsidR="00804986" w:rsidRPr="00804986">
        <w:rPr>
          <w:lang w:val="is-IS"/>
        </w:rPr>
        <w:t>Ílagnasandur umhverfis veitulagnir</w:t>
      </w:r>
      <w:bookmarkEnd w:id="18"/>
    </w:p>
    <w:p w14:paraId="002BC054" w14:textId="3E0B0CAB" w:rsidR="00444460" w:rsidRPr="00B6216E" w:rsidRDefault="00804986" w:rsidP="00804986">
      <w:pPr>
        <w:spacing w:after="240"/>
        <w:rPr>
          <w:lang w:val="is-IS"/>
        </w:rPr>
      </w:pPr>
      <w:r w:rsidRPr="00B6216E">
        <w:rPr>
          <w:lang w:val="is-IS"/>
        </w:rPr>
        <w:t>Kringum hitaveitulagnir og vatnslagnir skal nota sand og fína möl án hvassra brúna með stærstu kornastærð ≤ 16 mm og með &lt; 9% fínefni (&lt; 0,063 mm). Auk þess er gerð krafa um að &lt; 3% efnisins sé ≤ 0,02 mm og að hlutfallið d</w:t>
      </w:r>
      <w:r w:rsidRPr="00B84F62">
        <w:rPr>
          <w:vertAlign w:val="subscript"/>
          <w:lang w:val="is-IS"/>
        </w:rPr>
        <w:t>60</w:t>
      </w:r>
      <w:r w:rsidRPr="00B6216E">
        <w:rPr>
          <w:lang w:val="is-IS"/>
        </w:rPr>
        <w:t>/d</w:t>
      </w:r>
      <w:r w:rsidRPr="00B84F62">
        <w:rPr>
          <w:vertAlign w:val="subscript"/>
          <w:lang w:val="is-IS"/>
        </w:rPr>
        <w:t>10</w:t>
      </w:r>
      <w:r w:rsidRPr="00B6216E">
        <w:rPr>
          <w:lang w:val="is-IS"/>
        </w:rPr>
        <w:t xml:space="preserve"> &gt; 1,8.</w:t>
      </w:r>
    </w:p>
    <w:p w14:paraId="1BB85EAE" w14:textId="639AB2B5" w:rsidR="008F6723" w:rsidRPr="008F6723" w:rsidRDefault="00C01D1D" w:rsidP="00CA64D9">
      <w:pPr>
        <w:pStyle w:val="Heading3"/>
        <w:ind w:hanging="624"/>
        <w:rPr>
          <w:lang w:val="is-IS"/>
        </w:rPr>
      </w:pPr>
      <w:bookmarkStart w:id="19" w:name="_Toc94090879"/>
      <w:r>
        <w:rPr>
          <w:lang w:val="is-IS"/>
        </w:rPr>
        <w:t>2.6.7</w:t>
      </w:r>
      <w:r>
        <w:rPr>
          <w:lang w:val="is-IS"/>
        </w:rPr>
        <w:tab/>
      </w:r>
      <w:r w:rsidR="008F6723" w:rsidRPr="008F6723">
        <w:rPr>
          <w:lang w:val="is-IS"/>
        </w:rPr>
        <w:t>Hálkuvarnarsandur</w:t>
      </w:r>
      <w:bookmarkEnd w:id="19"/>
    </w:p>
    <w:p w14:paraId="0B1501F8" w14:textId="128B7198" w:rsidR="008F6723" w:rsidRDefault="008F6723" w:rsidP="008F6723">
      <w:pPr>
        <w:spacing w:after="240"/>
        <w:rPr>
          <w:lang w:val="is-IS"/>
        </w:rPr>
      </w:pPr>
      <w:r w:rsidRPr="008F6723">
        <w:rPr>
          <w:lang w:val="is-IS"/>
        </w:rPr>
        <w:t>Að frátöldum um</w:t>
      </w:r>
      <w:r>
        <w:rPr>
          <w:lang w:val="is-IS"/>
        </w:rPr>
        <w:t>f</w:t>
      </w:r>
      <w:r w:rsidRPr="008F6723">
        <w:rPr>
          <w:lang w:val="is-IS"/>
        </w:rPr>
        <w:t xml:space="preserve">erðarmestu vegum á Íslandi, sem eingöngu eru hálkuvarðir með salti, er sandur notaður til hálkuvarna á meginhluta vegakerfisins, á þeim vegköflum sem á annað borð eru með skilgreindar hálkuvarnir skv. þjónustureglum. Nauðsynlegt er að sandur til hálkuvarna sé tiltölulega </w:t>
      </w:r>
      <w:proofErr w:type="spellStart"/>
      <w:r w:rsidRPr="008F6723">
        <w:rPr>
          <w:lang w:val="is-IS"/>
        </w:rPr>
        <w:t>fínefnasnauður</w:t>
      </w:r>
      <w:proofErr w:type="spellEnd"/>
      <w:r w:rsidRPr="008F6723">
        <w:rPr>
          <w:lang w:val="is-IS"/>
        </w:rPr>
        <w:t xml:space="preserve"> og alls ekki of grófur. Þetta hefur með virkni hálkuvarnar að gera, en jafnframt til að tryggja jafna dreifingu með efnisdreifurum. Ef sandurinn er of grófur getur verið hætta á steinkasti sem leiðir til skemmda á bifreiðum. Hálkuvarnarsandur þarf helst að hafa hátt brothlutfall til að veita gott viðnám og festast í yfirborðinu. Á myndum 2-8 og 2-9 eru settar fram markalínur fyrir hálkuvarnarsand sem</w:t>
      </w:r>
      <w:r w:rsidR="00AF0C27">
        <w:rPr>
          <w:lang w:val="is-IS"/>
        </w:rPr>
        <w:t>,</w:t>
      </w:r>
      <w:r w:rsidRPr="008F6723">
        <w:rPr>
          <w:lang w:val="is-IS"/>
        </w:rPr>
        <w:t xml:space="preserve"> með lít</w:t>
      </w:r>
      <w:r w:rsidR="00D4360A">
        <w:rPr>
          <w:lang w:val="is-IS"/>
        </w:rPr>
        <w:t>i</w:t>
      </w:r>
      <w:r w:rsidRPr="008F6723">
        <w:rPr>
          <w:lang w:val="is-IS"/>
        </w:rPr>
        <w:t>lsháttar breytingum</w:t>
      </w:r>
      <w:r w:rsidR="00AF0C27">
        <w:rPr>
          <w:lang w:val="is-IS"/>
        </w:rPr>
        <w:t>,</w:t>
      </w:r>
      <w:r w:rsidRPr="008F6723">
        <w:rPr>
          <w:lang w:val="is-IS"/>
        </w:rPr>
        <w:t xml:space="preserve"> byggja á rannsókn norsku Vegagerðarinnar</w:t>
      </w:r>
      <w:r w:rsidR="00E40A5D">
        <w:rPr>
          <w:rStyle w:val="FootnoteReference"/>
          <w:lang w:val="is-IS"/>
        </w:rPr>
        <w:footnoteReference w:id="9"/>
      </w:r>
      <w:r w:rsidRPr="008F6723">
        <w:rPr>
          <w:lang w:val="is-IS"/>
        </w:rPr>
        <w:t xml:space="preserve">. Í þéttbýli er mjög mikilvægt að tryggja að ekki sé svifryk (smærra en 10 </w:t>
      </w:r>
      <w:proofErr w:type="spellStart"/>
      <w:r w:rsidRPr="008F6723">
        <w:rPr>
          <w:lang w:val="is-IS"/>
        </w:rPr>
        <w:t>míkrómetrar</w:t>
      </w:r>
      <w:proofErr w:type="spellEnd"/>
      <w:r w:rsidRPr="008F6723">
        <w:rPr>
          <w:lang w:val="is-IS"/>
        </w:rPr>
        <w:t xml:space="preserve">, 0,01 mm) í hálkuvarnarsandi og er við þær aðstæður mælt með að lítið af sandinum sé smærri en 0,250 mm (sjá markalínur á mynd 2-9). Með þvotti á hálkuvarnarsandi er hægt að losna að mestu við svifryk úr efninu. </w:t>
      </w:r>
    </w:p>
    <w:p w14:paraId="3FF948E2" w14:textId="6B92F1E5" w:rsidR="008F6723" w:rsidRPr="008F6723" w:rsidRDefault="00E36931" w:rsidP="00E36931">
      <w:pPr>
        <w:rPr>
          <w:lang w:val="is-IS"/>
        </w:rPr>
      </w:pPr>
      <w:r w:rsidRPr="00E36931">
        <w:rPr>
          <w:noProof/>
        </w:rPr>
        <w:lastRenderedPageBreak/>
        <w:drawing>
          <wp:inline distT="0" distB="0" distL="0" distR="0" wp14:anchorId="40E0C147" wp14:editId="69D7EE24">
            <wp:extent cx="4239895" cy="2997283"/>
            <wp:effectExtent l="19050" t="19050" r="2730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2312" cy="3020200"/>
                    </a:xfrm>
                    <a:prstGeom prst="rect">
                      <a:avLst/>
                    </a:prstGeom>
                    <a:noFill/>
                    <a:ln>
                      <a:solidFill>
                        <a:schemeClr val="accent1"/>
                      </a:solidFill>
                    </a:ln>
                  </pic:spPr>
                </pic:pic>
              </a:graphicData>
            </a:graphic>
          </wp:inline>
        </w:drawing>
      </w:r>
    </w:p>
    <w:p w14:paraId="5605BE7E" w14:textId="0A30A730" w:rsidR="0034566B" w:rsidRPr="000B2A0A" w:rsidRDefault="008F6723" w:rsidP="007D5854">
      <w:pPr>
        <w:pStyle w:val="TaflaMynd-skring"/>
      </w:pPr>
      <w:r w:rsidRPr="000B2A0A">
        <w:rPr>
          <w:b/>
          <w:bCs/>
        </w:rPr>
        <w:t>Mynd 2-8:</w:t>
      </w:r>
      <w:r w:rsidRPr="000B2A0A">
        <w:t xml:space="preserve"> </w:t>
      </w:r>
      <w:r w:rsidR="000B2A0A">
        <w:br/>
      </w:r>
      <w:r w:rsidRPr="000B2A0A">
        <w:t xml:space="preserve">Markalínur fyrir 0/6 mm hálkuvarnarsand utan þéttbýlis </w:t>
      </w:r>
    </w:p>
    <w:p w14:paraId="5E9E8D5F" w14:textId="18D2474B" w:rsidR="008F6723" w:rsidRPr="008F6723" w:rsidRDefault="00D810E1" w:rsidP="0034566B">
      <w:pPr>
        <w:rPr>
          <w:lang w:val="is-IS"/>
        </w:rPr>
      </w:pPr>
      <w:r w:rsidRPr="00D810E1">
        <w:rPr>
          <w:noProof/>
        </w:rPr>
        <w:drawing>
          <wp:inline distT="0" distB="0" distL="0" distR="0" wp14:anchorId="59B3D581" wp14:editId="21941148">
            <wp:extent cx="4273574" cy="3244850"/>
            <wp:effectExtent l="19050" t="1905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1774" cy="3266262"/>
                    </a:xfrm>
                    <a:prstGeom prst="rect">
                      <a:avLst/>
                    </a:prstGeom>
                    <a:noFill/>
                    <a:ln>
                      <a:solidFill>
                        <a:schemeClr val="accent1"/>
                      </a:solidFill>
                    </a:ln>
                  </pic:spPr>
                </pic:pic>
              </a:graphicData>
            </a:graphic>
          </wp:inline>
        </w:drawing>
      </w:r>
      <w:r w:rsidR="008F6723" w:rsidRPr="008F6723">
        <w:rPr>
          <w:lang w:val="is-IS"/>
        </w:rPr>
        <w:t xml:space="preserve"> </w:t>
      </w:r>
    </w:p>
    <w:p w14:paraId="03A2514E" w14:textId="1BD7DAE9" w:rsidR="008F6723" w:rsidRPr="000B2A0A" w:rsidRDefault="008F6723" w:rsidP="007D5854">
      <w:pPr>
        <w:pStyle w:val="TaflaMynd-skring"/>
      </w:pPr>
      <w:r w:rsidRPr="000B2A0A">
        <w:rPr>
          <w:b/>
          <w:bCs/>
        </w:rPr>
        <w:t>Mynd 2-9:</w:t>
      </w:r>
      <w:r w:rsidRPr="000B2A0A">
        <w:t xml:space="preserve"> </w:t>
      </w:r>
      <w:r w:rsidR="000B2A0A">
        <w:br/>
      </w:r>
      <w:r w:rsidRPr="000B2A0A">
        <w:t>Markalínur fyrir 0,25/6 mm hálkuvarnarsand í þéttbýli</w:t>
      </w:r>
    </w:p>
    <w:p w14:paraId="15039C75" w14:textId="2523A28D" w:rsidR="00024B63" w:rsidRPr="00694140" w:rsidRDefault="00024B63" w:rsidP="00CA64D9">
      <w:pPr>
        <w:pStyle w:val="Heading2"/>
        <w:tabs>
          <w:tab w:val="left" w:pos="426"/>
        </w:tabs>
        <w:rPr>
          <w:lang w:val="is-IS"/>
        </w:rPr>
      </w:pPr>
      <w:bookmarkStart w:id="20" w:name="_Toc94090880"/>
      <w:r w:rsidRPr="00694140">
        <w:rPr>
          <w:lang w:val="is-IS"/>
        </w:rPr>
        <w:t>2.7</w:t>
      </w:r>
      <w:r w:rsidRPr="00694140">
        <w:rPr>
          <w:lang w:val="is-IS"/>
        </w:rPr>
        <w:tab/>
        <w:t>Eftirlit með framkvæmdum</w:t>
      </w:r>
      <w:bookmarkEnd w:id="20"/>
    </w:p>
    <w:p w14:paraId="0BE89AA3" w14:textId="20A16314" w:rsidR="00024B63" w:rsidRPr="00024B63" w:rsidRDefault="00024B63" w:rsidP="00024B63">
      <w:pPr>
        <w:spacing w:after="240"/>
        <w:rPr>
          <w:lang w:val="is-IS"/>
        </w:rPr>
      </w:pPr>
      <w:r w:rsidRPr="00024B63">
        <w:rPr>
          <w:lang w:val="is-IS"/>
        </w:rPr>
        <w:t xml:space="preserve">Á undanförnum árum hefur Vegagerðin unnið að því að koma á laggirnar virku eftirliti með framkvæmdum með það að markmiði að koma á gæðastjórnun í framkvæmdum Vegagerðarinnar. Það á bæði við hvað varðar vinnu verktaka og umsjón og eftirlit með framkvæmdum. Hluti af gæðastýringu verkkaupa felst í því að </w:t>
      </w:r>
      <w:r w:rsidRPr="00024B63">
        <w:rPr>
          <w:lang w:val="is-IS"/>
        </w:rPr>
        <w:lastRenderedPageBreak/>
        <w:t xml:space="preserve">útbúin sé eftirlitsáætlun af umsjónarmanni og eftirlitsmanni fyrir hvert verk til að tryggja að haft sé virkt eftirlit með öllum þáttum viðkomandi verks. </w:t>
      </w:r>
    </w:p>
    <w:p w14:paraId="72DC6BCC" w14:textId="1C8FE64E" w:rsidR="00024B63" w:rsidRPr="00024B63" w:rsidRDefault="00024B63" w:rsidP="00024B63">
      <w:pPr>
        <w:spacing w:after="240"/>
        <w:rPr>
          <w:lang w:val="is-IS"/>
        </w:rPr>
      </w:pPr>
      <w:r w:rsidRPr="00024B63">
        <w:rPr>
          <w:lang w:val="is-IS"/>
        </w:rPr>
        <w:t>Í eftirlitsáætlun fyrir verk koma fram helstu upplýsingar um verkið, samantekt á kröfum verklýsingar og útboðslýsingar ásamt kröfum verklagsreglna. Einnig er lýsing á því hvernig uppfylla skuli allar kröfur, hvort sem um er að ræða kröfur til verktaka eða verkkaupa og hvernig skráningu skuli háttað og hvaða gögn skuli liggja fyrir.</w:t>
      </w:r>
    </w:p>
    <w:p w14:paraId="0D20774F" w14:textId="77777777" w:rsidR="00024B63" w:rsidRPr="00024B63" w:rsidRDefault="00024B63" w:rsidP="00024B63">
      <w:pPr>
        <w:spacing w:after="240"/>
        <w:rPr>
          <w:lang w:val="is-IS"/>
        </w:rPr>
      </w:pPr>
      <w:r w:rsidRPr="00024B63">
        <w:rPr>
          <w:lang w:val="is-IS"/>
        </w:rPr>
        <w:t xml:space="preserve">Umsjónarmaður og eftirlitsmaður byrja gerð eftirlitsáætlunar fyrir viðkomandi verk þegar gerð útboðsgagna er að ljúka. Þeir fara yfir og meta kröfur í gögnum með tilliti til </w:t>
      </w:r>
      <w:proofErr w:type="spellStart"/>
      <w:r w:rsidRPr="00024B63">
        <w:rPr>
          <w:lang w:val="is-IS"/>
        </w:rPr>
        <w:t>mikilvægis</w:t>
      </w:r>
      <w:proofErr w:type="spellEnd"/>
      <w:r w:rsidRPr="00024B63">
        <w:rPr>
          <w:lang w:val="is-IS"/>
        </w:rPr>
        <w:t xml:space="preserve">, eftirfylgni og framvindu verks. Ákveðið er í áætluninni hvernig eftirliti skal háttað, hvað skal skoða, hvernig og með hvaða tíðni. Eftirlitsáætlun verks skal ávallt vera í fullu samræmi við útboðsgögn. Þegar gengið hefur verið frá verksamningi skal fullgild eftirlitsáætlun liggja fyrir. </w:t>
      </w:r>
    </w:p>
    <w:p w14:paraId="318DD177" w14:textId="77777777" w:rsidR="00024B63" w:rsidRPr="00024B63" w:rsidRDefault="00024B63" w:rsidP="00024B63">
      <w:pPr>
        <w:spacing w:after="240"/>
        <w:rPr>
          <w:lang w:val="is-IS"/>
        </w:rPr>
      </w:pPr>
      <w:r w:rsidRPr="00024B63">
        <w:rPr>
          <w:lang w:val="is-IS"/>
        </w:rPr>
        <w:t xml:space="preserve">Fyrir ákveðna verkþætti getur verkkaupi lagt fram eyðublöð fyrir dagskýrslur og/eða áfangaskýrslur og krafist þess að verktaki fylli þær út og afhendi. Algengir verkþættir eru til dæmis efnisvinnsla, ræsalögn og lögn </w:t>
      </w:r>
      <w:proofErr w:type="spellStart"/>
      <w:r w:rsidRPr="00024B63">
        <w:rPr>
          <w:lang w:val="is-IS"/>
        </w:rPr>
        <w:t>klæðinga</w:t>
      </w:r>
      <w:proofErr w:type="spellEnd"/>
      <w:r w:rsidRPr="00024B63">
        <w:rPr>
          <w:lang w:val="is-IS"/>
        </w:rPr>
        <w:t xml:space="preserve"> og malbiks. Verkkaupi getur, telji hann þörf á, farið fram á að verktaki útfylli sérstakar dagskýrslur fyrir alla verkþætti í framvindu verks.</w:t>
      </w:r>
    </w:p>
    <w:p w14:paraId="28A98BD0" w14:textId="77777777" w:rsidR="00024B63" w:rsidRPr="00024B63" w:rsidRDefault="00024B63" w:rsidP="00024B63">
      <w:pPr>
        <w:spacing w:after="240"/>
        <w:rPr>
          <w:lang w:val="is-IS"/>
        </w:rPr>
      </w:pPr>
      <w:r w:rsidRPr="00024B63">
        <w:rPr>
          <w:lang w:val="is-IS"/>
        </w:rPr>
        <w:t xml:space="preserve">Á rýnifundi í upphafi verks er verktaka afhent þau eyðublöð, rafrænt eða á pappír, sem hann skal nota sem dagskýrslur í verkinu. Þá þarf einnig að liggja fyrir ákvörðun um skil á þeim gögnum. Verkkaupi framfylgir eftirliti á grundvelli eftirlitsáætlunar fyrir viðkomandi verk. </w:t>
      </w:r>
    </w:p>
    <w:p w14:paraId="52915BF3" w14:textId="54D5BDC5" w:rsidR="00024B63" w:rsidRPr="00024B63" w:rsidRDefault="00024B63" w:rsidP="00024B63">
      <w:pPr>
        <w:spacing w:after="240"/>
        <w:rPr>
          <w:lang w:val="is-IS"/>
        </w:rPr>
      </w:pPr>
      <w:r w:rsidRPr="00024B63">
        <w:rPr>
          <w:lang w:val="is-IS"/>
        </w:rPr>
        <w:t>Gerð er krafa um að verkaupi og verktaki fari saman yfir framvindu og gæði verksins á hverjum verkfundi. Ef verktaki er ekki að vinna samkvæmt útboðsgögnum verksins er það bókað í fundargerð. Eftirlitsmaður heldur dagbók þar sem allar heimsóknir eru skráðar. Þar skal einnig skrá úttektir á verkþáttum, hvernig staða þeirra er, athugasemdir varðandi framkvæmd verksins, samskipti við verktaka o.fl. Ef gæði eru ekki í samræmi við kröfur hefur skapast frávik og er það skráð sérstaklega. Ef frávik er utan marka sem sett eru í útboðsgögnum er þess krafist að verktaki geri úrbætur þannig að ákvæði útboðsgagna séu uppfyllt.</w:t>
      </w:r>
    </w:p>
    <w:p w14:paraId="48F1C64D" w14:textId="02EEE797" w:rsidR="000D38CD" w:rsidRDefault="00024B63" w:rsidP="00024B63">
      <w:pPr>
        <w:spacing w:after="240"/>
        <w:rPr>
          <w:lang w:val="is-IS"/>
        </w:rPr>
      </w:pPr>
      <w:r w:rsidRPr="004C7F58">
        <w:rPr>
          <w:lang w:val="is-IS"/>
        </w:rPr>
        <w:t xml:space="preserve">Vorið 2019 var gefið út kver um eftirlit með framkvæmdum og var því dreift til eftirlitsmanna. Stefnt er að því að </w:t>
      </w:r>
      <w:r w:rsidR="00355659" w:rsidRPr="004C7F58">
        <w:rPr>
          <w:lang w:val="is-IS"/>
        </w:rPr>
        <w:t>krafa verði gerð um að eftirlit með framkvæmdum Vegagerðarinnar</w:t>
      </w:r>
      <w:r w:rsidR="009D6740" w:rsidRPr="004C7F58">
        <w:rPr>
          <w:lang w:val="is-IS"/>
        </w:rPr>
        <w:t xml:space="preserve"> sé faggilt og að útbúin verði fræðslurit</w:t>
      </w:r>
      <w:r w:rsidR="00130C04" w:rsidRPr="004C7F58">
        <w:rPr>
          <w:lang w:val="is-IS"/>
        </w:rPr>
        <w:t xml:space="preserve"> af ýmsum toga til þess að auðvelda </w:t>
      </w:r>
      <w:proofErr w:type="spellStart"/>
      <w:r w:rsidR="00130C04" w:rsidRPr="004C7F58">
        <w:rPr>
          <w:lang w:val="is-IS"/>
        </w:rPr>
        <w:t>faggildinguna</w:t>
      </w:r>
      <w:proofErr w:type="spellEnd"/>
      <w:r w:rsidRPr="004C7F58">
        <w:rPr>
          <w:lang w:val="is-IS"/>
        </w:rPr>
        <w:t>.</w:t>
      </w:r>
    </w:p>
    <w:p w14:paraId="73E3BDA2" w14:textId="6A8BCEF3" w:rsidR="00804986" w:rsidRPr="00B6216E" w:rsidRDefault="00804986" w:rsidP="000B2A0A">
      <w:pPr>
        <w:tabs>
          <w:tab w:val="clear" w:pos="454"/>
          <w:tab w:val="clear" w:pos="1077"/>
          <w:tab w:val="clear" w:pos="2155"/>
        </w:tabs>
        <w:snapToGrid/>
        <w:spacing w:after="160" w:line="259" w:lineRule="auto"/>
        <w:rPr>
          <w:lang w:val="is-IS"/>
        </w:rPr>
      </w:pPr>
    </w:p>
    <w:sectPr w:rsidR="00804986" w:rsidRPr="00B6216E" w:rsidSect="000B2A0A">
      <w:headerReference w:type="even" r:id="rId24"/>
      <w:headerReference w:type="default" r:id="rId25"/>
      <w:footerReference w:type="default" r:id="rId26"/>
      <w:type w:val="continuous"/>
      <w:pgSz w:w="11907" w:h="16840" w:code="9"/>
      <w:pgMar w:top="1814" w:right="2126" w:bottom="993"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8D75FF" w14:textId="77777777" w:rsidR="002C4DFC" w:rsidRDefault="002C4DFC" w:rsidP="00E937A1">
      <w:r>
        <w:separator/>
      </w:r>
    </w:p>
  </w:endnote>
  <w:endnote w:type="continuationSeparator" w:id="0">
    <w:p w14:paraId="0DA3D35B" w14:textId="77777777" w:rsidR="002C4DFC" w:rsidRDefault="002C4DFC"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1838" w:type="dxa"/>
      <w:tblInd w:w="6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8"/>
    </w:tblGrid>
    <w:tr w:rsidR="00E865AA" w14:paraId="7BE125E8" w14:textId="77777777" w:rsidTr="00E865AA">
      <w:tc>
        <w:tcPr>
          <w:tcW w:w="1838" w:type="dxa"/>
        </w:tcPr>
        <w:p w14:paraId="3647CF1C" w14:textId="03662143" w:rsidR="00E865AA" w:rsidRDefault="009E7F82" w:rsidP="00154FBC">
          <w:pPr>
            <w:pStyle w:val="Header"/>
            <w:jc w:val="right"/>
          </w:pPr>
          <w:r w:rsidRPr="006E2338">
            <w:rPr>
              <w:color w:val="2DC8F5" w:themeColor="accent3"/>
            </w:rPr>
            <w:t>|</w:t>
          </w:r>
          <w:r>
            <w:rPr>
              <w:color w:val="2DC8F5" w:themeColor="accent3"/>
            </w:rPr>
            <w:t xml:space="preserve"> </w:t>
          </w:r>
          <w:r>
            <w:t xml:space="preserve">  </w:t>
          </w:r>
          <w:r w:rsidR="00E865AA">
            <w:fldChar w:fldCharType="begin"/>
          </w:r>
          <w:r w:rsidR="00E865AA">
            <w:instrText xml:space="preserve"> Page </w:instrText>
          </w:r>
          <w:r w:rsidR="00E865AA">
            <w:fldChar w:fldCharType="separate"/>
          </w:r>
          <w:r w:rsidR="00E865AA">
            <w:rPr>
              <w:noProof/>
            </w:rPr>
            <w:t>3</w:t>
          </w:r>
          <w:r w:rsidR="00E865AA">
            <w:fldChar w:fldCharType="end"/>
          </w:r>
          <w:r w:rsidR="00E865AA">
            <w:t>/</w:t>
          </w:r>
          <w:r w:rsidR="00AC0D4F">
            <w:fldChar w:fldCharType="begin"/>
          </w:r>
          <w:r w:rsidR="00AC0D4F">
            <w:instrText xml:space="preserve"> NumPages </w:instrText>
          </w:r>
          <w:r w:rsidR="00AC0D4F">
            <w:fldChar w:fldCharType="separate"/>
          </w:r>
          <w:r w:rsidR="00E865AA">
            <w:rPr>
              <w:noProof/>
            </w:rPr>
            <w:t>3</w:t>
          </w:r>
          <w:r w:rsidR="00AC0D4F">
            <w:rPr>
              <w:noProof/>
            </w:rPr>
            <w:fldChar w:fldCharType="end"/>
          </w:r>
        </w:p>
      </w:tc>
    </w:tr>
  </w:tbl>
  <w:p w14:paraId="07783317"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9FA99F" w14:textId="77777777" w:rsidR="002C4DFC" w:rsidRPr="00F13C40" w:rsidRDefault="002C4DFC"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2C58E0D3" w14:textId="77777777" w:rsidR="002C4DFC" w:rsidRPr="000E7C0C" w:rsidRDefault="002C4DFC"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45BEB5AE" w14:textId="2F07979C" w:rsidR="00AE79B5" w:rsidRPr="00AE79B5" w:rsidRDefault="00AE79B5">
      <w:pPr>
        <w:pStyle w:val="FootnoteText"/>
        <w:rPr>
          <w:lang w:val="is-IS"/>
        </w:rPr>
      </w:pPr>
      <w:r>
        <w:rPr>
          <w:rStyle w:val="FootnoteReference"/>
        </w:rPr>
        <w:footnoteRef/>
      </w:r>
      <w:r>
        <w:t xml:space="preserve"> </w:t>
      </w:r>
      <w:r w:rsidR="004507D1" w:rsidRPr="006A0B24">
        <w:t>AASHO (</w:t>
      </w:r>
      <w:r w:rsidR="004507D1" w:rsidRPr="006A0B24">
        <w:rPr>
          <w:rStyle w:val="Emphasis"/>
          <w:rFonts w:ascii="Arial" w:hAnsi="Arial" w:cs="Arial"/>
          <w:bCs/>
          <w:shd w:val="clear" w:color="auto" w:fill="FFFFFF"/>
        </w:rPr>
        <w:t xml:space="preserve">American Association of State Highway Officials) Road Test 1961 </w:t>
      </w:r>
      <w:r w:rsidR="004507D1" w:rsidRPr="003715CC">
        <w:rPr>
          <w:rStyle w:val="Emphasis"/>
          <w:rFonts w:ascii="Arial" w:hAnsi="Arial" w:cs="Arial"/>
          <w:bCs/>
          <w:shd w:val="clear" w:color="auto" w:fill="FFFFFF"/>
        </w:rPr>
        <w:t>setti þessar niðurstöður fram á grundvelli yfirgripsmikilla álagsmælinga á tilraunaköflum sem svokallaða fjórða veldis reglu til að lýsa áhrifum misþungra bíla á niðurbrot burðarlags (þyngd þungs bíls/þyngd fólksbíls)</w:t>
      </w:r>
      <w:r w:rsidR="00834199">
        <w:rPr>
          <w:rStyle w:val="Emphasis"/>
          <w:rFonts w:ascii="Arial" w:hAnsi="Arial" w:cs="Arial"/>
          <w:bCs/>
          <w:shd w:val="clear" w:color="auto" w:fill="FFFFFF"/>
          <w:vertAlign w:val="superscript"/>
        </w:rPr>
        <w:t xml:space="preserve"> </w:t>
      </w:r>
      <w:r w:rsidR="00834199">
        <w:rPr>
          <w:rStyle w:val="Emphasis"/>
          <w:rFonts w:ascii="Arial" w:hAnsi="Arial" w:cs="Arial"/>
          <w:bCs/>
          <w:shd w:val="clear" w:color="auto" w:fill="FFFFFF"/>
        </w:rPr>
        <w:t>í fjórða veldi</w:t>
      </w:r>
      <w:r w:rsidR="004507D1" w:rsidRPr="003715CC">
        <w:rPr>
          <w:rStyle w:val="Emphasis"/>
          <w:rFonts w:ascii="Arial" w:hAnsi="Arial" w:cs="Arial"/>
          <w:bCs/>
          <w:shd w:val="clear" w:color="auto" w:fill="FFFFFF"/>
        </w:rPr>
        <w:t>. Til dæmis (10 tonn/1 tonn)</w:t>
      </w:r>
      <w:r w:rsidR="004507D1" w:rsidRPr="003715CC">
        <w:rPr>
          <w:rStyle w:val="Emphasis"/>
          <w:rFonts w:ascii="Arial" w:hAnsi="Arial" w:cs="Arial"/>
          <w:bCs/>
          <w:shd w:val="clear" w:color="auto" w:fill="FFFFFF"/>
          <w:vertAlign w:val="superscript"/>
        </w:rPr>
        <w:t>4</w:t>
      </w:r>
      <w:r w:rsidR="004507D1" w:rsidRPr="003715CC">
        <w:rPr>
          <w:rStyle w:val="Emphasis"/>
          <w:rFonts w:ascii="Arial" w:hAnsi="Arial" w:cs="Arial"/>
          <w:bCs/>
          <w:shd w:val="clear" w:color="auto" w:fill="FFFFFF"/>
        </w:rPr>
        <w:t xml:space="preserve"> = 10.000 sinnum meira niðurbrot.</w:t>
      </w:r>
    </w:p>
  </w:footnote>
  <w:footnote w:id="2">
    <w:p w14:paraId="15AE373F" w14:textId="6AD8D317" w:rsidR="00E05A2B" w:rsidRPr="00E05A2B" w:rsidRDefault="00E05A2B">
      <w:pPr>
        <w:pStyle w:val="FootnoteText"/>
        <w:rPr>
          <w:lang w:val="is-IS"/>
        </w:rPr>
      </w:pPr>
      <w:r>
        <w:rPr>
          <w:rStyle w:val="FootnoteReference"/>
        </w:rPr>
        <w:footnoteRef/>
      </w:r>
      <w:r>
        <w:t xml:space="preserve"> </w:t>
      </w:r>
      <w:r w:rsidR="00201829" w:rsidRPr="00B53D26">
        <w:t>V</w:t>
      </w:r>
      <w:r w:rsidR="00201829">
        <w:t>egöxl er einnig nefnd vegræma sem</w:t>
      </w:r>
      <w:r w:rsidR="00201829" w:rsidRPr="00B53D26">
        <w:t xml:space="preserve"> er </w:t>
      </w:r>
      <w:r w:rsidR="00201829" w:rsidRPr="004A60F0">
        <w:rPr>
          <w:bCs/>
          <w:color w:val="333333"/>
          <w:shd w:val="clear" w:color="auto" w:fill="FFFFFF"/>
        </w:rPr>
        <w:t>safnheiti fyrir rönd við hlið akbrautar, sem stundum er akfær. Vegræmur eru hliðræma, kantræma, neyðarræma, miðræma og öryggisræma</w:t>
      </w:r>
      <w:r w:rsidR="00C90A58">
        <w:rPr>
          <w:bCs/>
          <w:color w:val="333333"/>
          <w:shd w:val="clear" w:color="auto" w:fill="FFFFFF"/>
        </w:rPr>
        <w:t>, sbr.</w:t>
      </w:r>
      <w:r w:rsidR="00201829">
        <w:rPr>
          <w:bCs/>
          <w:color w:val="333333"/>
          <w:shd w:val="clear" w:color="auto" w:fill="FFFFFF"/>
        </w:rPr>
        <w:t xml:space="preserve"> </w:t>
      </w:r>
      <w:hyperlink r:id="rId1" w:history="1">
        <w:r w:rsidR="00F90DB2" w:rsidRPr="00770BA5">
          <w:rPr>
            <w:rStyle w:val="Hyperlink"/>
            <w:shd w:val="clear" w:color="auto" w:fill="FFFFFF"/>
          </w:rPr>
          <w:t>https://vegordasafn.vegagerdin.is</w:t>
        </w:r>
      </w:hyperlink>
      <w:r w:rsidR="00F90DB2">
        <w:rPr>
          <w:shd w:val="clear" w:color="auto" w:fill="FFFFFF"/>
        </w:rPr>
        <w:t>.</w:t>
      </w:r>
    </w:p>
  </w:footnote>
  <w:footnote w:id="3">
    <w:p w14:paraId="597EDA42" w14:textId="52889B6D" w:rsidR="00E05AF1" w:rsidRPr="00E05AF1" w:rsidRDefault="00E05AF1">
      <w:pPr>
        <w:pStyle w:val="FootnoteText"/>
        <w:rPr>
          <w:lang w:val="is-IS"/>
        </w:rPr>
      </w:pPr>
      <w:r>
        <w:rPr>
          <w:rStyle w:val="FootnoteReference"/>
        </w:rPr>
        <w:footnoteRef/>
      </w:r>
      <w:r>
        <w:t xml:space="preserve"> </w:t>
      </w:r>
      <w:r w:rsidR="008902F8">
        <w:t>Hafdís Eygló Jónsdóttir og Gunnar Bjarnason 2013: Vinnsla steinefna til vegagerðar - Tækjabúnaður, verktækni og framleiðslueftirlit.</w:t>
      </w:r>
    </w:p>
  </w:footnote>
  <w:footnote w:id="4">
    <w:p w14:paraId="55EEE506" w14:textId="5E855AE4" w:rsidR="00BC58D7" w:rsidRPr="00BC58D7" w:rsidRDefault="00BC58D7">
      <w:pPr>
        <w:pStyle w:val="FootnoteText"/>
        <w:rPr>
          <w:lang w:val="is-IS"/>
        </w:rPr>
      </w:pPr>
      <w:r>
        <w:rPr>
          <w:rStyle w:val="FootnoteReference"/>
        </w:rPr>
        <w:footnoteRef/>
      </w:r>
      <w:r>
        <w:t xml:space="preserve"> </w:t>
      </w:r>
      <w:r w:rsidR="00F311B1">
        <w:t xml:space="preserve">Hafdís Eygló Jónsdóttir og Gunnar Bjarnason 2018: Handbók um vinnslu steinefna til vegagerðar. Sjá slóð beggja rita: </w:t>
      </w:r>
      <w:hyperlink r:id="rId2" w:history="1">
        <w:r w:rsidR="00F311B1">
          <w:rPr>
            <w:rStyle w:val="Hyperlink"/>
          </w:rPr>
          <w:t>http://www.vegagerdin.is/upplysingar-og-utgafa/leidbeiningar-og-stadlar/efnisrannsoknir/</w:t>
        </w:r>
      </w:hyperlink>
    </w:p>
  </w:footnote>
  <w:footnote w:id="5">
    <w:p w14:paraId="214B8358" w14:textId="77777777" w:rsidR="00BB6496" w:rsidRPr="00934896" w:rsidRDefault="00BB6496" w:rsidP="00BB6496">
      <w:pPr>
        <w:pStyle w:val="FootnoteText"/>
      </w:pPr>
      <w:r>
        <w:rPr>
          <w:rStyle w:val="FootnoteReference"/>
        </w:rPr>
        <w:footnoteRef/>
      </w:r>
      <w:r>
        <w:t xml:space="preserve"> Bates, R.L., and Jackson, J.A., eds., 1987, Glossary of geology (3d ed.): Alexandria, Va., American Geological Institute, 788 p</w:t>
      </w:r>
    </w:p>
  </w:footnote>
  <w:footnote w:id="6">
    <w:p w14:paraId="5F6ECB14" w14:textId="02771175" w:rsidR="00C54E55" w:rsidRPr="00FE3A5B" w:rsidRDefault="00C54E55" w:rsidP="00C54E55">
      <w:pPr>
        <w:pStyle w:val="FootnoteText"/>
      </w:pPr>
      <w:r>
        <w:rPr>
          <w:rStyle w:val="FootnoteReference"/>
        </w:rPr>
        <w:footnoteRef/>
      </w:r>
      <w:r>
        <w:t xml:space="preserve"> Hefð er fyrir því að nota orðið sandur yfir 0/8 mm ílagnarefni. Í raun er sandur skilgreindur á stærðarbilinu 0,063 til 4,0 mm, en þar fyrir</w:t>
      </w:r>
      <w:r w:rsidR="005A7043">
        <w:t xml:space="preserve"> neðan er silti og leir</w:t>
      </w:r>
      <w:r w:rsidR="0031698A">
        <w:t>, en</w:t>
      </w:r>
      <w:r>
        <w:t xml:space="preserve"> ofan </w:t>
      </w:r>
      <w:r w:rsidR="0031698A">
        <w:t>við er</w:t>
      </w:r>
      <w:r>
        <w:t xml:space="preserve"> fínmöl.</w:t>
      </w:r>
    </w:p>
  </w:footnote>
  <w:footnote w:id="7">
    <w:p w14:paraId="3871AFC8" w14:textId="77777777" w:rsidR="00C54E55" w:rsidRPr="008D4DB4" w:rsidRDefault="00C54E55" w:rsidP="00C54E55">
      <w:pPr>
        <w:pStyle w:val="FootnoteText"/>
      </w:pPr>
      <w:r>
        <w:rPr>
          <w:rStyle w:val="FootnoteReference"/>
        </w:rPr>
        <w:footnoteRef/>
      </w:r>
      <w:r>
        <w:t xml:space="preserve"> Jón Skúli Indriðason, Lech Pajdak, Ólafur Melsted, Þorgeir S. Helgason og Þór Gunnarsson 2001: Steinlagnir í vega- og gatnagerð – lokaskýrsla. BUSL skýrsla nr. B-32.</w:t>
      </w:r>
    </w:p>
  </w:footnote>
  <w:footnote w:id="8">
    <w:p w14:paraId="2BB2B124" w14:textId="6A88790F" w:rsidR="0097759D" w:rsidRPr="0097759D" w:rsidRDefault="0097759D">
      <w:pPr>
        <w:pStyle w:val="FootnoteText"/>
        <w:rPr>
          <w:lang w:val="is-IS"/>
        </w:rPr>
      </w:pPr>
      <w:r>
        <w:rPr>
          <w:rStyle w:val="FootnoteReference"/>
        </w:rPr>
        <w:footnoteRef/>
      </w:r>
      <w:r>
        <w:t xml:space="preserve"> </w:t>
      </w:r>
      <w:hyperlink r:id="rId3" w:history="1">
        <w:r w:rsidR="00126B13" w:rsidRPr="001F6B9D">
          <w:rPr>
            <w:rStyle w:val="Hyperlink"/>
          </w:rPr>
          <w:t>https://www.danskbyggeri.dk/</w:t>
        </w:r>
      </w:hyperlink>
      <w:r w:rsidR="00126B13">
        <w:t xml:space="preserve"> </w:t>
      </w:r>
    </w:p>
  </w:footnote>
  <w:footnote w:id="9">
    <w:p w14:paraId="45E86E58" w14:textId="5CF30B39" w:rsidR="00E40A5D" w:rsidRPr="00E40A5D" w:rsidRDefault="00E40A5D">
      <w:pPr>
        <w:pStyle w:val="FootnoteText"/>
        <w:rPr>
          <w:lang w:val="is-IS"/>
        </w:rPr>
      </w:pPr>
      <w:r>
        <w:rPr>
          <w:rStyle w:val="FootnoteReference"/>
        </w:rPr>
        <w:footnoteRef/>
      </w:r>
      <w:r>
        <w:t xml:space="preserve"> </w:t>
      </w:r>
      <w:r w:rsidR="00A34AC1">
        <w:t>Feltforsök med ulik strösandskvalitet, Vegdirektoratet, Vegavdelingen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37294132" w:rsidR="00526F78" w:rsidRPr="00D06EE7" w:rsidRDefault="008C1EEB" w:rsidP="00161BAD">
          <w:pPr>
            <w:pStyle w:val="Header"/>
            <w:jc w:val="right"/>
            <w:rPr>
              <w:lang w:val="is-IS"/>
            </w:rPr>
          </w:pPr>
          <w:r>
            <w:rPr>
              <w:lang w:val="is-IS"/>
            </w:rPr>
            <w:t>Inngangur</w:t>
          </w:r>
        </w:p>
      </w:tc>
    </w:tr>
  </w:tbl>
  <w:p w14:paraId="7301E360" w14:textId="77777777" w:rsidR="00526F78" w:rsidRPr="00D06EE7" w:rsidRDefault="00526F78">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43A06"/>
    <w:multiLevelType w:val="multilevel"/>
    <w:tmpl w:val="E794D918"/>
    <w:lvl w:ilvl="0">
      <w:start w:val="2"/>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05E20C4"/>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5" w15:restartNumberingAfterBreak="0">
    <w:nsid w:val="149D705F"/>
    <w:multiLevelType w:val="hybridMultilevel"/>
    <w:tmpl w:val="E21CDFE4"/>
    <w:lvl w:ilvl="0" w:tplc="C150A930">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8" w15:restartNumberingAfterBreak="0">
    <w:nsid w:val="241913D5"/>
    <w:multiLevelType w:val="hybridMultilevel"/>
    <w:tmpl w:val="C6A67EB2"/>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20"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21"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3AD30B0"/>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0"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2"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0"/>
  </w:num>
  <w:num w:numId="2">
    <w:abstractNumId w:val="19"/>
  </w:num>
  <w:num w:numId="3">
    <w:abstractNumId w:val="31"/>
  </w:num>
  <w:num w:numId="4">
    <w:abstractNumId w:val="26"/>
  </w:num>
  <w:num w:numId="5">
    <w:abstractNumId w:val="31"/>
    <w:lvlOverride w:ilvl="0">
      <w:startOverride w:val="1"/>
    </w:lvlOverride>
  </w:num>
  <w:num w:numId="6">
    <w:abstractNumId w:val="16"/>
  </w:num>
  <w:num w:numId="7">
    <w:abstractNumId w:val="28"/>
  </w:num>
  <w:num w:numId="8">
    <w:abstractNumId w:val="21"/>
  </w:num>
  <w:num w:numId="9">
    <w:abstractNumId w:val="30"/>
  </w:num>
  <w:num w:numId="10">
    <w:abstractNumId w:val="24"/>
  </w:num>
  <w:num w:numId="11">
    <w:abstractNumId w:val="23"/>
  </w:num>
  <w:num w:numId="12">
    <w:abstractNumId w:val="20"/>
  </w:num>
  <w:num w:numId="13">
    <w:abstractNumId w:val="22"/>
  </w:num>
  <w:num w:numId="14">
    <w:abstractNumId w:val="2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num>
  <w:num w:numId="29">
    <w:abstractNumId w:val="27"/>
    <w:lvlOverride w:ilvl="0">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11"/>
  </w:num>
  <w:num w:numId="33">
    <w:abstractNumId w:val="19"/>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454" w:hanging="454"/>
        </w:pPr>
        <w:rPr>
          <w:rFonts w:hint="default"/>
        </w:rPr>
      </w:lvl>
    </w:lvlOverride>
    <w:lvlOverride w:ilvl="2">
      <w:lvl w:ilvl="2">
        <w:start w:val="1"/>
        <w:numFmt w:val="decimal"/>
        <w:suff w:val="space"/>
        <w:lvlText w:val="%1.%2.%3"/>
        <w:lvlJc w:val="left"/>
        <w:pPr>
          <w:ind w:left="567" w:firstLine="0"/>
        </w:pPr>
        <w:rPr>
          <w:rFonts w:hint="default"/>
        </w:rPr>
      </w:lvl>
    </w:lvlOverride>
    <w:lvlOverride w:ilvl="3">
      <w:lvl w:ilvl="3">
        <w:start w:val="1"/>
        <w:numFmt w:val="decimal"/>
        <w:suff w:val="space"/>
        <w:lvlText w:val="%1.%2.%3.%4"/>
        <w:lvlJc w:val="left"/>
        <w:pPr>
          <w:ind w:left="1701" w:firstLine="0"/>
        </w:pPr>
        <w:rPr>
          <w:rFonts w:hint="default"/>
        </w:rPr>
      </w:lvl>
    </w:lvlOverride>
    <w:lvlOverride w:ilvl="4">
      <w:lvl w:ilvl="4">
        <w:start w:val="1"/>
        <w:numFmt w:val="decimal"/>
        <w:suff w:val="space"/>
        <w:lvlText w:val="%1.%2.%3.%4.%5"/>
        <w:lvlJc w:val="left"/>
        <w:pPr>
          <w:ind w:left="1361" w:hanging="454"/>
        </w:pPr>
        <w:rPr>
          <w:rFonts w:hint="default"/>
        </w:rPr>
      </w:lvl>
    </w:lvlOverride>
    <w:lvlOverride w:ilvl="5">
      <w:lvl w:ilvl="5">
        <w:start w:val="1"/>
        <w:numFmt w:val="decimal"/>
        <w:suff w:val="space"/>
        <w:lvlText w:val="%1.%2.%3.%4.%5.%6"/>
        <w:lvlJc w:val="left"/>
        <w:pPr>
          <w:ind w:left="1361" w:hanging="454"/>
        </w:pPr>
        <w:rPr>
          <w:rFonts w:hint="default"/>
        </w:rPr>
      </w:lvl>
    </w:lvlOverride>
    <w:lvlOverride w:ilvl="6">
      <w:lvl w:ilvl="6">
        <w:start w:val="1"/>
        <w:numFmt w:val="decimal"/>
        <w:suff w:val="space"/>
        <w:lvlText w:val="%1.%2.%3.%4.%5.%6.%7"/>
        <w:lvlJc w:val="left"/>
        <w:pPr>
          <w:ind w:left="1361" w:hanging="454"/>
        </w:pPr>
        <w:rPr>
          <w:rFonts w:hint="default"/>
        </w:rPr>
      </w:lvl>
    </w:lvlOverride>
    <w:lvlOverride w:ilvl="7">
      <w:lvl w:ilvl="7">
        <w:start w:val="1"/>
        <w:numFmt w:val="decimal"/>
        <w:suff w:val="space"/>
        <w:lvlText w:val="%1.%2.%3.%4.%5.%6.%7.%8"/>
        <w:lvlJc w:val="left"/>
        <w:pPr>
          <w:ind w:left="1361" w:hanging="454"/>
        </w:pPr>
        <w:rPr>
          <w:rFonts w:hint="default"/>
        </w:rPr>
      </w:lvl>
    </w:lvlOverride>
    <w:lvlOverride w:ilvl="8">
      <w:lvl w:ilvl="8">
        <w:start w:val="1"/>
        <w:numFmt w:val="decimal"/>
        <w:suff w:val="space"/>
        <w:lvlText w:val="%1.%2.%3.%4.%5.%6.%7.%8.%9"/>
        <w:lvlJc w:val="left"/>
        <w:pPr>
          <w:ind w:left="1361" w:hanging="454"/>
        </w:pPr>
        <w:rPr>
          <w:rFonts w:hint="default"/>
        </w:rPr>
      </w:lvl>
    </w:lvlOverride>
  </w:num>
  <w:num w:numId="34">
    <w:abstractNumId w:val="17"/>
  </w:num>
  <w:num w:numId="35">
    <w:abstractNumId w:val="12"/>
  </w:num>
  <w:num w:numId="36">
    <w:abstractNumId w:val="13"/>
  </w:num>
  <w:num w:numId="37">
    <w:abstractNumId w:val="14"/>
  </w:num>
  <w:num w:numId="38">
    <w:abstractNumId w:val="29"/>
  </w:num>
  <w:num w:numId="39">
    <w:abstractNumId w:val="15"/>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1AF7"/>
    <w:rsid w:val="00004592"/>
    <w:rsid w:val="000047A8"/>
    <w:rsid w:val="0000776D"/>
    <w:rsid w:val="000133F3"/>
    <w:rsid w:val="00016EF7"/>
    <w:rsid w:val="00024B63"/>
    <w:rsid w:val="00027179"/>
    <w:rsid w:val="000344F7"/>
    <w:rsid w:val="000347E2"/>
    <w:rsid w:val="0004198B"/>
    <w:rsid w:val="000508D5"/>
    <w:rsid w:val="00052BE2"/>
    <w:rsid w:val="00053998"/>
    <w:rsid w:val="000577F2"/>
    <w:rsid w:val="000638E6"/>
    <w:rsid w:val="0009120D"/>
    <w:rsid w:val="00094A1E"/>
    <w:rsid w:val="000A653B"/>
    <w:rsid w:val="000B2A0A"/>
    <w:rsid w:val="000B7CF0"/>
    <w:rsid w:val="000C3715"/>
    <w:rsid w:val="000D15C9"/>
    <w:rsid w:val="000D38CD"/>
    <w:rsid w:val="000D7198"/>
    <w:rsid w:val="000E6AE5"/>
    <w:rsid w:val="000E7C0C"/>
    <w:rsid w:val="000F32B4"/>
    <w:rsid w:val="000F43C1"/>
    <w:rsid w:val="001057EC"/>
    <w:rsid w:val="00106ABB"/>
    <w:rsid w:val="001137D2"/>
    <w:rsid w:val="001250F9"/>
    <w:rsid w:val="00126B13"/>
    <w:rsid w:val="00130C04"/>
    <w:rsid w:val="00133BF4"/>
    <w:rsid w:val="00151D0C"/>
    <w:rsid w:val="001538B6"/>
    <w:rsid w:val="00154FBC"/>
    <w:rsid w:val="00161BAD"/>
    <w:rsid w:val="0016358C"/>
    <w:rsid w:val="00165D03"/>
    <w:rsid w:val="00167CF5"/>
    <w:rsid w:val="0017433C"/>
    <w:rsid w:val="00175172"/>
    <w:rsid w:val="001773AB"/>
    <w:rsid w:val="00182E69"/>
    <w:rsid w:val="00185C1D"/>
    <w:rsid w:val="00190604"/>
    <w:rsid w:val="0019283D"/>
    <w:rsid w:val="001A4304"/>
    <w:rsid w:val="001A611D"/>
    <w:rsid w:val="001B0667"/>
    <w:rsid w:val="001B5915"/>
    <w:rsid w:val="001E1CA7"/>
    <w:rsid w:val="001E3262"/>
    <w:rsid w:val="001E68D2"/>
    <w:rsid w:val="001E6AC0"/>
    <w:rsid w:val="001F2333"/>
    <w:rsid w:val="001F40A6"/>
    <w:rsid w:val="00201829"/>
    <w:rsid w:val="00206C94"/>
    <w:rsid w:val="00207785"/>
    <w:rsid w:val="00210289"/>
    <w:rsid w:val="00213764"/>
    <w:rsid w:val="00220460"/>
    <w:rsid w:val="00242E5E"/>
    <w:rsid w:val="00247244"/>
    <w:rsid w:val="00247F1F"/>
    <w:rsid w:val="002514E6"/>
    <w:rsid w:val="0025391B"/>
    <w:rsid w:val="00253CAB"/>
    <w:rsid w:val="0025476C"/>
    <w:rsid w:val="00264CC6"/>
    <w:rsid w:val="00277841"/>
    <w:rsid w:val="00286EB1"/>
    <w:rsid w:val="00292195"/>
    <w:rsid w:val="002A004B"/>
    <w:rsid w:val="002A2F06"/>
    <w:rsid w:val="002A746E"/>
    <w:rsid w:val="002B4418"/>
    <w:rsid w:val="002C2BA5"/>
    <w:rsid w:val="002C311A"/>
    <w:rsid w:val="002C4DFC"/>
    <w:rsid w:val="002D1914"/>
    <w:rsid w:val="002D39D3"/>
    <w:rsid w:val="002E68FD"/>
    <w:rsid w:val="002F327E"/>
    <w:rsid w:val="002F77E8"/>
    <w:rsid w:val="003000AB"/>
    <w:rsid w:val="00305B41"/>
    <w:rsid w:val="00310989"/>
    <w:rsid w:val="00310CD3"/>
    <w:rsid w:val="00313C19"/>
    <w:rsid w:val="00314E81"/>
    <w:rsid w:val="0031698A"/>
    <w:rsid w:val="00316BB9"/>
    <w:rsid w:val="0031767C"/>
    <w:rsid w:val="00317F80"/>
    <w:rsid w:val="00322BD2"/>
    <w:rsid w:val="003268F7"/>
    <w:rsid w:val="003316B0"/>
    <w:rsid w:val="00331C8F"/>
    <w:rsid w:val="00331E47"/>
    <w:rsid w:val="00332B82"/>
    <w:rsid w:val="003412F2"/>
    <w:rsid w:val="0034566B"/>
    <w:rsid w:val="00352A9E"/>
    <w:rsid w:val="00355347"/>
    <w:rsid w:val="00355659"/>
    <w:rsid w:val="00356FAC"/>
    <w:rsid w:val="00360260"/>
    <w:rsid w:val="00382F7D"/>
    <w:rsid w:val="00393C0C"/>
    <w:rsid w:val="00394969"/>
    <w:rsid w:val="00397660"/>
    <w:rsid w:val="003A0E23"/>
    <w:rsid w:val="003A72AD"/>
    <w:rsid w:val="003B027C"/>
    <w:rsid w:val="003B0478"/>
    <w:rsid w:val="003B300F"/>
    <w:rsid w:val="003B7318"/>
    <w:rsid w:val="003C57F3"/>
    <w:rsid w:val="003D4BF5"/>
    <w:rsid w:val="003E114A"/>
    <w:rsid w:val="003E6D46"/>
    <w:rsid w:val="003E7296"/>
    <w:rsid w:val="003F50C1"/>
    <w:rsid w:val="00403A95"/>
    <w:rsid w:val="00413C8B"/>
    <w:rsid w:val="00432367"/>
    <w:rsid w:val="00435010"/>
    <w:rsid w:val="00435C7B"/>
    <w:rsid w:val="0043681B"/>
    <w:rsid w:val="004403C9"/>
    <w:rsid w:val="00442C8F"/>
    <w:rsid w:val="00444460"/>
    <w:rsid w:val="004507D1"/>
    <w:rsid w:val="004521ED"/>
    <w:rsid w:val="0045424C"/>
    <w:rsid w:val="00465811"/>
    <w:rsid w:val="00473D2C"/>
    <w:rsid w:val="00486E13"/>
    <w:rsid w:val="00487C6C"/>
    <w:rsid w:val="00492DD1"/>
    <w:rsid w:val="00493B8D"/>
    <w:rsid w:val="004B01EF"/>
    <w:rsid w:val="004B33AD"/>
    <w:rsid w:val="004B68F1"/>
    <w:rsid w:val="004C4633"/>
    <w:rsid w:val="004C7F58"/>
    <w:rsid w:val="004E2A5D"/>
    <w:rsid w:val="004F2C72"/>
    <w:rsid w:val="004F326A"/>
    <w:rsid w:val="004F4368"/>
    <w:rsid w:val="00500429"/>
    <w:rsid w:val="0050360A"/>
    <w:rsid w:val="005039EB"/>
    <w:rsid w:val="00503BE0"/>
    <w:rsid w:val="00506D39"/>
    <w:rsid w:val="00524648"/>
    <w:rsid w:val="00526F78"/>
    <w:rsid w:val="0055461C"/>
    <w:rsid w:val="00555366"/>
    <w:rsid w:val="00560D28"/>
    <w:rsid w:val="0056762F"/>
    <w:rsid w:val="0057017C"/>
    <w:rsid w:val="005726D7"/>
    <w:rsid w:val="00573E31"/>
    <w:rsid w:val="00580FC8"/>
    <w:rsid w:val="00583903"/>
    <w:rsid w:val="00597359"/>
    <w:rsid w:val="005A0A8C"/>
    <w:rsid w:val="005A56B5"/>
    <w:rsid w:val="005A573B"/>
    <w:rsid w:val="005A6911"/>
    <w:rsid w:val="005A7043"/>
    <w:rsid w:val="005B26F0"/>
    <w:rsid w:val="005C4FA4"/>
    <w:rsid w:val="005C5745"/>
    <w:rsid w:val="005D2D78"/>
    <w:rsid w:val="005D5427"/>
    <w:rsid w:val="005E6C99"/>
    <w:rsid w:val="005F03BC"/>
    <w:rsid w:val="005F7F0E"/>
    <w:rsid w:val="006128D4"/>
    <w:rsid w:val="006139AE"/>
    <w:rsid w:val="0061684E"/>
    <w:rsid w:val="006179D9"/>
    <w:rsid w:val="006351D2"/>
    <w:rsid w:val="00643849"/>
    <w:rsid w:val="006446FE"/>
    <w:rsid w:val="00653707"/>
    <w:rsid w:val="00656E5F"/>
    <w:rsid w:val="00667146"/>
    <w:rsid w:val="00677387"/>
    <w:rsid w:val="00686606"/>
    <w:rsid w:val="00686B2B"/>
    <w:rsid w:val="00694140"/>
    <w:rsid w:val="006949AE"/>
    <w:rsid w:val="006A51EB"/>
    <w:rsid w:val="006B0E9F"/>
    <w:rsid w:val="006B3CF0"/>
    <w:rsid w:val="006C1310"/>
    <w:rsid w:val="006C1D7D"/>
    <w:rsid w:val="006C2091"/>
    <w:rsid w:val="006C4D75"/>
    <w:rsid w:val="006D5400"/>
    <w:rsid w:val="006E3BD9"/>
    <w:rsid w:val="0070400E"/>
    <w:rsid w:val="00706397"/>
    <w:rsid w:val="00706D77"/>
    <w:rsid w:val="00710256"/>
    <w:rsid w:val="00721309"/>
    <w:rsid w:val="00732042"/>
    <w:rsid w:val="00732045"/>
    <w:rsid w:val="00732E48"/>
    <w:rsid w:val="007354BF"/>
    <w:rsid w:val="007407AF"/>
    <w:rsid w:val="00743BF8"/>
    <w:rsid w:val="007453AD"/>
    <w:rsid w:val="00747096"/>
    <w:rsid w:val="0074725C"/>
    <w:rsid w:val="00761345"/>
    <w:rsid w:val="00761A69"/>
    <w:rsid w:val="00762563"/>
    <w:rsid w:val="007756B2"/>
    <w:rsid w:val="007822EA"/>
    <w:rsid w:val="00783165"/>
    <w:rsid w:val="00787B25"/>
    <w:rsid w:val="007906A8"/>
    <w:rsid w:val="007918FE"/>
    <w:rsid w:val="0079606D"/>
    <w:rsid w:val="007A0E2A"/>
    <w:rsid w:val="007A2376"/>
    <w:rsid w:val="007A7FBF"/>
    <w:rsid w:val="007B3A54"/>
    <w:rsid w:val="007B4375"/>
    <w:rsid w:val="007C6722"/>
    <w:rsid w:val="007D12DC"/>
    <w:rsid w:val="007D13D3"/>
    <w:rsid w:val="007D1559"/>
    <w:rsid w:val="007D5854"/>
    <w:rsid w:val="007E3971"/>
    <w:rsid w:val="007F213A"/>
    <w:rsid w:val="007F4253"/>
    <w:rsid w:val="007F5375"/>
    <w:rsid w:val="008003EF"/>
    <w:rsid w:val="00804986"/>
    <w:rsid w:val="00807253"/>
    <w:rsid w:val="008164D2"/>
    <w:rsid w:val="00822F8B"/>
    <w:rsid w:val="00830FD9"/>
    <w:rsid w:val="00831102"/>
    <w:rsid w:val="008315C5"/>
    <w:rsid w:val="00831F71"/>
    <w:rsid w:val="00834199"/>
    <w:rsid w:val="0083733E"/>
    <w:rsid w:val="00854459"/>
    <w:rsid w:val="008902F8"/>
    <w:rsid w:val="008A2350"/>
    <w:rsid w:val="008B0142"/>
    <w:rsid w:val="008C1EEB"/>
    <w:rsid w:val="008C6B3D"/>
    <w:rsid w:val="008E0524"/>
    <w:rsid w:val="008F59F9"/>
    <w:rsid w:val="008F6723"/>
    <w:rsid w:val="009060CC"/>
    <w:rsid w:val="00920155"/>
    <w:rsid w:val="00966E99"/>
    <w:rsid w:val="0097759D"/>
    <w:rsid w:val="00981207"/>
    <w:rsid w:val="00981D2A"/>
    <w:rsid w:val="00983248"/>
    <w:rsid w:val="0098626C"/>
    <w:rsid w:val="00986E9E"/>
    <w:rsid w:val="00991749"/>
    <w:rsid w:val="009C13A5"/>
    <w:rsid w:val="009D0C9A"/>
    <w:rsid w:val="009D3561"/>
    <w:rsid w:val="009D3B4C"/>
    <w:rsid w:val="009D465A"/>
    <w:rsid w:val="009D6740"/>
    <w:rsid w:val="009E180B"/>
    <w:rsid w:val="009E7F82"/>
    <w:rsid w:val="009F5F1A"/>
    <w:rsid w:val="009F6EF6"/>
    <w:rsid w:val="00A07B30"/>
    <w:rsid w:val="00A12717"/>
    <w:rsid w:val="00A16A2A"/>
    <w:rsid w:val="00A31EE6"/>
    <w:rsid w:val="00A34132"/>
    <w:rsid w:val="00A34AC1"/>
    <w:rsid w:val="00A377FC"/>
    <w:rsid w:val="00A37DA0"/>
    <w:rsid w:val="00A468BB"/>
    <w:rsid w:val="00A53631"/>
    <w:rsid w:val="00A574BD"/>
    <w:rsid w:val="00A63A60"/>
    <w:rsid w:val="00A63B54"/>
    <w:rsid w:val="00A77C92"/>
    <w:rsid w:val="00A84FD2"/>
    <w:rsid w:val="00A90CC1"/>
    <w:rsid w:val="00A93331"/>
    <w:rsid w:val="00AA05CF"/>
    <w:rsid w:val="00AA2CAF"/>
    <w:rsid w:val="00AA71AE"/>
    <w:rsid w:val="00AC0D4F"/>
    <w:rsid w:val="00AD28F3"/>
    <w:rsid w:val="00AD3D90"/>
    <w:rsid w:val="00AE38FE"/>
    <w:rsid w:val="00AE48DD"/>
    <w:rsid w:val="00AE659C"/>
    <w:rsid w:val="00AE79B5"/>
    <w:rsid w:val="00AF0C27"/>
    <w:rsid w:val="00AF70FF"/>
    <w:rsid w:val="00AF7840"/>
    <w:rsid w:val="00B00F37"/>
    <w:rsid w:val="00B015FC"/>
    <w:rsid w:val="00B04C0E"/>
    <w:rsid w:val="00B05B31"/>
    <w:rsid w:val="00B112A8"/>
    <w:rsid w:val="00B12BC6"/>
    <w:rsid w:val="00B14725"/>
    <w:rsid w:val="00B174FD"/>
    <w:rsid w:val="00B25E32"/>
    <w:rsid w:val="00B3067E"/>
    <w:rsid w:val="00B30E76"/>
    <w:rsid w:val="00B351BD"/>
    <w:rsid w:val="00B37A00"/>
    <w:rsid w:val="00B45C41"/>
    <w:rsid w:val="00B5135A"/>
    <w:rsid w:val="00B6216E"/>
    <w:rsid w:val="00B661C0"/>
    <w:rsid w:val="00B75013"/>
    <w:rsid w:val="00B831F7"/>
    <w:rsid w:val="00B84F62"/>
    <w:rsid w:val="00BB1796"/>
    <w:rsid w:val="00BB6496"/>
    <w:rsid w:val="00BB7117"/>
    <w:rsid w:val="00BB7CD9"/>
    <w:rsid w:val="00BC58D7"/>
    <w:rsid w:val="00BC6FD1"/>
    <w:rsid w:val="00BF4778"/>
    <w:rsid w:val="00C01D1D"/>
    <w:rsid w:val="00C05440"/>
    <w:rsid w:val="00C0686C"/>
    <w:rsid w:val="00C073E0"/>
    <w:rsid w:val="00C220BC"/>
    <w:rsid w:val="00C3560F"/>
    <w:rsid w:val="00C41716"/>
    <w:rsid w:val="00C45F62"/>
    <w:rsid w:val="00C54E55"/>
    <w:rsid w:val="00C5795A"/>
    <w:rsid w:val="00C57DCC"/>
    <w:rsid w:val="00C60A35"/>
    <w:rsid w:val="00C62C27"/>
    <w:rsid w:val="00C6598C"/>
    <w:rsid w:val="00C668CF"/>
    <w:rsid w:val="00C729FC"/>
    <w:rsid w:val="00C74AE4"/>
    <w:rsid w:val="00C76ACE"/>
    <w:rsid w:val="00C836D8"/>
    <w:rsid w:val="00C87D19"/>
    <w:rsid w:val="00C90A58"/>
    <w:rsid w:val="00CA64D9"/>
    <w:rsid w:val="00CB7388"/>
    <w:rsid w:val="00CC5EE3"/>
    <w:rsid w:val="00CE1259"/>
    <w:rsid w:val="00CF2698"/>
    <w:rsid w:val="00D06EE7"/>
    <w:rsid w:val="00D15A6C"/>
    <w:rsid w:val="00D16D2C"/>
    <w:rsid w:val="00D31345"/>
    <w:rsid w:val="00D401CB"/>
    <w:rsid w:val="00D41CC9"/>
    <w:rsid w:val="00D4360A"/>
    <w:rsid w:val="00D476CE"/>
    <w:rsid w:val="00D52174"/>
    <w:rsid w:val="00D56B0C"/>
    <w:rsid w:val="00D61B8C"/>
    <w:rsid w:val="00D652FB"/>
    <w:rsid w:val="00D66198"/>
    <w:rsid w:val="00D735AE"/>
    <w:rsid w:val="00D810E1"/>
    <w:rsid w:val="00D8132E"/>
    <w:rsid w:val="00D86A61"/>
    <w:rsid w:val="00DB0729"/>
    <w:rsid w:val="00DB2C76"/>
    <w:rsid w:val="00DD3999"/>
    <w:rsid w:val="00DD4550"/>
    <w:rsid w:val="00DD598A"/>
    <w:rsid w:val="00DE458A"/>
    <w:rsid w:val="00DE73F0"/>
    <w:rsid w:val="00DF1F9E"/>
    <w:rsid w:val="00E05A2B"/>
    <w:rsid w:val="00E05AF1"/>
    <w:rsid w:val="00E20F62"/>
    <w:rsid w:val="00E23C9F"/>
    <w:rsid w:val="00E23D3E"/>
    <w:rsid w:val="00E26BCB"/>
    <w:rsid w:val="00E30D13"/>
    <w:rsid w:val="00E36931"/>
    <w:rsid w:val="00E40A5D"/>
    <w:rsid w:val="00E42D47"/>
    <w:rsid w:val="00E47F60"/>
    <w:rsid w:val="00E47FD1"/>
    <w:rsid w:val="00E56C88"/>
    <w:rsid w:val="00E61289"/>
    <w:rsid w:val="00E62C19"/>
    <w:rsid w:val="00E63955"/>
    <w:rsid w:val="00E65287"/>
    <w:rsid w:val="00E7459F"/>
    <w:rsid w:val="00E81AE8"/>
    <w:rsid w:val="00E85E6F"/>
    <w:rsid w:val="00E865AA"/>
    <w:rsid w:val="00E937A1"/>
    <w:rsid w:val="00E94EFC"/>
    <w:rsid w:val="00E95037"/>
    <w:rsid w:val="00E96793"/>
    <w:rsid w:val="00EA015B"/>
    <w:rsid w:val="00EA60EB"/>
    <w:rsid w:val="00EB6AA9"/>
    <w:rsid w:val="00EC7C8B"/>
    <w:rsid w:val="00ED4548"/>
    <w:rsid w:val="00ED7765"/>
    <w:rsid w:val="00EF4442"/>
    <w:rsid w:val="00EF7881"/>
    <w:rsid w:val="00F03D95"/>
    <w:rsid w:val="00F13C40"/>
    <w:rsid w:val="00F153AE"/>
    <w:rsid w:val="00F16971"/>
    <w:rsid w:val="00F20572"/>
    <w:rsid w:val="00F26DEA"/>
    <w:rsid w:val="00F307F6"/>
    <w:rsid w:val="00F309EF"/>
    <w:rsid w:val="00F311B1"/>
    <w:rsid w:val="00F3690F"/>
    <w:rsid w:val="00F520FA"/>
    <w:rsid w:val="00F5690E"/>
    <w:rsid w:val="00F752BC"/>
    <w:rsid w:val="00F81ABE"/>
    <w:rsid w:val="00F85369"/>
    <w:rsid w:val="00F87BE5"/>
    <w:rsid w:val="00F90DB2"/>
    <w:rsid w:val="00F9681A"/>
    <w:rsid w:val="00F9688F"/>
    <w:rsid w:val="00FA1D90"/>
    <w:rsid w:val="00FA4ED8"/>
    <w:rsid w:val="00FB6640"/>
    <w:rsid w:val="00FC417E"/>
    <w:rsid w:val="00FC693B"/>
    <w:rsid w:val="00FC7496"/>
    <w:rsid w:val="00FD016B"/>
    <w:rsid w:val="00FD3516"/>
    <w:rsid w:val="00FE3F00"/>
    <w:rsid w:val="00FE406E"/>
    <w:rsid w:val="00FF4C29"/>
    <w:rsid w:val="00FF52ED"/>
    <w:rsid w:val="00FF5548"/>
    <w:rsid w:val="00FF6F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7B4375"/>
    <w:pPr>
      <w:keepNext/>
      <w:tabs>
        <w:tab w:val="clear" w:pos="454"/>
        <w:tab w:val="clear" w:pos="1077"/>
        <w:tab w:val="clear" w:pos="2155"/>
      </w:tabs>
      <w:snapToGrid/>
      <w:spacing w:before="600" w:after="60" w:line="240" w:lineRule="auto"/>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55461C"/>
    <w:pPr>
      <w:numPr>
        <w:ilvl w:val="2"/>
      </w:numPr>
      <w:spacing w:before="290"/>
      <w:ind w:left="624"/>
      <w:outlineLvl w:val="2"/>
    </w:pPr>
  </w:style>
  <w:style w:type="paragraph" w:styleId="Heading4">
    <w:name w:val="heading 4"/>
    <w:basedOn w:val="Heading3"/>
    <w:next w:val="BodyTextIndent2"/>
    <w:link w:val="Heading4Char"/>
    <w:uiPriority w:val="15"/>
    <w:qFormat/>
    <w:rsid w:val="00DE73F0"/>
    <w:pPr>
      <w:numPr>
        <w:ilvl w:val="3"/>
      </w:numPr>
      <w:ind w:left="624"/>
      <w:outlineLvl w:val="3"/>
    </w:pPr>
  </w:style>
  <w:style w:type="paragraph" w:styleId="Heading5">
    <w:name w:val="heading 5"/>
    <w:basedOn w:val="Heading4"/>
    <w:next w:val="BodyTextIndent2"/>
    <w:link w:val="Heading5Char"/>
    <w:uiPriority w:val="16"/>
    <w:unhideWhenUsed/>
    <w:qFormat/>
    <w:rsid w:val="007E3971"/>
    <w:pPr>
      <w:numPr>
        <w:ilvl w:val="4"/>
      </w:numPr>
      <w:ind w:left="1701"/>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outlineLvl w:val="5"/>
    </w:pPr>
  </w:style>
  <w:style w:type="paragraph" w:styleId="Heading7">
    <w:name w:val="heading 7"/>
    <w:basedOn w:val="Heading6"/>
    <w:next w:val="BodyTextIndent2"/>
    <w:link w:val="Heading7Char"/>
    <w:uiPriority w:val="18"/>
    <w:semiHidden/>
    <w:qFormat/>
    <w:rsid w:val="007E3971"/>
    <w:pPr>
      <w:numPr>
        <w:ilvl w:val="6"/>
      </w:numPr>
      <w:ind w:left="1701"/>
      <w:outlineLvl w:val="6"/>
    </w:pPr>
  </w:style>
  <w:style w:type="paragraph" w:styleId="Heading8">
    <w:name w:val="heading 8"/>
    <w:basedOn w:val="Heading7"/>
    <w:next w:val="BodyTextIndent2"/>
    <w:link w:val="Heading8Char"/>
    <w:uiPriority w:val="18"/>
    <w:semiHidden/>
    <w:qFormat/>
    <w:rsid w:val="007E3971"/>
    <w:pPr>
      <w:numPr>
        <w:ilvl w:val="7"/>
      </w:numPr>
      <w:ind w:left="1701"/>
      <w:outlineLvl w:val="7"/>
    </w:pPr>
  </w:style>
  <w:style w:type="paragraph" w:styleId="Heading9">
    <w:name w:val="heading 9"/>
    <w:basedOn w:val="Heading8"/>
    <w:next w:val="BodyTextIndent2"/>
    <w:link w:val="Heading9Char"/>
    <w:uiPriority w:val="18"/>
    <w:semiHidden/>
    <w:qFormat/>
    <w:rsid w:val="007E3971"/>
    <w:pPr>
      <w:numPr>
        <w:ilvl w:val="8"/>
      </w:numPr>
      <w:ind w:left="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732045"/>
    <w:rPr>
      <w:rFonts w:cs="Vegagerdin FK Grotesk"/>
      <w:b/>
      <w:bCs/>
      <w:color w:val="000000"/>
      <w:sz w:val="20"/>
      <w:szCs w:val="20"/>
    </w:rPr>
  </w:style>
  <w:style w:type="character" w:customStyle="1" w:styleId="Heading2Char">
    <w:name w:val="Heading 2 Char"/>
    <w:basedOn w:val="DefaultParagraphFont"/>
    <w:link w:val="Heading2"/>
    <w:uiPriority w:val="9"/>
    <w:rsid w:val="007B437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rsid w:val="00AA71AE"/>
    <w:rPr>
      <w:color w:val="7E7E7E"/>
      <w:sz w:val="16"/>
      <w:szCs w:val="20"/>
    </w:rPr>
  </w:style>
  <w:style w:type="character" w:styleId="FootnoteReference">
    <w:name w:val="footnote reference"/>
    <w:basedOn w:val="DefaultParagraphFont"/>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EndnoteText">
    <w:name w:val="endnote text"/>
    <w:basedOn w:val="Normal"/>
    <w:link w:val="EndnoteTextChar"/>
    <w:uiPriority w:val="99"/>
    <w:semiHidden/>
    <w:unhideWhenUsed/>
    <w:rsid w:val="000047A8"/>
    <w:pPr>
      <w:spacing w:line="240" w:lineRule="auto"/>
    </w:pPr>
    <w:rPr>
      <w:szCs w:val="20"/>
    </w:rPr>
  </w:style>
  <w:style w:type="character" w:customStyle="1" w:styleId="EndnoteTextChar">
    <w:name w:val="Endnote Text Char"/>
    <w:basedOn w:val="DefaultParagraphFont"/>
    <w:link w:val="EndnoteText"/>
    <w:uiPriority w:val="99"/>
    <w:semiHidden/>
    <w:rsid w:val="000047A8"/>
    <w:rPr>
      <w:sz w:val="20"/>
      <w:szCs w:val="20"/>
    </w:rPr>
  </w:style>
  <w:style w:type="character" w:styleId="EndnoteReference">
    <w:name w:val="endnote reference"/>
    <w:basedOn w:val="DefaultParagraphFont"/>
    <w:uiPriority w:val="99"/>
    <w:semiHidden/>
    <w:unhideWhenUsed/>
    <w:rsid w:val="000047A8"/>
    <w:rPr>
      <w:vertAlign w:val="superscript"/>
    </w:rPr>
  </w:style>
  <w:style w:type="character" w:styleId="Emphasis">
    <w:name w:val="Emphasis"/>
    <w:basedOn w:val="DefaultParagraphFont"/>
    <w:uiPriority w:val="20"/>
    <w:qFormat/>
    <w:rsid w:val="004507D1"/>
    <w:rPr>
      <w:i/>
      <w:iCs/>
    </w:rPr>
  </w:style>
  <w:style w:type="paragraph" w:styleId="Caption">
    <w:name w:val="caption"/>
    <w:basedOn w:val="Normal"/>
    <w:next w:val="Normal"/>
    <w:qFormat/>
    <w:rsid w:val="00C54E55"/>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character" w:styleId="FollowedHyperlink">
    <w:name w:val="FollowedHyperlink"/>
    <w:basedOn w:val="DefaultParagraphFont"/>
    <w:uiPriority w:val="99"/>
    <w:semiHidden/>
    <w:unhideWhenUsed/>
    <w:rsid w:val="003B0478"/>
    <w:rPr>
      <w:color w:val="FD6AF4" w:themeColor="followedHyperlink"/>
      <w:u w:val="single"/>
    </w:rPr>
  </w:style>
  <w:style w:type="paragraph" w:styleId="CommentText">
    <w:name w:val="annotation text"/>
    <w:basedOn w:val="Normal"/>
    <w:link w:val="CommentTextChar"/>
    <w:semiHidden/>
    <w:rsid w:val="0025476C"/>
    <w:pPr>
      <w:tabs>
        <w:tab w:val="clear" w:pos="454"/>
        <w:tab w:val="clear" w:pos="1077"/>
        <w:tab w:val="clear" w:pos="2155"/>
      </w:tabs>
      <w:snapToGrid/>
      <w:spacing w:line="240" w:lineRule="auto"/>
    </w:pPr>
    <w:rPr>
      <w:rFonts w:ascii="Times New Roman" w:eastAsia="Times New Roman" w:hAnsi="Times New Roman" w:cs="Times New Roman"/>
      <w:szCs w:val="20"/>
      <w:lang w:val="is-IS" w:eastAsia="en-US"/>
    </w:rPr>
  </w:style>
  <w:style w:type="character" w:customStyle="1" w:styleId="CommentTextChar">
    <w:name w:val="Comment Text Char"/>
    <w:basedOn w:val="DefaultParagraphFont"/>
    <w:link w:val="CommentText"/>
    <w:semiHidden/>
    <w:rsid w:val="0025476C"/>
    <w:rPr>
      <w:rFonts w:ascii="Times New Roman" w:eastAsia="Times New Roman" w:hAnsi="Times New Roman" w:cs="Times New Roman"/>
      <w:sz w:val="20"/>
      <w:szCs w:val="20"/>
      <w:lang w:val="is-IS" w:eastAsia="en-US"/>
    </w:rPr>
  </w:style>
  <w:style w:type="paragraph" w:customStyle="1" w:styleId="TaflaMynd-skring">
    <w:name w:val="Tafla/Mynd - skýring"/>
    <w:basedOn w:val="Normal"/>
    <w:link w:val="TaflaMynd-skringStaf"/>
    <w:qFormat/>
    <w:rsid w:val="007D5854"/>
    <w:pPr>
      <w:spacing w:before="240" w:after="360" w:line="200" w:lineRule="atLeast"/>
    </w:pPr>
    <w:rPr>
      <w:sz w:val="16"/>
      <w:szCs w:val="16"/>
      <w:lang w:val="is-IS"/>
    </w:rPr>
  </w:style>
  <w:style w:type="character" w:customStyle="1" w:styleId="TaflaMynd-skringStaf">
    <w:name w:val="Tafla/Mynd - skýring Staf"/>
    <w:basedOn w:val="DefaultParagraphFont"/>
    <w:link w:val="TaflaMynd-skring"/>
    <w:rsid w:val="007D5854"/>
    <w:rPr>
      <w:sz w:val="16"/>
      <w:szCs w:val="16"/>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0.emf"/><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egordasafn.vegagerdin.is" TargetMode="External"/><Relationship Id="rId22" Type="http://schemas.openxmlformats.org/officeDocument/2006/relationships/image" Target="media/image9.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danskbyggeri.dk/" TargetMode="External"/><Relationship Id="rId2" Type="http://schemas.openxmlformats.org/officeDocument/2006/relationships/hyperlink" Target="http://www.vegagerdin.is/upplysingar-og-utgafa/leidbeiningar-og-stadlar/efnisrannsoknir/" TargetMode="External"/><Relationship Id="rId1" Type="http://schemas.openxmlformats.org/officeDocument/2006/relationships/hyperlink" Target="https://vegordasafn.vegagerdin.i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Veita\Sni&#240;m&#225;t\Word\Sk&#253;rslur\VG_Ranns&#243;knask&#253;rsl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FA-49AB-A6B2-8865044245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FA-49AB-A6B2-8865044245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FA-49AB-A6B2-886504424528}"/>
              </c:ext>
            </c:extLst>
          </c:dPt>
          <c:dLbls>
            <c:dLbl>
              <c:idx val="2"/>
              <c:layout>
                <c:manualLayout>
                  <c:x val="1.3873140857392826E-2"/>
                  <c:y val="5.56251822688830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DFA-49AB-A6B2-8865044245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s-I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Sheet1!$A$1:$A$3</c:f>
              <c:strCache>
                <c:ptCount val="3"/>
                <c:pt idx="0">
                  <c:v>Fylling</c:v>
                </c:pt>
                <c:pt idx="1">
                  <c:v>Styrktarlag og burðarlag</c:v>
                </c:pt>
                <c:pt idx="2">
                  <c:v>Slitlag</c:v>
                </c:pt>
              </c:strCache>
            </c:strRef>
          </c:cat>
          <c:val>
            <c:numRef>
              <c:f>Sheet1!$B$1:$B$3</c:f>
              <c:numCache>
                <c:formatCode>General</c:formatCode>
                <c:ptCount val="3"/>
                <c:pt idx="0">
                  <c:v>3.8</c:v>
                </c:pt>
                <c:pt idx="1">
                  <c:v>1</c:v>
                </c:pt>
                <c:pt idx="2">
                  <c:v>0.1</c:v>
                </c:pt>
              </c:numCache>
            </c:numRef>
          </c:val>
          <c:extLst>
            <c:ext xmlns:c16="http://schemas.microsoft.com/office/drawing/2014/chart" uri="{C3380CC4-5D6E-409C-BE32-E72D297353CC}">
              <c16:uniqueId val="{00000006-DDFA-49AB-A6B2-88650442452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is-I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4B4C"/>
    <w:rsid w:val="000D6279"/>
    <w:rsid w:val="0013543C"/>
    <w:rsid w:val="00303AA0"/>
    <w:rsid w:val="003126F2"/>
    <w:rsid w:val="0036692F"/>
    <w:rsid w:val="003C707A"/>
    <w:rsid w:val="00450484"/>
    <w:rsid w:val="0066165F"/>
    <w:rsid w:val="009C0700"/>
    <w:rsid w:val="009D53B4"/>
    <w:rsid w:val="009F6D69"/>
    <w:rsid w:val="00C01B2D"/>
    <w:rsid w:val="00C053F4"/>
    <w:rsid w:val="00D93975"/>
    <w:rsid w:val="00E61DD1"/>
    <w:rsid w:val="00ED5D39"/>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3.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C153F3-B619-48AE-8386-9F5310D526F5}">
  <ds:schemaRefs>
    <ds:schemaRef ds:uri="http://schemas.microsoft.com/office/2006/documentManagement/types"/>
    <ds:schemaRef ds:uri="http://purl.org/dc/elements/1.1/"/>
    <ds:schemaRef ds:uri="http://purl.org/dc/terms/"/>
    <ds:schemaRef ds:uri="96336621-b925-44db-bc82-fae9374aeef8"/>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C3C07784-C71E-4A0B-9C64-97B8847AEB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VG_Rannsóknaskýrsla.dotx</Template>
  <TotalTime>54</TotalTime>
  <Pages>23</Pages>
  <Words>6413</Words>
  <Characters>36555</Characters>
  <Application>Microsoft Office Word</Application>
  <DocSecurity>0</DocSecurity>
  <Lines>304</Lines>
  <Paragraphs>85</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42883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
  <dc:creator>Pétur Pétursson</dc:creator>
  <cp:keywords/>
  <dc:description/>
  <cp:lastModifiedBy>Pétur Pétursson - VG</cp:lastModifiedBy>
  <cp:revision>12</cp:revision>
  <cp:lastPrinted>2022-02-01T09:31:00Z</cp:lastPrinted>
  <dcterms:created xsi:type="dcterms:W3CDTF">2022-01-18T23:20:00Z</dcterms:created>
  <dcterms:modified xsi:type="dcterms:W3CDTF">2022-02-01T09:31:00Z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